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A78C1" w14:textId="205221CF" w:rsidR="00EE7DFC" w:rsidRPr="00644D00" w:rsidRDefault="00F775DC" w:rsidP="00E80349">
      <w:pPr>
        <w:pStyle w:val="ATAModuleTitle"/>
      </w:pPr>
      <w:r>
        <w:t>Workbook</w:t>
      </w:r>
      <w:r w:rsidR="006B2C72">
        <w:t xml:space="preserve"> </w:t>
      </w:r>
      <w:r w:rsidR="00AB1C9C" w:rsidRPr="00AB1C9C">
        <w:t>5.</w:t>
      </w:r>
      <w:r>
        <w:t>1</w:t>
      </w:r>
      <w:r w:rsidR="00AB1C9C" w:rsidRPr="00AB1C9C">
        <w:t>: Gathering Component Data</w:t>
      </w:r>
    </w:p>
    <w:tbl>
      <w:tblPr>
        <w:tblW w:w="5000" w:type="pct"/>
        <w:tblCellMar>
          <w:left w:w="0" w:type="dxa"/>
          <w:right w:w="0" w:type="dxa"/>
        </w:tblCellMar>
        <w:tblLook w:val="04A0" w:firstRow="1" w:lastRow="0" w:firstColumn="1" w:lastColumn="0" w:noHBand="0" w:noVBand="1"/>
      </w:tblPr>
      <w:tblGrid>
        <w:gridCol w:w="1440"/>
        <w:gridCol w:w="7920"/>
      </w:tblGrid>
      <w:tr w:rsidR="002B3D5A" w14:paraId="553A78C4" w14:textId="77777777" w:rsidTr="001C6087">
        <w:trPr>
          <w:cantSplit/>
        </w:trPr>
        <w:tc>
          <w:tcPr>
            <w:tcW w:w="769" w:type="pct"/>
            <w:hideMark/>
          </w:tcPr>
          <w:p w14:paraId="553A78C2" w14:textId="11CBC0E5" w:rsidR="002B3D5A" w:rsidRDefault="00CF1702">
            <w:pPr>
              <w:pStyle w:val="ATABody"/>
              <w:rPr>
                <w:b/>
              </w:rPr>
            </w:pPr>
            <w:r w:rsidRPr="00FC762A">
              <w:rPr>
                <w:b/>
                <w:noProof/>
              </w:rPr>
              <w:drawing>
                <wp:anchor distT="0" distB="0" distL="114300" distR="114300" simplePos="0" relativeHeight="251659264" behindDoc="0" locked="1" layoutInCell="0" allowOverlap="1" wp14:anchorId="553A794F" wp14:editId="0A86006F">
                  <wp:simplePos x="0" y="0"/>
                  <wp:positionH relativeFrom="margin">
                    <wp:posOffset>5553710</wp:posOffset>
                  </wp:positionH>
                  <wp:positionV relativeFrom="paragraph">
                    <wp:posOffset>-514985</wp:posOffset>
                  </wp:positionV>
                  <wp:extent cx="271780" cy="274320"/>
                  <wp:effectExtent l="19050" t="19050" r="13970" b="1143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us1.jpg"/>
                          <pic:cNvPicPr>
                            <a:picLocks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1780" cy="274320"/>
                          </a:xfrm>
                          <a:prstGeom prst="rect">
                            <a:avLst/>
                          </a:prstGeom>
                          <a:noFill/>
                          <a:ln w="9525">
                            <a:solidFill>
                              <a:srgbClr val="FFFFFF"/>
                            </a:solidFill>
                            <a:miter lim="800000"/>
                            <a:headEnd/>
                            <a:tailEnd/>
                          </a:ln>
                        </pic:spPr>
                      </pic:pic>
                    </a:graphicData>
                  </a:graphic>
                </wp:anchor>
              </w:drawing>
            </w:r>
            <w:r w:rsidR="001C6087">
              <w:rPr>
                <w:b/>
              </w:rPr>
              <w:t>Purpose</w:t>
            </w:r>
          </w:p>
        </w:tc>
        <w:tc>
          <w:tcPr>
            <w:tcW w:w="4231" w:type="pct"/>
          </w:tcPr>
          <w:p w14:paraId="553A78C3" w14:textId="71FF91EF" w:rsidR="002B3D5A" w:rsidRDefault="001C6087" w:rsidP="00DA415C">
            <w:pPr>
              <w:pStyle w:val="ATABody"/>
              <w:ind w:left="1440"/>
            </w:pPr>
            <w:r>
              <w:t>To provide information on gathering data on a critical infrastructure’s functional components</w:t>
            </w:r>
          </w:p>
        </w:tc>
      </w:tr>
    </w:tbl>
    <w:p w14:paraId="553A78C6" w14:textId="77777777" w:rsidR="00AB1C9C" w:rsidRDefault="00AB1C9C" w:rsidP="00AB1C9C">
      <w:pPr>
        <w:pStyle w:val="ataHeading1"/>
      </w:pPr>
      <w:r>
        <w:t>Vulnerability Analysis Team</w:t>
      </w:r>
    </w:p>
    <w:p w14:paraId="0150CBA0" w14:textId="359DE509" w:rsidR="006365A2" w:rsidRDefault="006365A2" w:rsidP="006365A2">
      <w:pPr>
        <w:pStyle w:val="ATABody"/>
      </w:pPr>
      <w:r>
        <w:rPr>
          <w:b/>
          <w:noProof/>
        </w:rPr>
        <mc:AlternateContent>
          <mc:Choice Requires="wps">
            <w:drawing>
              <wp:anchor distT="0" distB="0" distL="114300" distR="114300" simplePos="0" relativeHeight="251682816" behindDoc="0" locked="0" layoutInCell="1" allowOverlap="1" wp14:anchorId="458B230F" wp14:editId="05CCC251">
                <wp:simplePos x="0" y="0"/>
                <wp:positionH relativeFrom="column">
                  <wp:posOffset>442595</wp:posOffset>
                </wp:positionH>
                <wp:positionV relativeFrom="paragraph">
                  <wp:posOffset>5378450</wp:posOffset>
                </wp:positionV>
                <wp:extent cx="1624330" cy="86423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73D66" w14:textId="77777777" w:rsidR="006365A2" w:rsidRDefault="006365A2" w:rsidP="006365A2">
                            <w:pPr>
                              <w:spacing w:line="20" w:lineRule="atLeast"/>
                              <w:jc w:val="center"/>
                              <w:rPr>
                                <w:rFonts w:ascii="Cambria" w:hAnsi="Cambria"/>
                                <w:b/>
                                <w:color w:val="FFFFFF"/>
                              </w:rPr>
                            </w:pPr>
                            <w:r w:rsidRPr="00377BF1">
                              <w:rPr>
                                <w:rFonts w:ascii="Cambria" w:hAnsi="Cambria"/>
                                <w:b/>
                                <w:color w:val="FFFFFF"/>
                              </w:rPr>
                              <w:t>Analyzing the Threat</w:t>
                            </w:r>
                            <w:r>
                              <w:rPr>
                                <w:rFonts w:ascii="Cambria" w:hAnsi="Cambria"/>
                                <w:b/>
                                <w:color w:val="FFFFFF"/>
                              </w:rPr>
                              <w:t xml:space="preserve"> </w:t>
                            </w:r>
                          </w:p>
                          <w:p w14:paraId="5C4B4141" w14:textId="77777777" w:rsidR="006365A2" w:rsidRPr="00377BF1" w:rsidRDefault="006365A2" w:rsidP="006365A2">
                            <w:pPr>
                              <w:spacing w:line="20" w:lineRule="atLeast"/>
                              <w:jc w:val="center"/>
                              <w:rPr>
                                <w:rFonts w:ascii="Cambria" w:hAnsi="Cambria"/>
                                <w:b/>
                                <w:color w:val="FFFFFF"/>
                              </w:rPr>
                            </w:pPr>
                            <w:r>
                              <w:rPr>
                                <w:rFonts w:ascii="Cambria" w:hAnsi="Cambria"/>
                                <w:b/>
                                <w:color w:val="FFFFFF"/>
                              </w:rPr>
                              <w:t>Module 10</w:t>
                            </w:r>
                          </w:p>
                          <w:p w14:paraId="4E13343A" w14:textId="77777777" w:rsidR="006365A2" w:rsidRPr="00377BF1" w:rsidRDefault="006365A2" w:rsidP="006365A2">
                            <w:pPr>
                              <w:spacing w:line="20" w:lineRule="atLeast"/>
                              <w:rPr>
                                <w:rFonts w:ascii="Cambria" w:hAnsi="Cambria"/>
                                <w:b/>
                                <w:color w:val="FFFFFF"/>
                              </w:rPr>
                            </w:pPr>
                          </w:p>
                          <w:p w14:paraId="51C77833" w14:textId="77777777" w:rsidR="006365A2" w:rsidRPr="00377BF1" w:rsidRDefault="006365A2" w:rsidP="006365A2">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8B230F" id="_x0000_t202" coordsize="21600,21600" o:spt="202" path="m,l,21600r21600,l21600,xe">
                <v:stroke joinstyle="miter"/>
                <v:path gradientshapeok="t" o:connecttype="rect"/>
              </v:shapetype>
              <v:shape id="Text Box 38" o:spid="_x0000_s1026" type="#_x0000_t202" style="position:absolute;margin-left:34.85pt;margin-top:423.5pt;width:127.9pt;height:6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" filled="f" stroked="f">
                <v:textbox>
                  <w:txbxContent>
                    <w:p w14:paraId="21873D66" w14:textId="77777777" w:rsidR="006365A2" w:rsidRDefault="006365A2" w:rsidP="006365A2">
                      <w:pPr>
                        <w:spacing w:line="20" w:lineRule="atLeast"/>
                        <w:jc w:val="center"/>
                        <w:rPr>
                          <w:rFonts w:ascii="Cambria" w:hAnsi="Cambria"/>
                          <w:b/>
                          <w:color w:val="FFFFFF"/>
                        </w:rPr>
                      </w:pPr>
                      <w:r w:rsidRPr="00377BF1">
                        <w:rPr>
                          <w:rFonts w:ascii="Cambria" w:hAnsi="Cambria"/>
                          <w:b/>
                          <w:color w:val="FFFFFF"/>
                        </w:rPr>
                        <w:t>Analyzing the Threat</w:t>
                      </w:r>
                      <w:r>
                        <w:rPr>
                          <w:rFonts w:ascii="Cambria" w:hAnsi="Cambria"/>
                          <w:b/>
                          <w:color w:val="FFFFFF"/>
                        </w:rPr>
                        <w:t xml:space="preserve"> </w:t>
                      </w:r>
                    </w:p>
                    <w:p w14:paraId="5C4B4141" w14:textId="77777777" w:rsidR="006365A2" w:rsidRPr="00377BF1" w:rsidRDefault="006365A2" w:rsidP="006365A2">
                      <w:pPr>
                        <w:spacing w:line="20" w:lineRule="atLeast"/>
                        <w:jc w:val="center"/>
                        <w:rPr>
                          <w:rFonts w:ascii="Cambria" w:hAnsi="Cambria"/>
                          <w:b/>
                          <w:color w:val="FFFFFF"/>
                        </w:rPr>
                      </w:pPr>
                      <w:r>
                        <w:rPr>
                          <w:rFonts w:ascii="Cambria" w:hAnsi="Cambria"/>
                          <w:b/>
                          <w:color w:val="FFFFFF"/>
                        </w:rPr>
                        <w:t>Module 10</w:t>
                      </w:r>
                    </w:p>
                    <w:p w14:paraId="4E13343A" w14:textId="77777777" w:rsidR="006365A2" w:rsidRPr="00377BF1" w:rsidRDefault="006365A2" w:rsidP="006365A2">
                      <w:pPr>
                        <w:spacing w:line="20" w:lineRule="atLeast"/>
                        <w:rPr>
                          <w:rFonts w:ascii="Cambria" w:hAnsi="Cambria"/>
                          <w:b/>
                          <w:color w:val="FFFFFF"/>
                        </w:rPr>
                      </w:pPr>
                    </w:p>
                    <w:p w14:paraId="51C77833" w14:textId="77777777" w:rsidR="006365A2" w:rsidRPr="00377BF1" w:rsidRDefault="006365A2" w:rsidP="006365A2">
                      <w:pPr>
                        <w:rPr>
                          <w:color w:val="FFFFFF"/>
                        </w:rPr>
                      </w:pPr>
                    </w:p>
                  </w:txbxContent>
                </v:textbox>
              </v:shape>
            </w:pict>
          </mc:Fallback>
        </mc:AlternateContent>
      </w:r>
      <w:r w:rsidRPr="00C17159">
        <w:t>A vulnerability anal</w:t>
      </w:r>
      <w:r w:rsidR="00382E75">
        <w:t>ysis requires pre-execution plan</w:t>
      </w:r>
      <w:r w:rsidRPr="00C17159">
        <w:t>ning, managing tasks during the project</w:t>
      </w:r>
      <w:r>
        <w:t>,</w:t>
      </w:r>
      <w:r w:rsidRPr="00C17159">
        <w:t xml:space="preserve"> and closing the project out with some type of report on the analysis.</w:t>
      </w:r>
    </w:p>
    <w:p w14:paraId="460BCF25" w14:textId="77777777" w:rsidR="006365A2" w:rsidRDefault="006365A2" w:rsidP="006365A2">
      <w:pPr>
        <w:pStyle w:val="ATABody"/>
      </w:pPr>
    </w:p>
    <w:p w14:paraId="553A78C7" w14:textId="585CD8E1" w:rsidR="00AB1C9C" w:rsidRDefault="00AB1C9C" w:rsidP="00DA415C">
      <w:pPr>
        <w:pStyle w:val="ATABody"/>
      </w:pPr>
      <w:r>
        <w:t>A</w:t>
      </w:r>
      <w:r w:rsidRPr="00C17159">
        <w:t xml:space="preserve"> </w:t>
      </w:r>
      <w:r>
        <w:t>vulnerability analysis should begin with the formation of the vulnerability analysis team</w:t>
      </w:r>
      <w:r w:rsidRPr="00C17159">
        <w:t>. Members of the team should include a project manager</w:t>
      </w:r>
      <w:r>
        <w:t>, who is</w:t>
      </w:r>
      <w:r w:rsidRPr="00C17159">
        <w:t xml:space="preserve"> responsible for coordinating and assigning tasks as required</w:t>
      </w:r>
      <w:r>
        <w:t xml:space="preserve">, and a </w:t>
      </w:r>
      <w:r w:rsidRPr="00C17159">
        <w:t>security system technologist(s) who know</w:t>
      </w:r>
      <w:r>
        <w:t>s</w:t>
      </w:r>
      <w:r w:rsidRPr="00C17159">
        <w:t xml:space="preserve"> and understand</w:t>
      </w:r>
      <w:r>
        <w:t>s</w:t>
      </w:r>
      <w:r w:rsidRPr="00C17159">
        <w:t xml:space="preserve"> the types of security </w:t>
      </w:r>
      <w:r w:rsidR="00A109E2">
        <w:t>counter</w:t>
      </w:r>
      <w:r w:rsidRPr="00C17159">
        <w:t xml:space="preserve">measures that could be </w:t>
      </w:r>
      <w:r>
        <w:t>installed</w:t>
      </w:r>
      <w:r w:rsidRPr="00C17159">
        <w:t xml:space="preserve"> at the site</w:t>
      </w:r>
      <w:r>
        <w:t>. This team should also include</w:t>
      </w:r>
      <w:r w:rsidRPr="00C17159">
        <w:t xml:space="preserve"> subject matter experts who understand the threat </w:t>
      </w:r>
      <w:r>
        <w:t>analysis</w:t>
      </w:r>
      <w:r w:rsidRPr="00C17159">
        <w:t xml:space="preserve"> process. Additional subject matter experts from the site, such as a safety expert, are required to ensure that all the </w:t>
      </w:r>
      <w:r>
        <w:t>critical</w:t>
      </w:r>
      <w:r w:rsidRPr="00C17159">
        <w:t xml:space="preserve"> assets are identified and </w:t>
      </w:r>
      <w:r>
        <w:t>their functional components analyzed</w:t>
      </w:r>
      <w:r w:rsidRPr="00C17159">
        <w:t xml:space="preserve"> appropriately. See Figure 1: Vulnerability Analysis Team.</w:t>
      </w:r>
    </w:p>
    <w:p w14:paraId="553A78C8" w14:textId="77777777" w:rsidR="00AB1C9C" w:rsidRDefault="00AB1C9C" w:rsidP="00AB1C9C">
      <w:pPr>
        <w:pStyle w:val="ataBody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3"/>
      </w:tblGrid>
      <w:tr w:rsidR="00AB1C9C" w:rsidRPr="00523BFD" w14:paraId="553A78CA" w14:textId="77777777" w:rsidTr="00FF649D">
        <w:trPr>
          <w:cantSplit/>
          <w:trHeight w:val="368"/>
          <w:jc w:val="center"/>
        </w:trPr>
        <w:tc>
          <w:tcPr>
            <w:tcW w:w="7573" w:type="dxa"/>
            <w:tcBorders>
              <w:bottom w:val="nil"/>
              <w:right w:val="single" w:sz="4" w:space="0" w:color="000000"/>
            </w:tcBorders>
            <w:shd w:val="clear" w:color="auto" w:fill="D9D9D9" w:themeFill="background1" w:themeFillShade="D9"/>
          </w:tcPr>
          <w:p w14:paraId="553A78C9" w14:textId="40CD5FCF" w:rsidR="00AB1C9C" w:rsidRPr="00FF649D" w:rsidRDefault="00AB1C9C" w:rsidP="00F775DC">
            <w:pPr>
              <w:pStyle w:val="ATATableHeading"/>
              <w:rPr>
                <w:b/>
              </w:rPr>
            </w:pPr>
            <w:r w:rsidRPr="00FF649D">
              <w:rPr>
                <w:b/>
              </w:rPr>
              <w:t>Figure</w:t>
            </w:r>
            <w:bookmarkStart w:id="0" w:name="_GoBack"/>
            <w:bookmarkEnd w:id="0"/>
            <w:r w:rsidRPr="00FF649D">
              <w:rPr>
                <w:b/>
              </w:rPr>
              <w:t xml:space="preserve"> 1: Vulnerability Analysis Team</w:t>
            </w:r>
          </w:p>
        </w:tc>
      </w:tr>
      <w:tr w:rsidR="00AB1C9C" w:rsidRPr="00E71A80" w14:paraId="553A78CE" w14:textId="77777777" w:rsidTr="007406CB">
        <w:trPr>
          <w:cantSplit/>
          <w:trHeight w:val="5292"/>
          <w:jc w:val="center"/>
        </w:trPr>
        <w:tc>
          <w:tcPr>
            <w:tcW w:w="7573" w:type="dxa"/>
            <w:tcBorders>
              <w:top w:val="nil"/>
            </w:tcBorders>
          </w:tcPr>
          <w:p w14:paraId="553A78CB" w14:textId="0489FAB7" w:rsidR="00AB1C9C" w:rsidRPr="00E71A80" w:rsidRDefault="00AB1C9C" w:rsidP="007406CB"/>
          <w:bookmarkStart w:id="1" w:name="OLE_LINK1"/>
          <w:bookmarkStart w:id="2" w:name="OLE_LINK2"/>
          <w:p w14:paraId="553A78CC" w14:textId="3C63EEE3" w:rsidR="00AB1C9C" w:rsidRPr="00E71A80" w:rsidRDefault="00DA415C" w:rsidP="007406CB">
            <w:r>
              <w:rPr>
                <w:noProof/>
              </w:rPr>
              <mc:AlternateContent>
                <mc:Choice Requires="wps">
                  <w:drawing>
                    <wp:anchor distT="0" distB="0" distL="114300" distR="114300" simplePos="0" relativeHeight="251676672" behindDoc="0" locked="0" layoutInCell="1" allowOverlap="1" wp14:anchorId="553A7959" wp14:editId="3DBD39FF">
                      <wp:simplePos x="0" y="0"/>
                      <wp:positionH relativeFrom="column">
                        <wp:posOffset>211321</wp:posOffset>
                      </wp:positionH>
                      <wp:positionV relativeFrom="paragraph">
                        <wp:posOffset>67315</wp:posOffset>
                      </wp:positionV>
                      <wp:extent cx="849630" cy="549284"/>
                      <wp:effectExtent l="0" t="0" r="0" b="3175"/>
                      <wp:wrapNone/>
                      <wp:docPr id="2071"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549284"/>
                              </a:xfrm>
                              <a:prstGeom prst="rect">
                                <a:avLst/>
                              </a:prstGeom>
                              <a:noFill/>
                              <a:ln>
                                <a:noFill/>
                              </a:ln>
                              <a:extLst/>
                            </wps:spPr>
                            <wps:txbx>
                              <w:txbxContent>
                                <w:p w14:paraId="553A797A" w14:textId="07855CA3" w:rsidR="00AB1C9C" w:rsidRDefault="00AB1C9C" w:rsidP="00DA415C">
                                  <w:pPr>
                                    <w:pStyle w:val="ATABody"/>
                                  </w:pPr>
                                  <w:r>
                                    <w:t xml:space="preserve">Project </w:t>
                                  </w:r>
                                  <w:r w:rsidR="00C45C28">
                                    <w:t>m</w:t>
                                  </w:r>
                                  <w:r>
                                    <w:t>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A7959" id="Text Box 2071" o:spid="_x0000_s1027" type="#_x0000_t202" style="position:absolute;margin-left:16.65pt;margin-top:5.3pt;width:66.9pt;height:4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" filled="f" stroked="f">
                      <v:textbox>
                        <w:txbxContent>
                          <w:p w14:paraId="553A797A" w14:textId="07855CA3" w:rsidR="00AB1C9C" w:rsidRDefault="00AB1C9C" w:rsidP="00DA415C">
                            <w:pPr>
                              <w:pStyle w:val="ATABody"/>
                            </w:pPr>
                            <w:r>
                              <w:t xml:space="preserve">Project </w:t>
                            </w:r>
                            <w:r w:rsidR="00C45C28">
                              <w:t>m</w:t>
                            </w:r>
                            <w:r>
                              <w:t>anager</w:t>
                            </w:r>
                          </w:p>
                        </w:txbxContent>
                      </v:textbox>
                    </v:shape>
                  </w:pict>
                </mc:Fallback>
              </mc:AlternateContent>
            </w:r>
            <w:r w:rsidR="00AB1C9C">
              <w:rPr>
                <w:noProof/>
              </w:rPr>
              <mc:AlternateContent>
                <mc:Choice Requires="wps">
                  <w:drawing>
                    <wp:anchor distT="0" distB="0" distL="114300" distR="114300" simplePos="0" relativeHeight="251678720" behindDoc="0" locked="0" layoutInCell="1" allowOverlap="1" wp14:anchorId="553A795B" wp14:editId="553A795C">
                      <wp:simplePos x="0" y="0"/>
                      <wp:positionH relativeFrom="column">
                        <wp:posOffset>1329690</wp:posOffset>
                      </wp:positionH>
                      <wp:positionV relativeFrom="paragraph">
                        <wp:posOffset>2447925</wp:posOffset>
                      </wp:positionV>
                      <wp:extent cx="1833880" cy="576580"/>
                      <wp:effectExtent l="0" t="0" r="0" b="0"/>
                      <wp:wrapNone/>
                      <wp:docPr id="2070"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57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A797B" w14:textId="5B1BC7BE" w:rsidR="00AB1C9C" w:rsidRDefault="00AB1C9C" w:rsidP="00DA415C">
                                  <w:pPr>
                                    <w:pStyle w:val="ATABody"/>
                                  </w:pPr>
                                  <w:r>
                                    <w:t xml:space="preserve">Threat </w:t>
                                  </w:r>
                                  <w:r w:rsidR="00C45C28">
                                    <w:t>a</w:t>
                                  </w:r>
                                  <w:r>
                                    <w:t xml:space="preserve">nalysis </w:t>
                                  </w:r>
                                  <w:r w:rsidR="00C45C28">
                                    <w:t>s</w:t>
                                  </w:r>
                                  <w:r>
                                    <w:t xml:space="preserve">ubject </w:t>
                                  </w:r>
                                  <w:r w:rsidR="00C45C28">
                                    <w:t>m</w:t>
                                  </w:r>
                                  <w:r>
                                    <w:t xml:space="preserve">atter </w:t>
                                  </w:r>
                                  <w:r w:rsidR="00C45C28">
                                    <w:t>e</w:t>
                                  </w:r>
                                  <w:r>
                                    <w:t>xpert(s)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A795B" id="Text Box 2070" o:spid="_x0000_s1028" type="#_x0000_t202" style="position:absolute;margin-left:104.7pt;margin-top:192.75pt;width:144.4pt;height:4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" stroked="f">
                      <v:textbox>
                        <w:txbxContent>
                          <w:p w14:paraId="553A797B" w14:textId="5B1BC7BE" w:rsidR="00AB1C9C" w:rsidRDefault="00AB1C9C" w:rsidP="00DA415C">
                            <w:pPr>
                              <w:pStyle w:val="ATABody"/>
                            </w:pPr>
                            <w:r>
                              <w:t xml:space="preserve">Threat </w:t>
                            </w:r>
                            <w:r w:rsidR="00C45C28">
                              <w:t>a</w:t>
                            </w:r>
                            <w:r>
                              <w:t xml:space="preserve">nalysis </w:t>
                            </w:r>
                            <w:r w:rsidR="00C45C28">
                              <w:t>s</w:t>
                            </w:r>
                            <w:r>
                              <w:t xml:space="preserve">ubject </w:t>
                            </w:r>
                            <w:r w:rsidR="00C45C28">
                              <w:t>m</w:t>
                            </w:r>
                            <w:r>
                              <w:t xml:space="preserve">atter </w:t>
                            </w:r>
                            <w:r w:rsidR="00C45C28">
                              <w:t>e</w:t>
                            </w:r>
                            <w:r>
                              <w:t>xpert(s)</w:t>
                            </w:r>
                          </w:p>
                        </w:txbxContent>
                      </v:textbox>
                    </v:shape>
                  </w:pict>
                </mc:Fallback>
              </mc:AlternateContent>
            </w:r>
            <w:r w:rsidR="00AB1C9C">
              <w:rPr>
                <w:noProof/>
              </w:rPr>
              <mc:AlternateContent>
                <mc:Choice Requires="wps">
                  <w:drawing>
                    <wp:anchor distT="0" distB="0" distL="114300" distR="114300" simplePos="0" relativeHeight="251677696" behindDoc="0" locked="0" layoutInCell="1" allowOverlap="1" wp14:anchorId="553A795D" wp14:editId="553A795E">
                      <wp:simplePos x="0" y="0"/>
                      <wp:positionH relativeFrom="column">
                        <wp:posOffset>-32385</wp:posOffset>
                      </wp:positionH>
                      <wp:positionV relativeFrom="paragraph">
                        <wp:posOffset>2447925</wp:posOffset>
                      </wp:positionV>
                      <wp:extent cx="1228725" cy="528955"/>
                      <wp:effectExtent l="0" t="0" r="9525" b="4445"/>
                      <wp:wrapNone/>
                      <wp:docPr id="2069" name="Text Box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28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A797C" w14:textId="25615748" w:rsidR="00AB1C9C" w:rsidRDefault="00AB1C9C" w:rsidP="00DA415C">
                                  <w:pPr>
                                    <w:pStyle w:val="ATABody"/>
                                  </w:pPr>
                                  <w:r>
                                    <w:t xml:space="preserve">Security </w:t>
                                  </w:r>
                                  <w:r w:rsidR="00C45C28">
                                    <w:t>s</w:t>
                                  </w:r>
                                  <w:r>
                                    <w:t xml:space="preserve">ystem </w:t>
                                  </w:r>
                                  <w:r w:rsidR="00C45C28">
                                    <w:t>t</w:t>
                                  </w:r>
                                  <w:r>
                                    <w:t>echnologist(s)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A795D" id="Text Box 2069" o:spid="_x0000_s1029" type="#_x0000_t202" style="position:absolute;margin-left:-2.55pt;margin-top:192.75pt;width:96.75pt;height:4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SFiAIAABw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" stroked="f">
                      <v:textbox>
                        <w:txbxContent>
                          <w:p w14:paraId="553A797C" w14:textId="25615748" w:rsidR="00AB1C9C" w:rsidRDefault="00AB1C9C" w:rsidP="00DA415C">
                            <w:pPr>
                              <w:pStyle w:val="ATABody"/>
                            </w:pPr>
                            <w:r>
                              <w:t xml:space="preserve">Security </w:t>
                            </w:r>
                            <w:r w:rsidR="00C45C28">
                              <w:t>s</w:t>
                            </w:r>
                            <w:r>
                              <w:t xml:space="preserve">ystem </w:t>
                            </w:r>
                            <w:r w:rsidR="00C45C28">
                              <w:t>t</w:t>
                            </w:r>
                            <w:r>
                              <w:t>echnologist(s)</w:t>
                            </w:r>
                          </w:p>
                        </w:txbxContent>
                      </v:textbox>
                    </v:shape>
                  </w:pict>
                </mc:Fallback>
              </mc:AlternateContent>
            </w:r>
            <w:r w:rsidR="00AB1C9C">
              <w:rPr>
                <w:noProof/>
              </w:rPr>
              <mc:AlternateContent>
                <mc:Choice Requires="wpc">
                  <w:drawing>
                    <wp:inline distT="0" distB="0" distL="0" distR="0" wp14:anchorId="553A795F" wp14:editId="553A7960">
                      <wp:extent cx="4314825" cy="2639695"/>
                      <wp:effectExtent l="0" t="3810" r="2540" b="4445"/>
                      <wp:docPr id="2068" name="Canvas 20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4"/>
                              <wps:cNvSpPr>
                                <a:spLocks noChangeArrowheads="1"/>
                              </wps:cNvSpPr>
                              <wps:spPr bwMode="auto">
                                <a:xfrm>
                                  <a:off x="0" y="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A797D" w14:textId="77777777" w:rsidR="00AB1C9C" w:rsidRDefault="00AB1C9C" w:rsidP="00AB1C9C">
                                    <w:r>
                                      <w:rPr>
                                        <w:rFonts w:ascii="Calibri" w:hAnsi="Calibri" w:cs="Calibri"/>
                                        <w:color w:val="000000"/>
                                      </w:rPr>
                                      <w:t xml:space="preserve"> </w:t>
                                    </w:r>
                                  </w:p>
                                </w:txbxContent>
                              </wps:txbx>
                              <wps:bodyPr rot="0" vert="horz" wrap="none" lIns="0" tIns="0" rIns="0" bIns="0" anchor="t" anchorCtr="0" upright="1">
                                <a:spAutoFit/>
                              </wps:bodyPr>
                            </wps:wsp>
                            <wpg:wgp>
                              <wpg:cNvPr id="4" name="Group 5"/>
                              <wpg:cNvGrpSpPr>
                                <a:grpSpLocks/>
                              </wpg:cNvGrpSpPr>
                              <wpg:grpSpPr bwMode="auto">
                                <a:xfrm>
                                  <a:off x="428602" y="14601"/>
                                  <a:ext cx="802005" cy="2163478"/>
                                  <a:chOff x="675" y="21"/>
                                  <a:chExt cx="1263" cy="3407"/>
                                </a:xfrm>
                              </wpg:grpSpPr>
                              <pic:pic xmlns:pic="http://schemas.openxmlformats.org/drawingml/2006/picture">
                                <pic:nvPicPr>
                                  <pic:cNvPr id="5"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24" y="750"/>
                                    <a:ext cx="117"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24" y="750"/>
                                    <a:ext cx="117"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18" y="327"/>
                                    <a:ext cx="326" cy="1013"/>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9"/>
                                <wps:cNvSpPr>
                                  <a:spLocks noEditPoints="1"/>
                                </wps:cNvSpPr>
                                <wps:spPr bwMode="auto">
                                  <a:xfrm>
                                    <a:off x="1588" y="820"/>
                                    <a:ext cx="325" cy="523"/>
                                  </a:xfrm>
                                  <a:custGeom>
                                    <a:avLst/>
                                    <a:gdLst>
                                      <a:gd name="T0" fmla="*/ 32 w 325"/>
                                      <a:gd name="T1" fmla="*/ 460 h 523"/>
                                      <a:gd name="T2" fmla="*/ 3 w 325"/>
                                      <a:gd name="T3" fmla="*/ 470 h 523"/>
                                      <a:gd name="T4" fmla="*/ 0 w 325"/>
                                      <a:gd name="T5" fmla="*/ 459 h 523"/>
                                      <a:gd name="T6" fmla="*/ 2 w 325"/>
                                      <a:gd name="T7" fmla="*/ 448 h 523"/>
                                      <a:gd name="T8" fmla="*/ 19 w 325"/>
                                      <a:gd name="T9" fmla="*/ 422 h 523"/>
                                      <a:gd name="T10" fmla="*/ 40 w 325"/>
                                      <a:gd name="T11" fmla="*/ 399 h 523"/>
                                      <a:gd name="T12" fmla="*/ 64 w 325"/>
                                      <a:gd name="T13" fmla="*/ 380 h 523"/>
                                      <a:gd name="T14" fmla="*/ 89 w 325"/>
                                      <a:gd name="T15" fmla="*/ 362 h 523"/>
                                      <a:gd name="T16" fmla="*/ 89 w 325"/>
                                      <a:gd name="T17" fmla="*/ 362 h 523"/>
                                      <a:gd name="T18" fmla="*/ 102 w 325"/>
                                      <a:gd name="T19" fmla="*/ 0 h 523"/>
                                      <a:gd name="T20" fmla="*/ 123 w 325"/>
                                      <a:gd name="T21" fmla="*/ 13 h 523"/>
                                      <a:gd name="T22" fmla="*/ 132 w 325"/>
                                      <a:gd name="T23" fmla="*/ 372 h 523"/>
                                      <a:gd name="T24" fmla="*/ 132 w 325"/>
                                      <a:gd name="T25" fmla="*/ 372 h 523"/>
                                      <a:gd name="T26" fmla="*/ 32 w 325"/>
                                      <a:gd name="T27" fmla="*/ 460 h 523"/>
                                      <a:gd name="T28" fmla="*/ 32 w 325"/>
                                      <a:gd name="T29" fmla="*/ 460 h 523"/>
                                      <a:gd name="T30" fmla="*/ 325 w 325"/>
                                      <a:gd name="T31" fmla="*/ 81 h 523"/>
                                      <a:gd name="T32" fmla="*/ 307 w 325"/>
                                      <a:gd name="T33" fmla="*/ 358 h 523"/>
                                      <a:gd name="T34" fmla="*/ 307 w 325"/>
                                      <a:gd name="T35" fmla="*/ 427 h 523"/>
                                      <a:gd name="T36" fmla="*/ 108 w 325"/>
                                      <a:gd name="T37" fmla="*/ 523 h 523"/>
                                      <a:gd name="T38" fmla="*/ 107 w 325"/>
                                      <a:gd name="T39" fmla="*/ 512 h 523"/>
                                      <a:gd name="T40" fmla="*/ 105 w 325"/>
                                      <a:gd name="T41" fmla="*/ 499 h 523"/>
                                      <a:gd name="T42" fmla="*/ 127 w 325"/>
                                      <a:gd name="T43" fmla="*/ 473 h 523"/>
                                      <a:gd name="T44" fmla="*/ 151 w 325"/>
                                      <a:gd name="T45" fmla="*/ 449 h 523"/>
                                      <a:gd name="T46" fmla="*/ 177 w 325"/>
                                      <a:gd name="T47" fmla="*/ 427 h 523"/>
                                      <a:gd name="T48" fmla="*/ 205 w 325"/>
                                      <a:gd name="T49" fmla="*/ 406 h 523"/>
                                      <a:gd name="T50" fmla="*/ 205 w 325"/>
                                      <a:gd name="T51" fmla="*/ 406 h 523"/>
                                      <a:gd name="T52" fmla="*/ 228 w 325"/>
                                      <a:gd name="T53" fmla="*/ 78 h 523"/>
                                      <a:gd name="T54" fmla="*/ 325 w 325"/>
                                      <a:gd name="T55" fmla="*/ 81 h 523"/>
                                      <a:gd name="T56" fmla="*/ 325 w 325"/>
                                      <a:gd name="T57" fmla="*/ 81 h 52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25" h="523">
                                        <a:moveTo>
                                          <a:pt x="32" y="460"/>
                                        </a:moveTo>
                                        <a:lnTo>
                                          <a:pt x="3" y="470"/>
                                        </a:lnTo>
                                        <a:lnTo>
                                          <a:pt x="0" y="459"/>
                                        </a:lnTo>
                                        <a:lnTo>
                                          <a:pt x="2" y="448"/>
                                        </a:lnTo>
                                        <a:lnTo>
                                          <a:pt x="19" y="422"/>
                                        </a:lnTo>
                                        <a:lnTo>
                                          <a:pt x="40" y="399"/>
                                        </a:lnTo>
                                        <a:lnTo>
                                          <a:pt x="64" y="380"/>
                                        </a:lnTo>
                                        <a:lnTo>
                                          <a:pt x="89" y="362"/>
                                        </a:lnTo>
                                        <a:lnTo>
                                          <a:pt x="102" y="0"/>
                                        </a:lnTo>
                                        <a:lnTo>
                                          <a:pt x="123" y="13"/>
                                        </a:lnTo>
                                        <a:lnTo>
                                          <a:pt x="132" y="372"/>
                                        </a:lnTo>
                                        <a:lnTo>
                                          <a:pt x="32" y="460"/>
                                        </a:lnTo>
                                        <a:close/>
                                        <a:moveTo>
                                          <a:pt x="325" y="81"/>
                                        </a:moveTo>
                                        <a:lnTo>
                                          <a:pt x="307" y="358"/>
                                        </a:lnTo>
                                        <a:lnTo>
                                          <a:pt x="307" y="427"/>
                                        </a:lnTo>
                                        <a:lnTo>
                                          <a:pt x="108" y="523"/>
                                        </a:lnTo>
                                        <a:lnTo>
                                          <a:pt x="107" y="512"/>
                                        </a:lnTo>
                                        <a:lnTo>
                                          <a:pt x="105" y="499"/>
                                        </a:lnTo>
                                        <a:lnTo>
                                          <a:pt x="127" y="473"/>
                                        </a:lnTo>
                                        <a:lnTo>
                                          <a:pt x="151" y="449"/>
                                        </a:lnTo>
                                        <a:lnTo>
                                          <a:pt x="177" y="427"/>
                                        </a:lnTo>
                                        <a:lnTo>
                                          <a:pt x="205" y="406"/>
                                        </a:lnTo>
                                        <a:lnTo>
                                          <a:pt x="228" y="78"/>
                                        </a:lnTo>
                                        <a:lnTo>
                                          <a:pt x="325"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10"/>
                                <wps:cNvSpPr>
                                  <a:spLocks noChangeArrowheads="1"/>
                                </wps:cNvSpPr>
                                <wps:spPr bwMode="auto">
                                  <a:xfrm>
                                    <a:off x="1566" y="283"/>
                                    <a:ext cx="1" cy="217"/>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1567" y="283"/>
                                    <a:ext cx="5" cy="217"/>
                                  </a:xfrm>
                                  <a:prstGeom prst="rect">
                                    <a:avLst/>
                                  </a:prstGeom>
                                  <a:solidFill>
                                    <a:srgbClr val="F7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2"/>
                                <wps:cNvSpPr>
                                  <a:spLocks noChangeArrowheads="1"/>
                                </wps:cNvSpPr>
                                <wps:spPr bwMode="auto">
                                  <a:xfrm>
                                    <a:off x="1572" y="283"/>
                                    <a:ext cx="5" cy="217"/>
                                  </a:xfrm>
                                  <a:prstGeom prst="rect">
                                    <a:avLst/>
                                  </a:prstGeom>
                                  <a:solidFill>
                                    <a:srgbClr val="F5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3"/>
                                <wps:cNvSpPr>
                                  <a:spLocks noChangeArrowheads="1"/>
                                </wps:cNvSpPr>
                                <wps:spPr bwMode="auto">
                                  <a:xfrm>
                                    <a:off x="1577" y="283"/>
                                    <a:ext cx="5" cy="217"/>
                                  </a:xfrm>
                                  <a:prstGeom prst="rect">
                                    <a:avLst/>
                                  </a:prstGeom>
                                  <a:solidFill>
                                    <a:srgbClr val="F4F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4"/>
                                <wps:cNvSpPr>
                                  <a:spLocks noChangeArrowheads="1"/>
                                </wps:cNvSpPr>
                                <wps:spPr bwMode="auto">
                                  <a:xfrm>
                                    <a:off x="1582" y="283"/>
                                    <a:ext cx="6" cy="217"/>
                                  </a:xfrm>
                                  <a:prstGeom prst="rect">
                                    <a:avLst/>
                                  </a:prstGeom>
                                  <a:solidFill>
                                    <a:srgbClr val="F2EE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1588" y="283"/>
                                    <a:ext cx="6" cy="217"/>
                                  </a:xfrm>
                                  <a:prstGeom prst="rect">
                                    <a:avLst/>
                                  </a:prstGeom>
                                  <a:solidFill>
                                    <a:srgbClr val="F0EC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1594" y="283"/>
                                    <a:ext cx="7" cy="217"/>
                                  </a:xfrm>
                                  <a:prstGeom prst="rect">
                                    <a:avLst/>
                                  </a:prstGeom>
                                  <a:solidFill>
                                    <a:srgbClr val="EEE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7"/>
                                <wps:cNvSpPr>
                                  <a:spLocks noChangeArrowheads="1"/>
                                </wps:cNvSpPr>
                                <wps:spPr bwMode="auto">
                                  <a:xfrm>
                                    <a:off x="1601" y="283"/>
                                    <a:ext cx="5" cy="217"/>
                                  </a:xfrm>
                                  <a:prstGeom prst="rect">
                                    <a:avLst/>
                                  </a:prstGeom>
                                  <a:solidFill>
                                    <a:srgbClr val="ECE9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1606" y="283"/>
                                    <a:ext cx="6" cy="217"/>
                                  </a:xfrm>
                                  <a:prstGeom prst="rect">
                                    <a:avLst/>
                                  </a:prstGeom>
                                  <a:solidFill>
                                    <a:srgbClr val="EAE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
                                <wps:cNvSpPr>
                                  <a:spLocks noChangeArrowheads="1"/>
                                </wps:cNvSpPr>
                                <wps:spPr bwMode="auto">
                                  <a:xfrm>
                                    <a:off x="1612" y="283"/>
                                    <a:ext cx="6" cy="217"/>
                                  </a:xfrm>
                                  <a:prstGeom prst="rect">
                                    <a:avLst/>
                                  </a:prstGeom>
                                  <a:solidFill>
                                    <a:srgbClr val="E8E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0"/>
                                <wps:cNvSpPr>
                                  <a:spLocks noChangeArrowheads="1"/>
                                </wps:cNvSpPr>
                                <wps:spPr bwMode="auto">
                                  <a:xfrm>
                                    <a:off x="1618" y="283"/>
                                    <a:ext cx="7" cy="217"/>
                                  </a:xfrm>
                                  <a:prstGeom prst="rect">
                                    <a:avLst/>
                                  </a:prstGeom>
                                  <a:solidFill>
                                    <a:srgbClr val="E6E3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1"/>
                                <wps:cNvSpPr>
                                  <a:spLocks noChangeArrowheads="1"/>
                                </wps:cNvSpPr>
                                <wps:spPr bwMode="auto">
                                  <a:xfrm>
                                    <a:off x="1625" y="283"/>
                                    <a:ext cx="4" cy="217"/>
                                  </a:xfrm>
                                  <a:prstGeom prst="rect">
                                    <a:avLst/>
                                  </a:prstGeom>
                                  <a:solidFill>
                                    <a:srgbClr val="E4E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2"/>
                                <wps:cNvSpPr>
                                  <a:spLocks noChangeArrowheads="1"/>
                                </wps:cNvSpPr>
                                <wps:spPr bwMode="auto">
                                  <a:xfrm>
                                    <a:off x="1629" y="283"/>
                                    <a:ext cx="5" cy="217"/>
                                  </a:xfrm>
                                  <a:prstGeom prst="rect">
                                    <a:avLst/>
                                  </a:prstGeom>
                                  <a:solidFill>
                                    <a:srgbClr val="E3E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3"/>
                                <wps:cNvSpPr>
                                  <a:spLocks noChangeArrowheads="1"/>
                                </wps:cNvSpPr>
                                <wps:spPr bwMode="auto">
                                  <a:xfrm>
                                    <a:off x="1634" y="283"/>
                                    <a:ext cx="7" cy="217"/>
                                  </a:xfrm>
                                  <a:prstGeom prst="rect">
                                    <a:avLst/>
                                  </a:prstGeom>
                                  <a:solidFill>
                                    <a:srgbClr val="E1DE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4"/>
                                <wps:cNvSpPr>
                                  <a:spLocks noChangeArrowheads="1"/>
                                </wps:cNvSpPr>
                                <wps:spPr bwMode="auto">
                                  <a:xfrm>
                                    <a:off x="1641" y="283"/>
                                    <a:ext cx="6" cy="217"/>
                                  </a:xfrm>
                                  <a:prstGeom prst="rect">
                                    <a:avLst/>
                                  </a:prstGeom>
                                  <a:solidFill>
                                    <a:srgbClr val="DFDC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5"/>
                                <wps:cNvSpPr>
                                  <a:spLocks noChangeArrowheads="1"/>
                                </wps:cNvSpPr>
                                <wps:spPr bwMode="auto">
                                  <a:xfrm>
                                    <a:off x="1647" y="283"/>
                                    <a:ext cx="6" cy="217"/>
                                  </a:xfrm>
                                  <a:prstGeom prst="rect">
                                    <a:avLst/>
                                  </a:prstGeom>
                                  <a:solidFill>
                                    <a:srgbClr val="DDDA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6"/>
                                <wps:cNvSpPr>
                                  <a:spLocks noChangeArrowheads="1"/>
                                </wps:cNvSpPr>
                                <wps:spPr bwMode="auto">
                                  <a:xfrm>
                                    <a:off x="1653" y="283"/>
                                    <a:ext cx="7" cy="217"/>
                                  </a:xfrm>
                                  <a:prstGeom prst="rect">
                                    <a:avLst/>
                                  </a:prstGeom>
                                  <a:solidFill>
                                    <a:srgbClr val="DBD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7"/>
                                <wps:cNvSpPr>
                                  <a:spLocks noChangeArrowheads="1"/>
                                </wps:cNvSpPr>
                                <wps:spPr bwMode="auto">
                                  <a:xfrm>
                                    <a:off x="1660" y="283"/>
                                    <a:ext cx="4" cy="217"/>
                                  </a:xfrm>
                                  <a:prstGeom prst="rect">
                                    <a:avLst/>
                                  </a:prstGeom>
                                  <a:solidFill>
                                    <a:srgbClr val="D9D6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8"/>
                                <wps:cNvSpPr>
                                  <a:spLocks noChangeArrowheads="1"/>
                                </wps:cNvSpPr>
                                <wps:spPr bwMode="auto">
                                  <a:xfrm>
                                    <a:off x="1664" y="283"/>
                                    <a:ext cx="5" cy="217"/>
                                  </a:xfrm>
                                  <a:prstGeom prst="rect">
                                    <a:avLst/>
                                  </a:prstGeom>
                                  <a:solidFill>
                                    <a:srgbClr val="D8D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9"/>
                                <wps:cNvSpPr>
                                  <a:spLocks noChangeArrowheads="1"/>
                                </wps:cNvSpPr>
                                <wps:spPr bwMode="auto">
                                  <a:xfrm>
                                    <a:off x="1669" y="283"/>
                                    <a:ext cx="5" cy="217"/>
                                  </a:xfrm>
                                  <a:prstGeom prst="rect">
                                    <a:avLst/>
                                  </a:prstGeom>
                                  <a:solidFill>
                                    <a:srgbClr val="D6D3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0"/>
                                <wps:cNvSpPr>
                                  <a:spLocks noChangeArrowheads="1"/>
                                </wps:cNvSpPr>
                                <wps:spPr bwMode="auto">
                                  <a:xfrm>
                                    <a:off x="1674" y="283"/>
                                    <a:ext cx="5" cy="217"/>
                                  </a:xfrm>
                                  <a:prstGeom prst="rect">
                                    <a:avLst/>
                                  </a:prstGeom>
                                  <a:solidFill>
                                    <a:srgbClr val="D4D1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1"/>
                                <wps:cNvSpPr>
                                  <a:spLocks noChangeArrowheads="1"/>
                                </wps:cNvSpPr>
                                <wps:spPr bwMode="auto">
                                  <a:xfrm>
                                    <a:off x="1679" y="283"/>
                                    <a:ext cx="5" cy="217"/>
                                  </a:xfrm>
                                  <a:prstGeom prst="rect">
                                    <a:avLst/>
                                  </a:prstGeom>
                                  <a:solidFill>
                                    <a:srgbClr val="D3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2"/>
                                <wps:cNvSpPr>
                                  <a:spLocks noChangeArrowheads="1"/>
                                </wps:cNvSpPr>
                                <wps:spPr bwMode="auto">
                                  <a:xfrm>
                                    <a:off x="1684" y="283"/>
                                    <a:ext cx="6" cy="217"/>
                                  </a:xfrm>
                                  <a:prstGeom prst="rect">
                                    <a:avLst/>
                                  </a:prstGeom>
                                  <a:solidFill>
                                    <a:srgbClr val="D1CE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3"/>
                                <wps:cNvSpPr>
                                  <a:spLocks noChangeArrowheads="1"/>
                                </wps:cNvSpPr>
                                <wps:spPr bwMode="auto">
                                  <a:xfrm>
                                    <a:off x="1690" y="283"/>
                                    <a:ext cx="6" cy="217"/>
                                  </a:xfrm>
                                  <a:prstGeom prst="rect">
                                    <a:avLst/>
                                  </a:prstGeom>
                                  <a:solidFill>
                                    <a:srgbClr val="CFC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4"/>
                                <wps:cNvSpPr>
                                  <a:spLocks noChangeArrowheads="1"/>
                                </wps:cNvSpPr>
                                <wps:spPr bwMode="auto">
                                  <a:xfrm>
                                    <a:off x="1696" y="283"/>
                                    <a:ext cx="7" cy="217"/>
                                  </a:xfrm>
                                  <a:prstGeom prst="rect">
                                    <a:avLst/>
                                  </a:prstGeom>
                                  <a:solidFill>
                                    <a:srgbClr val="CDC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5"/>
                                <wps:cNvSpPr>
                                  <a:spLocks noChangeArrowheads="1"/>
                                </wps:cNvSpPr>
                                <wps:spPr bwMode="auto">
                                  <a:xfrm>
                                    <a:off x="1703" y="283"/>
                                    <a:ext cx="6" cy="217"/>
                                  </a:xfrm>
                                  <a:prstGeom prst="rect">
                                    <a:avLst/>
                                  </a:prstGeom>
                                  <a:solidFill>
                                    <a:srgbClr val="CBC8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6"/>
                                <wps:cNvSpPr>
                                  <a:spLocks noChangeArrowheads="1"/>
                                </wps:cNvSpPr>
                                <wps:spPr bwMode="auto">
                                  <a:xfrm>
                                    <a:off x="1709" y="283"/>
                                    <a:ext cx="5" cy="217"/>
                                  </a:xfrm>
                                  <a:prstGeom prst="rect">
                                    <a:avLst/>
                                  </a:prstGeom>
                                  <a:solidFill>
                                    <a:srgbClr val="C9C6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7"/>
                                <wps:cNvSpPr>
                                  <a:spLocks noChangeArrowheads="1"/>
                                </wps:cNvSpPr>
                                <wps:spPr bwMode="auto">
                                  <a:xfrm>
                                    <a:off x="1714" y="283"/>
                                    <a:ext cx="5" cy="217"/>
                                  </a:xfrm>
                                  <a:prstGeom prst="rect">
                                    <a:avLst/>
                                  </a:prstGeom>
                                  <a:solidFill>
                                    <a:srgbClr val="C7C5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38"/>
                                <wps:cNvSpPr>
                                  <a:spLocks noChangeArrowheads="1"/>
                                </wps:cNvSpPr>
                                <wps:spPr bwMode="auto">
                                  <a:xfrm>
                                    <a:off x="1719" y="283"/>
                                    <a:ext cx="4" cy="217"/>
                                  </a:xfrm>
                                  <a:prstGeom prst="rect">
                                    <a:avLst/>
                                  </a:prstGeom>
                                  <a:solidFill>
                                    <a:srgbClr val="C6C3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9"/>
                                <wps:cNvSpPr>
                                  <a:spLocks noChangeArrowheads="1"/>
                                </wps:cNvSpPr>
                                <wps:spPr bwMode="auto">
                                  <a:xfrm>
                                    <a:off x="1723" y="283"/>
                                    <a:ext cx="5" cy="217"/>
                                  </a:xfrm>
                                  <a:prstGeom prst="rect">
                                    <a:avLst/>
                                  </a:prstGeom>
                                  <a:solidFill>
                                    <a:srgbClr val="C4C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0"/>
                                <wps:cNvSpPr>
                                  <a:spLocks noChangeArrowheads="1"/>
                                </wps:cNvSpPr>
                                <wps:spPr bwMode="auto">
                                  <a:xfrm>
                                    <a:off x="1728" y="283"/>
                                    <a:ext cx="5" cy="217"/>
                                  </a:xfrm>
                                  <a:prstGeom prst="rect">
                                    <a:avLst/>
                                  </a:prstGeom>
                                  <a:solidFill>
                                    <a:srgbClr val="C2C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1"/>
                                <wps:cNvSpPr>
                                  <a:spLocks noChangeArrowheads="1"/>
                                </wps:cNvSpPr>
                                <wps:spPr bwMode="auto">
                                  <a:xfrm>
                                    <a:off x="1733" y="283"/>
                                    <a:ext cx="6" cy="217"/>
                                  </a:xfrm>
                                  <a:prstGeom prst="rect">
                                    <a:avLst/>
                                  </a:prstGeom>
                                  <a:solidFill>
                                    <a:srgbClr val="C1BF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2"/>
                                <wps:cNvSpPr>
                                  <a:spLocks noChangeArrowheads="1"/>
                                </wps:cNvSpPr>
                                <wps:spPr bwMode="auto">
                                  <a:xfrm>
                                    <a:off x="1739" y="283"/>
                                    <a:ext cx="5" cy="217"/>
                                  </a:xfrm>
                                  <a:prstGeom prst="rect">
                                    <a:avLst/>
                                  </a:prstGeom>
                                  <a:solidFill>
                                    <a:srgbClr val="BFBD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3"/>
                                <wps:cNvSpPr>
                                  <a:spLocks noChangeArrowheads="1"/>
                                </wps:cNvSpPr>
                                <wps:spPr bwMode="auto">
                                  <a:xfrm>
                                    <a:off x="1744" y="283"/>
                                    <a:ext cx="5" cy="217"/>
                                  </a:xfrm>
                                  <a:prstGeom prst="rect">
                                    <a:avLst/>
                                  </a:prstGeom>
                                  <a:solidFill>
                                    <a:srgbClr val="BEBC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4"/>
                                <wps:cNvSpPr>
                                  <a:spLocks noChangeArrowheads="1"/>
                                </wps:cNvSpPr>
                                <wps:spPr bwMode="auto">
                                  <a:xfrm>
                                    <a:off x="1749" y="283"/>
                                    <a:ext cx="6" cy="217"/>
                                  </a:xfrm>
                                  <a:prstGeom prst="rect">
                                    <a:avLst/>
                                  </a:prstGeom>
                                  <a:solidFill>
                                    <a:srgbClr val="BCB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5"/>
                                <wps:cNvSpPr>
                                  <a:spLocks noChangeArrowheads="1"/>
                                </wps:cNvSpPr>
                                <wps:spPr bwMode="auto">
                                  <a:xfrm>
                                    <a:off x="1755" y="283"/>
                                    <a:ext cx="6" cy="217"/>
                                  </a:xfrm>
                                  <a:prstGeom prst="rect">
                                    <a:avLst/>
                                  </a:prstGeom>
                                  <a:solidFill>
                                    <a:srgbClr val="BAB8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6"/>
                                <wps:cNvSpPr>
                                  <a:spLocks noChangeArrowheads="1"/>
                                </wps:cNvSpPr>
                                <wps:spPr bwMode="auto">
                                  <a:xfrm>
                                    <a:off x="1761" y="283"/>
                                    <a:ext cx="7" cy="217"/>
                                  </a:xfrm>
                                  <a:prstGeom prst="rect">
                                    <a:avLst/>
                                  </a:prstGeom>
                                  <a:solidFill>
                                    <a:srgbClr val="B8B6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7"/>
                                <wps:cNvSpPr>
                                  <a:spLocks noChangeArrowheads="1"/>
                                </wps:cNvSpPr>
                                <wps:spPr bwMode="auto">
                                  <a:xfrm>
                                    <a:off x="1768" y="283"/>
                                    <a:ext cx="6" cy="217"/>
                                  </a:xfrm>
                                  <a:prstGeom prst="rect">
                                    <a:avLst/>
                                  </a:prstGeom>
                                  <a:solidFill>
                                    <a:srgbClr val="B6B4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48"/>
                                <wps:cNvSpPr>
                                  <a:spLocks noChangeArrowheads="1"/>
                                </wps:cNvSpPr>
                                <wps:spPr bwMode="auto">
                                  <a:xfrm>
                                    <a:off x="1774" y="283"/>
                                    <a:ext cx="5" cy="217"/>
                                  </a:xfrm>
                                  <a:prstGeom prst="rect">
                                    <a:avLst/>
                                  </a:prstGeom>
                                  <a:solidFill>
                                    <a:srgbClr val="B4B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9"/>
                                <wps:cNvSpPr>
                                  <a:spLocks noChangeArrowheads="1"/>
                                </wps:cNvSpPr>
                                <wps:spPr bwMode="auto">
                                  <a:xfrm>
                                    <a:off x="1779" y="283"/>
                                    <a:ext cx="5" cy="217"/>
                                  </a:xfrm>
                                  <a:prstGeom prst="rect">
                                    <a:avLst/>
                                  </a:prstGeom>
                                  <a:solidFill>
                                    <a:srgbClr val="B2B1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0"/>
                                <wps:cNvSpPr>
                                  <a:spLocks noChangeArrowheads="1"/>
                                </wps:cNvSpPr>
                                <wps:spPr bwMode="auto">
                                  <a:xfrm>
                                    <a:off x="1784" y="283"/>
                                    <a:ext cx="5" cy="217"/>
                                  </a:xfrm>
                                  <a:prstGeom prst="rect">
                                    <a:avLst/>
                                  </a:prstGeom>
                                  <a:solidFill>
                                    <a:srgbClr val="B1AF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1"/>
                                <wps:cNvSpPr>
                                  <a:spLocks noChangeArrowheads="1"/>
                                </wps:cNvSpPr>
                                <wps:spPr bwMode="auto">
                                  <a:xfrm>
                                    <a:off x="1789" y="283"/>
                                    <a:ext cx="4" cy="217"/>
                                  </a:xfrm>
                                  <a:prstGeom prst="rect">
                                    <a:avLst/>
                                  </a:prstGeom>
                                  <a:solidFill>
                                    <a:srgbClr val="AFAE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2"/>
                                <wps:cNvSpPr>
                                  <a:spLocks noChangeArrowheads="1"/>
                                </wps:cNvSpPr>
                                <wps:spPr bwMode="auto">
                                  <a:xfrm>
                                    <a:off x="1793" y="283"/>
                                    <a:ext cx="7" cy="217"/>
                                  </a:xfrm>
                                  <a:prstGeom prst="rect">
                                    <a:avLst/>
                                  </a:prstGeom>
                                  <a:solidFill>
                                    <a:srgbClr val="ADAC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3"/>
                                <wps:cNvSpPr>
                                  <a:spLocks noChangeArrowheads="1"/>
                                </wps:cNvSpPr>
                                <wps:spPr bwMode="auto">
                                  <a:xfrm>
                                    <a:off x="1800" y="283"/>
                                    <a:ext cx="8" cy="217"/>
                                  </a:xfrm>
                                  <a:prstGeom prst="rect">
                                    <a:avLst/>
                                  </a:prstGeom>
                                  <a:solidFill>
                                    <a:srgbClr val="ABAA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4"/>
                                <wps:cNvSpPr>
                                  <a:spLocks noChangeArrowheads="1"/>
                                </wps:cNvSpPr>
                                <wps:spPr bwMode="auto">
                                  <a:xfrm>
                                    <a:off x="1808" y="283"/>
                                    <a:ext cx="6" cy="217"/>
                                  </a:xfrm>
                                  <a:prstGeom prst="rect">
                                    <a:avLst/>
                                  </a:prstGeom>
                                  <a:solidFill>
                                    <a:srgbClr val="A9A8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5"/>
                                <wps:cNvSpPr>
                                  <a:spLocks noChangeArrowheads="1"/>
                                </wps:cNvSpPr>
                                <wps:spPr bwMode="auto">
                                  <a:xfrm>
                                    <a:off x="1814" y="283"/>
                                    <a:ext cx="6" cy="217"/>
                                  </a:xfrm>
                                  <a:prstGeom prst="rect">
                                    <a:avLst/>
                                  </a:prstGeom>
                                  <a:solidFill>
                                    <a:srgbClr val="A7A6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6"/>
                                <wps:cNvSpPr>
                                  <a:spLocks noChangeArrowheads="1"/>
                                </wps:cNvSpPr>
                                <wps:spPr bwMode="auto">
                                  <a:xfrm>
                                    <a:off x="1820" y="283"/>
                                    <a:ext cx="7" cy="217"/>
                                  </a:xfrm>
                                  <a:prstGeom prst="rect">
                                    <a:avLst/>
                                  </a:prstGeom>
                                  <a:solidFill>
                                    <a:srgbClr val="A5A4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7"/>
                                <wps:cNvSpPr>
                                  <a:spLocks noChangeArrowheads="1"/>
                                </wps:cNvSpPr>
                                <wps:spPr bwMode="auto">
                                  <a:xfrm>
                                    <a:off x="1827" y="283"/>
                                    <a:ext cx="5" cy="217"/>
                                  </a:xfrm>
                                  <a:prstGeom prst="rect">
                                    <a:avLst/>
                                  </a:prstGeom>
                                  <a:solidFill>
                                    <a:srgbClr val="A3A2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58"/>
                                <wps:cNvSpPr>
                                  <a:spLocks noChangeArrowheads="1"/>
                                </wps:cNvSpPr>
                                <wps:spPr bwMode="auto">
                                  <a:xfrm>
                                    <a:off x="1832" y="283"/>
                                    <a:ext cx="4" cy="217"/>
                                  </a:xfrm>
                                  <a:prstGeom prst="rect">
                                    <a:avLst/>
                                  </a:prstGeom>
                                  <a:solidFill>
                                    <a:srgbClr val="A2A1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9"/>
                                <wps:cNvSpPr>
                                  <a:spLocks noChangeArrowheads="1"/>
                                </wps:cNvSpPr>
                                <wps:spPr bwMode="auto">
                                  <a:xfrm>
                                    <a:off x="1836" y="283"/>
                                    <a:ext cx="7" cy="217"/>
                                  </a:xfrm>
                                  <a:prstGeom prst="rect">
                                    <a:avLst/>
                                  </a:prstGeom>
                                  <a:solidFill>
                                    <a:srgbClr val="A09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0"/>
                                <wps:cNvSpPr>
                                  <a:spLocks noChangeArrowheads="1"/>
                                </wps:cNvSpPr>
                                <wps:spPr bwMode="auto">
                                  <a:xfrm>
                                    <a:off x="1843" y="283"/>
                                    <a:ext cx="4" cy="217"/>
                                  </a:xfrm>
                                  <a:prstGeom prst="rect">
                                    <a:avLst/>
                                  </a:prstGeom>
                                  <a:solidFill>
                                    <a:srgbClr val="9E9D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1"/>
                                <wps:cNvSpPr>
                                  <a:spLocks noChangeArrowheads="1"/>
                                </wps:cNvSpPr>
                                <wps:spPr bwMode="auto">
                                  <a:xfrm>
                                    <a:off x="1847" y="283"/>
                                    <a:ext cx="5" cy="217"/>
                                  </a:xfrm>
                                  <a:prstGeom prst="rect">
                                    <a:avLst/>
                                  </a:prstGeom>
                                  <a:solidFill>
                                    <a:srgbClr val="9C9B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2"/>
                                <wps:cNvSpPr>
                                  <a:spLocks noChangeArrowheads="1"/>
                                </wps:cNvSpPr>
                                <wps:spPr bwMode="auto">
                                  <a:xfrm>
                                    <a:off x="1852" y="283"/>
                                    <a:ext cx="5" cy="217"/>
                                  </a:xfrm>
                                  <a:prstGeom prst="rect">
                                    <a:avLst/>
                                  </a:prstGeom>
                                  <a:solidFill>
                                    <a:srgbClr val="9B9A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3"/>
                                <wps:cNvSpPr>
                                  <a:spLocks noChangeArrowheads="1"/>
                                </wps:cNvSpPr>
                                <wps:spPr bwMode="auto">
                                  <a:xfrm>
                                    <a:off x="1857" y="283"/>
                                    <a:ext cx="5" cy="217"/>
                                  </a:xfrm>
                                  <a:prstGeom prst="rect">
                                    <a:avLst/>
                                  </a:prstGeom>
                                  <a:solidFill>
                                    <a:srgbClr val="999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4"/>
                                <wps:cNvSpPr>
                                  <a:spLocks noChangeArrowheads="1"/>
                                </wps:cNvSpPr>
                                <wps:spPr bwMode="auto">
                                  <a:xfrm>
                                    <a:off x="1862" y="283"/>
                                    <a:ext cx="6" cy="217"/>
                                  </a:xfrm>
                                  <a:prstGeom prst="rect">
                                    <a:avLst/>
                                  </a:prstGeom>
                                  <a:solidFill>
                                    <a:srgbClr val="979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5"/>
                                <wps:cNvSpPr>
                                  <a:spLocks noChangeArrowheads="1"/>
                                </wps:cNvSpPr>
                                <wps:spPr bwMode="auto">
                                  <a:xfrm>
                                    <a:off x="1868" y="283"/>
                                    <a:ext cx="5" cy="217"/>
                                  </a:xfrm>
                                  <a:prstGeom prst="rect">
                                    <a:avLst/>
                                  </a:prstGeom>
                                  <a:solidFill>
                                    <a:srgbClr val="95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6"/>
                                <wps:cNvSpPr>
                                  <a:spLocks noChangeArrowheads="1"/>
                                </wps:cNvSpPr>
                                <wps:spPr bwMode="auto">
                                  <a:xfrm>
                                    <a:off x="1873" y="283"/>
                                    <a:ext cx="6" cy="217"/>
                                  </a:xfrm>
                                  <a:prstGeom prst="rect">
                                    <a:avLst/>
                                  </a:prstGeom>
                                  <a:solidFill>
                                    <a:srgbClr val="9493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7"/>
                                <wps:cNvSpPr>
                                  <a:spLocks noChangeArrowheads="1"/>
                                </wps:cNvSpPr>
                                <wps:spPr bwMode="auto">
                                  <a:xfrm>
                                    <a:off x="1879" y="283"/>
                                    <a:ext cx="5" cy="217"/>
                                  </a:xfrm>
                                  <a:prstGeom prst="rect">
                                    <a:avLst/>
                                  </a:prstGeom>
                                  <a:solidFill>
                                    <a:srgbClr val="9291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8"/>
                                <wps:cNvSpPr>
                                  <a:spLocks noChangeArrowheads="1"/>
                                </wps:cNvSpPr>
                                <wps:spPr bwMode="auto">
                                  <a:xfrm>
                                    <a:off x="1884" y="283"/>
                                    <a:ext cx="5" cy="217"/>
                                  </a:xfrm>
                                  <a:prstGeom prst="rect">
                                    <a:avLst/>
                                  </a:prstGeom>
                                  <a:solidFill>
                                    <a:srgbClr val="919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69"/>
                                <wps:cNvSpPr>
                                  <a:spLocks noChangeArrowheads="1"/>
                                </wps:cNvSpPr>
                                <wps:spPr bwMode="auto">
                                  <a:xfrm>
                                    <a:off x="1889" y="283"/>
                                    <a:ext cx="5" cy="217"/>
                                  </a:xfrm>
                                  <a:prstGeom prst="rect">
                                    <a:avLst/>
                                  </a:prstGeom>
                                  <a:solidFill>
                                    <a:srgbClr val="8F8E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0"/>
                                <wps:cNvSpPr>
                                  <a:spLocks noChangeArrowheads="1"/>
                                </wps:cNvSpPr>
                                <wps:spPr bwMode="auto">
                                  <a:xfrm>
                                    <a:off x="1894" y="283"/>
                                    <a:ext cx="4" cy="217"/>
                                  </a:xfrm>
                                  <a:prstGeom prst="rect">
                                    <a:avLst/>
                                  </a:prstGeom>
                                  <a:solidFill>
                                    <a:srgbClr val="8D8D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1"/>
                                <wps:cNvSpPr>
                                  <a:spLocks noChangeArrowheads="1"/>
                                </wps:cNvSpPr>
                                <wps:spPr bwMode="auto">
                                  <a:xfrm>
                                    <a:off x="1898" y="283"/>
                                    <a:ext cx="5" cy="217"/>
                                  </a:xfrm>
                                  <a:prstGeom prst="rect">
                                    <a:avLst/>
                                  </a:prstGeom>
                                  <a:solidFill>
                                    <a:srgbClr val="8C8B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2"/>
                                <wps:cNvSpPr>
                                  <a:spLocks noChangeArrowheads="1"/>
                                </wps:cNvSpPr>
                                <wps:spPr bwMode="auto">
                                  <a:xfrm>
                                    <a:off x="1903" y="283"/>
                                    <a:ext cx="5" cy="217"/>
                                  </a:xfrm>
                                  <a:prstGeom prst="rect">
                                    <a:avLst/>
                                  </a:prstGeom>
                                  <a:solidFill>
                                    <a:srgbClr val="8A8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3"/>
                                <wps:cNvSpPr>
                                  <a:spLocks noChangeArrowheads="1"/>
                                </wps:cNvSpPr>
                                <wps:spPr bwMode="auto">
                                  <a:xfrm>
                                    <a:off x="1908" y="283"/>
                                    <a:ext cx="6" cy="217"/>
                                  </a:xfrm>
                                  <a:prstGeom prst="rect">
                                    <a:avLst/>
                                  </a:prstGeom>
                                  <a:solidFill>
                                    <a:srgbClr val="8888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4"/>
                                <wps:cNvSpPr>
                                  <a:spLocks noChangeArrowheads="1"/>
                                </wps:cNvSpPr>
                                <wps:spPr bwMode="auto">
                                  <a:xfrm>
                                    <a:off x="1914" y="283"/>
                                    <a:ext cx="5" cy="21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5"/>
                                <wps:cNvSpPr>
                                  <a:spLocks noChangeArrowheads="1"/>
                                </wps:cNvSpPr>
                                <wps:spPr bwMode="auto">
                                  <a:xfrm>
                                    <a:off x="1919" y="283"/>
                                    <a:ext cx="5" cy="217"/>
                                  </a:xfrm>
                                  <a:prstGeom prst="rect">
                                    <a:avLst/>
                                  </a:prstGeom>
                                  <a:solidFill>
                                    <a:srgbClr val="8585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6"/>
                                <wps:cNvSpPr>
                                  <a:spLocks noChangeArrowheads="1"/>
                                </wps:cNvSpPr>
                                <wps:spPr bwMode="auto">
                                  <a:xfrm>
                                    <a:off x="1924" y="283"/>
                                    <a:ext cx="6" cy="217"/>
                                  </a:xfrm>
                                  <a:prstGeom prst="rect">
                                    <a:avLst/>
                                  </a:prstGeom>
                                  <a:solidFill>
                                    <a:srgbClr val="8383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7"/>
                                <wps:cNvSpPr>
                                  <a:spLocks noChangeArrowheads="1"/>
                                </wps:cNvSpPr>
                                <wps:spPr bwMode="auto">
                                  <a:xfrm>
                                    <a:off x="1930" y="283"/>
                                    <a:ext cx="2" cy="217"/>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8"/>
                                <wps:cNvSpPr>
                                  <a:spLocks noChangeArrowheads="1"/>
                                </wps:cNvSpPr>
                                <wps:spPr bwMode="auto">
                                  <a:xfrm>
                                    <a:off x="1660" y="286"/>
                                    <a:ext cx="132"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12" y="832"/>
                                    <a:ext cx="120"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12" y="832"/>
                                    <a:ext cx="120"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53" y="21"/>
                                    <a:ext cx="288"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53" y="21"/>
                                    <a:ext cx="288" cy="296"/>
                                  </a:xfrm>
                                  <a:prstGeom prst="rect">
                                    <a:avLst/>
                                  </a:prstGeom>
                                  <a:noFill/>
                                  <a:extLst>
                                    <a:ext uri="{909E8E84-426E-40DD-AFC4-6F175D3DCCD1}">
                                      <a14:hiddenFill xmlns:a14="http://schemas.microsoft.com/office/drawing/2010/main">
                                        <a:solidFill>
                                          <a:srgbClr val="FFFFFF"/>
                                        </a:solidFill>
                                      </a14:hiddenFill>
                                    </a:ext>
                                  </a:extLst>
                                </pic:spPr>
                              </pic:pic>
                              <wps:wsp>
                                <wps:cNvPr id="98" name="Freeform 83"/>
                                <wps:cNvSpPr>
                                  <a:spLocks/>
                                </wps:cNvSpPr>
                                <wps:spPr bwMode="auto">
                                  <a:xfrm>
                                    <a:off x="1645" y="278"/>
                                    <a:ext cx="155" cy="37"/>
                                  </a:xfrm>
                                  <a:custGeom>
                                    <a:avLst/>
                                    <a:gdLst>
                                      <a:gd name="T0" fmla="*/ 155 w 155"/>
                                      <a:gd name="T1" fmla="*/ 10 h 37"/>
                                      <a:gd name="T2" fmla="*/ 139 w 155"/>
                                      <a:gd name="T3" fmla="*/ 21 h 37"/>
                                      <a:gd name="T4" fmla="*/ 121 w 155"/>
                                      <a:gd name="T5" fmla="*/ 29 h 37"/>
                                      <a:gd name="T6" fmla="*/ 102 w 155"/>
                                      <a:gd name="T7" fmla="*/ 36 h 37"/>
                                      <a:gd name="T8" fmla="*/ 83 w 155"/>
                                      <a:gd name="T9" fmla="*/ 37 h 37"/>
                                      <a:gd name="T10" fmla="*/ 59 w 155"/>
                                      <a:gd name="T11" fmla="*/ 34 h 37"/>
                                      <a:gd name="T12" fmla="*/ 37 w 155"/>
                                      <a:gd name="T13" fmla="*/ 28 h 37"/>
                                      <a:gd name="T14" fmla="*/ 18 w 155"/>
                                      <a:gd name="T15" fmla="*/ 16 h 37"/>
                                      <a:gd name="T16" fmla="*/ 0 w 155"/>
                                      <a:gd name="T17" fmla="*/ 0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5" h="37">
                                        <a:moveTo>
                                          <a:pt x="155" y="10"/>
                                        </a:moveTo>
                                        <a:lnTo>
                                          <a:pt x="139" y="21"/>
                                        </a:lnTo>
                                        <a:lnTo>
                                          <a:pt x="121" y="29"/>
                                        </a:lnTo>
                                        <a:lnTo>
                                          <a:pt x="102" y="36"/>
                                        </a:lnTo>
                                        <a:lnTo>
                                          <a:pt x="83" y="37"/>
                                        </a:lnTo>
                                        <a:lnTo>
                                          <a:pt x="59" y="34"/>
                                        </a:lnTo>
                                        <a:lnTo>
                                          <a:pt x="37" y="28"/>
                                        </a:lnTo>
                                        <a:lnTo>
                                          <a:pt x="18" y="16"/>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84"/>
                                <wps:cNvSpPr>
                                  <a:spLocks noChangeArrowheads="1"/>
                                </wps:cNvSpPr>
                                <wps:spPr bwMode="auto">
                                  <a:xfrm>
                                    <a:off x="1816" y="436"/>
                                    <a:ext cx="1" cy="441"/>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5"/>
                                <wps:cNvSpPr>
                                  <a:spLocks noChangeArrowheads="1"/>
                                </wps:cNvSpPr>
                                <wps:spPr bwMode="auto">
                                  <a:xfrm>
                                    <a:off x="1817" y="436"/>
                                    <a:ext cx="2" cy="44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86"/>
                                <wps:cNvSpPr>
                                  <a:spLocks noChangeArrowheads="1"/>
                                </wps:cNvSpPr>
                                <wps:spPr bwMode="auto">
                                  <a:xfrm>
                                    <a:off x="1819" y="436"/>
                                    <a:ext cx="1" cy="441"/>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87"/>
                                <wps:cNvSpPr>
                                  <a:spLocks noChangeArrowheads="1"/>
                                </wps:cNvSpPr>
                                <wps:spPr bwMode="auto">
                                  <a:xfrm>
                                    <a:off x="1820" y="436"/>
                                    <a:ext cx="2" cy="441"/>
                                  </a:xfrm>
                                  <a:prstGeom prst="rect">
                                    <a:avLst/>
                                  </a:prstGeom>
                                  <a:solidFill>
                                    <a:srgbClr val="7D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88"/>
                                <wps:cNvSpPr>
                                  <a:spLocks noChangeArrowheads="1"/>
                                </wps:cNvSpPr>
                                <wps:spPr bwMode="auto">
                                  <a:xfrm>
                                    <a:off x="1822" y="436"/>
                                    <a:ext cx="2" cy="441"/>
                                  </a:xfrm>
                                  <a:prstGeom prst="rect">
                                    <a:avLst/>
                                  </a:prstGeom>
                                  <a:solidFill>
                                    <a:srgbClr val="7B7B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89"/>
                                <wps:cNvSpPr>
                                  <a:spLocks noChangeArrowheads="1"/>
                                </wps:cNvSpPr>
                                <wps:spPr bwMode="auto">
                                  <a:xfrm>
                                    <a:off x="1824" y="436"/>
                                    <a:ext cx="1" cy="441"/>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0"/>
                                <wps:cNvSpPr>
                                  <a:spLocks noChangeArrowheads="1"/>
                                </wps:cNvSpPr>
                                <wps:spPr bwMode="auto">
                                  <a:xfrm>
                                    <a:off x="1825" y="436"/>
                                    <a:ext cx="2" cy="441"/>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91"/>
                                <wps:cNvSpPr>
                                  <a:spLocks noChangeArrowheads="1"/>
                                </wps:cNvSpPr>
                                <wps:spPr bwMode="auto">
                                  <a:xfrm>
                                    <a:off x="1827" y="436"/>
                                    <a:ext cx="1" cy="441"/>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92"/>
                                <wps:cNvSpPr>
                                  <a:spLocks noChangeArrowheads="1"/>
                                </wps:cNvSpPr>
                                <wps:spPr bwMode="auto">
                                  <a:xfrm>
                                    <a:off x="1828" y="436"/>
                                    <a:ext cx="2" cy="441"/>
                                  </a:xfrm>
                                  <a:prstGeom prst="rect">
                                    <a:avLst/>
                                  </a:prstGeom>
                                  <a:solidFill>
                                    <a:srgbClr val="7474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93"/>
                                <wps:cNvSpPr>
                                  <a:spLocks noChangeArrowheads="1"/>
                                </wps:cNvSpPr>
                                <wps:spPr bwMode="auto">
                                  <a:xfrm>
                                    <a:off x="1830" y="436"/>
                                    <a:ext cx="2" cy="441"/>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4"/>
                                <wps:cNvSpPr>
                                  <a:spLocks noChangeArrowheads="1"/>
                                </wps:cNvSpPr>
                                <wps:spPr bwMode="auto">
                                  <a:xfrm>
                                    <a:off x="1832" y="436"/>
                                    <a:ext cx="1" cy="441"/>
                                  </a:xfrm>
                                  <a:prstGeom prst="rect">
                                    <a:avLst/>
                                  </a:prstGeom>
                                  <a:solidFill>
                                    <a:srgbClr val="7171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5"/>
                                <wps:cNvSpPr>
                                  <a:spLocks noChangeArrowheads="1"/>
                                </wps:cNvSpPr>
                                <wps:spPr bwMode="auto">
                                  <a:xfrm>
                                    <a:off x="1833" y="436"/>
                                    <a:ext cx="2" cy="441"/>
                                  </a:xfrm>
                                  <a:prstGeom prst="rect">
                                    <a:avLst/>
                                  </a:prstGeom>
                                  <a:solidFill>
                                    <a:srgbClr val="6F6F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96"/>
                                <wps:cNvSpPr>
                                  <a:spLocks noChangeArrowheads="1"/>
                                </wps:cNvSpPr>
                                <wps:spPr bwMode="auto">
                                  <a:xfrm>
                                    <a:off x="1835" y="436"/>
                                    <a:ext cx="1" cy="441"/>
                                  </a:xfrm>
                                  <a:prstGeom prst="rect">
                                    <a:avLst/>
                                  </a:prstGeom>
                                  <a:solidFill>
                                    <a:srgbClr val="6E6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97"/>
                                <wps:cNvSpPr>
                                  <a:spLocks noChangeArrowheads="1"/>
                                </wps:cNvSpPr>
                                <wps:spPr bwMode="auto">
                                  <a:xfrm>
                                    <a:off x="1836" y="436"/>
                                    <a:ext cx="2" cy="441"/>
                                  </a:xfrm>
                                  <a:prstGeom prst="rect">
                                    <a:avLst/>
                                  </a:prstGeom>
                                  <a:solidFill>
                                    <a:srgbClr val="6C6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98"/>
                                <wps:cNvSpPr>
                                  <a:spLocks noChangeArrowheads="1"/>
                                </wps:cNvSpPr>
                                <wps:spPr bwMode="auto">
                                  <a:xfrm>
                                    <a:off x="1838" y="436"/>
                                    <a:ext cx="1" cy="441"/>
                                  </a:xfrm>
                                  <a:prstGeom prst="rect">
                                    <a:avLst/>
                                  </a:prstGeom>
                                  <a:solidFill>
                                    <a:srgbClr val="6A6A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99"/>
                                <wps:cNvSpPr>
                                  <a:spLocks noChangeArrowheads="1"/>
                                </wps:cNvSpPr>
                                <wps:spPr bwMode="auto">
                                  <a:xfrm>
                                    <a:off x="1839" y="436"/>
                                    <a:ext cx="2" cy="441"/>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0"/>
                                <wps:cNvSpPr>
                                  <a:spLocks noChangeArrowheads="1"/>
                                </wps:cNvSpPr>
                                <wps:spPr bwMode="auto">
                                  <a:xfrm>
                                    <a:off x="1841" y="436"/>
                                    <a:ext cx="2" cy="441"/>
                                  </a:xfrm>
                                  <a:prstGeom prst="rect">
                                    <a:avLst/>
                                  </a:prstGeom>
                                  <a:solidFill>
                                    <a:srgbClr val="676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1"/>
                                <wps:cNvSpPr>
                                  <a:spLocks noChangeArrowheads="1"/>
                                </wps:cNvSpPr>
                                <wps:spPr bwMode="auto">
                                  <a:xfrm>
                                    <a:off x="1843" y="436"/>
                                    <a:ext cx="1" cy="441"/>
                                  </a:xfrm>
                                  <a:prstGeom prst="rect">
                                    <a:avLst/>
                                  </a:prstGeom>
                                  <a:solidFill>
                                    <a:srgbClr val="6565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2"/>
                                <wps:cNvSpPr>
                                  <a:spLocks noChangeArrowheads="1"/>
                                </wps:cNvSpPr>
                                <wps:spPr bwMode="auto">
                                  <a:xfrm>
                                    <a:off x="1844" y="436"/>
                                    <a:ext cx="2" cy="441"/>
                                  </a:xfrm>
                                  <a:prstGeom prst="rect">
                                    <a:avLst/>
                                  </a:prstGeom>
                                  <a:solidFill>
                                    <a:srgbClr val="6464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3"/>
                                <wps:cNvSpPr>
                                  <a:spLocks noChangeArrowheads="1"/>
                                </wps:cNvSpPr>
                                <wps:spPr bwMode="auto">
                                  <a:xfrm>
                                    <a:off x="1846" y="436"/>
                                    <a:ext cx="1" cy="441"/>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4"/>
                                <wps:cNvSpPr>
                                  <a:spLocks noChangeArrowheads="1"/>
                                </wps:cNvSpPr>
                                <wps:spPr bwMode="auto">
                                  <a:xfrm>
                                    <a:off x="1847" y="436"/>
                                    <a:ext cx="2" cy="441"/>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5"/>
                                <wps:cNvSpPr>
                                  <a:spLocks noChangeArrowheads="1"/>
                                </wps:cNvSpPr>
                                <wps:spPr bwMode="auto">
                                  <a:xfrm>
                                    <a:off x="1849" y="436"/>
                                    <a:ext cx="2" cy="441"/>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06"/>
                                <wps:cNvSpPr>
                                  <a:spLocks noChangeArrowheads="1"/>
                                </wps:cNvSpPr>
                                <wps:spPr bwMode="auto">
                                  <a:xfrm>
                                    <a:off x="1851" y="436"/>
                                    <a:ext cx="1" cy="441"/>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07"/>
                                <wps:cNvSpPr>
                                  <a:spLocks noChangeArrowheads="1"/>
                                </wps:cNvSpPr>
                                <wps:spPr bwMode="auto">
                                  <a:xfrm>
                                    <a:off x="1852" y="436"/>
                                    <a:ext cx="2" cy="441"/>
                                  </a:xfrm>
                                  <a:prstGeom prst="rect">
                                    <a:avLst/>
                                  </a:prstGeom>
                                  <a:solidFill>
                                    <a:srgbClr val="5B5B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08"/>
                                <wps:cNvSpPr>
                                  <a:spLocks noChangeArrowheads="1"/>
                                </wps:cNvSpPr>
                                <wps:spPr bwMode="auto">
                                  <a:xfrm>
                                    <a:off x="1854" y="436"/>
                                    <a:ext cx="1" cy="441"/>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09"/>
                                <wps:cNvSpPr>
                                  <a:spLocks noChangeArrowheads="1"/>
                                </wps:cNvSpPr>
                                <wps:spPr bwMode="auto">
                                  <a:xfrm>
                                    <a:off x="1855" y="436"/>
                                    <a:ext cx="2" cy="441"/>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0"/>
                                <wps:cNvSpPr>
                                  <a:spLocks noChangeArrowheads="1"/>
                                </wps:cNvSpPr>
                                <wps:spPr bwMode="auto">
                                  <a:xfrm>
                                    <a:off x="1857" y="436"/>
                                    <a:ext cx="2" cy="441"/>
                                  </a:xfrm>
                                  <a:prstGeom prst="rect">
                                    <a:avLst/>
                                  </a:prstGeom>
                                  <a:solidFill>
                                    <a:srgbClr val="5656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1"/>
                                <wps:cNvSpPr>
                                  <a:spLocks noChangeArrowheads="1"/>
                                </wps:cNvSpPr>
                                <wps:spPr bwMode="auto">
                                  <a:xfrm>
                                    <a:off x="1859" y="436"/>
                                    <a:ext cx="1" cy="441"/>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2"/>
                                <wps:cNvSpPr>
                                  <a:spLocks noChangeArrowheads="1"/>
                                </wps:cNvSpPr>
                                <wps:spPr bwMode="auto">
                                  <a:xfrm>
                                    <a:off x="1860" y="436"/>
                                    <a:ext cx="2" cy="441"/>
                                  </a:xfrm>
                                  <a:prstGeom prst="rect">
                                    <a:avLst/>
                                  </a:prstGeom>
                                  <a:solidFill>
                                    <a:srgbClr val="5353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3"/>
                                <wps:cNvSpPr>
                                  <a:spLocks noChangeArrowheads="1"/>
                                </wps:cNvSpPr>
                                <wps:spPr bwMode="auto">
                                  <a:xfrm>
                                    <a:off x="1862" y="436"/>
                                    <a:ext cx="1" cy="441"/>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4"/>
                                <wps:cNvSpPr>
                                  <a:spLocks noChangeArrowheads="1"/>
                                </wps:cNvSpPr>
                                <wps:spPr bwMode="auto">
                                  <a:xfrm>
                                    <a:off x="1863" y="436"/>
                                    <a:ext cx="2" cy="441"/>
                                  </a:xfrm>
                                  <a:prstGeom prst="rect">
                                    <a:avLst/>
                                  </a:prstGeom>
                                  <a:solidFill>
                                    <a:srgbClr val="50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5"/>
                                <wps:cNvSpPr>
                                  <a:spLocks noChangeArrowheads="1"/>
                                </wps:cNvSpPr>
                                <wps:spPr bwMode="auto">
                                  <a:xfrm>
                                    <a:off x="1865" y="436"/>
                                    <a:ext cx="2" cy="441"/>
                                  </a:xfrm>
                                  <a:prstGeom prst="rect">
                                    <a:avLst/>
                                  </a:prstGeom>
                                  <a:solidFill>
                                    <a:srgbClr val="4E4E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16"/>
                                <wps:cNvSpPr>
                                  <a:spLocks noChangeArrowheads="1"/>
                                </wps:cNvSpPr>
                                <wps:spPr bwMode="auto">
                                  <a:xfrm>
                                    <a:off x="1867" y="436"/>
                                    <a:ext cx="1" cy="441"/>
                                  </a:xfrm>
                                  <a:prstGeom prst="rect">
                                    <a:avLst/>
                                  </a:prstGeom>
                                  <a:solidFill>
                                    <a:srgbClr val="4C4C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17"/>
                                <wps:cNvSpPr>
                                  <a:spLocks noChangeArrowheads="1"/>
                                </wps:cNvSpPr>
                                <wps:spPr bwMode="auto">
                                  <a:xfrm>
                                    <a:off x="1868" y="436"/>
                                    <a:ext cx="2" cy="441"/>
                                  </a:xfrm>
                                  <a:prstGeom prst="rect">
                                    <a:avLst/>
                                  </a:prstGeom>
                                  <a:solidFill>
                                    <a:srgbClr val="4B4B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18"/>
                                <wps:cNvSpPr>
                                  <a:spLocks noChangeArrowheads="1"/>
                                </wps:cNvSpPr>
                                <wps:spPr bwMode="auto">
                                  <a:xfrm>
                                    <a:off x="1870" y="436"/>
                                    <a:ext cx="1" cy="441"/>
                                  </a:xfrm>
                                  <a:prstGeom prst="rect">
                                    <a:avLst/>
                                  </a:prstGeom>
                                  <a:solidFill>
                                    <a:srgbClr val="494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19"/>
                                <wps:cNvSpPr>
                                  <a:spLocks noChangeArrowheads="1"/>
                                </wps:cNvSpPr>
                                <wps:spPr bwMode="auto">
                                  <a:xfrm>
                                    <a:off x="1871" y="436"/>
                                    <a:ext cx="2" cy="441"/>
                                  </a:xfrm>
                                  <a:prstGeom prst="rect">
                                    <a:avLst/>
                                  </a:prstGeom>
                                  <a:solidFill>
                                    <a:srgbClr val="474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0"/>
                                <wps:cNvSpPr>
                                  <a:spLocks noChangeArrowheads="1"/>
                                </wps:cNvSpPr>
                                <wps:spPr bwMode="auto">
                                  <a:xfrm>
                                    <a:off x="1873" y="436"/>
                                    <a:ext cx="1" cy="441"/>
                                  </a:xfrm>
                                  <a:prstGeom prst="rect">
                                    <a:avLst/>
                                  </a:prstGeom>
                                  <a:solidFill>
                                    <a:srgbClr val="464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21"/>
                                <wps:cNvSpPr>
                                  <a:spLocks noChangeArrowheads="1"/>
                                </wps:cNvSpPr>
                                <wps:spPr bwMode="auto">
                                  <a:xfrm>
                                    <a:off x="1874" y="436"/>
                                    <a:ext cx="2" cy="441"/>
                                  </a:xfrm>
                                  <a:prstGeom prst="rect">
                                    <a:avLst/>
                                  </a:prstGeom>
                                  <a:solidFill>
                                    <a:srgbClr val="444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22"/>
                                <wps:cNvSpPr>
                                  <a:spLocks noChangeArrowheads="1"/>
                                </wps:cNvSpPr>
                                <wps:spPr bwMode="auto">
                                  <a:xfrm>
                                    <a:off x="1876" y="436"/>
                                    <a:ext cx="2" cy="441"/>
                                  </a:xfrm>
                                  <a:prstGeom prst="rect">
                                    <a:avLst/>
                                  </a:prstGeom>
                                  <a:solidFill>
                                    <a:srgbClr val="4242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23"/>
                                <wps:cNvSpPr>
                                  <a:spLocks noChangeArrowheads="1"/>
                                </wps:cNvSpPr>
                                <wps:spPr bwMode="auto">
                                  <a:xfrm>
                                    <a:off x="1878" y="436"/>
                                    <a:ext cx="1" cy="441"/>
                                  </a:xfrm>
                                  <a:prstGeom prst="rect">
                                    <a:avLst/>
                                  </a:prstGeom>
                                  <a:solidFill>
                                    <a:srgbClr val="414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4"/>
                                <wps:cNvSpPr>
                                  <a:spLocks noChangeArrowheads="1"/>
                                </wps:cNvSpPr>
                                <wps:spPr bwMode="auto">
                                  <a:xfrm>
                                    <a:off x="1879" y="436"/>
                                    <a:ext cx="2" cy="441"/>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25"/>
                                <wps:cNvSpPr>
                                  <a:spLocks noChangeArrowheads="1"/>
                                </wps:cNvSpPr>
                                <wps:spPr bwMode="auto">
                                  <a:xfrm>
                                    <a:off x="1881" y="436"/>
                                    <a:ext cx="1" cy="441"/>
                                  </a:xfrm>
                                  <a:prstGeom prst="rect">
                                    <a:avLst/>
                                  </a:prstGeom>
                                  <a:solidFill>
                                    <a:srgbClr val="3D3D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26"/>
                                <wps:cNvSpPr>
                                  <a:spLocks noChangeArrowheads="1"/>
                                </wps:cNvSpPr>
                                <wps:spPr bwMode="auto">
                                  <a:xfrm>
                                    <a:off x="1882" y="436"/>
                                    <a:ext cx="2" cy="441"/>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27"/>
                                <wps:cNvSpPr>
                                  <a:spLocks noChangeArrowheads="1"/>
                                </wps:cNvSpPr>
                                <wps:spPr bwMode="auto">
                                  <a:xfrm>
                                    <a:off x="1884" y="436"/>
                                    <a:ext cx="2" cy="441"/>
                                  </a:xfrm>
                                  <a:prstGeom prst="rect">
                                    <a:avLst/>
                                  </a:prstGeom>
                                  <a:solidFill>
                                    <a:srgbClr val="3939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28"/>
                                <wps:cNvSpPr>
                                  <a:spLocks noChangeArrowheads="1"/>
                                </wps:cNvSpPr>
                                <wps:spPr bwMode="auto">
                                  <a:xfrm>
                                    <a:off x="1886" y="436"/>
                                    <a:ext cx="1" cy="441"/>
                                  </a:xfrm>
                                  <a:prstGeom prst="rect">
                                    <a:avLst/>
                                  </a:prstGeom>
                                  <a:solidFill>
                                    <a:srgbClr val="373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29"/>
                                <wps:cNvSpPr>
                                  <a:spLocks noChangeArrowheads="1"/>
                                </wps:cNvSpPr>
                                <wps:spPr bwMode="auto">
                                  <a:xfrm>
                                    <a:off x="1887" y="436"/>
                                    <a:ext cx="2" cy="441"/>
                                  </a:xfrm>
                                  <a:prstGeom prst="rect">
                                    <a:avLst/>
                                  </a:prstGeom>
                                  <a:solidFill>
                                    <a:srgbClr val="3636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0"/>
                                <wps:cNvSpPr>
                                  <a:spLocks noChangeArrowheads="1"/>
                                </wps:cNvSpPr>
                                <wps:spPr bwMode="auto">
                                  <a:xfrm>
                                    <a:off x="1889" y="436"/>
                                    <a:ext cx="1" cy="441"/>
                                  </a:xfrm>
                                  <a:prstGeom prst="rect">
                                    <a:avLst/>
                                  </a:prstGeom>
                                  <a:solidFill>
                                    <a:srgbClr val="3434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1"/>
                                <wps:cNvSpPr>
                                  <a:spLocks noChangeArrowheads="1"/>
                                </wps:cNvSpPr>
                                <wps:spPr bwMode="auto">
                                  <a:xfrm>
                                    <a:off x="1890" y="436"/>
                                    <a:ext cx="2" cy="441"/>
                                  </a:xfrm>
                                  <a:prstGeom prst="rect">
                                    <a:avLst/>
                                  </a:prstGeom>
                                  <a:solidFill>
                                    <a:srgbClr val="323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2"/>
                                <wps:cNvSpPr>
                                  <a:spLocks noChangeArrowheads="1"/>
                                </wps:cNvSpPr>
                                <wps:spPr bwMode="auto">
                                  <a:xfrm>
                                    <a:off x="1892" y="436"/>
                                    <a:ext cx="2" cy="441"/>
                                  </a:xfrm>
                                  <a:prstGeom prst="rect">
                                    <a:avLst/>
                                  </a:prstGeom>
                                  <a:solidFill>
                                    <a:srgbClr val="3131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33"/>
                                <wps:cNvSpPr>
                                  <a:spLocks noChangeArrowheads="1"/>
                                </wps:cNvSpPr>
                                <wps:spPr bwMode="auto">
                                  <a:xfrm>
                                    <a:off x="1894" y="436"/>
                                    <a:ext cx="1" cy="441"/>
                                  </a:xfrm>
                                  <a:prstGeom prst="rect">
                                    <a:avLst/>
                                  </a:prstGeom>
                                  <a:solidFill>
                                    <a:srgbClr val="2F2F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34"/>
                                <wps:cNvSpPr>
                                  <a:spLocks noChangeArrowheads="1"/>
                                </wps:cNvSpPr>
                                <wps:spPr bwMode="auto">
                                  <a:xfrm>
                                    <a:off x="1895" y="436"/>
                                    <a:ext cx="2" cy="441"/>
                                  </a:xfrm>
                                  <a:prstGeom prst="rect">
                                    <a:avLst/>
                                  </a:prstGeom>
                                  <a:solidFill>
                                    <a:srgbClr val="2D2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5"/>
                                <wps:cNvSpPr>
                                  <a:spLocks noChangeArrowheads="1"/>
                                </wps:cNvSpPr>
                                <wps:spPr bwMode="auto">
                                  <a:xfrm>
                                    <a:off x="1897" y="436"/>
                                    <a:ext cx="1" cy="441"/>
                                  </a:xfrm>
                                  <a:prstGeom prst="rect">
                                    <a:avLst/>
                                  </a:prstGeom>
                                  <a:solidFill>
                                    <a:srgbClr val="2C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36"/>
                                <wps:cNvSpPr>
                                  <a:spLocks noChangeArrowheads="1"/>
                                </wps:cNvSpPr>
                                <wps:spPr bwMode="auto">
                                  <a:xfrm>
                                    <a:off x="1898" y="436"/>
                                    <a:ext cx="2" cy="441"/>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37"/>
                                <wps:cNvSpPr>
                                  <a:spLocks noChangeArrowheads="1"/>
                                </wps:cNvSpPr>
                                <wps:spPr bwMode="auto">
                                  <a:xfrm>
                                    <a:off x="1900" y="436"/>
                                    <a:ext cx="2" cy="441"/>
                                  </a:xfrm>
                                  <a:prstGeom prst="rect">
                                    <a:avLst/>
                                  </a:prstGeom>
                                  <a:solidFill>
                                    <a:srgbClr val="28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38"/>
                                <wps:cNvSpPr>
                                  <a:spLocks noChangeArrowheads="1"/>
                                </wps:cNvSpPr>
                                <wps:spPr bwMode="auto">
                                  <a:xfrm>
                                    <a:off x="1902" y="436"/>
                                    <a:ext cx="1" cy="441"/>
                                  </a:xfrm>
                                  <a:prstGeom prst="rect">
                                    <a:avLst/>
                                  </a:prstGeom>
                                  <a:solidFill>
                                    <a:srgbClr val="272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39"/>
                                <wps:cNvSpPr>
                                  <a:spLocks noChangeArrowheads="1"/>
                                </wps:cNvSpPr>
                                <wps:spPr bwMode="auto">
                                  <a:xfrm>
                                    <a:off x="1903" y="436"/>
                                    <a:ext cx="2" cy="441"/>
                                  </a:xfrm>
                                  <a:prstGeom prst="rect">
                                    <a:avLst/>
                                  </a:prstGeom>
                                  <a:solidFill>
                                    <a:srgbClr val="25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0"/>
                                <wps:cNvSpPr>
                                  <a:spLocks noChangeArrowheads="1"/>
                                </wps:cNvSpPr>
                                <wps:spPr bwMode="auto">
                                  <a:xfrm>
                                    <a:off x="1905" y="436"/>
                                    <a:ext cx="1" cy="441"/>
                                  </a:xfrm>
                                  <a:prstGeom prst="rect">
                                    <a:avLst/>
                                  </a:prstGeom>
                                  <a:solidFill>
                                    <a:srgbClr val="2323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1"/>
                                <wps:cNvSpPr>
                                  <a:spLocks noChangeArrowheads="1"/>
                                </wps:cNvSpPr>
                                <wps:spPr bwMode="auto">
                                  <a:xfrm>
                                    <a:off x="1906" y="436"/>
                                    <a:ext cx="2" cy="441"/>
                                  </a:xfrm>
                                  <a:prstGeom prst="rect">
                                    <a:avLst/>
                                  </a:prstGeom>
                                  <a:solidFill>
                                    <a:srgbClr val="2222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2"/>
                                <wps:cNvSpPr>
                                  <a:spLocks noChangeArrowheads="1"/>
                                </wps:cNvSpPr>
                                <wps:spPr bwMode="auto">
                                  <a:xfrm>
                                    <a:off x="1908" y="436"/>
                                    <a:ext cx="1" cy="441"/>
                                  </a:xfrm>
                                  <a:prstGeom prst="rect">
                                    <a:avLst/>
                                  </a:prstGeom>
                                  <a:solidFill>
                                    <a:srgbClr val="20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3"/>
                                <wps:cNvSpPr>
                                  <a:spLocks noChangeArrowheads="1"/>
                                </wps:cNvSpPr>
                                <wps:spPr bwMode="auto">
                                  <a:xfrm>
                                    <a:off x="1909" y="436"/>
                                    <a:ext cx="2" cy="441"/>
                                  </a:xfrm>
                                  <a:prstGeom prst="rect">
                                    <a:avLst/>
                                  </a:prstGeom>
                                  <a:solidFill>
                                    <a:srgbClr val="1E1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4"/>
                                <wps:cNvSpPr>
                                  <a:spLocks noChangeArrowheads="1"/>
                                </wps:cNvSpPr>
                                <wps:spPr bwMode="auto">
                                  <a:xfrm>
                                    <a:off x="1911" y="436"/>
                                    <a:ext cx="2" cy="441"/>
                                  </a:xfrm>
                                  <a:prstGeom prst="rect">
                                    <a:avLst/>
                                  </a:prstGeom>
                                  <a:solidFill>
                                    <a:srgbClr val="1D1D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5"/>
                                <wps:cNvSpPr>
                                  <a:spLocks noChangeArrowheads="1"/>
                                </wps:cNvSpPr>
                                <wps:spPr bwMode="auto">
                                  <a:xfrm>
                                    <a:off x="1913" y="436"/>
                                    <a:ext cx="1" cy="441"/>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46"/>
                                <wps:cNvSpPr>
                                  <a:spLocks noChangeArrowheads="1"/>
                                </wps:cNvSpPr>
                                <wps:spPr bwMode="auto">
                                  <a:xfrm>
                                    <a:off x="1914" y="436"/>
                                    <a:ext cx="2" cy="441"/>
                                  </a:xfrm>
                                  <a:prstGeom prst="rect">
                                    <a:avLst/>
                                  </a:prstGeom>
                                  <a:solidFill>
                                    <a:srgbClr val="1919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47"/>
                                <wps:cNvSpPr>
                                  <a:spLocks noChangeArrowheads="1"/>
                                </wps:cNvSpPr>
                                <wps:spPr bwMode="auto">
                                  <a:xfrm>
                                    <a:off x="1916" y="436"/>
                                    <a:ext cx="1" cy="441"/>
                                  </a:xfrm>
                                  <a:prstGeom prst="rect">
                                    <a:avLst/>
                                  </a:prstGeom>
                                  <a:solidFill>
                                    <a:srgbClr val="1818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8"/>
                                <wps:cNvSpPr>
                                  <a:spLocks noChangeArrowheads="1"/>
                                </wps:cNvSpPr>
                                <wps:spPr bwMode="auto">
                                  <a:xfrm>
                                    <a:off x="1917" y="436"/>
                                    <a:ext cx="2" cy="441"/>
                                  </a:xfrm>
                                  <a:prstGeom prst="rect">
                                    <a:avLst/>
                                  </a:prstGeom>
                                  <a:solidFill>
                                    <a:srgbClr val="16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49"/>
                                <wps:cNvSpPr>
                                  <a:spLocks noChangeArrowheads="1"/>
                                </wps:cNvSpPr>
                                <wps:spPr bwMode="auto">
                                  <a:xfrm>
                                    <a:off x="1919" y="436"/>
                                    <a:ext cx="2" cy="441"/>
                                  </a:xfrm>
                                  <a:prstGeom prst="rect">
                                    <a:avLst/>
                                  </a:prstGeom>
                                  <a:solidFill>
                                    <a:srgbClr val="1414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0"/>
                                <wps:cNvSpPr>
                                  <a:spLocks noChangeArrowheads="1"/>
                                </wps:cNvSpPr>
                                <wps:spPr bwMode="auto">
                                  <a:xfrm>
                                    <a:off x="1921" y="436"/>
                                    <a:ext cx="1" cy="441"/>
                                  </a:xfrm>
                                  <a:prstGeom prst="rect">
                                    <a:avLst/>
                                  </a:prstGeom>
                                  <a:solidFill>
                                    <a:srgbClr val="1313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1"/>
                                <wps:cNvSpPr>
                                  <a:spLocks noChangeArrowheads="1"/>
                                </wps:cNvSpPr>
                                <wps:spPr bwMode="auto">
                                  <a:xfrm>
                                    <a:off x="1922" y="436"/>
                                    <a:ext cx="2" cy="441"/>
                                  </a:xfrm>
                                  <a:prstGeom prst="rect">
                                    <a:avLst/>
                                  </a:prstGeom>
                                  <a:solidFill>
                                    <a:srgbClr val="1111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2"/>
                                <wps:cNvSpPr>
                                  <a:spLocks noChangeArrowheads="1"/>
                                </wps:cNvSpPr>
                                <wps:spPr bwMode="auto">
                                  <a:xfrm>
                                    <a:off x="1924" y="436"/>
                                    <a:ext cx="1" cy="441"/>
                                  </a:xfrm>
                                  <a:prstGeom prst="rect">
                                    <a:avLst/>
                                  </a:prstGeom>
                                  <a:solidFill>
                                    <a:srgbClr val="0F0F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3"/>
                                <wps:cNvSpPr>
                                  <a:spLocks noChangeArrowheads="1"/>
                                </wps:cNvSpPr>
                                <wps:spPr bwMode="auto">
                                  <a:xfrm>
                                    <a:off x="1925" y="436"/>
                                    <a:ext cx="2" cy="441"/>
                                  </a:xfrm>
                                  <a:prstGeom prst="rect">
                                    <a:avLst/>
                                  </a:prstGeom>
                                  <a:solidFill>
                                    <a:srgbClr val="0E0E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4"/>
                                <wps:cNvSpPr>
                                  <a:spLocks noChangeArrowheads="1"/>
                                </wps:cNvSpPr>
                                <wps:spPr bwMode="auto">
                                  <a:xfrm>
                                    <a:off x="1927" y="436"/>
                                    <a:ext cx="2" cy="441"/>
                                  </a:xfrm>
                                  <a:prstGeom prst="rect">
                                    <a:avLst/>
                                  </a:prstGeom>
                                  <a:solidFill>
                                    <a:srgbClr val="0C0C0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5"/>
                                <wps:cNvSpPr>
                                  <a:spLocks noChangeArrowheads="1"/>
                                </wps:cNvSpPr>
                                <wps:spPr bwMode="auto">
                                  <a:xfrm>
                                    <a:off x="1929" y="436"/>
                                    <a:ext cx="1" cy="441"/>
                                  </a:xfrm>
                                  <a:prstGeom prst="rect">
                                    <a:avLst/>
                                  </a:prstGeom>
                                  <a:solidFill>
                                    <a:srgbClr val="0A0A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56"/>
                                <wps:cNvSpPr>
                                  <a:spLocks noChangeArrowheads="1"/>
                                </wps:cNvSpPr>
                                <wps:spPr bwMode="auto">
                                  <a:xfrm>
                                    <a:off x="1930" y="436"/>
                                    <a:ext cx="2" cy="441"/>
                                  </a:xfrm>
                                  <a:prstGeom prst="rect">
                                    <a:avLst/>
                                  </a:prstGeom>
                                  <a:solidFill>
                                    <a:srgbClr val="0909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57"/>
                                <wps:cNvSpPr>
                                  <a:spLocks noChangeArrowheads="1"/>
                                </wps:cNvSpPr>
                                <wps:spPr bwMode="auto">
                                  <a:xfrm>
                                    <a:off x="1932" y="436"/>
                                    <a:ext cx="1" cy="441"/>
                                  </a:xfrm>
                                  <a:prstGeom prst="rect">
                                    <a:avLst/>
                                  </a:prstGeom>
                                  <a:solidFill>
                                    <a:srgbClr val="0707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58"/>
                                <wps:cNvSpPr>
                                  <a:spLocks noChangeArrowheads="1"/>
                                </wps:cNvSpPr>
                                <wps:spPr bwMode="auto">
                                  <a:xfrm>
                                    <a:off x="1933" y="436"/>
                                    <a:ext cx="2" cy="441"/>
                                  </a:xfrm>
                                  <a:prstGeom prst="rect">
                                    <a:avLst/>
                                  </a:prstGeom>
                                  <a:solidFill>
                                    <a:srgbClr val="0505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59"/>
                                <wps:cNvSpPr>
                                  <a:spLocks noChangeArrowheads="1"/>
                                </wps:cNvSpPr>
                                <wps:spPr bwMode="auto">
                                  <a:xfrm>
                                    <a:off x="1935" y="436"/>
                                    <a:ext cx="2" cy="441"/>
                                  </a:xfrm>
                                  <a:prstGeom prst="rect">
                                    <a:avLst/>
                                  </a:prstGeom>
                                  <a:solidFill>
                                    <a:srgbClr val="0404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0"/>
                                <wps:cNvSpPr>
                                  <a:spLocks noChangeArrowheads="1"/>
                                </wps:cNvSpPr>
                                <wps:spPr bwMode="auto">
                                  <a:xfrm>
                                    <a:off x="1937" y="436"/>
                                    <a:ext cx="1" cy="441"/>
                                  </a:xfrm>
                                  <a:prstGeom prst="rect">
                                    <a:avLst/>
                                  </a:prstGeom>
                                  <a:solidFill>
                                    <a:srgbClr val="0202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Freeform 161"/>
                                <wps:cNvSpPr>
                                  <a:spLocks/>
                                </wps:cNvSpPr>
                                <wps:spPr bwMode="auto">
                                  <a:xfrm>
                                    <a:off x="1626" y="833"/>
                                    <a:ext cx="94" cy="444"/>
                                  </a:xfrm>
                                  <a:custGeom>
                                    <a:avLst/>
                                    <a:gdLst>
                                      <a:gd name="T0" fmla="*/ 85 w 94"/>
                                      <a:gd name="T1" fmla="*/ 0 h 444"/>
                                      <a:gd name="T2" fmla="*/ 94 w 94"/>
                                      <a:gd name="T3" fmla="*/ 359 h 444"/>
                                      <a:gd name="T4" fmla="*/ 46 w 94"/>
                                      <a:gd name="T5" fmla="*/ 401 h 444"/>
                                      <a:gd name="T6" fmla="*/ 0 w 94"/>
                                      <a:gd name="T7" fmla="*/ 444 h 4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444">
                                        <a:moveTo>
                                          <a:pt x="85" y="0"/>
                                        </a:moveTo>
                                        <a:lnTo>
                                          <a:pt x="94" y="359"/>
                                        </a:lnTo>
                                        <a:lnTo>
                                          <a:pt x="46" y="401"/>
                                        </a:lnTo>
                                        <a:lnTo>
                                          <a:pt x="0" y="44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62"/>
                                <wps:cNvSpPr>
                                  <a:spLocks/>
                                </wps:cNvSpPr>
                                <wps:spPr bwMode="auto">
                                  <a:xfrm>
                                    <a:off x="1787" y="574"/>
                                    <a:ext cx="130" cy="394"/>
                                  </a:xfrm>
                                  <a:custGeom>
                                    <a:avLst/>
                                    <a:gdLst>
                                      <a:gd name="T0" fmla="*/ 130 w 130"/>
                                      <a:gd name="T1" fmla="*/ 367 h 394"/>
                                      <a:gd name="T2" fmla="*/ 124 w 130"/>
                                      <a:gd name="T3" fmla="*/ 377 h 394"/>
                                      <a:gd name="T4" fmla="*/ 116 w 130"/>
                                      <a:gd name="T5" fmla="*/ 383 h 394"/>
                                      <a:gd name="T6" fmla="*/ 107 w 130"/>
                                      <a:gd name="T7" fmla="*/ 390 h 394"/>
                                      <a:gd name="T8" fmla="*/ 95 w 130"/>
                                      <a:gd name="T9" fmla="*/ 393 h 394"/>
                                      <a:gd name="T10" fmla="*/ 86 w 130"/>
                                      <a:gd name="T11" fmla="*/ 394 h 394"/>
                                      <a:gd name="T12" fmla="*/ 75 w 130"/>
                                      <a:gd name="T13" fmla="*/ 393 h 394"/>
                                      <a:gd name="T14" fmla="*/ 64 w 130"/>
                                      <a:gd name="T15" fmla="*/ 390 h 394"/>
                                      <a:gd name="T16" fmla="*/ 54 w 130"/>
                                      <a:gd name="T17" fmla="*/ 385 h 394"/>
                                      <a:gd name="T18" fmla="*/ 45 w 130"/>
                                      <a:gd name="T19" fmla="*/ 378 h 394"/>
                                      <a:gd name="T20" fmla="*/ 38 w 130"/>
                                      <a:gd name="T21" fmla="*/ 370 h 394"/>
                                      <a:gd name="T22" fmla="*/ 32 w 130"/>
                                      <a:gd name="T23" fmla="*/ 361 h 394"/>
                                      <a:gd name="T24" fmla="*/ 29 w 130"/>
                                      <a:gd name="T25" fmla="*/ 349 h 394"/>
                                      <a:gd name="T26" fmla="*/ 27 w 130"/>
                                      <a:gd name="T27" fmla="*/ 340 h 394"/>
                                      <a:gd name="T28" fmla="*/ 29 w 130"/>
                                      <a:gd name="T29" fmla="*/ 328 h 394"/>
                                      <a:gd name="T30" fmla="*/ 32 w 130"/>
                                      <a:gd name="T31" fmla="*/ 317 h 394"/>
                                      <a:gd name="T32" fmla="*/ 37 w 130"/>
                                      <a:gd name="T33" fmla="*/ 308 h 394"/>
                                      <a:gd name="T34" fmla="*/ 41 w 130"/>
                                      <a:gd name="T35" fmla="*/ 299 h 394"/>
                                      <a:gd name="T36" fmla="*/ 27 w 130"/>
                                      <a:gd name="T37" fmla="*/ 295 h 394"/>
                                      <a:gd name="T38" fmla="*/ 16 w 130"/>
                                      <a:gd name="T39" fmla="*/ 287 h 394"/>
                                      <a:gd name="T40" fmla="*/ 6 w 130"/>
                                      <a:gd name="T41" fmla="*/ 274 h 394"/>
                                      <a:gd name="T42" fmla="*/ 0 w 130"/>
                                      <a:gd name="T43" fmla="*/ 261 h 394"/>
                                      <a:gd name="T44" fmla="*/ 0 w 130"/>
                                      <a:gd name="T45" fmla="*/ 261 h 394"/>
                                      <a:gd name="T46" fmla="*/ 0 w 130"/>
                                      <a:gd name="T47" fmla="*/ 0 h 39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0" h="394">
                                        <a:moveTo>
                                          <a:pt x="130" y="367"/>
                                        </a:moveTo>
                                        <a:lnTo>
                                          <a:pt x="124" y="377"/>
                                        </a:lnTo>
                                        <a:lnTo>
                                          <a:pt x="116" y="383"/>
                                        </a:lnTo>
                                        <a:lnTo>
                                          <a:pt x="107" y="390"/>
                                        </a:lnTo>
                                        <a:lnTo>
                                          <a:pt x="95" y="393"/>
                                        </a:lnTo>
                                        <a:lnTo>
                                          <a:pt x="86" y="394"/>
                                        </a:lnTo>
                                        <a:lnTo>
                                          <a:pt x="75" y="393"/>
                                        </a:lnTo>
                                        <a:lnTo>
                                          <a:pt x="64" y="390"/>
                                        </a:lnTo>
                                        <a:lnTo>
                                          <a:pt x="54" y="385"/>
                                        </a:lnTo>
                                        <a:lnTo>
                                          <a:pt x="45" y="378"/>
                                        </a:lnTo>
                                        <a:lnTo>
                                          <a:pt x="38" y="370"/>
                                        </a:lnTo>
                                        <a:lnTo>
                                          <a:pt x="32" y="361"/>
                                        </a:lnTo>
                                        <a:lnTo>
                                          <a:pt x="29" y="349"/>
                                        </a:lnTo>
                                        <a:lnTo>
                                          <a:pt x="27" y="340"/>
                                        </a:lnTo>
                                        <a:lnTo>
                                          <a:pt x="29" y="328"/>
                                        </a:lnTo>
                                        <a:lnTo>
                                          <a:pt x="32" y="317"/>
                                        </a:lnTo>
                                        <a:lnTo>
                                          <a:pt x="37" y="308"/>
                                        </a:lnTo>
                                        <a:lnTo>
                                          <a:pt x="41" y="299"/>
                                        </a:lnTo>
                                        <a:lnTo>
                                          <a:pt x="27" y="295"/>
                                        </a:lnTo>
                                        <a:lnTo>
                                          <a:pt x="16" y="287"/>
                                        </a:lnTo>
                                        <a:lnTo>
                                          <a:pt x="6" y="274"/>
                                        </a:lnTo>
                                        <a:lnTo>
                                          <a:pt x="0" y="261"/>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163"/>
                                <wps:cNvCnPr/>
                                <wps:spPr bwMode="auto">
                                  <a:xfrm flipH="1" flipV="1">
                                    <a:off x="1575" y="491"/>
                                    <a:ext cx="18" cy="387"/>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79" name="Freeform 164"/>
                                <wps:cNvSpPr>
                                  <a:spLocks/>
                                </wps:cNvSpPr>
                                <wps:spPr bwMode="auto">
                                  <a:xfrm>
                                    <a:off x="1548" y="774"/>
                                    <a:ext cx="40" cy="22"/>
                                  </a:xfrm>
                                  <a:custGeom>
                                    <a:avLst/>
                                    <a:gdLst>
                                      <a:gd name="T0" fmla="*/ 0 w 40"/>
                                      <a:gd name="T1" fmla="*/ 0 h 22"/>
                                      <a:gd name="T2" fmla="*/ 18 w 40"/>
                                      <a:gd name="T3" fmla="*/ 13 h 22"/>
                                      <a:gd name="T4" fmla="*/ 40 w 40"/>
                                      <a:gd name="T5" fmla="*/ 22 h 22"/>
                                      <a:gd name="T6" fmla="*/ 0 60000 65536"/>
                                      <a:gd name="T7" fmla="*/ 0 60000 65536"/>
                                      <a:gd name="T8" fmla="*/ 0 60000 65536"/>
                                    </a:gdLst>
                                    <a:ahLst/>
                                    <a:cxnLst>
                                      <a:cxn ang="T6">
                                        <a:pos x="T0" y="T1"/>
                                      </a:cxn>
                                      <a:cxn ang="T7">
                                        <a:pos x="T2" y="T3"/>
                                      </a:cxn>
                                      <a:cxn ang="T8">
                                        <a:pos x="T4" y="T5"/>
                                      </a:cxn>
                                    </a:cxnLst>
                                    <a:rect l="0" t="0" r="r" b="b"/>
                                    <a:pathLst>
                                      <a:path w="40" h="22">
                                        <a:moveTo>
                                          <a:pt x="0" y="0"/>
                                        </a:moveTo>
                                        <a:lnTo>
                                          <a:pt x="18" y="13"/>
                                        </a:lnTo>
                                        <a:lnTo>
                                          <a:pt x="40" y="2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65"/>
                                <wps:cNvSpPr>
                                  <a:spLocks/>
                                </wps:cNvSpPr>
                                <wps:spPr bwMode="auto">
                                  <a:xfrm>
                                    <a:off x="1520" y="80"/>
                                    <a:ext cx="417" cy="1262"/>
                                  </a:xfrm>
                                  <a:custGeom>
                                    <a:avLst/>
                                    <a:gdLst>
                                      <a:gd name="T0" fmla="*/ 375 w 417"/>
                                      <a:gd name="T1" fmla="*/ 1167 h 1262"/>
                                      <a:gd name="T2" fmla="*/ 389 w 417"/>
                                      <a:gd name="T3" fmla="*/ 871 h 1262"/>
                                      <a:gd name="T4" fmla="*/ 405 w 417"/>
                                      <a:gd name="T5" fmla="*/ 850 h 1262"/>
                                      <a:gd name="T6" fmla="*/ 410 w 417"/>
                                      <a:gd name="T7" fmla="*/ 824 h 1262"/>
                                      <a:gd name="T8" fmla="*/ 397 w 417"/>
                                      <a:gd name="T9" fmla="*/ 781 h 1262"/>
                                      <a:gd name="T10" fmla="*/ 412 w 417"/>
                                      <a:gd name="T11" fmla="*/ 766 h 1262"/>
                                      <a:gd name="T12" fmla="*/ 417 w 417"/>
                                      <a:gd name="T13" fmla="*/ 584 h 1262"/>
                                      <a:gd name="T14" fmla="*/ 417 w 417"/>
                                      <a:gd name="T15" fmla="*/ 401 h 1262"/>
                                      <a:gd name="T16" fmla="*/ 410 w 417"/>
                                      <a:gd name="T17" fmla="*/ 362 h 1262"/>
                                      <a:gd name="T18" fmla="*/ 377 w 417"/>
                                      <a:gd name="T19" fmla="*/ 306 h 1262"/>
                                      <a:gd name="T20" fmla="*/ 329 w 417"/>
                                      <a:gd name="T21" fmla="*/ 263 h 1262"/>
                                      <a:gd name="T22" fmla="*/ 269 w 417"/>
                                      <a:gd name="T23" fmla="*/ 226 h 1262"/>
                                      <a:gd name="T24" fmla="*/ 269 w 417"/>
                                      <a:gd name="T25" fmla="*/ 214 h 1262"/>
                                      <a:gd name="T26" fmla="*/ 307 w 417"/>
                                      <a:gd name="T27" fmla="*/ 173 h 1262"/>
                                      <a:gd name="T28" fmla="*/ 316 w 417"/>
                                      <a:gd name="T29" fmla="*/ 147 h 1262"/>
                                      <a:gd name="T30" fmla="*/ 319 w 417"/>
                                      <a:gd name="T31" fmla="*/ 118 h 1262"/>
                                      <a:gd name="T32" fmla="*/ 312 w 417"/>
                                      <a:gd name="T33" fmla="*/ 73 h 1262"/>
                                      <a:gd name="T34" fmla="*/ 286 w 417"/>
                                      <a:gd name="T35" fmla="*/ 36 h 1262"/>
                                      <a:gd name="T36" fmla="*/ 251 w 417"/>
                                      <a:gd name="T37" fmla="*/ 10 h 1262"/>
                                      <a:gd name="T38" fmla="*/ 206 w 417"/>
                                      <a:gd name="T39" fmla="*/ 0 h 1262"/>
                                      <a:gd name="T40" fmla="*/ 162 w 417"/>
                                      <a:gd name="T41" fmla="*/ 10 h 1262"/>
                                      <a:gd name="T42" fmla="*/ 125 w 417"/>
                                      <a:gd name="T43" fmla="*/ 36 h 1262"/>
                                      <a:gd name="T44" fmla="*/ 101 w 417"/>
                                      <a:gd name="T45" fmla="*/ 73 h 1262"/>
                                      <a:gd name="T46" fmla="*/ 92 w 417"/>
                                      <a:gd name="T47" fmla="*/ 118 h 1262"/>
                                      <a:gd name="T48" fmla="*/ 95 w 417"/>
                                      <a:gd name="T49" fmla="*/ 147 h 1262"/>
                                      <a:gd name="T50" fmla="*/ 106 w 417"/>
                                      <a:gd name="T51" fmla="*/ 173 h 1262"/>
                                      <a:gd name="T52" fmla="*/ 144 w 417"/>
                                      <a:gd name="T53" fmla="*/ 216 h 1262"/>
                                      <a:gd name="T54" fmla="*/ 49 w 417"/>
                                      <a:gd name="T55" fmla="*/ 263 h 1262"/>
                                      <a:gd name="T56" fmla="*/ 25 w 417"/>
                                      <a:gd name="T57" fmla="*/ 285 h 1262"/>
                                      <a:gd name="T58" fmla="*/ 12 w 417"/>
                                      <a:gd name="T59" fmla="*/ 316 h 1262"/>
                                      <a:gd name="T60" fmla="*/ 8 w 417"/>
                                      <a:gd name="T61" fmla="*/ 528 h 1262"/>
                                      <a:gd name="T62" fmla="*/ 8 w 417"/>
                                      <a:gd name="T63" fmla="*/ 670 h 1262"/>
                                      <a:gd name="T64" fmla="*/ 9 w 417"/>
                                      <a:gd name="T65" fmla="*/ 676 h 1262"/>
                                      <a:gd name="T66" fmla="*/ 25 w 417"/>
                                      <a:gd name="T67" fmla="*/ 695 h 1262"/>
                                      <a:gd name="T68" fmla="*/ 9 w 417"/>
                                      <a:gd name="T69" fmla="*/ 732 h 1262"/>
                                      <a:gd name="T70" fmla="*/ 8 w 417"/>
                                      <a:gd name="T71" fmla="*/ 756 h 1262"/>
                                      <a:gd name="T72" fmla="*/ 17 w 417"/>
                                      <a:gd name="T73" fmla="*/ 777 h 1262"/>
                                      <a:gd name="T74" fmla="*/ 31 w 417"/>
                                      <a:gd name="T75" fmla="*/ 793 h 1262"/>
                                      <a:gd name="T76" fmla="*/ 54 w 417"/>
                                      <a:gd name="T77" fmla="*/ 803 h 1262"/>
                                      <a:gd name="T78" fmla="*/ 63 w 417"/>
                                      <a:gd name="T79" fmla="*/ 803 h 1262"/>
                                      <a:gd name="T80" fmla="*/ 90 w 417"/>
                                      <a:gd name="T81" fmla="*/ 1069 h 1262"/>
                                      <a:gd name="T82" fmla="*/ 0 w 417"/>
                                      <a:gd name="T83" fmla="*/ 1176 h 1262"/>
                                      <a:gd name="T84" fmla="*/ 76 w 417"/>
                                      <a:gd name="T85" fmla="*/ 1209 h 1262"/>
                                      <a:gd name="T86" fmla="*/ 101 w 417"/>
                                      <a:gd name="T87" fmla="*/ 1221 h 1262"/>
                                      <a:gd name="T88" fmla="*/ 178 w 417"/>
                                      <a:gd name="T89" fmla="*/ 1262 h 126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17" h="1262">
                                        <a:moveTo>
                                          <a:pt x="178" y="1262"/>
                                        </a:moveTo>
                                        <a:lnTo>
                                          <a:pt x="375" y="1167"/>
                                        </a:lnTo>
                                        <a:lnTo>
                                          <a:pt x="375" y="1098"/>
                                        </a:lnTo>
                                        <a:lnTo>
                                          <a:pt x="389" y="871"/>
                                        </a:lnTo>
                                        <a:lnTo>
                                          <a:pt x="399" y="861"/>
                                        </a:lnTo>
                                        <a:lnTo>
                                          <a:pt x="405" y="850"/>
                                        </a:lnTo>
                                        <a:lnTo>
                                          <a:pt x="409" y="837"/>
                                        </a:lnTo>
                                        <a:lnTo>
                                          <a:pt x="410" y="824"/>
                                        </a:lnTo>
                                        <a:lnTo>
                                          <a:pt x="407" y="802"/>
                                        </a:lnTo>
                                        <a:lnTo>
                                          <a:pt x="397" y="781"/>
                                        </a:lnTo>
                                        <a:lnTo>
                                          <a:pt x="407" y="776"/>
                                        </a:lnTo>
                                        <a:lnTo>
                                          <a:pt x="412" y="766"/>
                                        </a:lnTo>
                                        <a:lnTo>
                                          <a:pt x="417" y="584"/>
                                        </a:lnTo>
                                        <a:lnTo>
                                          <a:pt x="417" y="401"/>
                                        </a:lnTo>
                                        <a:lnTo>
                                          <a:pt x="415" y="382"/>
                                        </a:lnTo>
                                        <a:lnTo>
                                          <a:pt x="410" y="362"/>
                                        </a:lnTo>
                                        <a:lnTo>
                                          <a:pt x="396" y="333"/>
                                        </a:lnTo>
                                        <a:lnTo>
                                          <a:pt x="377" y="306"/>
                                        </a:lnTo>
                                        <a:lnTo>
                                          <a:pt x="354" y="282"/>
                                        </a:lnTo>
                                        <a:lnTo>
                                          <a:pt x="329" y="263"/>
                                        </a:lnTo>
                                        <a:lnTo>
                                          <a:pt x="300" y="242"/>
                                        </a:lnTo>
                                        <a:lnTo>
                                          <a:pt x="269" y="226"/>
                                        </a:lnTo>
                                        <a:lnTo>
                                          <a:pt x="269" y="214"/>
                                        </a:lnTo>
                                        <a:lnTo>
                                          <a:pt x="291" y="195"/>
                                        </a:lnTo>
                                        <a:lnTo>
                                          <a:pt x="307" y="173"/>
                                        </a:lnTo>
                                        <a:lnTo>
                                          <a:pt x="312" y="160"/>
                                        </a:lnTo>
                                        <a:lnTo>
                                          <a:pt x="316" y="147"/>
                                        </a:lnTo>
                                        <a:lnTo>
                                          <a:pt x="318" y="132"/>
                                        </a:lnTo>
                                        <a:lnTo>
                                          <a:pt x="319" y="118"/>
                                        </a:lnTo>
                                        <a:lnTo>
                                          <a:pt x="318" y="95"/>
                                        </a:lnTo>
                                        <a:lnTo>
                                          <a:pt x="312" y="73"/>
                                        </a:lnTo>
                                        <a:lnTo>
                                          <a:pt x="300" y="54"/>
                                        </a:lnTo>
                                        <a:lnTo>
                                          <a:pt x="286" y="36"/>
                                        </a:lnTo>
                                        <a:lnTo>
                                          <a:pt x="270" y="21"/>
                                        </a:lnTo>
                                        <a:lnTo>
                                          <a:pt x="251" y="10"/>
                                        </a:lnTo>
                                        <a:lnTo>
                                          <a:pt x="229" y="4"/>
                                        </a:lnTo>
                                        <a:lnTo>
                                          <a:pt x="206" y="0"/>
                                        </a:lnTo>
                                        <a:lnTo>
                                          <a:pt x="183" y="4"/>
                                        </a:lnTo>
                                        <a:lnTo>
                                          <a:pt x="162" y="10"/>
                                        </a:lnTo>
                                        <a:lnTo>
                                          <a:pt x="141" y="21"/>
                                        </a:lnTo>
                                        <a:lnTo>
                                          <a:pt x="125" y="36"/>
                                        </a:lnTo>
                                        <a:lnTo>
                                          <a:pt x="111" y="54"/>
                                        </a:lnTo>
                                        <a:lnTo>
                                          <a:pt x="101" y="73"/>
                                        </a:lnTo>
                                        <a:lnTo>
                                          <a:pt x="95" y="95"/>
                                        </a:lnTo>
                                        <a:lnTo>
                                          <a:pt x="92" y="118"/>
                                        </a:lnTo>
                                        <a:lnTo>
                                          <a:pt x="94" y="132"/>
                                        </a:lnTo>
                                        <a:lnTo>
                                          <a:pt x="95" y="147"/>
                                        </a:lnTo>
                                        <a:lnTo>
                                          <a:pt x="100" y="160"/>
                                        </a:lnTo>
                                        <a:lnTo>
                                          <a:pt x="106" y="173"/>
                                        </a:lnTo>
                                        <a:lnTo>
                                          <a:pt x="122" y="197"/>
                                        </a:lnTo>
                                        <a:lnTo>
                                          <a:pt x="144" y="216"/>
                                        </a:lnTo>
                                        <a:lnTo>
                                          <a:pt x="95" y="237"/>
                                        </a:lnTo>
                                        <a:lnTo>
                                          <a:pt x="49" y="263"/>
                                        </a:lnTo>
                                        <a:lnTo>
                                          <a:pt x="36" y="272"/>
                                        </a:lnTo>
                                        <a:lnTo>
                                          <a:pt x="25" y="285"/>
                                        </a:lnTo>
                                        <a:lnTo>
                                          <a:pt x="17" y="300"/>
                                        </a:lnTo>
                                        <a:lnTo>
                                          <a:pt x="12" y="316"/>
                                        </a:lnTo>
                                        <a:lnTo>
                                          <a:pt x="8" y="422"/>
                                        </a:lnTo>
                                        <a:lnTo>
                                          <a:pt x="8" y="528"/>
                                        </a:lnTo>
                                        <a:lnTo>
                                          <a:pt x="8" y="670"/>
                                        </a:lnTo>
                                        <a:lnTo>
                                          <a:pt x="9" y="676"/>
                                        </a:lnTo>
                                        <a:lnTo>
                                          <a:pt x="14" y="684"/>
                                        </a:lnTo>
                                        <a:lnTo>
                                          <a:pt x="25" y="695"/>
                                        </a:lnTo>
                                        <a:lnTo>
                                          <a:pt x="14" y="713"/>
                                        </a:lnTo>
                                        <a:lnTo>
                                          <a:pt x="9" y="732"/>
                                        </a:lnTo>
                                        <a:lnTo>
                                          <a:pt x="8" y="745"/>
                                        </a:lnTo>
                                        <a:lnTo>
                                          <a:pt x="8" y="756"/>
                                        </a:lnTo>
                                        <a:lnTo>
                                          <a:pt x="11" y="768"/>
                                        </a:lnTo>
                                        <a:lnTo>
                                          <a:pt x="17" y="777"/>
                                        </a:lnTo>
                                        <a:lnTo>
                                          <a:pt x="23" y="785"/>
                                        </a:lnTo>
                                        <a:lnTo>
                                          <a:pt x="31" y="793"/>
                                        </a:lnTo>
                                        <a:lnTo>
                                          <a:pt x="43" y="800"/>
                                        </a:lnTo>
                                        <a:lnTo>
                                          <a:pt x="54" y="803"/>
                                        </a:lnTo>
                                        <a:lnTo>
                                          <a:pt x="55" y="803"/>
                                        </a:lnTo>
                                        <a:lnTo>
                                          <a:pt x="63" y="803"/>
                                        </a:lnTo>
                                        <a:lnTo>
                                          <a:pt x="73" y="798"/>
                                        </a:lnTo>
                                        <a:lnTo>
                                          <a:pt x="90" y="1069"/>
                                        </a:lnTo>
                                        <a:lnTo>
                                          <a:pt x="0" y="1154"/>
                                        </a:lnTo>
                                        <a:lnTo>
                                          <a:pt x="0" y="1176"/>
                                        </a:lnTo>
                                        <a:lnTo>
                                          <a:pt x="70" y="1210"/>
                                        </a:lnTo>
                                        <a:lnTo>
                                          <a:pt x="76" y="1209"/>
                                        </a:lnTo>
                                        <a:lnTo>
                                          <a:pt x="100" y="1200"/>
                                        </a:lnTo>
                                        <a:lnTo>
                                          <a:pt x="101" y="1221"/>
                                        </a:lnTo>
                                        <a:lnTo>
                                          <a:pt x="173" y="1258"/>
                                        </a:lnTo>
                                        <a:lnTo>
                                          <a:pt x="178" y="1262"/>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1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4" y="2833"/>
                                    <a:ext cx="90"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75" y="2476"/>
                                    <a:ext cx="250" cy="952"/>
                                  </a:xfrm>
                                  <a:prstGeom prst="rect">
                                    <a:avLst/>
                                  </a:prstGeom>
                                  <a:noFill/>
                                  <a:extLst>
                                    <a:ext uri="{909E8E84-426E-40DD-AFC4-6F175D3DCCD1}">
                                      <a14:hiddenFill xmlns:a14="http://schemas.microsoft.com/office/drawing/2010/main">
                                        <a:solidFill>
                                          <a:srgbClr val="FFFFFF"/>
                                        </a:solidFill>
                                      </a14:hiddenFill>
                                    </a:ext>
                                  </a:extLst>
                                </pic:spPr>
                              </pic:pic>
                              <wps:wsp>
                                <wps:cNvPr id="183" name="Rectangle 168"/>
                                <wps:cNvSpPr>
                                  <a:spLocks noChangeArrowheads="1"/>
                                </wps:cNvSpPr>
                                <wps:spPr bwMode="auto">
                                  <a:xfrm>
                                    <a:off x="705" y="2443"/>
                                    <a:ext cx="2" cy="197"/>
                                  </a:xfrm>
                                  <a:prstGeom prst="rect">
                                    <a:avLst/>
                                  </a:prstGeom>
                                  <a:solidFill>
                                    <a:srgbClr val="7DB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69"/>
                                <wps:cNvSpPr>
                                  <a:spLocks noChangeArrowheads="1"/>
                                </wps:cNvSpPr>
                                <wps:spPr bwMode="auto">
                                  <a:xfrm>
                                    <a:off x="707" y="2443"/>
                                    <a:ext cx="4" cy="197"/>
                                  </a:xfrm>
                                  <a:prstGeom prst="rect">
                                    <a:avLst/>
                                  </a:prstGeom>
                                  <a:solidFill>
                                    <a:srgbClr val="F6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0"/>
                                <wps:cNvSpPr>
                                  <a:spLocks noChangeArrowheads="1"/>
                                </wps:cNvSpPr>
                                <wps:spPr bwMode="auto">
                                  <a:xfrm>
                                    <a:off x="711" y="2443"/>
                                    <a:ext cx="5" cy="197"/>
                                  </a:xfrm>
                                  <a:prstGeom prst="rect">
                                    <a:avLst/>
                                  </a:prstGeom>
                                  <a:solidFill>
                                    <a:srgbClr val="F4F2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1"/>
                                <wps:cNvSpPr>
                                  <a:spLocks noChangeArrowheads="1"/>
                                </wps:cNvSpPr>
                                <wps:spPr bwMode="auto">
                                  <a:xfrm>
                                    <a:off x="716" y="2443"/>
                                    <a:ext cx="5" cy="197"/>
                                  </a:xfrm>
                                  <a:prstGeom prst="rect">
                                    <a:avLst/>
                                  </a:prstGeom>
                                  <a:solidFill>
                                    <a:srgbClr val="F2F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2"/>
                                <wps:cNvSpPr>
                                  <a:spLocks noChangeArrowheads="1"/>
                                </wps:cNvSpPr>
                                <wps:spPr bwMode="auto">
                                  <a:xfrm>
                                    <a:off x="721" y="2443"/>
                                    <a:ext cx="5" cy="197"/>
                                  </a:xfrm>
                                  <a:prstGeom prst="rect">
                                    <a:avLst/>
                                  </a:prstGeom>
                                  <a:solidFill>
                                    <a:srgbClr val="F0F0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3"/>
                                <wps:cNvSpPr>
                                  <a:spLocks noChangeArrowheads="1"/>
                                </wps:cNvSpPr>
                                <wps:spPr bwMode="auto">
                                  <a:xfrm>
                                    <a:off x="726" y="2443"/>
                                    <a:ext cx="4" cy="197"/>
                                  </a:xfrm>
                                  <a:prstGeom prst="rect">
                                    <a:avLst/>
                                  </a:prstGeom>
                                  <a:solidFill>
                                    <a:srgbClr val="EEEF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4"/>
                                <wps:cNvSpPr>
                                  <a:spLocks noChangeArrowheads="1"/>
                                </wps:cNvSpPr>
                                <wps:spPr bwMode="auto">
                                  <a:xfrm>
                                    <a:off x="730" y="2443"/>
                                    <a:ext cx="5" cy="197"/>
                                  </a:xfrm>
                                  <a:prstGeom prst="rect">
                                    <a:avLst/>
                                  </a:prstGeom>
                                  <a:solidFill>
                                    <a:srgbClr val="ECEE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5"/>
                                <wps:cNvSpPr>
                                  <a:spLocks noChangeArrowheads="1"/>
                                </wps:cNvSpPr>
                                <wps:spPr bwMode="auto">
                                  <a:xfrm>
                                    <a:off x="735" y="2443"/>
                                    <a:ext cx="5" cy="197"/>
                                  </a:xfrm>
                                  <a:prstGeom prst="rect">
                                    <a:avLst/>
                                  </a:prstGeom>
                                  <a:solidFill>
                                    <a:srgbClr val="EAE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76"/>
                                <wps:cNvSpPr>
                                  <a:spLocks noChangeArrowheads="1"/>
                                </wps:cNvSpPr>
                                <wps:spPr bwMode="auto">
                                  <a:xfrm>
                                    <a:off x="740" y="2443"/>
                                    <a:ext cx="5" cy="197"/>
                                  </a:xfrm>
                                  <a:prstGeom prst="rect">
                                    <a:avLst/>
                                  </a:prstGeom>
                                  <a:solidFill>
                                    <a:srgbClr val="E8EC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77"/>
                                <wps:cNvSpPr>
                                  <a:spLocks noChangeArrowheads="1"/>
                                </wps:cNvSpPr>
                                <wps:spPr bwMode="auto">
                                  <a:xfrm>
                                    <a:off x="745" y="2443"/>
                                    <a:ext cx="4" cy="197"/>
                                  </a:xfrm>
                                  <a:prstGeom prst="rect">
                                    <a:avLst/>
                                  </a:prstGeom>
                                  <a:solidFill>
                                    <a:srgbClr val="E6E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78"/>
                                <wps:cNvSpPr>
                                  <a:spLocks noChangeArrowheads="1"/>
                                </wps:cNvSpPr>
                                <wps:spPr bwMode="auto">
                                  <a:xfrm>
                                    <a:off x="749" y="2443"/>
                                    <a:ext cx="5" cy="197"/>
                                  </a:xfrm>
                                  <a:prstGeom prst="rect">
                                    <a:avLst/>
                                  </a:prstGeom>
                                  <a:solidFill>
                                    <a:srgbClr val="E4E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79"/>
                                <wps:cNvSpPr>
                                  <a:spLocks noChangeArrowheads="1"/>
                                </wps:cNvSpPr>
                                <wps:spPr bwMode="auto">
                                  <a:xfrm>
                                    <a:off x="754" y="2443"/>
                                    <a:ext cx="5" cy="197"/>
                                  </a:xfrm>
                                  <a:prstGeom prst="rect">
                                    <a:avLst/>
                                  </a:prstGeom>
                                  <a:solidFill>
                                    <a:srgbClr val="E2E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0"/>
                                <wps:cNvSpPr>
                                  <a:spLocks noChangeArrowheads="1"/>
                                </wps:cNvSpPr>
                                <wps:spPr bwMode="auto">
                                  <a:xfrm>
                                    <a:off x="759" y="2443"/>
                                    <a:ext cx="5" cy="197"/>
                                  </a:xfrm>
                                  <a:prstGeom prst="rect">
                                    <a:avLst/>
                                  </a:prstGeom>
                                  <a:solidFill>
                                    <a:srgbClr val="E0E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1"/>
                                <wps:cNvSpPr>
                                  <a:spLocks noChangeArrowheads="1"/>
                                </wps:cNvSpPr>
                                <wps:spPr bwMode="auto">
                                  <a:xfrm>
                                    <a:off x="764" y="2443"/>
                                    <a:ext cx="5" cy="197"/>
                                  </a:xfrm>
                                  <a:prstGeom prst="rect">
                                    <a:avLst/>
                                  </a:prstGeom>
                                  <a:solidFill>
                                    <a:srgbClr val="DE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2"/>
                                <wps:cNvSpPr>
                                  <a:spLocks noChangeArrowheads="1"/>
                                </wps:cNvSpPr>
                                <wps:spPr bwMode="auto">
                                  <a:xfrm>
                                    <a:off x="769" y="2443"/>
                                    <a:ext cx="4" cy="197"/>
                                  </a:xfrm>
                                  <a:prstGeom prst="rect">
                                    <a:avLst/>
                                  </a:prstGeom>
                                  <a:solidFill>
                                    <a:srgbClr val="DCE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3"/>
                                <wps:cNvSpPr>
                                  <a:spLocks noChangeArrowheads="1"/>
                                </wps:cNvSpPr>
                                <wps:spPr bwMode="auto">
                                  <a:xfrm>
                                    <a:off x="773" y="2443"/>
                                    <a:ext cx="7" cy="197"/>
                                  </a:xfrm>
                                  <a:prstGeom prst="rect">
                                    <a:avLst/>
                                  </a:prstGeom>
                                  <a:solidFill>
                                    <a:srgbClr val="DAE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4"/>
                                <wps:cNvSpPr>
                                  <a:spLocks noChangeArrowheads="1"/>
                                </wps:cNvSpPr>
                                <wps:spPr bwMode="auto">
                                  <a:xfrm>
                                    <a:off x="780" y="2443"/>
                                    <a:ext cx="3" cy="197"/>
                                  </a:xfrm>
                                  <a:prstGeom prst="rect">
                                    <a:avLst/>
                                  </a:prstGeom>
                                  <a:solidFill>
                                    <a:srgbClr val="D8E5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5"/>
                                <wps:cNvSpPr>
                                  <a:spLocks noChangeArrowheads="1"/>
                                </wps:cNvSpPr>
                                <wps:spPr bwMode="auto">
                                  <a:xfrm>
                                    <a:off x="783" y="2443"/>
                                    <a:ext cx="5" cy="197"/>
                                  </a:xfrm>
                                  <a:prstGeom prst="rect">
                                    <a:avLst/>
                                  </a:prstGeom>
                                  <a:solidFill>
                                    <a:srgbClr val="D6E5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86"/>
                                <wps:cNvSpPr>
                                  <a:spLocks noChangeArrowheads="1"/>
                                </wps:cNvSpPr>
                                <wps:spPr bwMode="auto">
                                  <a:xfrm>
                                    <a:off x="788" y="2443"/>
                                    <a:ext cx="4" cy="197"/>
                                  </a:xfrm>
                                  <a:prstGeom prst="rect">
                                    <a:avLst/>
                                  </a:prstGeom>
                                  <a:solidFill>
                                    <a:srgbClr val="D4E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87"/>
                                <wps:cNvSpPr>
                                  <a:spLocks noChangeArrowheads="1"/>
                                </wps:cNvSpPr>
                                <wps:spPr bwMode="auto">
                                  <a:xfrm>
                                    <a:off x="792" y="2443"/>
                                    <a:ext cx="5" cy="197"/>
                                  </a:xfrm>
                                  <a:prstGeom prst="rect">
                                    <a:avLst/>
                                  </a:prstGeom>
                                  <a:solidFill>
                                    <a:srgbClr val="D2E3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88"/>
                                <wps:cNvSpPr>
                                  <a:spLocks noChangeArrowheads="1"/>
                                </wps:cNvSpPr>
                                <wps:spPr bwMode="auto">
                                  <a:xfrm>
                                    <a:off x="797" y="2443"/>
                                    <a:ext cx="5" cy="197"/>
                                  </a:xfrm>
                                  <a:prstGeom prst="rect">
                                    <a:avLst/>
                                  </a:prstGeom>
                                  <a:solidFill>
                                    <a:srgbClr val="D0E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89"/>
                                <wps:cNvSpPr>
                                  <a:spLocks noChangeArrowheads="1"/>
                                </wps:cNvSpPr>
                                <wps:spPr bwMode="auto">
                                  <a:xfrm>
                                    <a:off x="802" y="2443"/>
                                    <a:ext cx="5" cy="197"/>
                                  </a:xfrm>
                                  <a:prstGeom prst="rect">
                                    <a:avLst/>
                                  </a:prstGeom>
                                  <a:solidFill>
                                    <a:srgbClr val="CEE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0"/>
                                <wps:cNvSpPr>
                                  <a:spLocks noChangeArrowheads="1"/>
                                </wps:cNvSpPr>
                                <wps:spPr bwMode="auto">
                                  <a:xfrm>
                                    <a:off x="807" y="2443"/>
                                    <a:ext cx="3" cy="197"/>
                                  </a:xfrm>
                                  <a:prstGeom prst="rect">
                                    <a:avLst/>
                                  </a:prstGeom>
                                  <a:solidFill>
                                    <a:srgbClr val="CCE0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1"/>
                                <wps:cNvSpPr>
                                  <a:spLocks noChangeArrowheads="1"/>
                                </wps:cNvSpPr>
                                <wps:spPr bwMode="auto">
                                  <a:xfrm>
                                    <a:off x="810" y="2443"/>
                                    <a:ext cx="5" cy="197"/>
                                  </a:xfrm>
                                  <a:prstGeom prst="rect">
                                    <a:avLst/>
                                  </a:prstGeom>
                                  <a:solidFill>
                                    <a:srgbClr val="CAE0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2"/>
                                <wps:cNvSpPr>
                                  <a:spLocks noChangeArrowheads="1"/>
                                </wps:cNvSpPr>
                                <wps:spPr bwMode="auto">
                                  <a:xfrm>
                                    <a:off x="815" y="2443"/>
                                    <a:ext cx="6" cy="197"/>
                                  </a:xfrm>
                                  <a:prstGeom prst="rect">
                                    <a:avLst/>
                                  </a:prstGeom>
                                  <a:solidFill>
                                    <a:srgbClr val="C8D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93"/>
                                <wps:cNvSpPr>
                                  <a:spLocks noChangeArrowheads="1"/>
                                </wps:cNvSpPr>
                                <wps:spPr bwMode="auto">
                                  <a:xfrm>
                                    <a:off x="821" y="2443"/>
                                    <a:ext cx="5" cy="197"/>
                                  </a:xfrm>
                                  <a:prstGeom prst="rect">
                                    <a:avLst/>
                                  </a:prstGeom>
                                  <a:solidFill>
                                    <a:srgbClr val="C6DE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94"/>
                                <wps:cNvSpPr>
                                  <a:spLocks noChangeArrowheads="1"/>
                                </wps:cNvSpPr>
                                <wps:spPr bwMode="auto">
                                  <a:xfrm>
                                    <a:off x="826" y="2443"/>
                                    <a:ext cx="5" cy="197"/>
                                  </a:xfrm>
                                  <a:prstGeom prst="rect">
                                    <a:avLst/>
                                  </a:prstGeom>
                                  <a:solidFill>
                                    <a:srgbClr val="C4D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95"/>
                                <wps:cNvSpPr>
                                  <a:spLocks noChangeArrowheads="1"/>
                                </wps:cNvSpPr>
                                <wps:spPr bwMode="auto">
                                  <a:xfrm>
                                    <a:off x="831" y="2443"/>
                                    <a:ext cx="4" cy="197"/>
                                  </a:xfrm>
                                  <a:prstGeom prst="rect">
                                    <a:avLst/>
                                  </a:prstGeom>
                                  <a:solidFill>
                                    <a:srgbClr val="C2D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96"/>
                                <wps:cNvSpPr>
                                  <a:spLocks noChangeArrowheads="1"/>
                                </wps:cNvSpPr>
                                <wps:spPr bwMode="auto">
                                  <a:xfrm>
                                    <a:off x="835" y="2443"/>
                                    <a:ext cx="5" cy="197"/>
                                  </a:xfrm>
                                  <a:prstGeom prst="rect">
                                    <a:avLst/>
                                  </a:prstGeom>
                                  <a:solidFill>
                                    <a:srgbClr val="C0D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97"/>
                                <wps:cNvSpPr>
                                  <a:spLocks noChangeArrowheads="1"/>
                                </wps:cNvSpPr>
                                <wps:spPr bwMode="auto">
                                  <a:xfrm>
                                    <a:off x="840" y="2443"/>
                                    <a:ext cx="5" cy="197"/>
                                  </a:xfrm>
                                  <a:prstGeom prst="rect">
                                    <a:avLst/>
                                  </a:prstGeom>
                                  <a:solidFill>
                                    <a:srgbClr val="BED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98"/>
                                <wps:cNvSpPr>
                                  <a:spLocks noChangeArrowheads="1"/>
                                </wps:cNvSpPr>
                                <wps:spPr bwMode="auto">
                                  <a:xfrm>
                                    <a:off x="845" y="2443"/>
                                    <a:ext cx="3" cy="197"/>
                                  </a:xfrm>
                                  <a:prstGeom prst="rect">
                                    <a:avLst/>
                                  </a:prstGeom>
                                  <a:solidFill>
                                    <a:srgbClr val="BCD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99"/>
                                <wps:cNvSpPr>
                                  <a:spLocks noChangeArrowheads="1"/>
                                </wps:cNvSpPr>
                                <wps:spPr bwMode="auto">
                                  <a:xfrm>
                                    <a:off x="848" y="2443"/>
                                    <a:ext cx="5" cy="197"/>
                                  </a:xfrm>
                                  <a:prstGeom prst="rect">
                                    <a:avLst/>
                                  </a:prstGeom>
                                  <a:solidFill>
                                    <a:srgbClr val="BAD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00"/>
                                <wps:cNvSpPr>
                                  <a:spLocks noChangeArrowheads="1"/>
                                </wps:cNvSpPr>
                                <wps:spPr bwMode="auto">
                                  <a:xfrm>
                                    <a:off x="853" y="2443"/>
                                    <a:ext cx="5" cy="197"/>
                                  </a:xfrm>
                                  <a:prstGeom prst="rect">
                                    <a:avLst/>
                                  </a:prstGeom>
                                  <a:solidFill>
                                    <a:srgbClr val="B8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01"/>
                                <wps:cNvSpPr>
                                  <a:spLocks noChangeArrowheads="1"/>
                                </wps:cNvSpPr>
                                <wps:spPr bwMode="auto">
                                  <a:xfrm>
                                    <a:off x="858" y="2443"/>
                                    <a:ext cx="4" cy="197"/>
                                  </a:xfrm>
                                  <a:prstGeom prst="rect">
                                    <a:avLst/>
                                  </a:prstGeom>
                                  <a:solidFill>
                                    <a:srgbClr val="B6D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02"/>
                                <wps:cNvSpPr>
                                  <a:spLocks noChangeArrowheads="1"/>
                                </wps:cNvSpPr>
                                <wps:spPr bwMode="auto">
                                  <a:xfrm>
                                    <a:off x="862" y="2443"/>
                                    <a:ext cx="5" cy="197"/>
                                  </a:xfrm>
                                  <a:prstGeom prst="rect">
                                    <a:avLst/>
                                  </a:prstGeom>
                                  <a:solidFill>
                                    <a:srgbClr val="B4D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03"/>
                                <wps:cNvSpPr>
                                  <a:spLocks noChangeArrowheads="1"/>
                                </wps:cNvSpPr>
                                <wps:spPr bwMode="auto">
                                  <a:xfrm>
                                    <a:off x="867" y="2443"/>
                                    <a:ext cx="5" cy="197"/>
                                  </a:xfrm>
                                  <a:prstGeom prst="rect">
                                    <a:avLst/>
                                  </a:prstGeom>
                                  <a:solidFill>
                                    <a:srgbClr val="B2D5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04"/>
                                <wps:cNvSpPr>
                                  <a:spLocks noChangeArrowheads="1"/>
                                </wps:cNvSpPr>
                                <wps:spPr bwMode="auto">
                                  <a:xfrm>
                                    <a:off x="872" y="2443"/>
                                    <a:ext cx="5" cy="197"/>
                                  </a:xfrm>
                                  <a:prstGeom prst="rect">
                                    <a:avLst/>
                                  </a:prstGeom>
                                  <a:solidFill>
                                    <a:srgbClr val="B0D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05"/>
                                <wps:cNvSpPr>
                                  <a:spLocks noChangeArrowheads="1"/>
                                </wps:cNvSpPr>
                                <wps:spPr bwMode="auto">
                                  <a:xfrm>
                                    <a:off x="877" y="2443"/>
                                    <a:ext cx="5" cy="197"/>
                                  </a:xfrm>
                                  <a:prstGeom prst="rect">
                                    <a:avLst/>
                                  </a:prstGeom>
                                  <a:solidFill>
                                    <a:srgbClr val="AED3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21" name="Group 206"/>
                              <wpg:cNvGrpSpPr>
                                <a:grpSpLocks/>
                              </wpg:cNvGrpSpPr>
                              <wpg:grpSpPr bwMode="auto">
                                <a:xfrm>
                                  <a:off x="429202" y="1388750"/>
                                  <a:ext cx="399402" cy="937334"/>
                                  <a:chOff x="676" y="2185"/>
                                  <a:chExt cx="629" cy="1476"/>
                                </a:xfrm>
                              </wpg:grpSpPr>
                              <wps:wsp>
                                <wps:cNvPr id="222" name="Rectangle 207"/>
                                <wps:cNvSpPr>
                                  <a:spLocks noChangeArrowheads="1"/>
                                </wps:cNvSpPr>
                                <wps:spPr bwMode="auto">
                                  <a:xfrm>
                                    <a:off x="882" y="2443"/>
                                    <a:ext cx="6" cy="197"/>
                                  </a:xfrm>
                                  <a:prstGeom prst="rect">
                                    <a:avLst/>
                                  </a:prstGeom>
                                  <a:solidFill>
                                    <a:srgbClr val="ACD3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08"/>
                                <wps:cNvSpPr>
                                  <a:spLocks noChangeArrowheads="1"/>
                                </wps:cNvSpPr>
                                <wps:spPr bwMode="auto">
                                  <a:xfrm>
                                    <a:off x="888" y="2443"/>
                                    <a:ext cx="3" cy="197"/>
                                  </a:xfrm>
                                  <a:prstGeom prst="rect">
                                    <a:avLst/>
                                  </a:prstGeom>
                                  <a:solidFill>
                                    <a:srgbClr val="AA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09"/>
                                <wps:cNvSpPr>
                                  <a:spLocks noChangeArrowheads="1"/>
                                </wps:cNvSpPr>
                                <wps:spPr bwMode="auto">
                                  <a:xfrm>
                                    <a:off x="891" y="2443"/>
                                    <a:ext cx="5" cy="197"/>
                                  </a:xfrm>
                                  <a:prstGeom prst="rect">
                                    <a:avLst/>
                                  </a:prstGeom>
                                  <a:solidFill>
                                    <a:srgbClr val="A8D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10"/>
                                <wps:cNvSpPr>
                                  <a:spLocks noChangeArrowheads="1"/>
                                </wps:cNvSpPr>
                                <wps:spPr bwMode="auto">
                                  <a:xfrm>
                                    <a:off x="896" y="2443"/>
                                    <a:ext cx="5" cy="197"/>
                                  </a:xfrm>
                                  <a:prstGeom prst="rect">
                                    <a:avLst/>
                                  </a:prstGeom>
                                  <a:solidFill>
                                    <a:srgbClr val="A6D0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11"/>
                                <wps:cNvSpPr>
                                  <a:spLocks noChangeArrowheads="1"/>
                                </wps:cNvSpPr>
                                <wps:spPr bwMode="auto">
                                  <a:xfrm>
                                    <a:off x="901" y="2443"/>
                                    <a:ext cx="4" cy="197"/>
                                  </a:xfrm>
                                  <a:prstGeom prst="rect">
                                    <a:avLst/>
                                  </a:prstGeom>
                                  <a:solidFill>
                                    <a:srgbClr val="A4C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2"/>
                                <wps:cNvSpPr>
                                  <a:spLocks noChangeArrowheads="1"/>
                                </wps:cNvSpPr>
                                <wps:spPr bwMode="auto">
                                  <a:xfrm>
                                    <a:off x="905" y="2443"/>
                                    <a:ext cx="5" cy="197"/>
                                  </a:xfrm>
                                  <a:prstGeom prst="rect">
                                    <a:avLst/>
                                  </a:prstGeom>
                                  <a:solidFill>
                                    <a:srgbClr val="A2C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3"/>
                                <wps:cNvSpPr>
                                  <a:spLocks noChangeArrowheads="1"/>
                                </wps:cNvSpPr>
                                <wps:spPr bwMode="auto">
                                  <a:xfrm>
                                    <a:off x="910" y="2443"/>
                                    <a:ext cx="5" cy="197"/>
                                  </a:xfrm>
                                  <a:prstGeom prst="rect">
                                    <a:avLst/>
                                  </a:prstGeom>
                                  <a:solidFill>
                                    <a:srgbClr val="A0C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4"/>
                                <wps:cNvSpPr>
                                  <a:spLocks noChangeArrowheads="1"/>
                                </wps:cNvSpPr>
                                <wps:spPr bwMode="auto">
                                  <a:xfrm>
                                    <a:off x="915" y="2443"/>
                                    <a:ext cx="6" cy="197"/>
                                  </a:xfrm>
                                  <a:prstGeom prst="rect">
                                    <a:avLst/>
                                  </a:prstGeom>
                                  <a:solidFill>
                                    <a:srgbClr val="9E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15"/>
                                <wps:cNvSpPr>
                                  <a:spLocks noChangeArrowheads="1"/>
                                </wps:cNvSpPr>
                                <wps:spPr bwMode="auto">
                                  <a:xfrm>
                                    <a:off x="921" y="2443"/>
                                    <a:ext cx="5" cy="197"/>
                                  </a:xfrm>
                                  <a:prstGeom prst="rect">
                                    <a:avLst/>
                                  </a:prstGeom>
                                  <a:solidFill>
                                    <a:srgbClr val="9CC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16"/>
                                <wps:cNvSpPr>
                                  <a:spLocks noChangeArrowheads="1"/>
                                </wps:cNvSpPr>
                                <wps:spPr bwMode="auto">
                                  <a:xfrm>
                                    <a:off x="926" y="2443"/>
                                    <a:ext cx="3" cy="197"/>
                                  </a:xfrm>
                                  <a:prstGeom prst="rect">
                                    <a:avLst/>
                                  </a:prstGeom>
                                  <a:solidFill>
                                    <a:srgbClr val="9AC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17"/>
                                <wps:cNvSpPr>
                                  <a:spLocks noChangeArrowheads="1"/>
                                </wps:cNvSpPr>
                                <wps:spPr bwMode="auto">
                                  <a:xfrm>
                                    <a:off x="929" y="2443"/>
                                    <a:ext cx="5" cy="197"/>
                                  </a:xfrm>
                                  <a:prstGeom prst="rect">
                                    <a:avLst/>
                                  </a:prstGeom>
                                  <a:solidFill>
                                    <a:srgbClr val="98C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18"/>
                                <wps:cNvSpPr>
                                  <a:spLocks noChangeArrowheads="1"/>
                                </wps:cNvSpPr>
                                <wps:spPr bwMode="auto">
                                  <a:xfrm>
                                    <a:off x="934" y="2443"/>
                                    <a:ext cx="5" cy="197"/>
                                  </a:xfrm>
                                  <a:prstGeom prst="rect">
                                    <a:avLst/>
                                  </a:prstGeom>
                                  <a:solidFill>
                                    <a:srgbClr val="96C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19"/>
                                <wps:cNvSpPr>
                                  <a:spLocks noChangeArrowheads="1"/>
                                </wps:cNvSpPr>
                                <wps:spPr bwMode="auto">
                                  <a:xfrm>
                                    <a:off x="939" y="2443"/>
                                    <a:ext cx="5" cy="197"/>
                                  </a:xfrm>
                                  <a:prstGeom prst="rect">
                                    <a:avLst/>
                                  </a:prstGeom>
                                  <a:solidFill>
                                    <a:srgbClr val="94C8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20"/>
                                <wps:cNvSpPr>
                                  <a:spLocks noChangeArrowheads="1"/>
                                </wps:cNvSpPr>
                                <wps:spPr bwMode="auto">
                                  <a:xfrm>
                                    <a:off x="944" y="2443"/>
                                    <a:ext cx="4" cy="197"/>
                                  </a:xfrm>
                                  <a:prstGeom prst="rect">
                                    <a:avLst/>
                                  </a:prstGeom>
                                  <a:solidFill>
                                    <a:srgbClr val="92C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21"/>
                                <wps:cNvSpPr>
                                  <a:spLocks noChangeArrowheads="1"/>
                                </wps:cNvSpPr>
                                <wps:spPr bwMode="auto">
                                  <a:xfrm>
                                    <a:off x="948" y="2443"/>
                                    <a:ext cx="5" cy="197"/>
                                  </a:xfrm>
                                  <a:prstGeom prst="rect">
                                    <a:avLst/>
                                  </a:prstGeom>
                                  <a:solidFill>
                                    <a:srgbClr val="90C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2"/>
                                <wps:cNvSpPr>
                                  <a:spLocks noChangeArrowheads="1"/>
                                </wps:cNvSpPr>
                                <wps:spPr bwMode="auto">
                                  <a:xfrm>
                                    <a:off x="953" y="2443"/>
                                    <a:ext cx="3" cy="197"/>
                                  </a:xfrm>
                                  <a:prstGeom prst="rect">
                                    <a:avLst/>
                                  </a:prstGeom>
                                  <a:solidFill>
                                    <a:srgbClr val="8EC6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23"/>
                                <wps:cNvSpPr>
                                  <a:spLocks noChangeArrowheads="1"/>
                                </wps:cNvSpPr>
                                <wps:spPr bwMode="auto">
                                  <a:xfrm>
                                    <a:off x="956" y="2443"/>
                                    <a:ext cx="7" cy="197"/>
                                  </a:xfrm>
                                  <a:prstGeom prst="rect">
                                    <a:avLst/>
                                  </a:prstGeom>
                                  <a:solidFill>
                                    <a:srgbClr val="8CC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4"/>
                                <wps:cNvSpPr>
                                  <a:spLocks noChangeArrowheads="1"/>
                                </wps:cNvSpPr>
                                <wps:spPr bwMode="auto">
                                  <a:xfrm>
                                    <a:off x="963" y="2443"/>
                                    <a:ext cx="4" cy="197"/>
                                  </a:xfrm>
                                  <a:prstGeom prst="rect">
                                    <a:avLst/>
                                  </a:prstGeom>
                                  <a:solidFill>
                                    <a:srgbClr val="8AC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25"/>
                                <wps:cNvSpPr>
                                  <a:spLocks noChangeArrowheads="1"/>
                                </wps:cNvSpPr>
                                <wps:spPr bwMode="auto">
                                  <a:xfrm>
                                    <a:off x="967" y="2443"/>
                                    <a:ext cx="5" cy="197"/>
                                  </a:xfrm>
                                  <a:prstGeom prst="rect">
                                    <a:avLst/>
                                  </a:prstGeom>
                                  <a:solidFill>
                                    <a:srgbClr val="88C3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26"/>
                                <wps:cNvSpPr>
                                  <a:spLocks noChangeArrowheads="1"/>
                                </wps:cNvSpPr>
                                <wps:spPr bwMode="auto">
                                  <a:xfrm>
                                    <a:off x="972" y="2443"/>
                                    <a:ext cx="5" cy="197"/>
                                  </a:xfrm>
                                  <a:prstGeom prst="rect">
                                    <a:avLst/>
                                  </a:prstGeom>
                                  <a:solidFill>
                                    <a:srgbClr val="86C2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27"/>
                                <wps:cNvSpPr>
                                  <a:spLocks noChangeArrowheads="1"/>
                                </wps:cNvSpPr>
                                <wps:spPr bwMode="auto">
                                  <a:xfrm>
                                    <a:off x="977" y="2443"/>
                                    <a:ext cx="5" cy="197"/>
                                  </a:xfrm>
                                  <a:prstGeom prst="rect">
                                    <a:avLst/>
                                  </a:prstGeom>
                                  <a:solidFill>
                                    <a:srgbClr val="84C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28"/>
                                <wps:cNvSpPr>
                                  <a:spLocks noChangeArrowheads="1"/>
                                </wps:cNvSpPr>
                                <wps:spPr bwMode="auto">
                                  <a:xfrm>
                                    <a:off x="982" y="2443"/>
                                    <a:ext cx="5" cy="197"/>
                                  </a:xfrm>
                                  <a:prstGeom prst="rect">
                                    <a:avLst/>
                                  </a:prstGeom>
                                  <a:solidFill>
                                    <a:srgbClr val="82C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29"/>
                                <wps:cNvSpPr>
                                  <a:spLocks noChangeArrowheads="1"/>
                                </wps:cNvSpPr>
                                <wps:spPr bwMode="auto">
                                  <a:xfrm>
                                    <a:off x="987" y="2443"/>
                                    <a:ext cx="4" cy="197"/>
                                  </a:xfrm>
                                  <a:prstGeom prst="rect">
                                    <a:avLst/>
                                  </a:prstGeom>
                                  <a:solidFill>
                                    <a:srgbClr val="80BF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30"/>
                                <wps:cNvSpPr>
                                  <a:spLocks noChangeArrowheads="1"/>
                                </wps:cNvSpPr>
                                <wps:spPr bwMode="auto">
                                  <a:xfrm>
                                    <a:off x="991" y="2443"/>
                                    <a:ext cx="4" cy="197"/>
                                  </a:xfrm>
                                  <a:prstGeom prst="rect">
                                    <a:avLst/>
                                  </a:prstGeom>
                                  <a:solidFill>
                                    <a:srgbClr val="7DB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Freeform 231"/>
                                <wps:cNvSpPr>
                                  <a:spLocks noEditPoints="1"/>
                                </wps:cNvSpPr>
                                <wps:spPr bwMode="auto">
                                  <a:xfrm>
                                    <a:off x="729" y="2937"/>
                                    <a:ext cx="250" cy="489"/>
                                  </a:xfrm>
                                  <a:custGeom>
                                    <a:avLst/>
                                    <a:gdLst>
                                      <a:gd name="T0" fmla="*/ 250 w 250"/>
                                      <a:gd name="T1" fmla="*/ 76 h 489"/>
                                      <a:gd name="T2" fmla="*/ 235 w 250"/>
                                      <a:gd name="T3" fmla="*/ 335 h 489"/>
                                      <a:gd name="T4" fmla="*/ 235 w 250"/>
                                      <a:gd name="T5" fmla="*/ 399 h 489"/>
                                      <a:gd name="T6" fmla="*/ 83 w 250"/>
                                      <a:gd name="T7" fmla="*/ 489 h 489"/>
                                      <a:gd name="T8" fmla="*/ 81 w 250"/>
                                      <a:gd name="T9" fmla="*/ 467 h 489"/>
                                      <a:gd name="T10" fmla="*/ 97 w 250"/>
                                      <a:gd name="T11" fmla="*/ 443 h 489"/>
                                      <a:gd name="T12" fmla="*/ 114 w 250"/>
                                      <a:gd name="T13" fmla="*/ 420 h 489"/>
                                      <a:gd name="T14" fmla="*/ 135 w 250"/>
                                      <a:gd name="T15" fmla="*/ 399 h 489"/>
                                      <a:gd name="T16" fmla="*/ 157 w 250"/>
                                      <a:gd name="T17" fmla="*/ 380 h 489"/>
                                      <a:gd name="T18" fmla="*/ 157 w 250"/>
                                      <a:gd name="T19" fmla="*/ 380 h 489"/>
                                      <a:gd name="T20" fmla="*/ 175 w 250"/>
                                      <a:gd name="T21" fmla="*/ 74 h 489"/>
                                      <a:gd name="T22" fmla="*/ 250 w 250"/>
                                      <a:gd name="T23" fmla="*/ 76 h 489"/>
                                      <a:gd name="T24" fmla="*/ 250 w 250"/>
                                      <a:gd name="T25" fmla="*/ 76 h 489"/>
                                      <a:gd name="T26" fmla="*/ 33 w 250"/>
                                      <a:gd name="T27" fmla="*/ 417 h 489"/>
                                      <a:gd name="T28" fmla="*/ 1 w 250"/>
                                      <a:gd name="T29" fmla="*/ 439 h 489"/>
                                      <a:gd name="T30" fmla="*/ 0 w 250"/>
                                      <a:gd name="T31" fmla="*/ 428 h 489"/>
                                      <a:gd name="T32" fmla="*/ 0 w 250"/>
                                      <a:gd name="T33" fmla="*/ 419 h 489"/>
                                      <a:gd name="T34" fmla="*/ 13 w 250"/>
                                      <a:gd name="T35" fmla="*/ 396 h 489"/>
                                      <a:gd name="T36" fmla="*/ 30 w 250"/>
                                      <a:gd name="T37" fmla="*/ 375 h 489"/>
                                      <a:gd name="T38" fmla="*/ 48 w 250"/>
                                      <a:gd name="T39" fmla="*/ 356 h 489"/>
                                      <a:gd name="T40" fmla="*/ 67 w 250"/>
                                      <a:gd name="T41" fmla="*/ 340 h 489"/>
                                      <a:gd name="T42" fmla="*/ 67 w 250"/>
                                      <a:gd name="T43" fmla="*/ 340 h 489"/>
                                      <a:gd name="T44" fmla="*/ 76 w 250"/>
                                      <a:gd name="T45" fmla="*/ 0 h 489"/>
                                      <a:gd name="T46" fmla="*/ 95 w 250"/>
                                      <a:gd name="T47" fmla="*/ 12 h 489"/>
                                      <a:gd name="T48" fmla="*/ 102 w 250"/>
                                      <a:gd name="T49" fmla="*/ 348 h 489"/>
                                      <a:gd name="T50" fmla="*/ 102 w 250"/>
                                      <a:gd name="T51" fmla="*/ 348 h 489"/>
                                      <a:gd name="T52" fmla="*/ 33 w 250"/>
                                      <a:gd name="T53" fmla="*/ 417 h 489"/>
                                      <a:gd name="T54" fmla="*/ 33 w 250"/>
                                      <a:gd name="T55" fmla="*/ 417 h 48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50" h="489">
                                        <a:moveTo>
                                          <a:pt x="250" y="76"/>
                                        </a:moveTo>
                                        <a:lnTo>
                                          <a:pt x="235" y="335"/>
                                        </a:lnTo>
                                        <a:lnTo>
                                          <a:pt x="235" y="399"/>
                                        </a:lnTo>
                                        <a:lnTo>
                                          <a:pt x="83" y="489"/>
                                        </a:lnTo>
                                        <a:lnTo>
                                          <a:pt x="81" y="467"/>
                                        </a:lnTo>
                                        <a:lnTo>
                                          <a:pt x="97" y="443"/>
                                        </a:lnTo>
                                        <a:lnTo>
                                          <a:pt x="114" y="420"/>
                                        </a:lnTo>
                                        <a:lnTo>
                                          <a:pt x="135" y="399"/>
                                        </a:lnTo>
                                        <a:lnTo>
                                          <a:pt x="157" y="380"/>
                                        </a:lnTo>
                                        <a:lnTo>
                                          <a:pt x="175" y="74"/>
                                        </a:lnTo>
                                        <a:lnTo>
                                          <a:pt x="250" y="76"/>
                                        </a:lnTo>
                                        <a:close/>
                                        <a:moveTo>
                                          <a:pt x="33" y="417"/>
                                        </a:moveTo>
                                        <a:lnTo>
                                          <a:pt x="1" y="439"/>
                                        </a:lnTo>
                                        <a:lnTo>
                                          <a:pt x="0" y="428"/>
                                        </a:lnTo>
                                        <a:lnTo>
                                          <a:pt x="0" y="419"/>
                                        </a:lnTo>
                                        <a:lnTo>
                                          <a:pt x="13" y="396"/>
                                        </a:lnTo>
                                        <a:lnTo>
                                          <a:pt x="30" y="375"/>
                                        </a:lnTo>
                                        <a:lnTo>
                                          <a:pt x="48" y="356"/>
                                        </a:lnTo>
                                        <a:lnTo>
                                          <a:pt x="67" y="340"/>
                                        </a:lnTo>
                                        <a:lnTo>
                                          <a:pt x="76" y="0"/>
                                        </a:lnTo>
                                        <a:lnTo>
                                          <a:pt x="95" y="12"/>
                                        </a:lnTo>
                                        <a:lnTo>
                                          <a:pt x="102" y="348"/>
                                        </a:lnTo>
                                        <a:lnTo>
                                          <a:pt x="33" y="417"/>
                                        </a:lnTo>
                                        <a:close/>
                                      </a:path>
                                    </a:pathLst>
                                  </a:custGeom>
                                  <a:solidFill>
                                    <a:srgbClr val="285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232"/>
                                <wps:cNvSpPr>
                                  <a:spLocks noChangeArrowheads="1"/>
                                </wps:cNvSpPr>
                                <wps:spPr bwMode="auto">
                                  <a:xfrm>
                                    <a:off x="783" y="2440"/>
                                    <a:ext cx="1" cy="57"/>
                                  </a:xfrm>
                                  <a:prstGeom prst="rect">
                                    <a:avLst/>
                                  </a:prstGeom>
                                  <a:solidFill>
                                    <a:srgbClr val="285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33"/>
                                <wps:cNvSpPr>
                                  <a:spLocks noChangeArrowheads="1"/>
                                </wps:cNvSpPr>
                                <wps:spPr bwMode="auto">
                                  <a:xfrm>
                                    <a:off x="784" y="2440"/>
                                    <a:ext cx="4" cy="57"/>
                                  </a:xfrm>
                                  <a:prstGeom prst="rect">
                                    <a:avLst/>
                                  </a:prstGeom>
                                  <a:solidFill>
                                    <a:srgbClr val="285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4"/>
                                <wps:cNvSpPr>
                                  <a:spLocks noChangeArrowheads="1"/>
                                </wps:cNvSpPr>
                                <wps:spPr bwMode="auto">
                                  <a:xfrm>
                                    <a:off x="788" y="2440"/>
                                    <a:ext cx="3" cy="57"/>
                                  </a:xfrm>
                                  <a:prstGeom prst="rect">
                                    <a:avLst/>
                                  </a:prstGeom>
                                  <a:solidFill>
                                    <a:srgbClr val="285C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5"/>
                                <wps:cNvSpPr>
                                  <a:spLocks noChangeArrowheads="1"/>
                                </wps:cNvSpPr>
                                <wps:spPr bwMode="auto">
                                  <a:xfrm>
                                    <a:off x="791" y="2440"/>
                                    <a:ext cx="1" cy="57"/>
                                  </a:xfrm>
                                  <a:prstGeom prst="rect">
                                    <a:avLst/>
                                  </a:prstGeom>
                                  <a:solidFill>
                                    <a:srgbClr val="285C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36"/>
                                <wps:cNvSpPr>
                                  <a:spLocks noChangeArrowheads="1"/>
                                </wps:cNvSpPr>
                                <wps:spPr bwMode="auto">
                                  <a:xfrm>
                                    <a:off x="792" y="2440"/>
                                    <a:ext cx="4" cy="57"/>
                                  </a:xfrm>
                                  <a:prstGeom prst="rect">
                                    <a:avLst/>
                                  </a:prstGeom>
                                  <a:solidFill>
                                    <a:srgbClr val="295B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37"/>
                                <wps:cNvSpPr>
                                  <a:spLocks noChangeArrowheads="1"/>
                                </wps:cNvSpPr>
                                <wps:spPr bwMode="auto">
                                  <a:xfrm>
                                    <a:off x="796" y="2440"/>
                                    <a:ext cx="1" cy="57"/>
                                  </a:xfrm>
                                  <a:prstGeom prst="rect">
                                    <a:avLst/>
                                  </a:prstGeom>
                                  <a:solidFill>
                                    <a:srgbClr val="295B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38"/>
                                <wps:cNvSpPr>
                                  <a:spLocks noChangeArrowheads="1"/>
                                </wps:cNvSpPr>
                                <wps:spPr bwMode="auto">
                                  <a:xfrm>
                                    <a:off x="797" y="2440"/>
                                    <a:ext cx="3" cy="57"/>
                                  </a:xfrm>
                                  <a:prstGeom prst="rect">
                                    <a:avLst/>
                                  </a:prstGeom>
                                  <a:solidFill>
                                    <a:srgbClr val="295A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39"/>
                                <wps:cNvSpPr>
                                  <a:spLocks noChangeArrowheads="1"/>
                                </wps:cNvSpPr>
                                <wps:spPr bwMode="auto">
                                  <a:xfrm>
                                    <a:off x="800" y="2440"/>
                                    <a:ext cx="4" cy="57"/>
                                  </a:xfrm>
                                  <a:prstGeom prst="rect">
                                    <a:avLst/>
                                  </a:prstGeom>
                                  <a:solidFill>
                                    <a:srgbClr val="2959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0"/>
                                <wps:cNvSpPr>
                                  <a:spLocks noChangeArrowheads="1"/>
                                </wps:cNvSpPr>
                                <wps:spPr bwMode="auto">
                                  <a:xfrm>
                                    <a:off x="804" y="2440"/>
                                    <a:ext cx="1" cy="57"/>
                                  </a:xfrm>
                                  <a:prstGeom prst="rect">
                                    <a:avLst/>
                                  </a:prstGeom>
                                  <a:solidFill>
                                    <a:srgbClr val="2959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41"/>
                                <wps:cNvSpPr>
                                  <a:spLocks noChangeArrowheads="1"/>
                                </wps:cNvSpPr>
                                <wps:spPr bwMode="auto">
                                  <a:xfrm>
                                    <a:off x="805" y="2440"/>
                                    <a:ext cx="2" cy="57"/>
                                  </a:xfrm>
                                  <a:prstGeom prst="rect">
                                    <a:avLst/>
                                  </a:prstGeom>
                                  <a:solidFill>
                                    <a:srgbClr val="2A58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2"/>
                                <wps:cNvSpPr>
                                  <a:spLocks noChangeArrowheads="1"/>
                                </wps:cNvSpPr>
                                <wps:spPr bwMode="auto">
                                  <a:xfrm>
                                    <a:off x="807" y="2440"/>
                                    <a:ext cx="3" cy="57"/>
                                  </a:xfrm>
                                  <a:prstGeom prst="rect">
                                    <a:avLst/>
                                  </a:prstGeom>
                                  <a:solidFill>
                                    <a:srgbClr val="2A58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43"/>
                                <wps:cNvSpPr>
                                  <a:spLocks noChangeArrowheads="1"/>
                                </wps:cNvSpPr>
                                <wps:spPr bwMode="auto">
                                  <a:xfrm>
                                    <a:off x="810" y="2440"/>
                                    <a:ext cx="2" cy="57"/>
                                  </a:xfrm>
                                  <a:prstGeom prst="rect">
                                    <a:avLst/>
                                  </a:prstGeom>
                                  <a:solidFill>
                                    <a:srgbClr val="2A57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44"/>
                                <wps:cNvSpPr>
                                  <a:spLocks noChangeArrowheads="1"/>
                                </wps:cNvSpPr>
                                <wps:spPr bwMode="auto">
                                  <a:xfrm>
                                    <a:off x="812" y="2440"/>
                                    <a:ext cx="1" cy="57"/>
                                  </a:xfrm>
                                  <a:prstGeom prst="rect">
                                    <a:avLst/>
                                  </a:prstGeom>
                                  <a:solidFill>
                                    <a:srgbClr val="2A5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5"/>
                                <wps:cNvSpPr>
                                  <a:spLocks noChangeArrowheads="1"/>
                                </wps:cNvSpPr>
                                <wps:spPr bwMode="auto">
                                  <a:xfrm>
                                    <a:off x="813" y="2440"/>
                                    <a:ext cx="2" cy="57"/>
                                  </a:xfrm>
                                  <a:prstGeom prst="rect">
                                    <a:avLst/>
                                  </a:prstGeom>
                                  <a:solidFill>
                                    <a:srgbClr val="2A5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46"/>
                                <wps:cNvSpPr>
                                  <a:spLocks noChangeArrowheads="1"/>
                                </wps:cNvSpPr>
                                <wps:spPr bwMode="auto">
                                  <a:xfrm>
                                    <a:off x="815" y="2440"/>
                                    <a:ext cx="1" cy="57"/>
                                  </a:xfrm>
                                  <a:prstGeom prst="rect">
                                    <a:avLst/>
                                  </a:prstGeom>
                                  <a:solidFill>
                                    <a:srgbClr val="2A56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47"/>
                                <wps:cNvSpPr>
                                  <a:spLocks noChangeArrowheads="1"/>
                                </wps:cNvSpPr>
                                <wps:spPr bwMode="auto">
                                  <a:xfrm>
                                    <a:off x="816" y="2440"/>
                                    <a:ext cx="2" cy="57"/>
                                  </a:xfrm>
                                  <a:prstGeom prst="rect">
                                    <a:avLst/>
                                  </a:prstGeom>
                                  <a:solidFill>
                                    <a:srgbClr val="2A5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48"/>
                                <wps:cNvSpPr>
                                  <a:spLocks noChangeArrowheads="1"/>
                                </wps:cNvSpPr>
                                <wps:spPr bwMode="auto">
                                  <a:xfrm>
                                    <a:off x="818" y="2440"/>
                                    <a:ext cx="1" cy="57"/>
                                  </a:xfrm>
                                  <a:prstGeom prst="rect">
                                    <a:avLst/>
                                  </a:prstGeom>
                                  <a:solidFill>
                                    <a:srgbClr val="2B55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49"/>
                                <wps:cNvSpPr>
                                  <a:spLocks noChangeArrowheads="1"/>
                                </wps:cNvSpPr>
                                <wps:spPr bwMode="auto">
                                  <a:xfrm>
                                    <a:off x="819" y="2440"/>
                                    <a:ext cx="4" cy="57"/>
                                  </a:xfrm>
                                  <a:prstGeom prst="rect">
                                    <a:avLst/>
                                  </a:prstGeom>
                                  <a:solidFill>
                                    <a:srgbClr val="2B5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0"/>
                                <wps:cNvSpPr>
                                  <a:spLocks noChangeArrowheads="1"/>
                                </wps:cNvSpPr>
                                <wps:spPr bwMode="auto">
                                  <a:xfrm>
                                    <a:off x="823" y="2440"/>
                                    <a:ext cx="3" cy="57"/>
                                  </a:xfrm>
                                  <a:prstGeom prst="rect">
                                    <a:avLst/>
                                  </a:prstGeom>
                                  <a:solidFill>
                                    <a:srgbClr val="2B5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1"/>
                                <wps:cNvSpPr>
                                  <a:spLocks noChangeArrowheads="1"/>
                                </wps:cNvSpPr>
                                <wps:spPr bwMode="auto">
                                  <a:xfrm>
                                    <a:off x="826" y="2440"/>
                                    <a:ext cx="1" cy="57"/>
                                  </a:xfrm>
                                  <a:prstGeom prst="rect">
                                    <a:avLst/>
                                  </a:prstGeom>
                                  <a:solidFill>
                                    <a:srgbClr val="2B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52"/>
                                <wps:cNvSpPr>
                                  <a:spLocks noChangeArrowheads="1"/>
                                </wps:cNvSpPr>
                                <wps:spPr bwMode="auto">
                                  <a:xfrm>
                                    <a:off x="827" y="2440"/>
                                    <a:ext cx="4" cy="57"/>
                                  </a:xfrm>
                                  <a:prstGeom prst="rect">
                                    <a:avLst/>
                                  </a:prstGeom>
                                  <a:solidFill>
                                    <a:srgbClr val="2B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53"/>
                                <wps:cNvSpPr>
                                  <a:spLocks noChangeArrowheads="1"/>
                                </wps:cNvSpPr>
                                <wps:spPr bwMode="auto">
                                  <a:xfrm>
                                    <a:off x="831" y="2440"/>
                                    <a:ext cx="1" cy="57"/>
                                  </a:xfrm>
                                  <a:prstGeom prst="rect">
                                    <a:avLst/>
                                  </a:prstGeom>
                                  <a:solidFill>
                                    <a:srgbClr val="2C5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4"/>
                                <wps:cNvSpPr>
                                  <a:spLocks noChangeArrowheads="1"/>
                                </wps:cNvSpPr>
                                <wps:spPr bwMode="auto">
                                  <a:xfrm>
                                    <a:off x="832" y="2440"/>
                                    <a:ext cx="2" cy="57"/>
                                  </a:xfrm>
                                  <a:prstGeom prst="rect">
                                    <a:avLst/>
                                  </a:prstGeom>
                                  <a:solidFill>
                                    <a:srgbClr val="2C52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55"/>
                                <wps:cNvSpPr>
                                  <a:spLocks noChangeArrowheads="1"/>
                                </wps:cNvSpPr>
                                <wps:spPr bwMode="auto">
                                  <a:xfrm>
                                    <a:off x="834" y="2440"/>
                                    <a:ext cx="3" cy="57"/>
                                  </a:xfrm>
                                  <a:prstGeom prst="rect">
                                    <a:avLst/>
                                  </a:prstGeom>
                                  <a:solidFill>
                                    <a:srgbClr val="2C5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56"/>
                                <wps:cNvSpPr>
                                  <a:spLocks noChangeArrowheads="1"/>
                                </wps:cNvSpPr>
                                <wps:spPr bwMode="auto">
                                  <a:xfrm>
                                    <a:off x="837" y="2440"/>
                                    <a:ext cx="3" cy="57"/>
                                  </a:xfrm>
                                  <a:prstGeom prst="rect">
                                    <a:avLst/>
                                  </a:prstGeom>
                                  <a:solidFill>
                                    <a:srgbClr val="2C5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57"/>
                                <wps:cNvSpPr>
                                  <a:spLocks noChangeArrowheads="1"/>
                                </wps:cNvSpPr>
                                <wps:spPr bwMode="auto">
                                  <a:xfrm>
                                    <a:off x="840" y="2440"/>
                                    <a:ext cx="2" cy="57"/>
                                  </a:xfrm>
                                  <a:prstGeom prst="rect">
                                    <a:avLst/>
                                  </a:prstGeom>
                                  <a:solidFill>
                                    <a:srgbClr val="2C5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58"/>
                                <wps:cNvSpPr>
                                  <a:spLocks noChangeArrowheads="1"/>
                                </wps:cNvSpPr>
                                <wps:spPr bwMode="auto">
                                  <a:xfrm>
                                    <a:off x="842" y="2440"/>
                                    <a:ext cx="1" cy="57"/>
                                  </a:xfrm>
                                  <a:prstGeom prst="rect">
                                    <a:avLst/>
                                  </a:prstGeom>
                                  <a:solidFill>
                                    <a:srgbClr val="2C5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59"/>
                                <wps:cNvSpPr>
                                  <a:spLocks noChangeArrowheads="1"/>
                                </wps:cNvSpPr>
                                <wps:spPr bwMode="auto">
                                  <a:xfrm>
                                    <a:off x="843" y="2440"/>
                                    <a:ext cx="2" cy="57"/>
                                  </a:xfrm>
                                  <a:prstGeom prst="rect">
                                    <a:avLst/>
                                  </a:prstGeom>
                                  <a:solidFill>
                                    <a:srgbClr val="2C4F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60"/>
                                <wps:cNvSpPr>
                                  <a:spLocks noChangeArrowheads="1"/>
                                </wps:cNvSpPr>
                                <wps:spPr bwMode="auto">
                                  <a:xfrm>
                                    <a:off x="845" y="2440"/>
                                    <a:ext cx="2" cy="57"/>
                                  </a:xfrm>
                                  <a:prstGeom prst="rect">
                                    <a:avLst/>
                                  </a:prstGeom>
                                  <a:solidFill>
                                    <a:srgbClr val="2C4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1"/>
                                <wps:cNvSpPr>
                                  <a:spLocks noChangeArrowheads="1"/>
                                </wps:cNvSpPr>
                                <wps:spPr bwMode="auto">
                                  <a:xfrm>
                                    <a:off x="847" y="2440"/>
                                    <a:ext cx="3" cy="57"/>
                                  </a:xfrm>
                                  <a:prstGeom prst="rect">
                                    <a:avLst/>
                                  </a:prstGeom>
                                  <a:solidFill>
                                    <a:srgbClr val="2C4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2"/>
                                <wps:cNvSpPr>
                                  <a:spLocks noChangeArrowheads="1"/>
                                </wps:cNvSpPr>
                                <wps:spPr bwMode="auto">
                                  <a:xfrm>
                                    <a:off x="850" y="2440"/>
                                    <a:ext cx="1" cy="57"/>
                                  </a:xfrm>
                                  <a:prstGeom prst="rect">
                                    <a:avLst/>
                                  </a:prstGeom>
                                  <a:solidFill>
                                    <a:srgbClr val="2D4E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3"/>
                                <wps:cNvSpPr>
                                  <a:spLocks noChangeArrowheads="1"/>
                                </wps:cNvSpPr>
                                <wps:spPr bwMode="auto">
                                  <a:xfrm>
                                    <a:off x="851" y="2440"/>
                                    <a:ext cx="2" cy="57"/>
                                  </a:xfrm>
                                  <a:prstGeom prst="rect">
                                    <a:avLst/>
                                  </a:prstGeom>
                                  <a:solidFill>
                                    <a:srgbClr val="2D4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64"/>
                                <wps:cNvSpPr>
                                  <a:spLocks noChangeArrowheads="1"/>
                                </wps:cNvSpPr>
                                <wps:spPr bwMode="auto">
                                  <a:xfrm>
                                    <a:off x="853" y="2440"/>
                                    <a:ext cx="3" cy="57"/>
                                  </a:xfrm>
                                  <a:prstGeom prst="rect">
                                    <a:avLst/>
                                  </a:prstGeom>
                                  <a:solidFill>
                                    <a:srgbClr val="2D4D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65"/>
                                <wps:cNvSpPr>
                                  <a:spLocks noChangeArrowheads="1"/>
                                </wps:cNvSpPr>
                                <wps:spPr bwMode="auto">
                                  <a:xfrm>
                                    <a:off x="856" y="2440"/>
                                    <a:ext cx="3" cy="57"/>
                                  </a:xfrm>
                                  <a:prstGeom prst="rect">
                                    <a:avLst/>
                                  </a:prstGeom>
                                  <a:solidFill>
                                    <a:srgbClr val="2D4C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66"/>
                                <wps:cNvSpPr>
                                  <a:spLocks noChangeArrowheads="1"/>
                                </wps:cNvSpPr>
                                <wps:spPr bwMode="auto">
                                  <a:xfrm>
                                    <a:off x="859" y="2440"/>
                                    <a:ext cx="2" cy="57"/>
                                  </a:xfrm>
                                  <a:prstGeom prst="rect">
                                    <a:avLst/>
                                  </a:prstGeom>
                                  <a:solidFill>
                                    <a:srgbClr val="2D4B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67"/>
                                <wps:cNvSpPr>
                                  <a:spLocks noChangeArrowheads="1"/>
                                </wps:cNvSpPr>
                                <wps:spPr bwMode="auto">
                                  <a:xfrm>
                                    <a:off x="861" y="2440"/>
                                    <a:ext cx="1" cy="57"/>
                                  </a:xfrm>
                                  <a:prstGeom prst="rect">
                                    <a:avLst/>
                                  </a:prstGeom>
                                  <a:solidFill>
                                    <a:srgbClr val="2D4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68"/>
                                <wps:cNvSpPr>
                                  <a:spLocks noChangeArrowheads="1"/>
                                </wps:cNvSpPr>
                                <wps:spPr bwMode="auto">
                                  <a:xfrm>
                                    <a:off x="862" y="2440"/>
                                    <a:ext cx="2" cy="57"/>
                                  </a:xfrm>
                                  <a:prstGeom prst="rect">
                                    <a:avLst/>
                                  </a:prstGeom>
                                  <a:solidFill>
                                    <a:srgbClr val="2E4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69"/>
                                <wps:cNvSpPr>
                                  <a:spLocks noChangeArrowheads="1"/>
                                </wps:cNvSpPr>
                                <wps:spPr bwMode="auto">
                                  <a:xfrm>
                                    <a:off x="864" y="2440"/>
                                    <a:ext cx="2" cy="57"/>
                                  </a:xfrm>
                                  <a:prstGeom prst="rect">
                                    <a:avLst/>
                                  </a:prstGeom>
                                  <a:solidFill>
                                    <a:srgbClr val="2E4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0"/>
                                <wps:cNvSpPr>
                                  <a:spLocks noChangeArrowheads="1"/>
                                </wps:cNvSpPr>
                                <wps:spPr bwMode="auto">
                                  <a:xfrm>
                                    <a:off x="866" y="2440"/>
                                    <a:ext cx="3" cy="57"/>
                                  </a:xfrm>
                                  <a:prstGeom prst="rect">
                                    <a:avLst/>
                                  </a:prstGeom>
                                  <a:solidFill>
                                    <a:srgbClr val="2E4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71"/>
                                <wps:cNvSpPr>
                                  <a:spLocks noChangeArrowheads="1"/>
                                </wps:cNvSpPr>
                                <wps:spPr bwMode="auto">
                                  <a:xfrm>
                                    <a:off x="869" y="2440"/>
                                    <a:ext cx="3" cy="57"/>
                                  </a:xfrm>
                                  <a:prstGeom prst="rect">
                                    <a:avLst/>
                                  </a:prstGeom>
                                  <a:solidFill>
                                    <a:srgbClr val="2E49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2"/>
                                <wps:cNvSpPr>
                                  <a:spLocks noChangeArrowheads="1"/>
                                </wps:cNvSpPr>
                                <wps:spPr bwMode="auto">
                                  <a:xfrm>
                                    <a:off x="872" y="2440"/>
                                    <a:ext cx="2" cy="57"/>
                                  </a:xfrm>
                                  <a:prstGeom prst="rect">
                                    <a:avLst/>
                                  </a:prstGeom>
                                  <a:solidFill>
                                    <a:srgbClr val="2E48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3"/>
                                <wps:cNvSpPr>
                                  <a:spLocks noChangeArrowheads="1"/>
                                </wps:cNvSpPr>
                                <wps:spPr bwMode="auto">
                                  <a:xfrm>
                                    <a:off x="874" y="2440"/>
                                    <a:ext cx="3" cy="57"/>
                                  </a:xfrm>
                                  <a:prstGeom prst="rect">
                                    <a:avLst/>
                                  </a:prstGeom>
                                  <a:solidFill>
                                    <a:srgbClr val="2E4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4"/>
                                <wps:cNvSpPr>
                                  <a:spLocks noChangeArrowheads="1"/>
                                </wps:cNvSpPr>
                                <wps:spPr bwMode="auto">
                                  <a:xfrm>
                                    <a:off x="877" y="2440"/>
                                    <a:ext cx="1" cy="57"/>
                                  </a:xfrm>
                                  <a:prstGeom prst="rect">
                                    <a:avLst/>
                                  </a:prstGeom>
                                  <a:solidFill>
                                    <a:srgbClr val="2F47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5"/>
                                <wps:cNvSpPr>
                                  <a:spLocks noChangeArrowheads="1"/>
                                </wps:cNvSpPr>
                                <wps:spPr bwMode="auto">
                                  <a:xfrm>
                                    <a:off x="878" y="2440"/>
                                    <a:ext cx="4" cy="57"/>
                                  </a:xfrm>
                                  <a:prstGeom prst="rect">
                                    <a:avLst/>
                                  </a:prstGeom>
                                  <a:solidFill>
                                    <a:srgbClr val="2F47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76"/>
                                <wps:cNvSpPr>
                                  <a:spLocks noChangeArrowheads="1"/>
                                </wps:cNvSpPr>
                                <wps:spPr bwMode="auto">
                                  <a:xfrm>
                                    <a:off x="882" y="2440"/>
                                    <a:ext cx="3" cy="57"/>
                                  </a:xfrm>
                                  <a:prstGeom prst="rect">
                                    <a:avLst/>
                                  </a:prstGeom>
                                  <a:solidFill>
                                    <a:srgbClr val="2F46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77"/>
                                <wps:cNvSpPr>
                                  <a:spLocks noChangeArrowheads="1"/>
                                </wps:cNvSpPr>
                                <wps:spPr bwMode="auto">
                                  <a:xfrm>
                                    <a:off x="885" y="2440"/>
                                    <a:ext cx="1" cy="57"/>
                                  </a:xfrm>
                                  <a:prstGeom prst="rect">
                                    <a:avLst/>
                                  </a:prstGeom>
                                  <a:solidFill>
                                    <a:srgbClr val="2F4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2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97" y="2185"/>
                                    <a:ext cx="232" cy="283"/>
                                  </a:xfrm>
                                  <a:prstGeom prst="rect">
                                    <a:avLst/>
                                  </a:prstGeom>
                                  <a:noFill/>
                                  <a:extLst>
                                    <a:ext uri="{909E8E84-426E-40DD-AFC4-6F175D3DCCD1}">
                                      <a14:hiddenFill xmlns:a14="http://schemas.microsoft.com/office/drawing/2010/main">
                                        <a:solidFill>
                                          <a:srgbClr val="FFFFFF"/>
                                        </a:solidFill>
                                      </a14:hiddenFill>
                                    </a:ext>
                                  </a:extLst>
                                </pic:spPr>
                              </pic:pic>
                              <wps:wsp>
                                <wps:cNvPr id="294" name="Freeform 279"/>
                                <wps:cNvSpPr>
                                  <a:spLocks/>
                                </wps:cNvSpPr>
                                <wps:spPr bwMode="auto">
                                  <a:xfrm>
                                    <a:off x="772" y="2432"/>
                                    <a:ext cx="119" cy="34"/>
                                  </a:xfrm>
                                  <a:custGeom>
                                    <a:avLst/>
                                    <a:gdLst>
                                      <a:gd name="T0" fmla="*/ 119 w 119"/>
                                      <a:gd name="T1" fmla="*/ 10 h 34"/>
                                      <a:gd name="T2" fmla="*/ 108 w 119"/>
                                      <a:gd name="T3" fmla="*/ 20 h 34"/>
                                      <a:gd name="T4" fmla="*/ 94 w 119"/>
                                      <a:gd name="T5" fmla="*/ 28 h 34"/>
                                      <a:gd name="T6" fmla="*/ 79 w 119"/>
                                      <a:gd name="T7" fmla="*/ 32 h 34"/>
                                      <a:gd name="T8" fmla="*/ 63 w 119"/>
                                      <a:gd name="T9" fmla="*/ 34 h 34"/>
                                      <a:gd name="T10" fmla="*/ 44 w 119"/>
                                      <a:gd name="T11" fmla="*/ 31 h 34"/>
                                      <a:gd name="T12" fmla="*/ 27 w 119"/>
                                      <a:gd name="T13" fmla="*/ 24 h 34"/>
                                      <a:gd name="T14" fmla="*/ 12 w 119"/>
                                      <a:gd name="T15" fmla="*/ 13 h 34"/>
                                      <a:gd name="T16" fmla="*/ 0 w 119"/>
                                      <a:gd name="T17" fmla="*/ 0 h 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9" h="34">
                                        <a:moveTo>
                                          <a:pt x="119" y="10"/>
                                        </a:moveTo>
                                        <a:lnTo>
                                          <a:pt x="108" y="20"/>
                                        </a:lnTo>
                                        <a:lnTo>
                                          <a:pt x="94" y="28"/>
                                        </a:lnTo>
                                        <a:lnTo>
                                          <a:pt x="79" y="32"/>
                                        </a:lnTo>
                                        <a:lnTo>
                                          <a:pt x="63" y="34"/>
                                        </a:lnTo>
                                        <a:lnTo>
                                          <a:pt x="44" y="31"/>
                                        </a:lnTo>
                                        <a:lnTo>
                                          <a:pt x="27" y="24"/>
                                        </a:lnTo>
                                        <a:lnTo>
                                          <a:pt x="12" y="13"/>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80"/>
                                <wps:cNvSpPr>
                                  <a:spLocks/>
                                </wps:cNvSpPr>
                                <wps:spPr bwMode="auto">
                                  <a:xfrm>
                                    <a:off x="882" y="2709"/>
                                    <a:ext cx="98" cy="362"/>
                                  </a:xfrm>
                                  <a:custGeom>
                                    <a:avLst/>
                                    <a:gdLst>
                                      <a:gd name="T0" fmla="*/ 98 w 98"/>
                                      <a:gd name="T1" fmla="*/ 343 h 362"/>
                                      <a:gd name="T2" fmla="*/ 92 w 98"/>
                                      <a:gd name="T3" fmla="*/ 349 h 362"/>
                                      <a:gd name="T4" fmla="*/ 84 w 98"/>
                                      <a:gd name="T5" fmla="*/ 355 h 362"/>
                                      <a:gd name="T6" fmla="*/ 76 w 98"/>
                                      <a:gd name="T7" fmla="*/ 359 h 362"/>
                                      <a:gd name="T8" fmla="*/ 68 w 98"/>
                                      <a:gd name="T9" fmla="*/ 360 h 362"/>
                                      <a:gd name="T10" fmla="*/ 58 w 98"/>
                                      <a:gd name="T11" fmla="*/ 362 h 362"/>
                                      <a:gd name="T12" fmla="*/ 49 w 98"/>
                                      <a:gd name="T13" fmla="*/ 360 h 362"/>
                                      <a:gd name="T14" fmla="*/ 39 w 98"/>
                                      <a:gd name="T15" fmla="*/ 357 h 362"/>
                                      <a:gd name="T16" fmla="*/ 31 w 98"/>
                                      <a:gd name="T17" fmla="*/ 352 h 362"/>
                                      <a:gd name="T18" fmla="*/ 25 w 98"/>
                                      <a:gd name="T19" fmla="*/ 346 h 362"/>
                                      <a:gd name="T20" fmla="*/ 19 w 98"/>
                                      <a:gd name="T21" fmla="*/ 338 h 362"/>
                                      <a:gd name="T22" fmla="*/ 15 w 98"/>
                                      <a:gd name="T23" fmla="*/ 330 h 362"/>
                                      <a:gd name="T24" fmla="*/ 12 w 98"/>
                                      <a:gd name="T25" fmla="*/ 320 h 362"/>
                                      <a:gd name="T26" fmla="*/ 12 w 98"/>
                                      <a:gd name="T27" fmla="*/ 310 h 362"/>
                                      <a:gd name="T28" fmla="*/ 14 w 98"/>
                                      <a:gd name="T29" fmla="*/ 302 h 362"/>
                                      <a:gd name="T30" fmla="*/ 17 w 98"/>
                                      <a:gd name="T31" fmla="*/ 293 h 362"/>
                                      <a:gd name="T32" fmla="*/ 22 w 98"/>
                                      <a:gd name="T33" fmla="*/ 285 h 362"/>
                                      <a:gd name="T34" fmla="*/ 28 w 98"/>
                                      <a:gd name="T35" fmla="*/ 278 h 362"/>
                                      <a:gd name="T36" fmla="*/ 17 w 98"/>
                                      <a:gd name="T37" fmla="*/ 272 h 362"/>
                                      <a:gd name="T38" fmla="*/ 9 w 98"/>
                                      <a:gd name="T39" fmla="*/ 264 h 362"/>
                                      <a:gd name="T40" fmla="*/ 3 w 98"/>
                                      <a:gd name="T41" fmla="*/ 254 h 362"/>
                                      <a:gd name="T42" fmla="*/ 0 w 98"/>
                                      <a:gd name="T43" fmla="*/ 243 h 362"/>
                                      <a:gd name="T44" fmla="*/ 0 w 98"/>
                                      <a:gd name="T45" fmla="*/ 243 h 362"/>
                                      <a:gd name="T46" fmla="*/ 0 w 98"/>
                                      <a:gd name="T47" fmla="*/ 0 h 3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8" h="362">
                                        <a:moveTo>
                                          <a:pt x="98" y="343"/>
                                        </a:moveTo>
                                        <a:lnTo>
                                          <a:pt x="92" y="349"/>
                                        </a:lnTo>
                                        <a:lnTo>
                                          <a:pt x="84" y="355"/>
                                        </a:lnTo>
                                        <a:lnTo>
                                          <a:pt x="76" y="359"/>
                                        </a:lnTo>
                                        <a:lnTo>
                                          <a:pt x="68" y="360"/>
                                        </a:lnTo>
                                        <a:lnTo>
                                          <a:pt x="58" y="362"/>
                                        </a:lnTo>
                                        <a:lnTo>
                                          <a:pt x="49" y="360"/>
                                        </a:lnTo>
                                        <a:lnTo>
                                          <a:pt x="39" y="357"/>
                                        </a:lnTo>
                                        <a:lnTo>
                                          <a:pt x="31" y="352"/>
                                        </a:lnTo>
                                        <a:lnTo>
                                          <a:pt x="25" y="346"/>
                                        </a:lnTo>
                                        <a:lnTo>
                                          <a:pt x="19" y="338"/>
                                        </a:lnTo>
                                        <a:lnTo>
                                          <a:pt x="15" y="330"/>
                                        </a:lnTo>
                                        <a:lnTo>
                                          <a:pt x="12" y="320"/>
                                        </a:lnTo>
                                        <a:lnTo>
                                          <a:pt x="12" y="310"/>
                                        </a:lnTo>
                                        <a:lnTo>
                                          <a:pt x="14" y="302"/>
                                        </a:lnTo>
                                        <a:lnTo>
                                          <a:pt x="17" y="293"/>
                                        </a:lnTo>
                                        <a:lnTo>
                                          <a:pt x="22" y="285"/>
                                        </a:lnTo>
                                        <a:lnTo>
                                          <a:pt x="28" y="278"/>
                                        </a:lnTo>
                                        <a:lnTo>
                                          <a:pt x="17" y="272"/>
                                        </a:lnTo>
                                        <a:lnTo>
                                          <a:pt x="9" y="264"/>
                                        </a:lnTo>
                                        <a:lnTo>
                                          <a:pt x="3" y="254"/>
                                        </a:lnTo>
                                        <a:lnTo>
                                          <a:pt x="0" y="243"/>
                                        </a:lnTo>
                                        <a:lnTo>
                                          <a:pt x="0" y="0"/>
                                        </a:lnTo>
                                      </a:path>
                                    </a:pathLst>
                                  </a:custGeom>
                                  <a:noFill/>
                                  <a:ln w="8">
                                    <a:solidFill>
                                      <a:srgbClr val="1325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81"/>
                                <wps:cNvSpPr>
                                  <a:spLocks/>
                                </wps:cNvSpPr>
                                <wps:spPr bwMode="auto">
                                  <a:xfrm>
                                    <a:off x="757" y="2950"/>
                                    <a:ext cx="74" cy="414"/>
                                  </a:xfrm>
                                  <a:custGeom>
                                    <a:avLst/>
                                    <a:gdLst>
                                      <a:gd name="T0" fmla="*/ 66 w 74"/>
                                      <a:gd name="T1" fmla="*/ 0 h 414"/>
                                      <a:gd name="T2" fmla="*/ 74 w 74"/>
                                      <a:gd name="T3" fmla="*/ 335 h 414"/>
                                      <a:gd name="T4" fmla="*/ 35 w 74"/>
                                      <a:gd name="T5" fmla="*/ 373 h 414"/>
                                      <a:gd name="T6" fmla="*/ 0 w 74"/>
                                      <a:gd name="T7" fmla="*/ 414 h 4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414">
                                        <a:moveTo>
                                          <a:pt x="66" y="0"/>
                                        </a:moveTo>
                                        <a:lnTo>
                                          <a:pt x="74" y="335"/>
                                        </a:lnTo>
                                        <a:lnTo>
                                          <a:pt x="35" y="373"/>
                                        </a:lnTo>
                                        <a:lnTo>
                                          <a:pt x="0" y="414"/>
                                        </a:lnTo>
                                      </a:path>
                                    </a:pathLst>
                                  </a:custGeom>
                                  <a:noFill/>
                                  <a:ln w="8">
                                    <a:solidFill>
                                      <a:srgbClr val="1325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282"/>
                                <wps:cNvCnPr/>
                                <wps:spPr bwMode="auto">
                                  <a:xfrm flipH="1" flipV="1">
                                    <a:off x="714" y="2598"/>
                                    <a:ext cx="18" cy="355"/>
                                  </a:xfrm>
                                  <a:prstGeom prst="line">
                                    <a:avLst/>
                                  </a:prstGeom>
                                  <a:noFill/>
                                  <a:ln w="8">
                                    <a:solidFill>
                                      <a:srgbClr val="132559"/>
                                    </a:solidFill>
                                    <a:round/>
                                    <a:headEnd/>
                                    <a:tailEnd/>
                                  </a:ln>
                                  <a:extLst>
                                    <a:ext uri="{909E8E84-426E-40DD-AFC4-6F175D3DCCD1}">
                                      <a14:hiddenFill xmlns:a14="http://schemas.microsoft.com/office/drawing/2010/main">
                                        <a:noFill/>
                                      </a14:hiddenFill>
                                    </a:ext>
                                  </a:extLst>
                                </wps:spPr>
                                <wps:bodyPr/>
                              </wps:wsp>
                              <wps:wsp>
                                <wps:cNvPr id="298" name="Freeform 283"/>
                                <wps:cNvSpPr>
                                  <a:spLocks/>
                                </wps:cNvSpPr>
                                <wps:spPr bwMode="auto">
                                  <a:xfrm>
                                    <a:off x="676" y="2242"/>
                                    <a:ext cx="323" cy="1184"/>
                                  </a:xfrm>
                                  <a:custGeom>
                                    <a:avLst/>
                                    <a:gdLst>
                                      <a:gd name="T0" fmla="*/ 69 w 323"/>
                                      <a:gd name="T1" fmla="*/ 1003 h 1184"/>
                                      <a:gd name="T2" fmla="*/ 5 w 323"/>
                                      <a:gd name="T3" fmla="*/ 1080 h 1184"/>
                                      <a:gd name="T4" fmla="*/ 2 w 323"/>
                                      <a:gd name="T5" fmla="*/ 1094 h 1184"/>
                                      <a:gd name="T6" fmla="*/ 54 w 323"/>
                                      <a:gd name="T7" fmla="*/ 1134 h 1184"/>
                                      <a:gd name="T8" fmla="*/ 81 w 323"/>
                                      <a:gd name="T9" fmla="*/ 1120 h 1184"/>
                                      <a:gd name="T10" fmla="*/ 80 w 323"/>
                                      <a:gd name="T11" fmla="*/ 1139 h 1184"/>
                                      <a:gd name="T12" fmla="*/ 136 w 323"/>
                                      <a:gd name="T13" fmla="*/ 1184 h 1184"/>
                                      <a:gd name="T14" fmla="*/ 288 w 323"/>
                                      <a:gd name="T15" fmla="*/ 1030 h 1184"/>
                                      <a:gd name="T16" fmla="*/ 309 w 323"/>
                                      <a:gd name="T17" fmla="*/ 800 h 1184"/>
                                      <a:gd name="T18" fmla="*/ 314 w 323"/>
                                      <a:gd name="T19" fmla="*/ 756 h 1184"/>
                                      <a:gd name="T20" fmla="*/ 312 w 323"/>
                                      <a:gd name="T21" fmla="*/ 729 h 1184"/>
                                      <a:gd name="T22" fmla="*/ 319 w 323"/>
                                      <a:gd name="T23" fmla="*/ 715 h 1184"/>
                                      <a:gd name="T24" fmla="*/ 319 w 323"/>
                                      <a:gd name="T25" fmla="*/ 707 h 1184"/>
                                      <a:gd name="T26" fmla="*/ 323 w 323"/>
                                      <a:gd name="T27" fmla="*/ 525 h 1184"/>
                                      <a:gd name="T28" fmla="*/ 315 w 323"/>
                                      <a:gd name="T29" fmla="*/ 343 h 1184"/>
                                      <a:gd name="T30" fmla="*/ 304 w 323"/>
                                      <a:gd name="T31" fmla="*/ 316 h 1184"/>
                                      <a:gd name="T32" fmla="*/ 269 w 323"/>
                                      <a:gd name="T33" fmla="*/ 269 h 1184"/>
                                      <a:gd name="T34" fmla="*/ 228 w 323"/>
                                      <a:gd name="T35" fmla="*/ 232 h 1184"/>
                                      <a:gd name="T36" fmla="*/ 207 w 323"/>
                                      <a:gd name="T37" fmla="*/ 218 h 1184"/>
                                      <a:gd name="T38" fmla="*/ 225 w 323"/>
                                      <a:gd name="T39" fmla="*/ 189 h 1184"/>
                                      <a:gd name="T40" fmla="*/ 249 w 323"/>
                                      <a:gd name="T41" fmla="*/ 140 h 1184"/>
                                      <a:gd name="T42" fmla="*/ 250 w 323"/>
                                      <a:gd name="T43" fmla="*/ 113 h 1184"/>
                                      <a:gd name="T44" fmla="*/ 245 w 323"/>
                                      <a:gd name="T45" fmla="*/ 73 h 1184"/>
                                      <a:gd name="T46" fmla="*/ 228 w 323"/>
                                      <a:gd name="T47" fmla="*/ 39 h 1184"/>
                                      <a:gd name="T48" fmla="*/ 198 w 323"/>
                                      <a:gd name="T49" fmla="*/ 13 h 1184"/>
                                      <a:gd name="T50" fmla="*/ 159 w 323"/>
                                      <a:gd name="T51" fmla="*/ 0 h 1184"/>
                                      <a:gd name="T52" fmla="*/ 121 w 323"/>
                                      <a:gd name="T53" fmla="*/ 13 h 1184"/>
                                      <a:gd name="T54" fmla="*/ 91 w 323"/>
                                      <a:gd name="T55" fmla="*/ 39 h 1184"/>
                                      <a:gd name="T56" fmla="*/ 73 w 323"/>
                                      <a:gd name="T57" fmla="*/ 73 h 1184"/>
                                      <a:gd name="T58" fmla="*/ 69 w 323"/>
                                      <a:gd name="T59" fmla="*/ 113 h 1184"/>
                                      <a:gd name="T60" fmla="*/ 78 w 323"/>
                                      <a:gd name="T61" fmla="*/ 163 h 1184"/>
                                      <a:gd name="T62" fmla="*/ 107 w 323"/>
                                      <a:gd name="T63" fmla="*/ 205 h 1184"/>
                                      <a:gd name="T64" fmla="*/ 21 w 323"/>
                                      <a:gd name="T65" fmla="*/ 259 h 1184"/>
                                      <a:gd name="T66" fmla="*/ 11 w 323"/>
                                      <a:gd name="T67" fmla="*/ 282 h 1184"/>
                                      <a:gd name="T68" fmla="*/ 10 w 323"/>
                                      <a:gd name="T69" fmla="*/ 296 h 118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23" h="1184">
                                        <a:moveTo>
                                          <a:pt x="56" y="718"/>
                                        </a:moveTo>
                                        <a:lnTo>
                                          <a:pt x="69" y="1003"/>
                                        </a:lnTo>
                                        <a:lnTo>
                                          <a:pt x="8" y="1072"/>
                                        </a:lnTo>
                                        <a:lnTo>
                                          <a:pt x="5" y="1080"/>
                                        </a:lnTo>
                                        <a:lnTo>
                                          <a:pt x="2" y="1086"/>
                                        </a:lnTo>
                                        <a:lnTo>
                                          <a:pt x="2" y="1094"/>
                                        </a:lnTo>
                                        <a:lnTo>
                                          <a:pt x="3" y="1102"/>
                                        </a:lnTo>
                                        <a:lnTo>
                                          <a:pt x="54" y="1134"/>
                                        </a:lnTo>
                                        <a:lnTo>
                                          <a:pt x="86" y="1112"/>
                                        </a:lnTo>
                                        <a:lnTo>
                                          <a:pt x="81" y="1120"/>
                                        </a:lnTo>
                                        <a:lnTo>
                                          <a:pt x="78" y="1130"/>
                                        </a:lnTo>
                                        <a:lnTo>
                                          <a:pt x="80" y="1139"/>
                                        </a:lnTo>
                                        <a:lnTo>
                                          <a:pt x="83" y="1149"/>
                                        </a:lnTo>
                                        <a:lnTo>
                                          <a:pt x="136" y="1184"/>
                                        </a:lnTo>
                                        <a:lnTo>
                                          <a:pt x="288" y="1094"/>
                                        </a:lnTo>
                                        <a:lnTo>
                                          <a:pt x="288" y="1030"/>
                                        </a:lnTo>
                                        <a:lnTo>
                                          <a:pt x="298" y="821"/>
                                        </a:lnTo>
                                        <a:lnTo>
                                          <a:pt x="309" y="800"/>
                                        </a:lnTo>
                                        <a:lnTo>
                                          <a:pt x="314" y="779"/>
                                        </a:lnTo>
                                        <a:lnTo>
                                          <a:pt x="314" y="756"/>
                                        </a:lnTo>
                                        <a:lnTo>
                                          <a:pt x="307" y="734"/>
                                        </a:lnTo>
                                        <a:lnTo>
                                          <a:pt x="312" y="729"/>
                                        </a:lnTo>
                                        <a:lnTo>
                                          <a:pt x="317" y="721"/>
                                        </a:lnTo>
                                        <a:lnTo>
                                          <a:pt x="319" y="715"/>
                                        </a:lnTo>
                                        <a:lnTo>
                                          <a:pt x="319" y="707"/>
                                        </a:lnTo>
                                        <a:lnTo>
                                          <a:pt x="322" y="615"/>
                                        </a:lnTo>
                                        <a:lnTo>
                                          <a:pt x="323" y="525"/>
                                        </a:lnTo>
                                        <a:lnTo>
                                          <a:pt x="320" y="435"/>
                                        </a:lnTo>
                                        <a:lnTo>
                                          <a:pt x="315" y="343"/>
                                        </a:lnTo>
                                        <a:lnTo>
                                          <a:pt x="304" y="316"/>
                                        </a:lnTo>
                                        <a:lnTo>
                                          <a:pt x="288" y="292"/>
                                        </a:lnTo>
                                        <a:lnTo>
                                          <a:pt x="269" y="269"/>
                                        </a:lnTo>
                                        <a:lnTo>
                                          <a:pt x="247" y="248"/>
                                        </a:lnTo>
                                        <a:lnTo>
                                          <a:pt x="228" y="232"/>
                                        </a:lnTo>
                                        <a:lnTo>
                                          <a:pt x="207" y="218"/>
                                        </a:lnTo>
                                        <a:lnTo>
                                          <a:pt x="207" y="208"/>
                                        </a:lnTo>
                                        <a:lnTo>
                                          <a:pt x="225" y="189"/>
                                        </a:lnTo>
                                        <a:lnTo>
                                          <a:pt x="239" y="166"/>
                                        </a:lnTo>
                                        <a:lnTo>
                                          <a:pt x="249" y="140"/>
                                        </a:lnTo>
                                        <a:lnTo>
                                          <a:pt x="250" y="127"/>
                                        </a:lnTo>
                                        <a:lnTo>
                                          <a:pt x="250" y="113"/>
                                        </a:lnTo>
                                        <a:lnTo>
                                          <a:pt x="250" y="94"/>
                                        </a:lnTo>
                                        <a:lnTo>
                                          <a:pt x="245" y="73"/>
                                        </a:lnTo>
                                        <a:lnTo>
                                          <a:pt x="239" y="55"/>
                                        </a:lnTo>
                                        <a:lnTo>
                                          <a:pt x="228" y="39"/>
                                        </a:lnTo>
                                        <a:lnTo>
                                          <a:pt x="213" y="25"/>
                                        </a:lnTo>
                                        <a:lnTo>
                                          <a:pt x="198" y="13"/>
                                        </a:lnTo>
                                        <a:lnTo>
                                          <a:pt x="180" y="5"/>
                                        </a:lnTo>
                                        <a:lnTo>
                                          <a:pt x="159" y="0"/>
                                        </a:lnTo>
                                        <a:lnTo>
                                          <a:pt x="140" y="5"/>
                                        </a:lnTo>
                                        <a:lnTo>
                                          <a:pt x="121" y="13"/>
                                        </a:lnTo>
                                        <a:lnTo>
                                          <a:pt x="105" y="25"/>
                                        </a:lnTo>
                                        <a:lnTo>
                                          <a:pt x="91" y="39"/>
                                        </a:lnTo>
                                        <a:lnTo>
                                          <a:pt x="81" y="55"/>
                                        </a:lnTo>
                                        <a:lnTo>
                                          <a:pt x="73" y="73"/>
                                        </a:lnTo>
                                        <a:lnTo>
                                          <a:pt x="69" y="94"/>
                                        </a:lnTo>
                                        <a:lnTo>
                                          <a:pt x="69" y="113"/>
                                        </a:lnTo>
                                        <a:lnTo>
                                          <a:pt x="70" y="139"/>
                                        </a:lnTo>
                                        <a:lnTo>
                                          <a:pt x="78" y="163"/>
                                        </a:lnTo>
                                        <a:lnTo>
                                          <a:pt x="89" y="185"/>
                                        </a:lnTo>
                                        <a:lnTo>
                                          <a:pt x="107" y="205"/>
                                        </a:lnTo>
                                        <a:lnTo>
                                          <a:pt x="31" y="250"/>
                                        </a:lnTo>
                                        <a:lnTo>
                                          <a:pt x="21" y="259"/>
                                        </a:lnTo>
                                        <a:lnTo>
                                          <a:pt x="15" y="271"/>
                                        </a:lnTo>
                                        <a:lnTo>
                                          <a:pt x="11" y="282"/>
                                        </a:lnTo>
                                        <a:lnTo>
                                          <a:pt x="10" y="296"/>
                                        </a:lnTo>
                                        <a:lnTo>
                                          <a:pt x="0" y="589"/>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84"/>
                                <wps:cNvSpPr>
                                  <a:spLocks/>
                                </wps:cNvSpPr>
                                <wps:spPr bwMode="auto">
                                  <a:xfrm>
                                    <a:off x="676" y="2831"/>
                                    <a:ext cx="56" cy="129"/>
                                  </a:xfrm>
                                  <a:custGeom>
                                    <a:avLst/>
                                    <a:gdLst>
                                      <a:gd name="T0" fmla="*/ 56 w 56"/>
                                      <a:gd name="T1" fmla="*/ 129 h 129"/>
                                      <a:gd name="T2" fmla="*/ 45 w 56"/>
                                      <a:gd name="T3" fmla="*/ 121 h 129"/>
                                      <a:gd name="T4" fmla="*/ 35 w 56"/>
                                      <a:gd name="T5" fmla="*/ 111 h 129"/>
                                      <a:gd name="T6" fmla="*/ 27 w 56"/>
                                      <a:gd name="T7" fmla="*/ 100 h 129"/>
                                      <a:gd name="T8" fmla="*/ 23 w 56"/>
                                      <a:gd name="T9" fmla="*/ 87 h 129"/>
                                      <a:gd name="T10" fmla="*/ 19 w 56"/>
                                      <a:gd name="T11" fmla="*/ 74 h 129"/>
                                      <a:gd name="T12" fmla="*/ 19 w 56"/>
                                      <a:gd name="T13" fmla="*/ 61 h 129"/>
                                      <a:gd name="T14" fmla="*/ 23 w 56"/>
                                      <a:gd name="T15" fmla="*/ 48 h 129"/>
                                      <a:gd name="T16" fmla="*/ 27 w 56"/>
                                      <a:gd name="T17" fmla="*/ 36 h 129"/>
                                      <a:gd name="T18" fmla="*/ 16 w 56"/>
                                      <a:gd name="T19" fmla="*/ 29 h 129"/>
                                      <a:gd name="T20" fmla="*/ 8 w 56"/>
                                      <a:gd name="T21" fmla="*/ 21 h 129"/>
                                      <a:gd name="T22" fmla="*/ 3 w 56"/>
                                      <a:gd name="T23" fmla="*/ 11 h 129"/>
                                      <a:gd name="T24" fmla="*/ 0 w 56"/>
                                      <a:gd name="T25" fmla="*/ 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6" h="129">
                                        <a:moveTo>
                                          <a:pt x="56" y="129"/>
                                        </a:moveTo>
                                        <a:lnTo>
                                          <a:pt x="45" y="121"/>
                                        </a:lnTo>
                                        <a:lnTo>
                                          <a:pt x="35" y="111"/>
                                        </a:lnTo>
                                        <a:lnTo>
                                          <a:pt x="27" y="100"/>
                                        </a:lnTo>
                                        <a:lnTo>
                                          <a:pt x="23" y="87"/>
                                        </a:lnTo>
                                        <a:lnTo>
                                          <a:pt x="19" y="74"/>
                                        </a:lnTo>
                                        <a:lnTo>
                                          <a:pt x="19" y="61"/>
                                        </a:lnTo>
                                        <a:lnTo>
                                          <a:pt x="23" y="48"/>
                                        </a:lnTo>
                                        <a:lnTo>
                                          <a:pt x="27" y="36"/>
                                        </a:lnTo>
                                        <a:lnTo>
                                          <a:pt x="16" y="29"/>
                                        </a:lnTo>
                                        <a:lnTo>
                                          <a:pt x="8" y="21"/>
                                        </a:lnTo>
                                        <a:lnTo>
                                          <a:pt x="3" y="11"/>
                                        </a:lnTo>
                                        <a:lnTo>
                                          <a:pt x="0" y="0"/>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2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2949"/>
                                    <a:ext cx="91"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2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66" y="2591"/>
                                    <a:ext cx="249" cy="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2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66" y="2591"/>
                                    <a:ext cx="249" cy="953"/>
                                  </a:xfrm>
                                  <a:prstGeom prst="rect">
                                    <a:avLst/>
                                  </a:prstGeom>
                                  <a:noFill/>
                                  <a:extLst>
                                    <a:ext uri="{909E8E84-426E-40DD-AFC4-6F175D3DCCD1}">
                                      <a14:hiddenFill xmlns:a14="http://schemas.microsoft.com/office/drawing/2010/main">
                                        <a:solidFill>
                                          <a:srgbClr val="FFFFFF"/>
                                        </a:solidFill>
                                      </a14:hiddenFill>
                                    </a:ext>
                                  </a:extLst>
                                </pic:spPr>
                              </pic:pic>
                              <wps:wsp>
                                <wps:cNvPr id="303" name="Rectangle 288"/>
                                <wps:cNvSpPr>
                                  <a:spLocks noChangeArrowheads="1"/>
                                </wps:cNvSpPr>
                                <wps:spPr bwMode="auto">
                                  <a:xfrm>
                                    <a:off x="894" y="2561"/>
                                    <a:ext cx="2" cy="196"/>
                                  </a:xfrm>
                                  <a:prstGeom prst="rect">
                                    <a:avLst/>
                                  </a:prstGeom>
                                  <a:solidFill>
                                    <a:srgbClr val="7DB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89"/>
                                <wps:cNvSpPr>
                                  <a:spLocks noChangeArrowheads="1"/>
                                </wps:cNvSpPr>
                                <wps:spPr bwMode="auto">
                                  <a:xfrm>
                                    <a:off x="896" y="2561"/>
                                    <a:ext cx="3" cy="196"/>
                                  </a:xfrm>
                                  <a:prstGeom prst="rect">
                                    <a:avLst/>
                                  </a:prstGeom>
                                  <a:solidFill>
                                    <a:srgbClr val="F7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90"/>
                                <wps:cNvSpPr>
                                  <a:spLocks noChangeArrowheads="1"/>
                                </wps:cNvSpPr>
                                <wps:spPr bwMode="auto">
                                  <a:xfrm>
                                    <a:off x="899" y="2561"/>
                                    <a:ext cx="5" cy="196"/>
                                  </a:xfrm>
                                  <a:prstGeom prst="rect">
                                    <a:avLst/>
                                  </a:prstGeom>
                                  <a:solidFill>
                                    <a:srgbClr val="F5F2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91"/>
                                <wps:cNvSpPr>
                                  <a:spLocks noChangeArrowheads="1"/>
                                </wps:cNvSpPr>
                                <wps:spPr bwMode="auto">
                                  <a:xfrm>
                                    <a:off x="904" y="2561"/>
                                    <a:ext cx="5" cy="196"/>
                                  </a:xfrm>
                                  <a:prstGeom prst="rect">
                                    <a:avLst/>
                                  </a:prstGeom>
                                  <a:solidFill>
                                    <a:srgbClr val="F3F2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92"/>
                                <wps:cNvSpPr>
                                  <a:spLocks noChangeArrowheads="1"/>
                                </wps:cNvSpPr>
                                <wps:spPr bwMode="auto">
                                  <a:xfrm>
                                    <a:off x="909" y="2561"/>
                                    <a:ext cx="4" cy="196"/>
                                  </a:xfrm>
                                  <a:prstGeom prst="rect">
                                    <a:avLst/>
                                  </a:prstGeom>
                                  <a:solidFill>
                                    <a:srgbClr val="F1F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93"/>
                                <wps:cNvSpPr>
                                  <a:spLocks noChangeArrowheads="1"/>
                                </wps:cNvSpPr>
                                <wps:spPr bwMode="auto">
                                  <a:xfrm>
                                    <a:off x="913" y="2561"/>
                                    <a:ext cx="5" cy="196"/>
                                  </a:xfrm>
                                  <a:prstGeom prst="rect">
                                    <a:avLst/>
                                  </a:prstGeom>
                                  <a:solidFill>
                                    <a:srgbClr val="EFF0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94"/>
                                <wps:cNvSpPr>
                                  <a:spLocks noChangeArrowheads="1"/>
                                </wps:cNvSpPr>
                                <wps:spPr bwMode="auto">
                                  <a:xfrm>
                                    <a:off x="918" y="2561"/>
                                    <a:ext cx="5" cy="196"/>
                                  </a:xfrm>
                                  <a:prstGeom prst="rect">
                                    <a:avLst/>
                                  </a:prstGeom>
                                  <a:solidFill>
                                    <a:srgbClr val="EDEF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95"/>
                                <wps:cNvSpPr>
                                  <a:spLocks noChangeArrowheads="1"/>
                                </wps:cNvSpPr>
                                <wps:spPr bwMode="auto">
                                  <a:xfrm>
                                    <a:off x="923" y="2561"/>
                                    <a:ext cx="5" cy="196"/>
                                  </a:xfrm>
                                  <a:prstGeom prst="rect">
                                    <a:avLst/>
                                  </a:prstGeom>
                                  <a:solidFill>
                                    <a:srgbClr val="EBEE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96"/>
                                <wps:cNvSpPr>
                                  <a:spLocks noChangeArrowheads="1"/>
                                </wps:cNvSpPr>
                                <wps:spPr bwMode="auto">
                                  <a:xfrm>
                                    <a:off x="928" y="2561"/>
                                    <a:ext cx="6" cy="196"/>
                                  </a:xfrm>
                                  <a:prstGeom prst="rect">
                                    <a:avLst/>
                                  </a:prstGeom>
                                  <a:solidFill>
                                    <a:srgbClr val="E9E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97"/>
                                <wps:cNvSpPr>
                                  <a:spLocks noChangeArrowheads="1"/>
                                </wps:cNvSpPr>
                                <wps:spPr bwMode="auto">
                                  <a:xfrm>
                                    <a:off x="934" y="2561"/>
                                    <a:ext cx="3" cy="196"/>
                                  </a:xfrm>
                                  <a:prstGeom prst="rect">
                                    <a:avLst/>
                                  </a:prstGeom>
                                  <a:solidFill>
                                    <a:srgbClr val="E7EC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98"/>
                                <wps:cNvSpPr>
                                  <a:spLocks noChangeArrowheads="1"/>
                                </wps:cNvSpPr>
                                <wps:spPr bwMode="auto">
                                  <a:xfrm>
                                    <a:off x="937" y="2561"/>
                                    <a:ext cx="5" cy="196"/>
                                  </a:xfrm>
                                  <a:prstGeom prst="rect">
                                    <a:avLst/>
                                  </a:prstGeom>
                                  <a:solidFill>
                                    <a:srgbClr val="E5E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99"/>
                                <wps:cNvSpPr>
                                  <a:spLocks noChangeArrowheads="1"/>
                                </wps:cNvSpPr>
                                <wps:spPr bwMode="auto">
                                  <a:xfrm>
                                    <a:off x="942" y="2561"/>
                                    <a:ext cx="5" cy="196"/>
                                  </a:xfrm>
                                  <a:prstGeom prst="rect">
                                    <a:avLst/>
                                  </a:prstGeom>
                                  <a:solidFill>
                                    <a:srgbClr val="E3E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00"/>
                                <wps:cNvSpPr>
                                  <a:spLocks noChangeArrowheads="1"/>
                                </wps:cNvSpPr>
                                <wps:spPr bwMode="auto">
                                  <a:xfrm>
                                    <a:off x="947" y="2561"/>
                                    <a:ext cx="5" cy="196"/>
                                  </a:xfrm>
                                  <a:prstGeom prst="rect">
                                    <a:avLst/>
                                  </a:prstGeom>
                                  <a:solidFill>
                                    <a:srgbClr val="E1E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01"/>
                                <wps:cNvSpPr>
                                  <a:spLocks noChangeArrowheads="1"/>
                                </wps:cNvSpPr>
                                <wps:spPr bwMode="auto">
                                  <a:xfrm>
                                    <a:off x="952" y="2561"/>
                                    <a:ext cx="4" cy="196"/>
                                  </a:xfrm>
                                  <a:prstGeom prst="rect">
                                    <a:avLst/>
                                  </a:prstGeom>
                                  <a:solidFill>
                                    <a:srgbClr val="DFE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02"/>
                                <wps:cNvSpPr>
                                  <a:spLocks noChangeArrowheads="1"/>
                                </wps:cNvSpPr>
                                <wps:spPr bwMode="auto">
                                  <a:xfrm>
                                    <a:off x="956" y="2561"/>
                                    <a:ext cx="5" cy="196"/>
                                  </a:xfrm>
                                  <a:prstGeom prst="rect">
                                    <a:avLst/>
                                  </a:prstGeom>
                                  <a:solidFill>
                                    <a:srgbClr val="DD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3"/>
                                <wps:cNvSpPr>
                                  <a:spLocks noChangeArrowheads="1"/>
                                </wps:cNvSpPr>
                                <wps:spPr bwMode="auto">
                                  <a:xfrm>
                                    <a:off x="961" y="2561"/>
                                    <a:ext cx="6" cy="196"/>
                                  </a:xfrm>
                                  <a:prstGeom prst="rect">
                                    <a:avLst/>
                                  </a:prstGeom>
                                  <a:solidFill>
                                    <a:srgbClr val="DBE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4"/>
                                <wps:cNvSpPr>
                                  <a:spLocks noChangeArrowheads="1"/>
                                </wps:cNvSpPr>
                                <wps:spPr bwMode="auto">
                                  <a:xfrm>
                                    <a:off x="967" y="2561"/>
                                    <a:ext cx="5" cy="196"/>
                                  </a:xfrm>
                                  <a:prstGeom prst="rect">
                                    <a:avLst/>
                                  </a:prstGeom>
                                  <a:solidFill>
                                    <a:srgbClr val="D9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5"/>
                                <wps:cNvSpPr>
                                  <a:spLocks noChangeArrowheads="1"/>
                                </wps:cNvSpPr>
                                <wps:spPr bwMode="auto">
                                  <a:xfrm>
                                    <a:off x="972" y="2561"/>
                                    <a:ext cx="3" cy="196"/>
                                  </a:xfrm>
                                  <a:prstGeom prst="rect">
                                    <a:avLst/>
                                  </a:prstGeom>
                                  <a:solidFill>
                                    <a:srgbClr val="D7E5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06"/>
                                <wps:cNvSpPr>
                                  <a:spLocks noChangeArrowheads="1"/>
                                </wps:cNvSpPr>
                                <wps:spPr bwMode="auto">
                                  <a:xfrm>
                                    <a:off x="975" y="2561"/>
                                    <a:ext cx="5" cy="196"/>
                                  </a:xfrm>
                                  <a:prstGeom prst="rect">
                                    <a:avLst/>
                                  </a:prstGeom>
                                  <a:solidFill>
                                    <a:srgbClr val="D5E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07"/>
                                <wps:cNvSpPr>
                                  <a:spLocks noChangeArrowheads="1"/>
                                </wps:cNvSpPr>
                                <wps:spPr bwMode="auto">
                                  <a:xfrm>
                                    <a:off x="980" y="2561"/>
                                    <a:ext cx="5" cy="196"/>
                                  </a:xfrm>
                                  <a:prstGeom prst="rect">
                                    <a:avLst/>
                                  </a:prstGeom>
                                  <a:solidFill>
                                    <a:srgbClr val="D3E3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08"/>
                                <wps:cNvSpPr>
                                  <a:spLocks noChangeArrowheads="1"/>
                                </wps:cNvSpPr>
                                <wps:spPr bwMode="auto">
                                  <a:xfrm>
                                    <a:off x="985" y="2561"/>
                                    <a:ext cx="5" cy="196"/>
                                  </a:xfrm>
                                  <a:prstGeom prst="rect">
                                    <a:avLst/>
                                  </a:prstGeom>
                                  <a:solidFill>
                                    <a:srgbClr val="D1E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09"/>
                                <wps:cNvSpPr>
                                  <a:spLocks noChangeArrowheads="1"/>
                                </wps:cNvSpPr>
                                <wps:spPr bwMode="auto">
                                  <a:xfrm>
                                    <a:off x="990" y="2561"/>
                                    <a:ext cx="5" cy="196"/>
                                  </a:xfrm>
                                  <a:prstGeom prst="rect">
                                    <a:avLst/>
                                  </a:prstGeom>
                                  <a:solidFill>
                                    <a:srgbClr val="CFE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10"/>
                                <wps:cNvSpPr>
                                  <a:spLocks noChangeArrowheads="1"/>
                                </wps:cNvSpPr>
                                <wps:spPr bwMode="auto">
                                  <a:xfrm>
                                    <a:off x="995" y="2561"/>
                                    <a:ext cx="4" cy="196"/>
                                  </a:xfrm>
                                  <a:prstGeom prst="rect">
                                    <a:avLst/>
                                  </a:prstGeom>
                                  <a:solidFill>
                                    <a:srgbClr val="CDE0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11"/>
                                <wps:cNvSpPr>
                                  <a:spLocks noChangeArrowheads="1"/>
                                </wps:cNvSpPr>
                                <wps:spPr bwMode="auto">
                                  <a:xfrm>
                                    <a:off x="999" y="2561"/>
                                    <a:ext cx="3" cy="196"/>
                                  </a:xfrm>
                                  <a:prstGeom prst="rect">
                                    <a:avLst/>
                                  </a:prstGeom>
                                  <a:solidFill>
                                    <a:srgbClr val="CBE0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12"/>
                                <wps:cNvSpPr>
                                  <a:spLocks noChangeArrowheads="1"/>
                                </wps:cNvSpPr>
                                <wps:spPr bwMode="auto">
                                  <a:xfrm>
                                    <a:off x="1002" y="2561"/>
                                    <a:ext cx="7" cy="196"/>
                                  </a:xfrm>
                                  <a:prstGeom prst="rect">
                                    <a:avLst/>
                                  </a:prstGeom>
                                  <a:solidFill>
                                    <a:srgbClr val="C9D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13"/>
                                <wps:cNvSpPr>
                                  <a:spLocks noChangeArrowheads="1"/>
                                </wps:cNvSpPr>
                                <wps:spPr bwMode="auto">
                                  <a:xfrm>
                                    <a:off x="1009" y="2561"/>
                                    <a:ext cx="5" cy="196"/>
                                  </a:xfrm>
                                  <a:prstGeom prst="rect">
                                    <a:avLst/>
                                  </a:prstGeom>
                                  <a:solidFill>
                                    <a:srgbClr val="C7DE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14"/>
                                <wps:cNvSpPr>
                                  <a:spLocks noChangeArrowheads="1"/>
                                </wps:cNvSpPr>
                                <wps:spPr bwMode="auto">
                                  <a:xfrm>
                                    <a:off x="1014" y="2561"/>
                                    <a:ext cx="4" cy="196"/>
                                  </a:xfrm>
                                  <a:prstGeom prst="rect">
                                    <a:avLst/>
                                  </a:prstGeom>
                                  <a:solidFill>
                                    <a:srgbClr val="C5D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15"/>
                                <wps:cNvSpPr>
                                  <a:spLocks noChangeArrowheads="1"/>
                                </wps:cNvSpPr>
                                <wps:spPr bwMode="auto">
                                  <a:xfrm>
                                    <a:off x="1018" y="2561"/>
                                    <a:ext cx="5" cy="196"/>
                                  </a:xfrm>
                                  <a:prstGeom prst="rect">
                                    <a:avLst/>
                                  </a:prstGeom>
                                  <a:solidFill>
                                    <a:srgbClr val="C3D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16"/>
                                <wps:cNvSpPr>
                                  <a:spLocks noChangeArrowheads="1"/>
                                </wps:cNvSpPr>
                                <wps:spPr bwMode="auto">
                                  <a:xfrm>
                                    <a:off x="1023" y="2561"/>
                                    <a:ext cx="5" cy="196"/>
                                  </a:xfrm>
                                  <a:prstGeom prst="rect">
                                    <a:avLst/>
                                  </a:prstGeom>
                                  <a:solidFill>
                                    <a:srgbClr val="C1D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17"/>
                                <wps:cNvSpPr>
                                  <a:spLocks noChangeArrowheads="1"/>
                                </wps:cNvSpPr>
                                <wps:spPr bwMode="auto">
                                  <a:xfrm>
                                    <a:off x="1028" y="2561"/>
                                    <a:ext cx="5" cy="196"/>
                                  </a:xfrm>
                                  <a:prstGeom prst="rect">
                                    <a:avLst/>
                                  </a:prstGeom>
                                  <a:solidFill>
                                    <a:srgbClr val="BFD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18"/>
                                <wps:cNvSpPr>
                                  <a:spLocks noChangeArrowheads="1"/>
                                </wps:cNvSpPr>
                                <wps:spPr bwMode="auto">
                                  <a:xfrm>
                                    <a:off x="1033" y="2561"/>
                                    <a:ext cx="4" cy="196"/>
                                  </a:xfrm>
                                  <a:prstGeom prst="rect">
                                    <a:avLst/>
                                  </a:prstGeom>
                                  <a:solidFill>
                                    <a:srgbClr val="BDD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19"/>
                                <wps:cNvSpPr>
                                  <a:spLocks noChangeArrowheads="1"/>
                                </wps:cNvSpPr>
                                <wps:spPr bwMode="auto">
                                  <a:xfrm>
                                    <a:off x="1037" y="2561"/>
                                    <a:ext cx="4" cy="196"/>
                                  </a:xfrm>
                                  <a:prstGeom prst="rect">
                                    <a:avLst/>
                                  </a:prstGeom>
                                  <a:solidFill>
                                    <a:srgbClr val="BBD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20"/>
                                <wps:cNvSpPr>
                                  <a:spLocks noChangeArrowheads="1"/>
                                </wps:cNvSpPr>
                                <wps:spPr bwMode="auto">
                                  <a:xfrm>
                                    <a:off x="1041" y="2561"/>
                                    <a:ext cx="4" cy="196"/>
                                  </a:xfrm>
                                  <a:prstGeom prst="rect">
                                    <a:avLst/>
                                  </a:prstGeom>
                                  <a:solidFill>
                                    <a:srgbClr val="B9D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21"/>
                                <wps:cNvSpPr>
                                  <a:spLocks noChangeArrowheads="1"/>
                                </wps:cNvSpPr>
                                <wps:spPr bwMode="auto">
                                  <a:xfrm>
                                    <a:off x="1045" y="2561"/>
                                    <a:ext cx="5" cy="196"/>
                                  </a:xfrm>
                                  <a:prstGeom prst="rect">
                                    <a:avLst/>
                                  </a:prstGeom>
                                  <a:solidFill>
                                    <a:srgbClr val="B7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22"/>
                                <wps:cNvSpPr>
                                  <a:spLocks noChangeArrowheads="1"/>
                                </wps:cNvSpPr>
                                <wps:spPr bwMode="auto">
                                  <a:xfrm>
                                    <a:off x="1050" y="2561"/>
                                    <a:ext cx="5" cy="196"/>
                                  </a:xfrm>
                                  <a:prstGeom prst="rect">
                                    <a:avLst/>
                                  </a:prstGeom>
                                  <a:solidFill>
                                    <a:srgbClr val="B5D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23"/>
                                <wps:cNvSpPr>
                                  <a:spLocks noChangeArrowheads="1"/>
                                </wps:cNvSpPr>
                                <wps:spPr bwMode="auto">
                                  <a:xfrm>
                                    <a:off x="1055" y="2561"/>
                                    <a:ext cx="5" cy="196"/>
                                  </a:xfrm>
                                  <a:prstGeom prst="rect">
                                    <a:avLst/>
                                  </a:prstGeom>
                                  <a:solidFill>
                                    <a:srgbClr val="B3D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4"/>
                                <wps:cNvSpPr>
                                  <a:spLocks noChangeArrowheads="1"/>
                                </wps:cNvSpPr>
                                <wps:spPr bwMode="auto">
                                  <a:xfrm>
                                    <a:off x="1060" y="2561"/>
                                    <a:ext cx="5" cy="196"/>
                                  </a:xfrm>
                                  <a:prstGeom prst="rect">
                                    <a:avLst/>
                                  </a:prstGeom>
                                  <a:solidFill>
                                    <a:srgbClr val="B1D5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5"/>
                                <wps:cNvSpPr>
                                  <a:spLocks noChangeArrowheads="1"/>
                                </wps:cNvSpPr>
                                <wps:spPr bwMode="auto">
                                  <a:xfrm>
                                    <a:off x="1065" y="2561"/>
                                    <a:ext cx="4" cy="196"/>
                                  </a:xfrm>
                                  <a:prstGeom prst="rect">
                                    <a:avLst/>
                                  </a:prstGeom>
                                  <a:solidFill>
                                    <a:srgbClr val="AFD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26"/>
                                <wps:cNvSpPr>
                                  <a:spLocks noChangeArrowheads="1"/>
                                </wps:cNvSpPr>
                                <wps:spPr bwMode="auto">
                                  <a:xfrm>
                                    <a:off x="1069" y="2561"/>
                                    <a:ext cx="7" cy="196"/>
                                  </a:xfrm>
                                  <a:prstGeom prst="rect">
                                    <a:avLst/>
                                  </a:prstGeom>
                                  <a:solidFill>
                                    <a:srgbClr val="ADD3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27"/>
                                <wps:cNvSpPr>
                                  <a:spLocks noChangeArrowheads="1"/>
                                </wps:cNvSpPr>
                                <wps:spPr bwMode="auto">
                                  <a:xfrm>
                                    <a:off x="1076" y="2561"/>
                                    <a:ext cx="4" cy="196"/>
                                  </a:xfrm>
                                  <a:prstGeom prst="rect">
                                    <a:avLst/>
                                  </a:prstGeom>
                                  <a:solidFill>
                                    <a:srgbClr val="AB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8"/>
                                <wps:cNvSpPr>
                                  <a:spLocks noChangeArrowheads="1"/>
                                </wps:cNvSpPr>
                                <wps:spPr bwMode="auto">
                                  <a:xfrm>
                                    <a:off x="1080" y="2561"/>
                                    <a:ext cx="4" cy="196"/>
                                  </a:xfrm>
                                  <a:prstGeom prst="rect">
                                    <a:avLst/>
                                  </a:prstGeom>
                                  <a:solidFill>
                                    <a:srgbClr val="A9D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29"/>
                                <wps:cNvSpPr>
                                  <a:spLocks noChangeArrowheads="1"/>
                                </wps:cNvSpPr>
                                <wps:spPr bwMode="auto">
                                  <a:xfrm>
                                    <a:off x="1084" y="2561"/>
                                    <a:ext cx="4" cy="196"/>
                                  </a:xfrm>
                                  <a:prstGeom prst="rect">
                                    <a:avLst/>
                                  </a:prstGeom>
                                  <a:solidFill>
                                    <a:srgbClr val="A7D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30"/>
                                <wps:cNvSpPr>
                                  <a:spLocks noChangeArrowheads="1"/>
                                </wps:cNvSpPr>
                                <wps:spPr bwMode="auto">
                                  <a:xfrm>
                                    <a:off x="1088" y="2561"/>
                                    <a:ext cx="5" cy="196"/>
                                  </a:xfrm>
                                  <a:prstGeom prst="rect">
                                    <a:avLst/>
                                  </a:prstGeom>
                                  <a:solidFill>
                                    <a:srgbClr val="A5D0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31"/>
                                <wps:cNvSpPr>
                                  <a:spLocks noChangeArrowheads="1"/>
                                </wps:cNvSpPr>
                                <wps:spPr bwMode="auto">
                                  <a:xfrm>
                                    <a:off x="1093" y="2561"/>
                                    <a:ext cx="5" cy="196"/>
                                  </a:xfrm>
                                  <a:prstGeom prst="rect">
                                    <a:avLst/>
                                  </a:prstGeom>
                                  <a:solidFill>
                                    <a:srgbClr val="A3C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32"/>
                                <wps:cNvSpPr>
                                  <a:spLocks noChangeArrowheads="1"/>
                                </wps:cNvSpPr>
                                <wps:spPr bwMode="auto">
                                  <a:xfrm>
                                    <a:off x="1098" y="2561"/>
                                    <a:ext cx="5" cy="196"/>
                                  </a:xfrm>
                                  <a:prstGeom prst="rect">
                                    <a:avLst/>
                                  </a:prstGeom>
                                  <a:solidFill>
                                    <a:srgbClr val="A1CE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33"/>
                                <wps:cNvSpPr>
                                  <a:spLocks noChangeArrowheads="1"/>
                                </wps:cNvSpPr>
                                <wps:spPr bwMode="auto">
                                  <a:xfrm>
                                    <a:off x="1103" y="2561"/>
                                    <a:ext cx="6" cy="196"/>
                                  </a:xfrm>
                                  <a:prstGeom prst="rect">
                                    <a:avLst/>
                                  </a:prstGeom>
                                  <a:solidFill>
                                    <a:srgbClr val="9FC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34"/>
                                <wps:cNvSpPr>
                                  <a:spLocks noChangeArrowheads="1"/>
                                </wps:cNvSpPr>
                                <wps:spPr bwMode="auto">
                                  <a:xfrm>
                                    <a:off x="1109" y="2561"/>
                                    <a:ext cx="5" cy="196"/>
                                  </a:xfrm>
                                  <a:prstGeom prst="rect">
                                    <a:avLst/>
                                  </a:prstGeom>
                                  <a:solidFill>
                                    <a:srgbClr val="9D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35"/>
                                <wps:cNvSpPr>
                                  <a:spLocks noChangeArrowheads="1"/>
                                </wps:cNvSpPr>
                                <wps:spPr bwMode="auto">
                                  <a:xfrm>
                                    <a:off x="1114" y="2561"/>
                                    <a:ext cx="5" cy="196"/>
                                  </a:xfrm>
                                  <a:prstGeom prst="rect">
                                    <a:avLst/>
                                  </a:prstGeom>
                                  <a:solidFill>
                                    <a:srgbClr val="9BC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36"/>
                                <wps:cNvSpPr>
                                  <a:spLocks noChangeArrowheads="1"/>
                                </wps:cNvSpPr>
                                <wps:spPr bwMode="auto">
                                  <a:xfrm>
                                    <a:off x="1119" y="2561"/>
                                    <a:ext cx="3" cy="196"/>
                                  </a:xfrm>
                                  <a:prstGeom prst="rect">
                                    <a:avLst/>
                                  </a:prstGeom>
                                  <a:solidFill>
                                    <a:srgbClr val="99C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37"/>
                                <wps:cNvSpPr>
                                  <a:spLocks noChangeArrowheads="1"/>
                                </wps:cNvSpPr>
                                <wps:spPr bwMode="auto">
                                  <a:xfrm>
                                    <a:off x="1122" y="2561"/>
                                    <a:ext cx="5" cy="196"/>
                                  </a:xfrm>
                                  <a:prstGeom prst="rect">
                                    <a:avLst/>
                                  </a:prstGeom>
                                  <a:solidFill>
                                    <a:srgbClr val="97C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38"/>
                                <wps:cNvSpPr>
                                  <a:spLocks noChangeArrowheads="1"/>
                                </wps:cNvSpPr>
                                <wps:spPr bwMode="auto">
                                  <a:xfrm>
                                    <a:off x="1127" y="2561"/>
                                    <a:ext cx="4" cy="196"/>
                                  </a:xfrm>
                                  <a:prstGeom prst="rect">
                                    <a:avLst/>
                                  </a:prstGeom>
                                  <a:solidFill>
                                    <a:srgbClr val="95C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39"/>
                                <wps:cNvSpPr>
                                  <a:spLocks noChangeArrowheads="1"/>
                                </wps:cNvSpPr>
                                <wps:spPr bwMode="auto">
                                  <a:xfrm>
                                    <a:off x="1131" y="2561"/>
                                    <a:ext cx="5" cy="196"/>
                                  </a:xfrm>
                                  <a:prstGeom prst="rect">
                                    <a:avLst/>
                                  </a:prstGeom>
                                  <a:solidFill>
                                    <a:srgbClr val="93C8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40"/>
                                <wps:cNvSpPr>
                                  <a:spLocks noChangeArrowheads="1"/>
                                </wps:cNvSpPr>
                                <wps:spPr bwMode="auto">
                                  <a:xfrm>
                                    <a:off x="1136" y="2561"/>
                                    <a:ext cx="5" cy="196"/>
                                  </a:xfrm>
                                  <a:prstGeom prst="rect">
                                    <a:avLst/>
                                  </a:prstGeom>
                                  <a:solidFill>
                                    <a:srgbClr val="91C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41"/>
                                <wps:cNvSpPr>
                                  <a:spLocks noChangeArrowheads="1"/>
                                </wps:cNvSpPr>
                                <wps:spPr bwMode="auto">
                                  <a:xfrm>
                                    <a:off x="1141" y="2561"/>
                                    <a:ext cx="5" cy="196"/>
                                  </a:xfrm>
                                  <a:prstGeom prst="rect">
                                    <a:avLst/>
                                  </a:prstGeom>
                                  <a:solidFill>
                                    <a:srgbClr val="8FC6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42"/>
                                <wps:cNvSpPr>
                                  <a:spLocks noChangeArrowheads="1"/>
                                </wps:cNvSpPr>
                                <wps:spPr bwMode="auto">
                                  <a:xfrm>
                                    <a:off x="1146" y="2561"/>
                                    <a:ext cx="4" cy="196"/>
                                  </a:xfrm>
                                  <a:prstGeom prst="rect">
                                    <a:avLst/>
                                  </a:prstGeom>
                                  <a:solidFill>
                                    <a:srgbClr val="8DC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43"/>
                                <wps:cNvSpPr>
                                  <a:spLocks noChangeArrowheads="1"/>
                                </wps:cNvSpPr>
                                <wps:spPr bwMode="auto">
                                  <a:xfrm>
                                    <a:off x="1150" y="2561"/>
                                    <a:ext cx="5" cy="196"/>
                                  </a:xfrm>
                                  <a:prstGeom prst="rect">
                                    <a:avLst/>
                                  </a:prstGeom>
                                  <a:solidFill>
                                    <a:srgbClr val="8BC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44"/>
                                <wps:cNvSpPr>
                                  <a:spLocks noChangeArrowheads="1"/>
                                </wps:cNvSpPr>
                                <wps:spPr bwMode="auto">
                                  <a:xfrm>
                                    <a:off x="1155" y="2561"/>
                                    <a:ext cx="5" cy="196"/>
                                  </a:xfrm>
                                  <a:prstGeom prst="rect">
                                    <a:avLst/>
                                  </a:prstGeom>
                                  <a:solidFill>
                                    <a:srgbClr val="89C3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45"/>
                                <wps:cNvSpPr>
                                  <a:spLocks noChangeArrowheads="1"/>
                                </wps:cNvSpPr>
                                <wps:spPr bwMode="auto">
                                  <a:xfrm>
                                    <a:off x="1160" y="2561"/>
                                    <a:ext cx="5" cy="196"/>
                                  </a:xfrm>
                                  <a:prstGeom prst="rect">
                                    <a:avLst/>
                                  </a:prstGeom>
                                  <a:solidFill>
                                    <a:srgbClr val="87C2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46"/>
                                <wps:cNvSpPr>
                                  <a:spLocks noChangeArrowheads="1"/>
                                </wps:cNvSpPr>
                                <wps:spPr bwMode="auto">
                                  <a:xfrm>
                                    <a:off x="1165" y="2561"/>
                                    <a:ext cx="5" cy="196"/>
                                  </a:xfrm>
                                  <a:prstGeom prst="rect">
                                    <a:avLst/>
                                  </a:prstGeom>
                                  <a:solidFill>
                                    <a:srgbClr val="85C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47"/>
                                <wps:cNvSpPr>
                                  <a:spLocks noChangeArrowheads="1"/>
                                </wps:cNvSpPr>
                                <wps:spPr bwMode="auto">
                                  <a:xfrm>
                                    <a:off x="1170" y="2561"/>
                                    <a:ext cx="4" cy="196"/>
                                  </a:xfrm>
                                  <a:prstGeom prst="rect">
                                    <a:avLst/>
                                  </a:prstGeom>
                                  <a:solidFill>
                                    <a:srgbClr val="83C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48"/>
                                <wps:cNvSpPr>
                                  <a:spLocks noChangeArrowheads="1"/>
                                </wps:cNvSpPr>
                                <wps:spPr bwMode="auto">
                                  <a:xfrm>
                                    <a:off x="1174" y="2561"/>
                                    <a:ext cx="5" cy="196"/>
                                  </a:xfrm>
                                  <a:prstGeom prst="rect">
                                    <a:avLst/>
                                  </a:prstGeom>
                                  <a:solidFill>
                                    <a:srgbClr val="81C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49"/>
                                <wps:cNvSpPr>
                                  <a:spLocks noChangeArrowheads="1"/>
                                </wps:cNvSpPr>
                                <wps:spPr bwMode="auto">
                                  <a:xfrm>
                                    <a:off x="1179" y="2561"/>
                                    <a:ext cx="5" cy="196"/>
                                  </a:xfrm>
                                  <a:prstGeom prst="rect">
                                    <a:avLst/>
                                  </a:prstGeom>
                                  <a:solidFill>
                                    <a:srgbClr val="7EB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Freeform 350"/>
                                <wps:cNvSpPr>
                                  <a:spLocks noEditPoints="1"/>
                                </wps:cNvSpPr>
                                <wps:spPr bwMode="auto">
                                  <a:xfrm>
                                    <a:off x="918" y="3055"/>
                                    <a:ext cx="250" cy="487"/>
                                  </a:xfrm>
                                  <a:custGeom>
                                    <a:avLst/>
                                    <a:gdLst>
                                      <a:gd name="T0" fmla="*/ 250 w 250"/>
                                      <a:gd name="T1" fmla="*/ 74 h 487"/>
                                      <a:gd name="T2" fmla="*/ 237 w 250"/>
                                      <a:gd name="T3" fmla="*/ 333 h 487"/>
                                      <a:gd name="T4" fmla="*/ 237 w 250"/>
                                      <a:gd name="T5" fmla="*/ 397 h 487"/>
                                      <a:gd name="T6" fmla="*/ 83 w 250"/>
                                      <a:gd name="T7" fmla="*/ 487 h 487"/>
                                      <a:gd name="T8" fmla="*/ 81 w 250"/>
                                      <a:gd name="T9" fmla="*/ 466 h 487"/>
                                      <a:gd name="T10" fmla="*/ 97 w 250"/>
                                      <a:gd name="T11" fmla="*/ 441 h 487"/>
                                      <a:gd name="T12" fmla="*/ 116 w 250"/>
                                      <a:gd name="T13" fmla="*/ 418 h 487"/>
                                      <a:gd name="T14" fmla="*/ 137 w 250"/>
                                      <a:gd name="T15" fmla="*/ 397 h 487"/>
                                      <a:gd name="T16" fmla="*/ 158 w 250"/>
                                      <a:gd name="T17" fmla="*/ 378 h 487"/>
                                      <a:gd name="T18" fmla="*/ 158 w 250"/>
                                      <a:gd name="T19" fmla="*/ 378 h 487"/>
                                      <a:gd name="T20" fmla="*/ 175 w 250"/>
                                      <a:gd name="T21" fmla="*/ 72 h 487"/>
                                      <a:gd name="T22" fmla="*/ 250 w 250"/>
                                      <a:gd name="T23" fmla="*/ 74 h 487"/>
                                      <a:gd name="T24" fmla="*/ 250 w 250"/>
                                      <a:gd name="T25" fmla="*/ 74 h 487"/>
                                      <a:gd name="T26" fmla="*/ 35 w 250"/>
                                      <a:gd name="T27" fmla="*/ 416 h 487"/>
                                      <a:gd name="T28" fmla="*/ 3 w 250"/>
                                      <a:gd name="T29" fmla="*/ 437 h 487"/>
                                      <a:gd name="T30" fmla="*/ 0 w 250"/>
                                      <a:gd name="T31" fmla="*/ 428 h 487"/>
                                      <a:gd name="T32" fmla="*/ 0 w 250"/>
                                      <a:gd name="T33" fmla="*/ 416 h 487"/>
                                      <a:gd name="T34" fmla="*/ 14 w 250"/>
                                      <a:gd name="T35" fmla="*/ 394 h 487"/>
                                      <a:gd name="T36" fmla="*/ 30 w 250"/>
                                      <a:gd name="T37" fmla="*/ 373 h 487"/>
                                      <a:gd name="T38" fmla="*/ 48 w 250"/>
                                      <a:gd name="T39" fmla="*/ 355 h 487"/>
                                      <a:gd name="T40" fmla="*/ 69 w 250"/>
                                      <a:gd name="T41" fmla="*/ 338 h 487"/>
                                      <a:gd name="T42" fmla="*/ 69 w 250"/>
                                      <a:gd name="T43" fmla="*/ 338 h 487"/>
                                      <a:gd name="T44" fmla="*/ 78 w 250"/>
                                      <a:gd name="T45" fmla="*/ 0 h 487"/>
                                      <a:gd name="T46" fmla="*/ 97 w 250"/>
                                      <a:gd name="T47" fmla="*/ 11 h 487"/>
                                      <a:gd name="T48" fmla="*/ 102 w 250"/>
                                      <a:gd name="T49" fmla="*/ 347 h 487"/>
                                      <a:gd name="T50" fmla="*/ 102 w 250"/>
                                      <a:gd name="T51" fmla="*/ 347 h 487"/>
                                      <a:gd name="T52" fmla="*/ 35 w 250"/>
                                      <a:gd name="T53" fmla="*/ 416 h 487"/>
                                      <a:gd name="T54" fmla="*/ 35 w 250"/>
                                      <a:gd name="T55" fmla="*/ 416 h 48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50" h="487">
                                        <a:moveTo>
                                          <a:pt x="250" y="74"/>
                                        </a:moveTo>
                                        <a:lnTo>
                                          <a:pt x="237" y="333"/>
                                        </a:lnTo>
                                        <a:lnTo>
                                          <a:pt x="237" y="397"/>
                                        </a:lnTo>
                                        <a:lnTo>
                                          <a:pt x="83" y="487"/>
                                        </a:lnTo>
                                        <a:lnTo>
                                          <a:pt x="81" y="466"/>
                                        </a:lnTo>
                                        <a:lnTo>
                                          <a:pt x="97" y="441"/>
                                        </a:lnTo>
                                        <a:lnTo>
                                          <a:pt x="116" y="418"/>
                                        </a:lnTo>
                                        <a:lnTo>
                                          <a:pt x="137" y="397"/>
                                        </a:lnTo>
                                        <a:lnTo>
                                          <a:pt x="158" y="378"/>
                                        </a:lnTo>
                                        <a:lnTo>
                                          <a:pt x="175" y="72"/>
                                        </a:lnTo>
                                        <a:lnTo>
                                          <a:pt x="250" y="74"/>
                                        </a:lnTo>
                                        <a:close/>
                                        <a:moveTo>
                                          <a:pt x="35" y="416"/>
                                        </a:moveTo>
                                        <a:lnTo>
                                          <a:pt x="3" y="437"/>
                                        </a:lnTo>
                                        <a:lnTo>
                                          <a:pt x="0" y="428"/>
                                        </a:lnTo>
                                        <a:lnTo>
                                          <a:pt x="0" y="416"/>
                                        </a:lnTo>
                                        <a:lnTo>
                                          <a:pt x="14" y="394"/>
                                        </a:lnTo>
                                        <a:lnTo>
                                          <a:pt x="30" y="373"/>
                                        </a:lnTo>
                                        <a:lnTo>
                                          <a:pt x="48" y="355"/>
                                        </a:lnTo>
                                        <a:lnTo>
                                          <a:pt x="69" y="338"/>
                                        </a:lnTo>
                                        <a:lnTo>
                                          <a:pt x="78" y="0"/>
                                        </a:lnTo>
                                        <a:lnTo>
                                          <a:pt x="97" y="11"/>
                                        </a:lnTo>
                                        <a:lnTo>
                                          <a:pt x="102" y="347"/>
                                        </a:lnTo>
                                        <a:lnTo>
                                          <a:pt x="35" y="416"/>
                                        </a:lnTo>
                                        <a:close/>
                                      </a:path>
                                    </a:pathLst>
                                  </a:custGeom>
                                  <a:solidFill>
                                    <a:srgbClr val="285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Rectangle 351"/>
                                <wps:cNvSpPr>
                                  <a:spLocks noChangeArrowheads="1"/>
                                </wps:cNvSpPr>
                                <wps:spPr bwMode="auto">
                                  <a:xfrm>
                                    <a:off x="972" y="2556"/>
                                    <a:ext cx="2" cy="56"/>
                                  </a:xfrm>
                                  <a:prstGeom prst="rect">
                                    <a:avLst/>
                                  </a:prstGeom>
                                  <a:solidFill>
                                    <a:srgbClr val="2F4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52"/>
                                <wps:cNvSpPr>
                                  <a:spLocks noChangeArrowheads="1"/>
                                </wps:cNvSpPr>
                                <wps:spPr bwMode="auto">
                                  <a:xfrm>
                                    <a:off x="974" y="2556"/>
                                    <a:ext cx="1" cy="56"/>
                                  </a:xfrm>
                                  <a:prstGeom prst="rect">
                                    <a:avLst/>
                                  </a:prstGeom>
                                  <a:solidFill>
                                    <a:srgbClr val="285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53"/>
                                <wps:cNvSpPr>
                                  <a:spLocks noChangeArrowheads="1"/>
                                </wps:cNvSpPr>
                                <wps:spPr bwMode="auto">
                                  <a:xfrm>
                                    <a:off x="975" y="2556"/>
                                    <a:ext cx="4" cy="56"/>
                                  </a:xfrm>
                                  <a:prstGeom prst="rect">
                                    <a:avLst/>
                                  </a:prstGeom>
                                  <a:solidFill>
                                    <a:srgbClr val="285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54"/>
                                <wps:cNvSpPr>
                                  <a:spLocks noChangeArrowheads="1"/>
                                </wps:cNvSpPr>
                                <wps:spPr bwMode="auto">
                                  <a:xfrm>
                                    <a:off x="979" y="2556"/>
                                    <a:ext cx="3" cy="56"/>
                                  </a:xfrm>
                                  <a:prstGeom prst="rect">
                                    <a:avLst/>
                                  </a:prstGeom>
                                  <a:solidFill>
                                    <a:srgbClr val="285C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55"/>
                                <wps:cNvSpPr>
                                  <a:spLocks noChangeArrowheads="1"/>
                                </wps:cNvSpPr>
                                <wps:spPr bwMode="auto">
                                  <a:xfrm>
                                    <a:off x="982" y="2556"/>
                                    <a:ext cx="1" cy="56"/>
                                  </a:xfrm>
                                  <a:prstGeom prst="rect">
                                    <a:avLst/>
                                  </a:prstGeom>
                                  <a:solidFill>
                                    <a:srgbClr val="285C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56"/>
                                <wps:cNvSpPr>
                                  <a:spLocks noChangeArrowheads="1"/>
                                </wps:cNvSpPr>
                                <wps:spPr bwMode="auto">
                                  <a:xfrm>
                                    <a:off x="983" y="2556"/>
                                    <a:ext cx="2" cy="56"/>
                                  </a:xfrm>
                                  <a:prstGeom prst="rect">
                                    <a:avLst/>
                                  </a:prstGeom>
                                  <a:solidFill>
                                    <a:srgbClr val="295B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57"/>
                                <wps:cNvSpPr>
                                  <a:spLocks noChangeArrowheads="1"/>
                                </wps:cNvSpPr>
                                <wps:spPr bwMode="auto">
                                  <a:xfrm>
                                    <a:off x="985" y="2556"/>
                                    <a:ext cx="3" cy="56"/>
                                  </a:xfrm>
                                  <a:prstGeom prst="rect">
                                    <a:avLst/>
                                  </a:prstGeom>
                                  <a:solidFill>
                                    <a:srgbClr val="295B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58"/>
                                <wps:cNvSpPr>
                                  <a:spLocks noChangeArrowheads="1"/>
                                </wps:cNvSpPr>
                                <wps:spPr bwMode="auto">
                                  <a:xfrm>
                                    <a:off x="988" y="2556"/>
                                    <a:ext cx="3" cy="56"/>
                                  </a:xfrm>
                                  <a:prstGeom prst="rect">
                                    <a:avLst/>
                                  </a:prstGeom>
                                  <a:solidFill>
                                    <a:srgbClr val="295A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59"/>
                                <wps:cNvSpPr>
                                  <a:spLocks noChangeArrowheads="1"/>
                                </wps:cNvSpPr>
                                <wps:spPr bwMode="auto">
                                  <a:xfrm>
                                    <a:off x="991" y="2556"/>
                                    <a:ext cx="4" cy="56"/>
                                  </a:xfrm>
                                  <a:prstGeom prst="rect">
                                    <a:avLst/>
                                  </a:prstGeom>
                                  <a:solidFill>
                                    <a:srgbClr val="2959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0"/>
                                <wps:cNvSpPr>
                                  <a:spLocks noChangeArrowheads="1"/>
                                </wps:cNvSpPr>
                                <wps:spPr bwMode="auto">
                                  <a:xfrm>
                                    <a:off x="995" y="2556"/>
                                    <a:ext cx="1" cy="56"/>
                                  </a:xfrm>
                                  <a:prstGeom prst="rect">
                                    <a:avLst/>
                                  </a:prstGeom>
                                  <a:solidFill>
                                    <a:srgbClr val="2959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61"/>
                                <wps:cNvSpPr>
                                  <a:spLocks noChangeArrowheads="1"/>
                                </wps:cNvSpPr>
                                <wps:spPr bwMode="auto">
                                  <a:xfrm>
                                    <a:off x="996" y="2556"/>
                                    <a:ext cx="2" cy="56"/>
                                  </a:xfrm>
                                  <a:prstGeom prst="rect">
                                    <a:avLst/>
                                  </a:prstGeom>
                                  <a:solidFill>
                                    <a:srgbClr val="2A58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62"/>
                                <wps:cNvSpPr>
                                  <a:spLocks noChangeArrowheads="1"/>
                                </wps:cNvSpPr>
                                <wps:spPr bwMode="auto">
                                  <a:xfrm>
                                    <a:off x="998" y="2556"/>
                                    <a:ext cx="3" cy="56"/>
                                  </a:xfrm>
                                  <a:prstGeom prst="rect">
                                    <a:avLst/>
                                  </a:prstGeom>
                                  <a:solidFill>
                                    <a:srgbClr val="2A58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63"/>
                                <wps:cNvSpPr>
                                  <a:spLocks noChangeArrowheads="1"/>
                                </wps:cNvSpPr>
                                <wps:spPr bwMode="auto">
                                  <a:xfrm>
                                    <a:off x="1001" y="2556"/>
                                    <a:ext cx="1" cy="56"/>
                                  </a:xfrm>
                                  <a:prstGeom prst="rect">
                                    <a:avLst/>
                                  </a:prstGeom>
                                  <a:solidFill>
                                    <a:srgbClr val="2A57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64"/>
                                <wps:cNvSpPr>
                                  <a:spLocks noChangeArrowheads="1"/>
                                </wps:cNvSpPr>
                                <wps:spPr bwMode="auto">
                                  <a:xfrm>
                                    <a:off x="1002" y="2556"/>
                                    <a:ext cx="2" cy="56"/>
                                  </a:xfrm>
                                  <a:prstGeom prst="rect">
                                    <a:avLst/>
                                  </a:prstGeom>
                                  <a:solidFill>
                                    <a:srgbClr val="2A5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65"/>
                                <wps:cNvSpPr>
                                  <a:spLocks noChangeArrowheads="1"/>
                                </wps:cNvSpPr>
                                <wps:spPr bwMode="auto">
                                  <a:xfrm>
                                    <a:off x="1004" y="2556"/>
                                    <a:ext cx="3" cy="56"/>
                                  </a:xfrm>
                                  <a:prstGeom prst="rect">
                                    <a:avLst/>
                                  </a:prstGeom>
                                  <a:solidFill>
                                    <a:srgbClr val="2A56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66"/>
                                <wps:cNvSpPr>
                                  <a:spLocks noChangeArrowheads="1"/>
                                </wps:cNvSpPr>
                                <wps:spPr bwMode="auto">
                                  <a:xfrm>
                                    <a:off x="1007" y="2556"/>
                                    <a:ext cx="2" cy="56"/>
                                  </a:xfrm>
                                  <a:prstGeom prst="rect">
                                    <a:avLst/>
                                  </a:prstGeom>
                                  <a:solidFill>
                                    <a:srgbClr val="2A5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67"/>
                                <wps:cNvSpPr>
                                  <a:spLocks noChangeArrowheads="1"/>
                                </wps:cNvSpPr>
                                <wps:spPr bwMode="auto">
                                  <a:xfrm>
                                    <a:off x="1009" y="2556"/>
                                    <a:ext cx="1" cy="56"/>
                                  </a:xfrm>
                                  <a:prstGeom prst="rect">
                                    <a:avLst/>
                                  </a:prstGeom>
                                  <a:solidFill>
                                    <a:srgbClr val="2B55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68"/>
                                <wps:cNvSpPr>
                                  <a:spLocks noChangeArrowheads="1"/>
                                </wps:cNvSpPr>
                                <wps:spPr bwMode="auto">
                                  <a:xfrm>
                                    <a:off x="1010" y="2556"/>
                                    <a:ext cx="4" cy="56"/>
                                  </a:xfrm>
                                  <a:prstGeom prst="rect">
                                    <a:avLst/>
                                  </a:prstGeom>
                                  <a:solidFill>
                                    <a:srgbClr val="2B5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69"/>
                                <wps:cNvSpPr>
                                  <a:spLocks noChangeArrowheads="1"/>
                                </wps:cNvSpPr>
                                <wps:spPr bwMode="auto">
                                  <a:xfrm>
                                    <a:off x="1014" y="2556"/>
                                    <a:ext cx="1" cy="56"/>
                                  </a:xfrm>
                                  <a:prstGeom prst="rect">
                                    <a:avLst/>
                                  </a:prstGeom>
                                  <a:solidFill>
                                    <a:srgbClr val="2B5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70"/>
                                <wps:cNvSpPr>
                                  <a:spLocks noChangeArrowheads="1"/>
                                </wps:cNvSpPr>
                                <wps:spPr bwMode="auto">
                                  <a:xfrm>
                                    <a:off x="1015" y="2556"/>
                                    <a:ext cx="2" cy="56"/>
                                  </a:xfrm>
                                  <a:prstGeom prst="rect">
                                    <a:avLst/>
                                  </a:prstGeom>
                                  <a:solidFill>
                                    <a:srgbClr val="2B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71"/>
                                <wps:cNvSpPr>
                                  <a:spLocks noChangeArrowheads="1"/>
                                </wps:cNvSpPr>
                                <wps:spPr bwMode="auto">
                                  <a:xfrm>
                                    <a:off x="1017" y="2556"/>
                                    <a:ext cx="3" cy="56"/>
                                  </a:xfrm>
                                  <a:prstGeom prst="rect">
                                    <a:avLst/>
                                  </a:prstGeom>
                                  <a:solidFill>
                                    <a:srgbClr val="2B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72"/>
                                <wps:cNvSpPr>
                                  <a:spLocks noChangeArrowheads="1"/>
                                </wps:cNvSpPr>
                                <wps:spPr bwMode="auto">
                                  <a:xfrm>
                                    <a:off x="1020" y="2556"/>
                                    <a:ext cx="2" cy="56"/>
                                  </a:xfrm>
                                  <a:prstGeom prst="rect">
                                    <a:avLst/>
                                  </a:prstGeom>
                                  <a:solidFill>
                                    <a:srgbClr val="2B5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73"/>
                                <wps:cNvSpPr>
                                  <a:spLocks noChangeArrowheads="1"/>
                                </wps:cNvSpPr>
                                <wps:spPr bwMode="auto">
                                  <a:xfrm>
                                    <a:off x="1022" y="2556"/>
                                    <a:ext cx="1" cy="56"/>
                                  </a:xfrm>
                                  <a:prstGeom prst="rect">
                                    <a:avLst/>
                                  </a:prstGeom>
                                  <a:solidFill>
                                    <a:srgbClr val="2C52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74"/>
                                <wps:cNvSpPr>
                                  <a:spLocks noChangeArrowheads="1"/>
                                </wps:cNvSpPr>
                                <wps:spPr bwMode="auto">
                                  <a:xfrm>
                                    <a:off x="1023" y="2556"/>
                                    <a:ext cx="3" cy="56"/>
                                  </a:xfrm>
                                  <a:prstGeom prst="rect">
                                    <a:avLst/>
                                  </a:prstGeom>
                                  <a:solidFill>
                                    <a:srgbClr val="2C5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75"/>
                                <wps:cNvSpPr>
                                  <a:spLocks noChangeArrowheads="1"/>
                                </wps:cNvSpPr>
                                <wps:spPr bwMode="auto">
                                  <a:xfrm>
                                    <a:off x="1026" y="2556"/>
                                    <a:ext cx="4" cy="56"/>
                                  </a:xfrm>
                                  <a:prstGeom prst="rect">
                                    <a:avLst/>
                                  </a:prstGeom>
                                  <a:solidFill>
                                    <a:srgbClr val="2C5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76"/>
                                <wps:cNvSpPr>
                                  <a:spLocks noChangeArrowheads="1"/>
                                </wps:cNvSpPr>
                                <wps:spPr bwMode="auto">
                                  <a:xfrm>
                                    <a:off x="1030" y="2556"/>
                                    <a:ext cx="3" cy="56"/>
                                  </a:xfrm>
                                  <a:prstGeom prst="rect">
                                    <a:avLst/>
                                  </a:prstGeom>
                                  <a:solidFill>
                                    <a:srgbClr val="2C5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77"/>
                                <wps:cNvSpPr>
                                  <a:spLocks noChangeArrowheads="1"/>
                                </wps:cNvSpPr>
                                <wps:spPr bwMode="auto">
                                  <a:xfrm>
                                    <a:off x="1033" y="2556"/>
                                    <a:ext cx="1" cy="56"/>
                                  </a:xfrm>
                                  <a:prstGeom prst="rect">
                                    <a:avLst/>
                                  </a:prstGeom>
                                  <a:solidFill>
                                    <a:srgbClr val="2C4F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78"/>
                                <wps:cNvSpPr>
                                  <a:spLocks noChangeArrowheads="1"/>
                                </wps:cNvSpPr>
                                <wps:spPr bwMode="auto">
                                  <a:xfrm>
                                    <a:off x="1034" y="2556"/>
                                    <a:ext cx="2" cy="56"/>
                                  </a:xfrm>
                                  <a:prstGeom prst="rect">
                                    <a:avLst/>
                                  </a:prstGeom>
                                  <a:solidFill>
                                    <a:srgbClr val="2C4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79"/>
                                <wps:cNvSpPr>
                                  <a:spLocks noChangeArrowheads="1"/>
                                </wps:cNvSpPr>
                                <wps:spPr bwMode="auto">
                                  <a:xfrm>
                                    <a:off x="1036" y="2556"/>
                                    <a:ext cx="3" cy="56"/>
                                  </a:xfrm>
                                  <a:prstGeom prst="rect">
                                    <a:avLst/>
                                  </a:prstGeom>
                                  <a:solidFill>
                                    <a:srgbClr val="2C4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80"/>
                                <wps:cNvSpPr>
                                  <a:spLocks noChangeArrowheads="1"/>
                                </wps:cNvSpPr>
                                <wps:spPr bwMode="auto">
                                  <a:xfrm>
                                    <a:off x="1039" y="2556"/>
                                    <a:ext cx="2" cy="56"/>
                                  </a:xfrm>
                                  <a:prstGeom prst="rect">
                                    <a:avLst/>
                                  </a:prstGeom>
                                  <a:solidFill>
                                    <a:srgbClr val="2C4E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81"/>
                                <wps:cNvSpPr>
                                  <a:spLocks noChangeArrowheads="1"/>
                                </wps:cNvSpPr>
                                <wps:spPr bwMode="auto">
                                  <a:xfrm>
                                    <a:off x="1041" y="2556"/>
                                    <a:ext cx="1" cy="56"/>
                                  </a:xfrm>
                                  <a:prstGeom prst="rect">
                                    <a:avLst/>
                                  </a:prstGeom>
                                  <a:solidFill>
                                    <a:srgbClr val="2D4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82"/>
                                <wps:cNvSpPr>
                                  <a:spLocks noChangeArrowheads="1"/>
                                </wps:cNvSpPr>
                                <wps:spPr bwMode="auto">
                                  <a:xfrm>
                                    <a:off x="1042" y="2556"/>
                                    <a:ext cx="3" cy="56"/>
                                  </a:xfrm>
                                  <a:prstGeom prst="rect">
                                    <a:avLst/>
                                  </a:prstGeom>
                                  <a:solidFill>
                                    <a:srgbClr val="2D4D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83"/>
                                <wps:cNvSpPr>
                                  <a:spLocks noChangeArrowheads="1"/>
                                </wps:cNvSpPr>
                                <wps:spPr bwMode="auto">
                                  <a:xfrm>
                                    <a:off x="1045" y="2556"/>
                                    <a:ext cx="4" cy="56"/>
                                  </a:xfrm>
                                  <a:prstGeom prst="rect">
                                    <a:avLst/>
                                  </a:prstGeom>
                                  <a:solidFill>
                                    <a:srgbClr val="2D4C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84"/>
                                <wps:cNvSpPr>
                                  <a:spLocks noChangeArrowheads="1"/>
                                </wps:cNvSpPr>
                                <wps:spPr bwMode="auto">
                                  <a:xfrm>
                                    <a:off x="1049" y="2556"/>
                                    <a:ext cx="3" cy="56"/>
                                  </a:xfrm>
                                  <a:prstGeom prst="rect">
                                    <a:avLst/>
                                  </a:prstGeom>
                                  <a:solidFill>
                                    <a:srgbClr val="2D4B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85"/>
                                <wps:cNvSpPr>
                                  <a:spLocks noChangeArrowheads="1"/>
                                </wps:cNvSpPr>
                                <wps:spPr bwMode="auto">
                                  <a:xfrm>
                                    <a:off x="1052" y="2556"/>
                                    <a:ext cx="1" cy="56"/>
                                  </a:xfrm>
                                  <a:prstGeom prst="rect">
                                    <a:avLst/>
                                  </a:prstGeom>
                                  <a:solidFill>
                                    <a:srgbClr val="2D4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86"/>
                                <wps:cNvSpPr>
                                  <a:spLocks noChangeArrowheads="1"/>
                                </wps:cNvSpPr>
                                <wps:spPr bwMode="auto">
                                  <a:xfrm>
                                    <a:off x="1053" y="2556"/>
                                    <a:ext cx="2" cy="56"/>
                                  </a:xfrm>
                                  <a:prstGeom prst="rect">
                                    <a:avLst/>
                                  </a:prstGeom>
                                  <a:solidFill>
                                    <a:srgbClr val="2E4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87"/>
                                <wps:cNvSpPr>
                                  <a:spLocks noChangeArrowheads="1"/>
                                </wps:cNvSpPr>
                                <wps:spPr bwMode="auto">
                                  <a:xfrm>
                                    <a:off x="1055" y="2556"/>
                                    <a:ext cx="3" cy="56"/>
                                  </a:xfrm>
                                  <a:prstGeom prst="rect">
                                    <a:avLst/>
                                  </a:prstGeom>
                                  <a:solidFill>
                                    <a:srgbClr val="2E4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88"/>
                                <wps:cNvSpPr>
                                  <a:spLocks noChangeArrowheads="1"/>
                                </wps:cNvSpPr>
                                <wps:spPr bwMode="auto">
                                  <a:xfrm>
                                    <a:off x="1058" y="2556"/>
                                    <a:ext cx="3" cy="56"/>
                                  </a:xfrm>
                                  <a:prstGeom prst="rect">
                                    <a:avLst/>
                                  </a:prstGeom>
                                  <a:solidFill>
                                    <a:srgbClr val="2E49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89"/>
                                <wps:cNvSpPr>
                                  <a:spLocks noChangeArrowheads="1"/>
                                </wps:cNvSpPr>
                                <wps:spPr bwMode="auto">
                                  <a:xfrm>
                                    <a:off x="1061" y="2556"/>
                                    <a:ext cx="4" cy="56"/>
                                  </a:xfrm>
                                  <a:prstGeom prst="rect">
                                    <a:avLst/>
                                  </a:prstGeom>
                                  <a:solidFill>
                                    <a:srgbClr val="2E48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90"/>
                                <wps:cNvSpPr>
                                  <a:spLocks noChangeArrowheads="1"/>
                                </wps:cNvSpPr>
                                <wps:spPr bwMode="auto">
                                  <a:xfrm>
                                    <a:off x="1065" y="2556"/>
                                    <a:ext cx="1" cy="56"/>
                                  </a:xfrm>
                                  <a:prstGeom prst="rect">
                                    <a:avLst/>
                                  </a:prstGeom>
                                  <a:solidFill>
                                    <a:srgbClr val="2E4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91"/>
                                <wps:cNvSpPr>
                                  <a:spLocks noChangeArrowheads="1"/>
                                </wps:cNvSpPr>
                                <wps:spPr bwMode="auto">
                                  <a:xfrm>
                                    <a:off x="1066" y="2556"/>
                                    <a:ext cx="2" cy="56"/>
                                  </a:xfrm>
                                  <a:prstGeom prst="rect">
                                    <a:avLst/>
                                  </a:prstGeom>
                                  <a:solidFill>
                                    <a:srgbClr val="2F47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92"/>
                                <wps:cNvSpPr>
                                  <a:spLocks noChangeArrowheads="1"/>
                                </wps:cNvSpPr>
                                <wps:spPr bwMode="auto">
                                  <a:xfrm>
                                    <a:off x="1068" y="2556"/>
                                    <a:ext cx="3" cy="56"/>
                                  </a:xfrm>
                                  <a:prstGeom prst="rect">
                                    <a:avLst/>
                                  </a:prstGeom>
                                  <a:solidFill>
                                    <a:srgbClr val="2F47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93"/>
                                <wps:cNvSpPr>
                                  <a:spLocks noChangeArrowheads="1"/>
                                </wps:cNvSpPr>
                                <wps:spPr bwMode="auto">
                                  <a:xfrm>
                                    <a:off x="1071" y="2556"/>
                                    <a:ext cx="3" cy="56"/>
                                  </a:xfrm>
                                  <a:prstGeom prst="rect">
                                    <a:avLst/>
                                  </a:prstGeom>
                                  <a:solidFill>
                                    <a:srgbClr val="2F46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94"/>
                                <wps:cNvSpPr>
                                  <a:spLocks noChangeArrowheads="1"/>
                                </wps:cNvSpPr>
                                <wps:spPr bwMode="auto">
                                  <a:xfrm>
                                    <a:off x="1074" y="2556"/>
                                    <a:ext cx="2" cy="56"/>
                                  </a:xfrm>
                                  <a:prstGeom prst="rect">
                                    <a:avLst/>
                                  </a:prstGeom>
                                  <a:solidFill>
                                    <a:srgbClr val="2F4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0" name="Picture 3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88" y="2300"/>
                                    <a:ext cx="232"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3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88" y="2300"/>
                                    <a:ext cx="232" cy="283"/>
                                  </a:xfrm>
                                  <a:prstGeom prst="rect">
                                    <a:avLst/>
                                  </a:prstGeom>
                                  <a:noFill/>
                                  <a:extLst>
                                    <a:ext uri="{909E8E84-426E-40DD-AFC4-6F175D3DCCD1}">
                                      <a14:hiddenFill xmlns:a14="http://schemas.microsoft.com/office/drawing/2010/main">
                                        <a:solidFill>
                                          <a:srgbClr val="FFFFFF"/>
                                        </a:solidFill>
                                      </a14:hiddenFill>
                                    </a:ext>
                                  </a:extLst>
                                </pic:spPr>
                              </pic:pic>
                              <wps:wsp>
                                <wps:cNvPr id="412" name="Freeform 397"/>
                                <wps:cNvSpPr>
                                  <a:spLocks/>
                                </wps:cNvSpPr>
                                <wps:spPr bwMode="auto">
                                  <a:xfrm>
                                    <a:off x="961" y="2548"/>
                                    <a:ext cx="121" cy="34"/>
                                  </a:xfrm>
                                  <a:custGeom>
                                    <a:avLst/>
                                    <a:gdLst>
                                      <a:gd name="T0" fmla="*/ 121 w 121"/>
                                      <a:gd name="T1" fmla="*/ 10 h 34"/>
                                      <a:gd name="T2" fmla="*/ 108 w 121"/>
                                      <a:gd name="T3" fmla="*/ 21 h 34"/>
                                      <a:gd name="T4" fmla="*/ 96 w 121"/>
                                      <a:gd name="T5" fmla="*/ 27 h 34"/>
                                      <a:gd name="T6" fmla="*/ 80 w 121"/>
                                      <a:gd name="T7" fmla="*/ 32 h 34"/>
                                      <a:gd name="T8" fmla="*/ 65 w 121"/>
                                      <a:gd name="T9" fmla="*/ 34 h 34"/>
                                      <a:gd name="T10" fmla="*/ 46 w 121"/>
                                      <a:gd name="T11" fmla="*/ 32 h 34"/>
                                      <a:gd name="T12" fmla="*/ 29 w 121"/>
                                      <a:gd name="T13" fmla="*/ 24 h 34"/>
                                      <a:gd name="T14" fmla="*/ 13 w 121"/>
                                      <a:gd name="T15" fmla="*/ 15 h 34"/>
                                      <a:gd name="T16" fmla="*/ 0 w 121"/>
                                      <a:gd name="T17" fmla="*/ 0 h 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1" h="34">
                                        <a:moveTo>
                                          <a:pt x="121" y="10"/>
                                        </a:moveTo>
                                        <a:lnTo>
                                          <a:pt x="108" y="21"/>
                                        </a:lnTo>
                                        <a:lnTo>
                                          <a:pt x="96" y="27"/>
                                        </a:lnTo>
                                        <a:lnTo>
                                          <a:pt x="80" y="32"/>
                                        </a:lnTo>
                                        <a:lnTo>
                                          <a:pt x="65" y="34"/>
                                        </a:lnTo>
                                        <a:lnTo>
                                          <a:pt x="46" y="32"/>
                                        </a:lnTo>
                                        <a:lnTo>
                                          <a:pt x="29" y="24"/>
                                        </a:lnTo>
                                        <a:lnTo>
                                          <a:pt x="13" y="15"/>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98"/>
                                <wps:cNvSpPr>
                                  <a:spLocks/>
                                </wps:cNvSpPr>
                                <wps:spPr bwMode="auto">
                                  <a:xfrm>
                                    <a:off x="1071" y="2825"/>
                                    <a:ext cx="100" cy="362"/>
                                  </a:xfrm>
                                  <a:custGeom>
                                    <a:avLst/>
                                    <a:gdLst>
                                      <a:gd name="T0" fmla="*/ 100 w 100"/>
                                      <a:gd name="T1" fmla="*/ 342 h 362"/>
                                      <a:gd name="T2" fmla="*/ 94 w 100"/>
                                      <a:gd name="T3" fmla="*/ 349 h 362"/>
                                      <a:gd name="T4" fmla="*/ 86 w 100"/>
                                      <a:gd name="T5" fmla="*/ 355 h 362"/>
                                      <a:gd name="T6" fmla="*/ 78 w 100"/>
                                      <a:gd name="T7" fmla="*/ 358 h 362"/>
                                      <a:gd name="T8" fmla="*/ 68 w 100"/>
                                      <a:gd name="T9" fmla="*/ 362 h 362"/>
                                      <a:gd name="T10" fmla="*/ 59 w 100"/>
                                      <a:gd name="T11" fmla="*/ 362 h 362"/>
                                      <a:gd name="T12" fmla="*/ 51 w 100"/>
                                      <a:gd name="T13" fmla="*/ 360 h 362"/>
                                      <a:gd name="T14" fmla="*/ 41 w 100"/>
                                      <a:gd name="T15" fmla="*/ 357 h 362"/>
                                      <a:gd name="T16" fmla="*/ 33 w 100"/>
                                      <a:gd name="T17" fmla="*/ 352 h 362"/>
                                      <a:gd name="T18" fmla="*/ 25 w 100"/>
                                      <a:gd name="T19" fmla="*/ 346 h 362"/>
                                      <a:gd name="T20" fmla="*/ 21 w 100"/>
                                      <a:gd name="T21" fmla="*/ 338 h 362"/>
                                      <a:gd name="T22" fmla="*/ 16 w 100"/>
                                      <a:gd name="T23" fmla="*/ 329 h 362"/>
                                      <a:gd name="T24" fmla="*/ 14 w 100"/>
                                      <a:gd name="T25" fmla="*/ 321 h 362"/>
                                      <a:gd name="T26" fmla="*/ 14 w 100"/>
                                      <a:gd name="T27" fmla="*/ 312 h 362"/>
                                      <a:gd name="T28" fmla="*/ 14 w 100"/>
                                      <a:gd name="T29" fmla="*/ 302 h 362"/>
                                      <a:gd name="T30" fmla="*/ 17 w 100"/>
                                      <a:gd name="T31" fmla="*/ 294 h 362"/>
                                      <a:gd name="T32" fmla="*/ 22 w 100"/>
                                      <a:gd name="T33" fmla="*/ 284 h 362"/>
                                      <a:gd name="T34" fmla="*/ 29 w 100"/>
                                      <a:gd name="T35" fmla="*/ 278 h 362"/>
                                      <a:gd name="T36" fmla="*/ 19 w 100"/>
                                      <a:gd name="T37" fmla="*/ 272 h 362"/>
                                      <a:gd name="T38" fmla="*/ 11 w 100"/>
                                      <a:gd name="T39" fmla="*/ 264 h 362"/>
                                      <a:gd name="T40" fmla="*/ 5 w 100"/>
                                      <a:gd name="T41" fmla="*/ 254 h 362"/>
                                      <a:gd name="T42" fmla="*/ 1 w 100"/>
                                      <a:gd name="T43" fmla="*/ 243 h 362"/>
                                      <a:gd name="T44" fmla="*/ 1 w 100"/>
                                      <a:gd name="T45" fmla="*/ 243 h 362"/>
                                      <a:gd name="T46" fmla="*/ 0 w 100"/>
                                      <a:gd name="T47" fmla="*/ 0 h 3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0" h="362">
                                        <a:moveTo>
                                          <a:pt x="100" y="342"/>
                                        </a:moveTo>
                                        <a:lnTo>
                                          <a:pt x="94" y="349"/>
                                        </a:lnTo>
                                        <a:lnTo>
                                          <a:pt x="86" y="355"/>
                                        </a:lnTo>
                                        <a:lnTo>
                                          <a:pt x="78" y="358"/>
                                        </a:lnTo>
                                        <a:lnTo>
                                          <a:pt x="68" y="362"/>
                                        </a:lnTo>
                                        <a:lnTo>
                                          <a:pt x="59" y="362"/>
                                        </a:lnTo>
                                        <a:lnTo>
                                          <a:pt x="51" y="360"/>
                                        </a:lnTo>
                                        <a:lnTo>
                                          <a:pt x="41" y="357"/>
                                        </a:lnTo>
                                        <a:lnTo>
                                          <a:pt x="33" y="352"/>
                                        </a:lnTo>
                                        <a:lnTo>
                                          <a:pt x="25" y="346"/>
                                        </a:lnTo>
                                        <a:lnTo>
                                          <a:pt x="21" y="338"/>
                                        </a:lnTo>
                                        <a:lnTo>
                                          <a:pt x="16" y="329"/>
                                        </a:lnTo>
                                        <a:lnTo>
                                          <a:pt x="14" y="321"/>
                                        </a:lnTo>
                                        <a:lnTo>
                                          <a:pt x="14" y="312"/>
                                        </a:lnTo>
                                        <a:lnTo>
                                          <a:pt x="14" y="302"/>
                                        </a:lnTo>
                                        <a:lnTo>
                                          <a:pt x="17" y="294"/>
                                        </a:lnTo>
                                        <a:lnTo>
                                          <a:pt x="22" y="284"/>
                                        </a:lnTo>
                                        <a:lnTo>
                                          <a:pt x="29" y="278"/>
                                        </a:lnTo>
                                        <a:lnTo>
                                          <a:pt x="19" y="272"/>
                                        </a:lnTo>
                                        <a:lnTo>
                                          <a:pt x="11" y="264"/>
                                        </a:lnTo>
                                        <a:lnTo>
                                          <a:pt x="5" y="254"/>
                                        </a:lnTo>
                                        <a:lnTo>
                                          <a:pt x="1" y="243"/>
                                        </a:lnTo>
                                        <a:lnTo>
                                          <a:pt x="0" y="0"/>
                                        </a:lnTo>
                                      </a:path>
                                    </a:pathLst>
                                  </a:custGeom>
                                  <a:noFill/>
                                  <a:ln w="8">
                                    <a:solidFill>
                                      <a:srgbClr val="1325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99"/>
                                <wps:cNvSpPr>
                                  <a:spLocks/>
                                </wps:cNvSpPr>
                                <wps:spPr bwMode="auto">
                                  <a:xfrm>
                                    <a:off x="948" y="3066"/>
                                    <a:ext cx="72" cy="415"/>
                                  </a:xfrm>
                                  <a:custGeom>
                                    <a:avLst/>
                                    <a:gdLst>
                                      <a:gd name="T0" fmla="*/ 64 w 72"/>
                                      <a:gd name="T1" fmla="*/ 0 h 415"/>
                                      <a:gd name="T2" fmla="*/ 72 w 72"/>
                                      <a:gd name="T3" fmla="*/ 336 h 415"/>
                                      <a:gd name="T4" fmla="*/ 35 w 72"/>
                                      <a:gd name="T5" fmla="*/ 373 h 415"/>
                                      <a:gd name="T6" fmla="*/ 0 w 72"/>
                                      <a:gd name="T7" fmla="*/ 415 h 4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 h="415">
                                        <a:moveTo>
                                          <a:pt x="64" y="0"/>
                                        </a:moveTo>
                                        <a:lnTo>
                                          <a:pt x="72" y="336"/>
                                        </a:lnTo>
                                        <a:lnTo>
                                          <a:pt x="35" y="373"/>
                                        </a:lnTo>
                                        <a:lnTo>
                                          <a:pt x="0" y="415"/>
                                        </a:lnTo>
                                      </a:path>
                                    </a:pathLst>
                                  </a:custGeom>
                                  <a:noFill/>
                                  <a:ln w="8">
                                    <a:solidFill>
                                      <a:srgbClr val="1325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Line 400"/>
                                <wps:cNvCnPr/>
                                <wps:spPr bwMode="auto">
                                  <a:xfrm flipH="1" flipV="1">
                                    <a:off x="905" y="2715"/>
                                    <a:ext cx="18" cy="356"/>
                                  </a:xfrm>
                                  <a:prstGeom prst="line">
                                    <a:avLst/>
                                  </a:prstGeom>
                                  <a:noFill/>
                                  <a:ln w="8">
                                    <a:solidFill>
                                      <a:srgbClr val="132559"/>
                                    </a:solidFill>
                                    <a:round/>
                                    <a:headEnd/>
                                    <a:tailEnd/>
                                  </a:ln>
                                  <a:extLst>
                                    <a:ext uri="{909E8E84-426E-40DD-AFC4-6F175D3DCCD1}">
                                      <a14:hiddenFill xmlns:a14="http://schemas.microsoft.com/office/drawing/2010/main">
                                        <a:noFill/>
                                      </a14:hiddenFill>
                                    </a:ext>
                                  </a:extLst>
                                </wps:spPr>
                                <wps:bodyPr/>
                              </wps:wsp>
                              <wps:wsp>
                                <wps:cNvPr id="416" name="Freeform 401"/>
                                <wps:cNvSpPr>
                                  <a:spLocks/>
                                </wps:cNvSpPr>
                                <wps:spPr bwMode="auto">
                                  <a:xfrm>
                                    <a:off x="867" y="2360"/>
                                    <a:ext cx="322" cy="1182"/>
                                  </a:xfrm>
                                  <a:custGeom>
                                    <a:avLst/>
                                    <a:gdLst>
                                      <a:gd name="T0" fmla="*/ 69 w 322"/>
                                      <a:gd name="T1" fmla="*/ 1000 h 1182"/>
                                      <a:gd name="T2" fmla="*/ 3 w 322"/>
                                      <a:gd name="T3" fmla="*/ 1078 h 1182"/>
                                      <a:gd name="T4" fmla="*/ 2 w 322"/>
                                      <a:gd name="T5" fmla="*/ 1094 h 1182"/>
                                      <a:gd name="T6" fmla="*/ 54 w 322"/>
                                      <a:gd name="T7" fmla="*/ 1132 h 1182"/>
                                      <a:gd name="T8" fmla="*/ 80 w 322"/>
                                      <a:gd name="T9" fmla="*/ 1119 h 1182"/>
                                      <a:gd name="T10" fmla="*/ 78 w 322"/>
                                      <a:gd name="T11" fmla="*/ 1139 h 1182"/>
                                      <a:gd name="T12" fmla="*/ 81 w 322"/>
                                      <a:gd name="T13" fmla="*/ 1147 h 1182"/>
                                      <a:gd name="T14" fmla="*/ 288 w 322"/>
                                      <a:gd name="T15" fmla="*/ 1092 h 1182"/>
                                      <a:gd name="T16" fmla="*/ 298 w 322"/>
                                      <a:gd name="T17" fmla="*/ 819 h 1182"/>
                                      <a:gd name="T18" fmla="*/ 312 w 322"/>
                                      <a:gd name="T19" fmla="*/ 777 h 1182"/>
                                      <a:gd name="T20" fmla="*/ 307 w 322"/>
                                      <a:gd name="T21" fmla="*/ 732 h 1182"/>
                                      <a:gd name="T22" fmla="*/ 315 w 322"/>
                                      <a:gd name="T23" fmla="*/ 721 h 1182"/>
                                      <a:gd name="T24" fmla="*/ 317 w 322"/>
                                      <a:gd name="T25" fmla="*/ 704 h 1182"/>
                                      <a:gd name="T26" fmla="*/ 322 w 322"/>
                                      <a:gd name="T27" fmla="*/ 614 h 1182"/>
                                      <a:gd name="T28" fmla="*/ 320 w 322"/>
                                      <a:gd name="T29" fmla="*/ 433 h 1182"/>
                                      <a:gd name="T30" fmla="*/ 315 w 322"/>
                                      <a:gd name="T31" fmla="*/ 342 h 1182"/>
                                      <a:gd name="T32" fmla="*/ 287 w 322"/>
                                      <a:gd name="T33" fmla="*/ 289 h 1182"/>
                                      <a:gd name="T34" fmla="*/ 247 w 322"/>
                                      <a:gd name="T35" fmla="*/ 246 h 1182"/>
                                      <a:gd name="T36" fmla="*/ 207 w 322"/>
                                      <a:gd name="T37" fmla="*/ 217 h 1182"/>
                                      <a:gd name="T38" fmla="*/ 205 w 322"/>
                                      <a:gd name="T39" fmla="*/ 206 h 1182"/>
                                      <a:gd name="T40" fmla="*/ 239 w 322"/>
                                      <a:gd name="T41" fmla="*/ 164 h 1182"/>
                                      <a:gd name="T42" fmla="*/ 248 w 322"/>
                                      <a:gd name="T43" fmla="*/ 125 h 1182"/>
                                      <a:gd name="T44" fmla="*/ 250 w 322"/>
                                      <a:gd name="T45" fmla="*/ 92 h 1182"/>
                                      <a:gd name="T46" fmla="*/ 237 w 322"/>
                                      <a:gd name="T47" fmla="*/ 53 h 1182"/>
                                      <a:gd name="T48" fmla="*/ 213 w 322"/>
                                      <a:gd name="T49" fmla="*/ 24 h 1182"/>
                                      <a:gd name="T50" fmla="*/ 178 w 322"/>
                                      <a:gd name="T51" fmla="*/ 3 h 1182"/>
                                      <a:gd name="T52" fmla="*/ 139 w 322"/>
                                      <a:gd name="T53" fmla="*/ 3 h 1182"/>
                                      <a:gd name="T54" fmla="*/ 105 w 322"/>
                                      <a:gd name="T55" fmla="*/ 24 h 1182"/>
                                      <a:gd name="T56" fmla="*/ 80 w 322"/>
                                      <a:gd name="T57" fmla="*/ 53 h 1182"/>
                                      <a:gd name="T58" fmla="*/ 69 w 322"/>
                                      <a:gd name="T59" fmla="*/ 92 h 1182"/>
                                      <a:gd name="T60" fmla="*/ 70 w 322"/>
                                      <a:gd name="T61" fmla="*/ 137 h 1182"/>
                                      <a:gd name="T62" fmla="*/ 89 w 322"/>
                                      <a:gd name="T63" fmla="*/ 183 h 1182"/>
                                      <a:gd name="T64" fmla="*/ 105 w 322"/>
                                      <a:gd name="T65" fmla="*/ 203 h 1182"/>
                                      <a:gd name="T66" fmla="*/ 21 w 322"/>
                                      <a:gd name="T67" fmla="*/ 257 h 1182"/>
                                      <a:gd name="T68" fmla="*/ 10 w 322"/>
                                      <a:gd name="T69" fmla="*/ 281 h 1182"/>
                                      <a:gd name="T70" fmla="*/ 0 w 322"/>
                                      <a:gd name="T71" fmla="*/ 587 h 118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22" h="1182">
                                        <a:moveTo>
                                          <a:pt x="54" y="716"/>
                                        </a:moveTo>
                                        <a:lnTo>
                                          <a:pt x="69" y="1000"/>
                                        </a:lnTo>
                                        <a:lnTo>
                                          <a:pt x="8" y="1071"/>
                                        </a:lnTo>
                                        <a:lnTo>
                                          <a:pt x="3" y="1078"/>
                                        </a:lnTo>
                                        <a:lnTo>
                                          <a:pt x="2" y="1086"/>
                                        </a:lnTo>
                                        <a:lnTo>
                                          <a:pt x="2" y="1094"/>
                                        </a:lnTo>
                                        <a:lnTo>
                                          <a:pt x="3" y="1102"/>
                                        </a:lnTo>
                                        <a:lnTo>
                                          <a:pt x="54" y="1132"/>
                                        </a:lnTo>
                                        <a:lnTo>
                                          <a:pt x="86" y="1111"/>
                                        </a:lnTo>
                                        <a:lnTo>
                                          <a:pt x="80" y="1119"/>
                                        </a:lnTo>
                                        <a:lnTo>
                                          <a:pt x="78" y="1129"/>
                                        </a:lnTo>
                                        <a:lnTo>
                                          <a:pt x="78" y="1139"/>
                                        </a:lnTo>
                                        <a:lnTo>
                                          <a:pt x="81" y="1147"/>
                                        </a:lnTo>
                                        <a:lnTo>
                                          <a:pt x="134" y="1182"/>
                                        </a:lnTo>
                                        <a:lnTo>
                                          <a:pt x="288" y="1092"/>
                                        </a:lnTo>
                                        <a:lnTo>
                                          <a:pt x="288" y="1028"/>
                                        </a:lnTo>
                                        <a:lnTo>
                                          <a:pt x="298" y="819"/>
                                        </a:lnTo>
                                        <a:lnTo>
                                          <a:pt x="307" y="799"/>
                                        </a:lnTo>
                                        <a:lnTo>
                                          <a:pt x="312" y="777"/>
                                        </a:lnTo>
                                        <a:lnTo>
                                          <a:pt x="312" y="754"/>
                                        </a:lnTo>
                                        <a:lnTo>
                                          <a:pt x="307" y="732"/>
                                        </a:lnTo>
                                        <a:lnTo>
                                          <a:pt x="312" y="727"/>
                                        </a:lnTo>
                                        <a:lnTo>
                                          <a:pt x="315" y="721"/>
                                        </a:lnTo>
                                        <a:lnTo>
                                          <a:pt x="317" y="712"/>
                                        </a:lnTo>
                                        <a:lnTo>
                                          <a:pt x="317" y="704"/>
                                        </a:lnTo>
                                        <a:lnTo>
                                          <a:pt x="322" y="614"/>
                                        </a:lnTo>
                                        <a:lnTo>
                                          <a:pt x="322" y="523"/>
                                        </a:lnTo>
                                        <a:lnTo>
                                          <a:pt x="320" y="433"/>
                                        </a:lnTo>
                                        <a:lnTo>
                                          <a:pt x="315" y="342"/>
                                        </a:lnTo>
                                        <a:lnTo>
                                          <a:pt x="303" y="315"/>
                                        </a:lnTo>
                                        <a:lnTo>
                                          <a:pt x="287" y="289"/>
                                        </a:lnTo>
                                        <a:lnTo>
                                          <a:pt x="268" y="267"/>
                                        </a:lnTo>
                                        <a:lnTo>
                                          <a:pt x="247" y="246"/>
                                        </a:lnTo>
                                        <a:lnTo>
                                          <a:pt x="228" y="230"/>
                                        </a:lnTo>
                                        <a:lnTo>
                                          <a:pt x="207" y="217"/>
                                        </a:lnTo>
                                        <a:lnTo>
                                          <a:pt x="205" y="206"/>
                                        </a:lnTo>
                                        <a:lnTo>
                                          <a:pt x="225" y="186"/>
                                        </a:lnTo>
                                        <a:lnTo>
                                          <a:pt x="239" y="164"/>
                                        </a:lnTo>
                                        <a:lnTo>
                                          <a:pt x="247" y="138"/>
                                        </a:lnTo>
                                        <a:lnTo>
                                          <a:pt x="248" y="125"/>
                                        </a:lnTo>
                                        <a:lnTo>
                                          <a:pt x="250" y="112"/>
                                        </a:lnTo>
                                        <a:lnTo>
                                          <a:pt x="250" y="92"/>
                                        </a:lnTo>
                                        <a:lnTo>
                                          <a:pt x="245" y="72"/>
                                        </a:lnTo>
                                        <a:lnTo>
                                          <a:pt x="237" y="53"/>
                                        </a:lnTo>
                                        <a:lnTo>
                                          <a:pt x="226" y="37"/>
                                        </a:lnTo>
                                        <a:lnTo>
                                          <a:pt x="213" y="24"/>
                                        </a:lnTo>
                                        <a:lnTo>
                                          <a:pt x="198" y="11"/>
                                        </a:lnTo>
                                        <a:lnTo>
                                          <a:pt x="178" y="3"/>
                                        </a:lnTo>
                                        <a:lnTo>
                                          <a:pt x="159" y="0"/>
                                        </a:lnTo>
                                        <a:lnTo>
                                          <a:pt x="139" y="3"/>
                                        </a:lnTo>
                                        <a:lnTo>
                                          <a:pt x="121" y="11"/>
                                        </a:lnTo>
                                        <a:lnTo>
                                          <a:pt x="105" y="24"/>
                                        </a:lnTo>
                                        <a:lnTo>
                                          <a:pt x="91" y="37"/>
                                        </a:lnTo>
                                        <a:lnTo>
                                          <a:pt x="80" y="53"/>
                                        </a:lnTo>
                                        <a:lnTo>
                                          <a:pt x="72" y="72"/>
                                        </a:lnTo>
                                        <a:lnTo>
                                          <a:pt x="69" y="92"/>
                                        </a:lnTo>
                                        <a:lnTo>
                                          <a:pt x="69" y="112"/>
                                        </a:lnTo>
                                        <a:lnTo>
                                          <a:pt x="70" y="137"/>
                                        </a:lnTo>
                                        <a:lnTo>
                                          <a:pt x="78" y="161"/>
                                        </a:lnTo>
                                        <a:lnTo>
                                          <a:pt x="89" y="183"/>
                                        </a:lnTo>
                                        <a:lnTo>
                                          <a:pt x="105" y="203"/>
                                        </a:lnTo>
                                        <a:lnTo>
                                          <a:pt x="30" y="248"/>
                                        </a:lnTo>
                                        <a:lnTo>
                                          <a:pt x="21" y="257"/>
                                        </a:lnTo>
                                        <a:lnTo>
                                          <a:pt x="15" y="268"/>
                                        </a:lnTo>
                                        <a:lnTo>
                                          <a:pt x="10" y="281"/>
                                        </a:lnTo>
                                        <a:lnTo>
                                          <a:pt x="8" y="294"/>
                                        </a:lnTo>
                                        <a:lnTo>
                                          <a:pt x="0" y="587"/>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02"/>
                                <wps:cNvSpPr>
                                  <a:spLocks/>
                                </wps:cNvSpPr>
                                <wps:spPr bwMode="auto">
                                  <a:xfrm>
                                    <a:off x="867" y="2947"/>
                                    <a:ext cx="54" cy="129"/>
                                  </a:xfrm>
                                  <a:custGeom>
                                    <a:avLst/>
                                    <a:gdLst>
                                      <a:gd name="T0" fmla="*/ 54 w 54"/>
                                      <a:gd name="T1" fmla="*/ 129 h 129"/>
                                      <a:gd name="T2" fmla="*/ 43 w 54"/>
                                      <a:gd name="T3" fmla="*/ 121 h 129"/>
                                      <a:gd name="T4" fmla="*/ 34 w 54"/>
                                      <a:gd name="T5" fmla="*/ 111 h 129"/>
                                      <a:gd name="T6" fmla="*/ 27 w 54"/>
                                      <a:gd name="T7" fmla="*/ 100 h 129"/>
                                      <a:gd name="T8" fmla="*/ 22 w 54"/>
                                      <a:gd name="T9" fmla="*/ 87 h 129"/>
                                      <a:gd name="T10" fmla="*/ 19 w 54"/>
                                      <a:gd name="T11" fmla="*/ 74 h 129"/>
                                      <a:gd name="T12" fmla="*/ 19 w 54"/>
                                      <a:gd name="T13" fmla="*/ 61 h 129"/>
                                      <a:gd name="T14" fmla="*/ 21 w 54"/>
                                      <a:gd name="T15" fmla="*/ 48 h 129"/>
                                      <a:gd name="T16" fmla="*/ 26 w 54"/>
                                      <a:gd name="T17" fmla="*/ 35 h 129"/>
                                      <a:gd name="T18" fmla="*/ 16 w 54"/>
                                      <a:gd name="T19" fmla="*/ 29 h 129"/>
                                      <a:gd name="T20" fmla="*/ 8 w 54"/>
                                      <a:gd name="T21" fmla="*/ 23 h 129"/>
                                      <a:gd name="T22" fmla="*/ 2 w 54"/>
                                      <a:gd name="T23" fmla="*/ 11 h 129"/>
                                      <a:gd name="T24" fmla="*/ 0 w 54"/>
                                      <a:gd name="T25" fmla="*/ 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 h="129">
                                        <a:moveTo>
                                          <a:pt x="54" y="129"/>
                                        </a:moveTo>
                                        <a:lnTo>
                                          <a:pt x="43" y="121"/>
                                        </a:lnTo>
                                        <a:lnTo>
                                          <a:pt x="34" y="111"/>
                                        </a:lnTo>
                                        <a:lnTo>
                                          <a:pt x="27" y="100"/>
                                        </a:lnTo>
                                        <a:lnTo>
                                          <a:pt x="22" y="87"/>
                                        </a:lnTo>
                                        <a:lnTo>
                                          <a:pt x="19" y="74"/>
                                        </a:lnTo>
                                        <a:lnTo>
                                          <a:pt x="19" y="61"/>
                                        </a:lnTo>
                                        <a:lnTo>
                                          <a:pt x="21" y="48"/>
                                        </a:lnTo>
                                        <a:lnTo>
                                          <a:pt x="26" y="35"/>
                                        </a:lnTo>
                                        <a:lnTo>
                                          <a:pt x="16" y="29"/>
                                        </a:lnTo>
                                        <a:lnTo>
                                          <a:pt x="8" y="23"/>
                                        </a:lnTo>
                                        <a:lnTo>
                                          <a:pt x="2" y="11"/>
                                        </a:lnTo>
                                        <a:lnTo>
                                          <a:pt x="0" y="0"/>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4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74" y="3066"/>
                                    <a:ext cx="91"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4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55" y="2709"/>
                                    <a:ext cx="250" cy="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4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55" y="2709"/>
                                    <a:ext cx="250" cy="952"/>
                                  </a:xfrm>
                                  <a:prstGeom prst="rect">
                                    <a:avLst/>
                                  </a:prstGeom>
                                  <a:noFill/>
                                  <a:extLst>
                                    <a:ext uri="{909E8E84-426E-40DD-AFC4-6F175D3DCCD1}">
                                      <a14:hiddenFill xmlns:a14="http://schemas.microsoft.com/office/drawing/2010/main">
                                        <a:solidFill>
                                          <a:srgbClr val="FFFFFF"/>
                                        </a:solidFill>
                                      </a14:hiddenFill>
                                    </a:ext>
                                  </a:extLst>
                                </pic:spPr>
                              </pic:pic>
                              <wps:wsp>
                                <wps:cNvPr id="421" name="Rectangle 406"/>
                                <wps:cNvSpPr>
                                  <a:spLocks noChangeArrowheads="1"/>
                                </wps:cNvSpPr>
                                <wps:spPr bwMode="auto">
                                  <a:xfrm>
                                    <a:off x="1085" y="2677"/>
                                    <a:ext cx="2" cy="196"/>
                                  </a:xfrm>
                                  <a:prstGeom prst="rect">
                                    <a:avLst/>
                                  </a:prstGeom>
                                  <a:solidFill>
                                    <a:srgbClr val="7DB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22" name="Group 407"/>
                              <wpg:cNvGrpSpPr>
                                <a:grpSpLocks/>
                              </wpg:cNvGrpSpPr>
                              <wpg:grpSpPr bwMode="auto">
                                <a:xfrm>
                                  <a:off x="63500" y="1536755"/>
                                  <a:ext cx="814705" cy="804529"/>
                                  <a:chOff x="100" y="2418"/>
                                  <a:chExt cx="1283" cy="1267"/>
                                </a:xfrm>
                              </wpg:grpSpPr>
                              <wps:wsp>
                                <wps:cNvPr id="423" name="Rectangle 408"/>
                                <wps:cNvSpPr>
                                  <a:spLocks noChangeArrowheads="1"/>
                                </wps:cNvSpPr>
                                <wps:spPr bwMode="auto">
                                  <a:xfrm>
                                    <a:off x="1087" y="2677"/>
                                    <a:ext cx="5" cy="196"/>
                                  </a:xfrm>
                                  <a:prstGeom prst="rect">
                                    <a:avLst/>
                                  </a:prstGeom>
                                  <a:solidFill>
                                    <a:srgbClr val="F6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09"/>
                                <wps:cNvSpPr>
                                  <a:spLocks noChangeArrowheads="1"/>
                                </wps:cNvSpPr>
                                <wps:spPr bwMode="auto">
                                  <a:xfrm>
                                    <a:off x="1092" y="2677"/>
                                    <a:ext cx="4" cy="196"/>
                                  </a:xfrm>
                                  <a:prstGeom prst="rect">
                                    <a:avLst/>
                                  </a:prstGeom>
                                  <a:solidFill>
                                    <a:srgbClr val="F4F2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10"/>
                                <wps:cNvSpPr>
                                  <a:spLocks noChangeArrowheads="1"/>
                                </wps:cNvSpPr>
                                <wps:spPr bwMode="auto">
                                  <a:xfrm>
                                    <a:off x="1096" y="2677"/>
                                    <a:ext cx="5" cy="196"/>
                                  </a:xfrm>
                                  <a:prstGeom prst="rect">
                                    <a:avLst/>
                                  </a:prstGeom>
                                  <a:solidFill>
                                    <a:srgbClr val="F2F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11"/>
                                <wps:cNvSpPr>
                                  <a:spLocks noChangeArrowheads="1"/>
                                </wps:cNvSpPr>
                                <wps:spPr bwMode="auto">
                                  <a:xfrm>
                                    <a:off x="1101" y="2677"/>
                                    <a:ext cx="5" cy="196"/>
                                  </a:xfrm>
                                  <a:prstGeom prst="rect">
                                    <a:avLst/>
                                  </a:prstGeom>
                                  <a:solidFill>
                                    <a:srgbClr val="F0F0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12"/>
                                <wps:cNvSpPr>
                                  <a:spLocks noChangeArrowheads="1"/>
                                </wps:cNvSpPr>
                                <wps:spPr bwMode="auto">
                                  <a:xfrm>
                                    <a:off x="1106" y="2677"/>
                                    <a:ext cx="5" cy="196"/>
                                  </a:xfrm>
                                  <a:prstGeom prst="rect">
                                    <a:avLst/>
                                  </a:prstGeom>
                                  <a:solidFill>
                                    <a:srgbClr val="EEEF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13"/>
                                <wps:cNvSpPr>
                                  <a:spLocks noChangeArrowheads="1"/>
                                </wps:cNvSpPr>
                                <wps:spPr bwMode="auto">
                                  <a:xfrm>
                                    <a:off x="1111" y="2677"/>
                                    <a:ext cx="4" cy="196"/>
                                  </a:xfrm>
                                  <a:prstGeom prst="rect">
                                    <a:avLst/>
                                  </a:prstGeom>
                                  <a:solidFill>
                                    <a:srgbClr val="ECEE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14"/>
                                <wps:cNvSpPr>
                                  <a:spLocks noChangeArrowheads="1"/>
                                </wps:cNvSpPr>
                                <wps:spPr bwMode="auto">
                                  <a:xfrm>
                                    <a:off x="1115" y="2677"/>
                                    <a:ext cx="7" cy="196"/>
                                  </a:xfrm>
                                  <a:prstGeom prst="rect">
                                    <a:avLst/>
                                  </a:prstGeom>
                                  <a:solidFill>
                                    <a:srgbClr val="EAE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15"/>
                                <wps:cNvSpPr>
                                  <a:spLocks noChangeArrowheads="1"/>
                                </wps:cNvSpPr>
                                <wps:spPr bwMode="auto">
                                  <a:xfrm>
                                    <a:off x="1122" y="2677"/>
                                    <a:ext cx="5" cy="196"/>
                                  </a:xfrm>
                                  <a:prstGeom prst="rect">
                                    <a:avLst/>
                                  </a:prstGeom>
                                  <a:solidFill>
                                    <a:srgbClr val="E8EC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16"/>
                                <wps:cNvSpPr>
                                  <a:spLocks noChangeArrowheads="1"/>
                                </wps:cNvSpPr>
                                <wps:spPr bwMode="auto">
                                  <a:xfrm>
                                    <a:off x="1127" y="2677"/>
                                    <a:ext cx="3" cy="196"/>
                                  </a:xfrm>
                                  <a:prstGeom prst="rect">
                                    <a:avLst/>
                                  </a:prstGeom>
                                  <a:solidFill>
                                    <a:srgbClr val="E6E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17"/>
                                <wps:cNvSpPr>
                                  <a:spLocks noChangeArrowheads="1"/>
                                </wps:cNvSpPr>
                                <wps:spPr bwMode="auto">
                                  <a:xfrm>
                                    <a:off x="1130" y="2677"/>
                                    <a:ext cx="5" cy="196"/>
                                  </a:xfrm>
                                  <a:prstGeom prst="rect">
                                    <a:avLst/>
                                  </a:prstGeom>
                                  <a:solidFill>
                                    <a:srgbClr val="E4E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18"/>
                                <wps:cNvSpPr>
                                  <a:spLocks noChangeArrowheads="1"/>
                                </wps:cNvSpPr>
                                <wps:spPr bwMode="auto">
                                  <a:xfrm>
                                    <a:off x="1135" y="2677"/>
                                    <a:ext cx="4" cy="196"/>
                                  </a:xfrm>
                                  <a:prstGeom prst="rect">
                                    <a:avLst/>
                                  </a:prstGeom>
                                  <a:solidFill>
                                    <a:srgbClr val="E2E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19"/>
                                <wps:cNvSpPr>
                                  <a:spLocks noChangeArrowheads="1"/>
                                </wps:cNvSpPr>
                                <wps:spPr bwMode="auto">
                                  <a:xfrm>
                                    <a:off x="1139" y="2677"/>
                                    <a:ext cx="5" cy="196"/>
                                  </a:xfrm>
                                  <a:prstGeom prst="rect">
                                    <a:avLst/>
                                  </a:prstGeom>
                                  <a:solidFill>
                                    <a:srgbClr val="E0E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20"/>
                                <wps:cNvSpPr>
                                  <a:spLocks noChangeArrowheads="1"/>
                                </wps:cNvSpPr>
                                <wps:spPr bwMode="auto">
                                  <a:xfrm>
                                    <a:off x="1144" y="2677"/>
                                    <a:ext cx="5" cy="196"/>
                                  </a:xfrm>
                                  <a:prstGeom prst="rect">
                                    <a:avLst/>
                                  </a:prstGeom>
                                  <a:solidFill>
                                    <a:srgbClr val="DE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1"/>
                                <wps:cNvSpPr>
                                  <a:spLocks noChangeArrowheads="1"/>
                                </wps:cNvSpPr>
                                <wps:spPr bwMode="auto">
                                  <a:xfrm>
                                    <a:off x="1149" y="2677"/>
                                    <a:ext cx="6" cy="196"/>
                                  </a:xfrm>
                                  <a:prstGeom prst="rect">
                                    <a:avLst/>
                                  </a:prstGeom>
                                  <a:solidFill>
                                    <a:srgbClr val="DCE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22"/>
                                <wps:cNvSpPr>
                                  <a:spLocks noChangeArrowheads="1"/>
                                </wps:cNvSpPr>
                                <wps:spPr bwMode="auto">
                                  <a:xfrm>
                                    <a:off x="1155" y="2677"/>
                                    <a:ext cx="5" cy="196"/>
                                  </a:xfrm>
                                  <a:prstGeom prst="rect">
                                    <a:avLst/>
                                  </a:prstGeom>
                                  <a:solidFill>
                                    <a:srgbClr val="DA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23"/>
                                <wps:cNvSpPr>
                                  <a:spLocks noChangeArrowheads="1"/>
                                </wps:cNvSpPr>
                                <wps:spPr bwMode="auto">
                                  <a:xfrm>
                                    <a:off x="1160" y="2677"/>
                                    <a:ext cx="5" cy="196"/>
                                  </a:xfrm>
                                  <a:prstGeom prst="rect">
                                    <a:avLst/>
                                  </a:prstGeom>
                                  <a:solidFill>
                                    <a:srgbClr val="D8E5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4"/>
                                <wps:cNvSpPr>
                                  <a:spLocks noChangeArrowheads="1"/>
                                </wps:cNvSpPr>
                                <wps:spPr bwMode="auto">
                                  <a:xfrm>
                                    <a:off x="1165" y="2677"/>
                                    <a:ext cx="3" cy="196"/>
                                  </a:xfrm>
                                  <a:prstGeom prst="rect">
                                    <a:avLst/>
                                  </a:prstGeom>
                                  <a:solidFill>
                                    <a:srgbClr val="D6E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25"/>
                                <wps:cNvSpPr>
                                  <a:spLocks noChangeArrowheads="1"/>
                                </wps:cNvSpPr>
                                <wps:spPr bwMode="auto">
                                  <a:xfrm>
                                    <a:off x="1168" y="2677"/>
                                    <a:ext cx="5" cy="196"/>
                                  </a:xfrm>
                                  <a:prstGeom prst="rect">
                                    <a:avLst/>
                                  </a:prstGeom>
                                  <a:solidFill>
                                    <a:srgbClr val="D4E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26"/>
                                <wps:cNvSpPr>
                                  <a:spLocks noChangeArrowheads="1"/>
                                </wps:cNvSpPr>
                                <wps:spPr bwMode="auto">
                                  <a:xfrm>
                                    <a:off x="1173" y="2677"/>
                                    <a:ext cx="5" cy="196"/>
                                  </a:xfrm>
                                  <a:prstGeom prst="rect">
                                    <a:avLst/>
                                  </a:prstGeom>
                                  <a:solidFill>
                                    <a:srgbClr val="D2E3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27"/>
                                <wps:cNvSpPr>
                                  <a:spLocks noChangeArrowheads="1"/>
                                </wps:cNvSpPr>
                                <wps:spPr bwMode="auto">
                                  <a:xfrm>
                                    <a:off x="1178" y="2677"/>
                                    <a:ext cx="4" cy="196"/>
                                  </a:xfrm>
                                  <a:prstGeom prst="rect">
                                    <a:avLst/>
                                  </a:prstGeom>
                                  <a:solidFill>
                                    <a:srgbClr val="D0E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28"/>
                                <wps:cNvSpPr>
                                  <a:spLocks noChangeArrowheads="1"/>
                                </wps:cNvSpPr>
                                <wps:spPr bwMode="auto">
                                  <a:xfrm>
                                    <a:off x="1182" y="2677"/>
                                    <a:ext cx="5" cy="196"/>
                                  </a:xfrm>
                                  <a:prstGeom prst="rect">
                                    <a:avLst/>
                                  </a:prstGeom>
                                  <a:solidFill>
                                    <a:srgbClr val="CEE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29"/>
                                <wps:cNvSpPr>
                                  <a:spLocks noChangeArrowheads="1"/>
                                </wps:cNvSpPr>
                                <wps:spPr bwMode="auto">
                                  <a:xfrm>
                                    <a:off x="1187" y="2677"/>
                                    <a:ext cx="5" cy="196"/>
                                  </a:xfrm>
                                  <a:prstGeom prst="rect">
                                    <a:avLst/>
                                  </a:prstGeom>
                                  <a:solidFill>
                                    <a:srgbClr val="CCE0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30"/>
                                <wps:cNvSpPr>
                                  <a:spLocks noChangeArrowheads="1"/>
                                </wps:cNvSpPr>
                                <wps:spPr bwMode="auto">
                                  <a:xfrm>
                                    <a:off x="1192" y="2677"/>
                                    <a:ext cx="5" cy="196"/>
                                  </a:xfrm>
                                  <a:prstGeom prst="rect">
                                    <a:avLst/>
                                  </a:prstGeom>
                                  <a:solidFill>
                                    <a:srgbClr val="CAD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31"/>
                                <wps:cNvSpPr>
                                  <a:spLocks noChangeArrowheads="1"/>
                                </wps:cNvSpPr>
                                <wps:spPr bwMode="auto">
                                  <a:xfrm>
                                    <a:off x="1197" y="2677"/>
                                    <a:ext cx="4" cy="196"/>
                                  </a:xfrm>
                                  <a:prstGeom prst="rect">
                                    <a:avLst/>
                                  </a:prstGeom>
                                  <a:solidFill>
                                    <a:srgbClr val="C8D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32"/>
                                <wps:cNvSpPr>
                                  <a:spLocks noChangeArrowheads="1"/>
                                </wps:cNvSpPr>
                                <wps:spPr bwMode="auto">
                                  <a:xfrm>
                                    <a:off x="1201" y="2677"/>
                                    <a:ext cx="5" cy="196"/>
                                  </a:xfrm>
                                  <a:prstGeom prst="rect">
                                    <a:avLst/>
                                  </a:prstGeom>
                                  <a:solidFill>
                                    <a:srgbClr val="C6DE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33"/>
                                <wps:cNvSpPr>
                                  <a:spLocks noChangeArrowheads="1"/>
                                </wps:cNvSpPr>
                                <wps:spPr bwMode="auto">
                                  <a:xfrm>
                                    <a:off x="1206" y="2677"/>
                                    <a:ext cx="5" cy="196"/>
                                  </a:xfrm>
                                  <a:prstGeom prst="rect">
                                    <a:avLst/>
                                  </a:prstGeom>
                                  <a:solidFill>
                                    <a:srgbClr val="C4D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34"/>
                                <wps:cNvSpPr>
                                  <a:spLocks noChangeArrowheads="1"/>
                                </wps:cNvSpPr>
                                <wps:spPr bwMode="auto">
                                  <a:xfrm>
                                    <a:off x="1211" y="2677"/>
                                    <a:ext cx="5" cy="196"/>
                                  </a:xfrm>
                                  <a:prstGeom prst="rect">
                                    <a:avLst/>
                                  </a:prstGeom>
                                  <a:solidFill>
                                    <a:srgbClr val="C2D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35"/>
                                <wps:cNvSpPr>
                                  <a:spLocks noChangeArrowheads="1"/>
                                </wps:cNvSpPr>
                                <wps:spPr bwMode="auto">
                                  <a:xfrm>
                                    <a:off x="1216" y="2677"/>
                                    <a:ext cx="4" cy="196"/>
                                  </a:xfrm>
                                  <a:prstGeom prst="rect">
                                    <a:avLst/>
                                  </a:prstGeom>
                                  <a:solidFill>
                                    <a:srgbClr val="C0D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36"/>
                                <wps:cNvSpPr>
                                  <a:spLocks noChangeArrowheads="1"/>
                                </wps:cNvSpPr>
                                <wps:spPr bwMode="auto">
                                  <a:xfrm>
                                    <a:off x="1220" y="2677"/>
                                    <a:ext cx="5" cy="196"/>
                                  </a:xfrm>
                                  <a:prstGeom prst="rect">
                                    <a:avLst/>
                                  </a:prstGeom>
                                  <a:solidFill>
                                    <a:srgbClr val="BED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37"/>
                                <wps:cNvSpPr>
                                  <a:spLocks noChangeArrowheads="1"/>
                                </wps:cNvSpPr>
                                <wps:spPr bwMode="auto">
                                  <a:xfrm>
                                    <a:off x="1225" y="2677"/>
                                    <a:ext cx="5" cy="196"/>
                                  </a:xfrm>
                                  <a:prstGeom prst="rect">
                                    <a:avLst/>
                                  </a:prstGeom>
                                  <a:solidFill>
                                    <a:srgbClr val="BCD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38"/>
                                <wps:cNvSpPr>
                                  <a:spLocks noChangeArrowheads="1"/>
                                </wps:cNvSpPr>
                                <wps:spPr bwMode="auto">
                                  <a:xfrm>
                                    <a:off x="1230" y="2677"/>
                                    <a:ext cx="3" cy="196"/>
                                  </a:xfrm>
                                  <a:prstGeom prst="rect">
                                    <a:avLst/>
                                  </a:prstGeom>
                                  <a:solidFill>
                                    <a:srgbClr val="BAD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39"/>
                                <wps:cNvSpPr>
                                  <a:spLocks noChangeArrowheads="1"/>
                                </wps:cNvSpPr>
                                <wps:spPr bwMode="auto">
                                  <a:xfrm>
                                    <a:off x="1233" y="2677"/>
                                    <a:ext cx="5" cy="196"/>
                                  </a:xfrm>
                                  <a:prstGeom prst="rect">
                                    <a:avLst/>
                                  </a:prstGeom>
                                  <a:solidFill>
                                    <a:srgbClr val="B8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40"/>
                                <wps:cNvSpPr>
                                  <a:spLocks noChangeArrowheads="1"/>
                                </wps:cNvSpPr>
                                <wps:spPr bwMode="auto">
                                  <a:xfrm>
                                    <a:off x="1238" y="2677"/>
                                    <a:ext cx="5" cy="196"/>
                                  </a:xfrm>
                                  <a:prstGeom prst="rect">
                                    <a:avLst/>
                                  </a:prstGeom>
                                  <a:solidFill>
                                    <a:srgbClr val="B6D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41"/>
                                <wps:cNvSpPr>
                                  <a:spLocks noChangeArrowheads="1"/>
                                </wps:cNvSpPr>
                                <wps:spPr bwMode="auto">
                                  <a:xfrm>
                                    <a:off x="1243" y="2677"/>
                                    <a:ext cx="5" cy="196"/>
                                  </a:xfrm>
                                  <a:prstGeom prst="rect">
                                    <a:avLst/>
                                  </a:prstGeom>
                                  <a:solidFill>
                                    <a:srgbClr val="B4D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2"/>
                                <wps:cNvSpPr>
                                  <a:spLocks noChangeArrowheads="1"/>
                                </wps:cNvSpPr>
                                <wps:spPr bwMode="auto">
                                  <a:xfrm>
                                    <a:off x="1248" y="2677"/>
                                    <a:ext cx="4" cy="196"/>
                                  </a:xfrm>
                                  <a:prstGeom prst="rect">
                                    <a:avLst/>
                                  </a:prstGeom>
                                  <a:solidFill>
                                    <a:srgbClr val="B2D5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43"/>
                                <wps:cNvSpPr>
                                  <a:spLocks noChangeArrowheads="1"/>
                                </wps:cNvSpPr>
                                <wps:spPr bwMode="auto">
                                  <a:xfrm>
                                    <a:off x="1252" y="2677"/>
                                    <a:ext cx="5" cy="196"/>
                                  </a:xfrm>
                                  <a:prstGeom prst="rect">
                                    <a:avLst/>
                                  </a:prstGeom>
                                  <a:solidFill>
                                    <a:srgbClr val="B0D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44"/>
                                <wps:cNvSpPr>
                                  <a:spLocks noChangeArrowheads="1"/>
                                </wps:cNvSpPr>
                                <wps:spPr bwMode="auto">
                                  <a:xfrm>
                                    <a:off x="1257" y="2677"/>
                                    <a:ext cx="6" cy="196"/>
                                  </a:xfrm>
                                  <a:prstGeom prst="rect">
                                    <a:avLst/>
                                  </a:prstGeom>
                                  <a:solidFill>
                                    <a:srgbClr val="AED3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5"/>
                                <wps:cNvSpPr>
                                  <a:spLocks noChangeArrowheads="1"/>
                                </wps:cNvSpPr>
                                <wps:spPr bwMode="auto">
                                  <a:xfrm>
                                    <a:off x="1263" y="2677"/>
                                    <a:ext cx="5" cy="196"/>
                                  </a:xfrm>
                                  <a:prstGeom prst="rect">
                                    <a:avLst/>
                                  </a:prstGeom>
                                  <a:solidFill>
                                    <a:srgbClr val="AC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46"/>
                                <wps:cNvSpPr>
                                  <a:spLocks noChangeArrowheads="1"/>
                                </wps:cNvSpPr>
                                <wps:spPr bwMode="auto">
                                  <a:xfrm>
                                    <a:off x="1268" y="2677"/>
                                    <a:ext cx="5" cy="196"/>
                                  </a:xfrm>
                                  <a:prstGeom prst="rect">
                                    <a:avLst/>
                                  </a:prstGeom>
                                  <a:solidFill>
                                    <a:srgbClr val="AA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47"/>
                                <wps:cNvSpPr>
                                  <a:spLocks noChangeArrowheads="1"/>
                                </wps:cNvSpPr>
                                <wps:spPr bwMode="auto">
                                  <a:xfrm>
                                    <a:off x="1273" y="2677"/>
                                    <a:ext cx="3" cy="196"/>
                                  </a:xfrm>
                                  <a:prstGeom prst="rect">
                                    <a:avLst/>
                                  </a:prstGeom>
                                  <a:solidFill>
                                    <a:srgbClr val="A8D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48"/>
                                <wps:cNvSpPr>
                                  <a:spLocks noChangeArrowheads="1"/>
                                </wps:cNvSpPr>
                                <wps:spPr bwMode="auto">
                                  <a:xfrm>
                                    <a:off x="1276" y="2677"/>
                                    <a:ext cx="5" cy="196"/>
                                  </a:xfrm>
                                  <a:prstGeom prst="rect">
                                    <a:avLst/>
                                  </a:prstGeom>
                                  <a:solidFill>
                                    <a:srgbClr val="A6D0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49"/>
                                <wps:cNvSpPr>
                                  <a:spLocks noChangeArrowheads="1"/>
                                </wps:cNvSpPr>
                                <wps:spPr bwMode="auto">
                                  <a:xfrm>
                                    <a:off x="1281" y="2677"/>
                                    <a:ext cx="5" cy="196"/>
                                  </a:xfrm>
                                  <a:prstGeom prst="rect">
                                    <a:avLst/>
                                  </a:prstGeom>
                                  <a:solidFill>
                                    <a:srgbClr val="A4C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50"/>
                                <wps:cNvSpPr>
                                  <a:spLocks noChangeArrowheads="1"/>
                                </wps:cNvSpPr>
                                <wps:spPr bwMode="auto">
                                  <a:xfrm>
                                    <a:off x="1286" y="2677"/>
                                    <a:ext cx="4" cy="196"/>
                                  </a:xfrm>
                                  <a:prstGeom prst="rect">
                                    <a:avLst/>
                                  </a:prstGeom>
                                  <a:solidFill>
                                    <a:srgbClr val="A2C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51"/>
                                <wps:cNvSpPr>
                                  <a:spLocks noChangeArrowheads="1"/>
                                </wps:cNvSpPr>
                                <wps:spPr bwMode="auto">
                                  <a:xfrm>
                                    <a:off x="1290" y="2677"/>
                                    <a:ext cx="5" cy="196"/>
                                  </a:xfrm>
                                  <a:prstGeom prst="rect">
                                    <a:avLst/>
                                  </a:prstGeom>
                                  <a:solidFill>
                                    <a:srgbClr val="A0CE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2"/>
                                <wps:cNvSpPr>
                                  <a:spLocks noChangeArrowheads="1"/>
                                </wps:cNvSpPr>
                                <wps:spPr bwMode="auto">
                                  <a:xfrm>
                                    <a:off x="1295" y="2677"/>
                                    <a:ext cx="3" cy="196"/>
                                  </a:xfrm>
                                  <a:prstGeom prst="rect">
                                    <a:avLst/>
                                  </a:prstGeom>
                                  <a:solidFill>
                                    <a:srgbClr val="9F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53"/>
                                <wps:cNvSpPr>
                                  <a:spLocks noChangeArrowheads="1"/>
                                </wps:cNvSpPr>
                                <wps:spPr bwMode="auto">
                                  <a:xfrm>
                                    <a:off x="1298" y="2677"/>
                                    <a:ext cx="5" cy="196"/>
                                  </a:xfrm>
                                  <a:prstGeom prst="rect">
                                    <a:avLst/>
                                  </a:prstGeom>
                                  <a:solidFill>
                                    <a:srgbClr val="9D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54"/>
                                <wps:cNvSpPr>
                                  <a:spLocks noChangeArrowheads="1"/>
                                </wps:cNvSpPr>
                                <wps:spPr bwMode="auto">
                                  <a:xfrm>
                                    <a:off x="1303" y="2677"/>
                                    <a:ext cx="5" cy="196"/>
                                  </a:xfrm>
                                  <a:prstGeom prst="rect">
                                    <a:avLst/>
                                  </a:prstGeom>
                                  <a:solidFill>
                                    <a:srgbClr val="9BC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55"/>
                                <wps:cNvSpPr>
                                  <a:spLocks noChangeArrowheads="1"/>
                                </wps:cNvSpPr>
                                <wps:spPr bwMode="auto">
                                  <a:xfrm>
                                    <a:off x="1308" y="2677"/>
                                    <a:ext cx="5" cy="196"/>
                                  </a:xfrm>
                                  <a:prstGeom prst="rect">
                                    <a:avLst/>
                                  </a:prstGeom>
                                  <a:solidFill>
                                    <a:srgbClr val="99C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56"/>
                                <wps:cNvSpPr>
                                  <a:spLocks noChangeArrowheads="1"/>
                                </wps:cNvSpPr>
                                <wps:spPr bwMode="auto">
                                  <a:xfrm>
                                    <a:off x="1313" y="2677"/>
                                    <a:ext cx="5" cy="196"/>
                                  </a:xfrm>
                                  <a:prstGeom prst="rect">
                                    <a:avLst/>
                                  </a:prstGeom>
                                  <a:solidFill>
                                    <a:srgbClr val="97C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57"/>
                                <wps:cNvSpPr>
                                  <a:spLocks noChangeArrowheads="1"/>
                                </wps:cNvSpPr>
                                <wps:spPr bwMode="auto">
                                  <a:xfrm>
                                    <a:off x="1318" y="2677"/>
                                    <a:ext cx="4" cy="196"/>
                                  </a:xfrm>
                                  <a:prstGeom prst="rect">
                                    <a:avLst/>
                                  </a:prstGeom>
                                  <a:solidFill>
                                    <a:srgbClr val="95C8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58"/>
                                <wps:cNvSpPr>
                                  <a:spLocks noChangeArrowheads="1"/>
                                </wps:cNvSpPr>
                                <wps:spPr bwMode="auto">
                                  <a:xfrm>
                                    <a:off x="1322" y="2677"/>
                                    <a:ext cx="5" cy="196"/>
                                  </a:xfrm>
                                  <a:prstGeom prst="rect">
                                    <a:avLst/>
                                  </a:prstGeom>
                                  <a:solidFill>
                                    <a:srgbClr val="93C8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59"/>
                                <wps:cNvSpPr>
                                  <a:spLocks noChangeArrowheads="1"/>
                                </wps:cNvSpPr>
                                <wps:spPr bwMode="auto">
                                  <a:xfrm>
                                    <a:off x="1327" y="2677"/>
                                    <a:ext cx="3" cy="196"/>
                                  </a:xfrm>
                                  <a:prstGeom prst="rect">
                                    <a:avLst/>
                                  </a:prstGeom>
                                  <a:solidFill>
                                    <a:srgbClr val="91C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60"/>
                                <wps:cNvSpPr>
                                  <a:spLocks noChangeArrowheads="1"/>
                                </wps:cNvSpPr>
                                <wps:spPr bwMode="auto">
                                  <a:xfrm>
                                    <a:off x="1330" y="2677"/>
                                    <a:ext cx="5" cy="196"/>
                                  </a:xfrm>
                                  <a:prstGeom prst="rect">
                                    <a:avLst/>
                                  </a:prstGeom>
                                  <a:solidFill>
                                    <a:srgbClr val="8FC6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61"/>
                                <wps:cNvSpPr>
                                  <a:spLocks noChangeArrowheads="1"/>
                                </wps:cNvSpPr>
                                <wps:spPr bwMode="auto">
                                  <a:xfrm>
                                    <a:off x="1335" y="2677"/>
                                    <a:ext cx="5" cy="196"/>
                                  </a:xfrm>
                                  <a:prstGeom prst="rect">
                                    <a:avLst/>
                                  </a:prstGeom>
                                  <a:solidFill>
                                    <a:srgbClr val="8DC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62"/>
                                <wps:cNvSpPr>
                                  <a:spLocks noChangeArrowheads="1"/>
                                </wps:cNvSpPr>
                                <wps:spPr bwMode="auto">
                                  <a:xfrm>
                                    <a:off x="1340" y="2677"/>
                                    <a:ext cx="5" cy="196"/>
                                  </a:xfrm>
                                  <a:prstGeom prst="rect">
                                    <a:avLst/>
                                  </a:prstGeom>
                                  <a:solidFill>
                                    <a:srgbClr val="8BC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63"/>
                                <wps:cNvSpPr>
                                  <a:spLocks noChangeArrowheads="1"/>
                                </wps:cNvSpPr>
                                <wps:spPr bwMode="auto">
                                  <a:xfrm>
                                    <a:off x="1345" y="2677"/>
                                    <a:ext cx="4" cy="196"/>
                                  </a:xfrm>
                                  <a:prstGeom prst="rect">
                                    <a:avLst/>
                                  </a:prstGeom>
                                  <a:solidFill>
                                    <a:srgbClr val="89C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64"/>
                                <wps:cNvSpPr>
                                  <a:spLocks noChangeArrowheads="1"/>
                                </wps:cNvSpPr>
                                <wps:spPr bwMode="auto">
                                  <a:xfrm>
                                    <a:off x="1349" y="2677"/>
                                    <a:ext cx="4" cy="196"/>
                                  </a:xfrm>
                                  <a:prstGeom prst="rect">
                                    <a:avLst/>
                                  </a:prstGeom>
                                  <a:solidFill>
                                    <a:srgbClr val="88C2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65"/>
                                <wps:cNvSpPr>
                                  <a:spLocks noChangeArrowheads="1"/>
                                </wps:cNvSpPr>
                                <wps:spPr bwMode="auto">
                                  <a:xfrm>
                                    <a:off x="1353" y="2677"/>
                                    <a:ext cx="4" cy="196"/>
                                  </a:xfrm>
                                  <a:prstGeom prst="rect">
                                    <a:avLst/>
                                  </a:prstGeom>
                                  <a:solidFill>
                                    <a:srgbClr val="86C2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66"/>
                                <wps:cNvSpPr>
                                  <a:spLocks noChangeArrowheads="1"/>
                                </wps:cNvSpPr>
                                <wps:spPr bwMode="auto">
                                  <a:xfrm>
                                    <a:off x="1357" y="2677"/>
                                    <a:ext cx="5" cy="196"/>
                                  </a:xfrm>
                                  <a:prstGeom prst="rect">
                                    <a:avLst/>
                                  </a:prstGeom>
                                  <a:solidFill>
                                    <a:srgbClr val="84C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67"/>
                                <wps:cNvSpPr>
                                  <a:spLocks noChangeArrowheads="1"/>
                                </wps:cNvSpPr>
                                <wps:spPr bwMode="auto">
                                  <a:xfrm>
                                    <a:off x="1362" y="2677"/>
                                    <a:ext cx="5" cy="196"/>
                                  </a:xfrm>
                                  <a:prstGeom prst="rect">
                                    <a:avLst/>
                                  </a:prstGeom>
                                  <a:solidFill>
                                    <a:srgbClr val="82C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68"/>
                                <wps:cNvSpPr>
                                  <a:spLocks noChangeArrowheads="1"/>
                                </wps:cNvSpPr>
                                <wps:spPr bwMode="auto">
                                  <a:xfrm>
                                    <a:off x="1367" y="2677"/>
                                    <a:ext cx="5" cy="196"/>
                                  </a:xfrm>
                                  <a:prstGeom prst="rect">
                                    <a:avLst/>
                                  </a:prstGeom>
                                  <a:solidFill>
                                    <a:srgbClr val="80BF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69"/>
                                <wps:cNvSpPr>
                                  <a:spLocks noChangeArrowheads="1"/>
                                </wps:cNvSpPr>
                                <wps:spPr bwMode="auto">
                                  <a:xfrm>
                                    <a:off x="1372" y="2677"/>
                                    <a:ext cx="3" cy="196"/>
                                  </a:xfrm>
                                  <a:prstGeom prst="rect">
                                    <a:avLst/>
                                  </a:prstGeom>
                                  <a:solidFill>
                                    <a:srgbClr val="7DB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Freeform 470"/>
                                <wps:cNvSpPr>
                                  <a:spLocks noEditPoints="1"/>
                                </wps:cNvSpPr>
                                <wps:spPr bwMode="auto">
                                  <a:xfrm>
                                    <a:off x="1109" y="3171"/>
                                    <a:ext cx="250" cy="489"/>
                                  </a:xfrm>
                                  <a:custGeom>
                                    <a:avLst/>
                                    <a:gdLst>
                                      <a:gd name="T0" fmla="*/ 250 w 250"/>
                                      <a:gd name="T1" fmla="*/ 74 h 489"/>
                                      <a:gd name="T2" fmla="*/ 236 w 250"/>
                                      <a:gd name="T3" fmla="*/ 334 h 489"/>
                                      <a:gd name="T4" fmla="*/ 236 w 250"/>
                                      <a:gd name="T5" fmla="*/ 397 h 489"/>
                                      <a:gd name="T6" fmla="*/ 83 w 250"/>
                                      <a:gd name="T7" fmla="*/ 489 h 489"/>
                                      <a:gd name="T8" fmla="*/ 81 w 250"/>
                                      <a:gd name="T9" fmla="*/ 466 h 489"/>
                                      <a:gd name="T10" fmla="*/ 97 w 250"/>
                                      <a:gd name="T11" fmla="*/ 442 h 489"/>
                                      <a:gd name="T12" fmla="*/ 116 w 250"/>
                                      <a:gd name="T13" fmla="*/ 419 h 489"/>
                                      <a:gd name="T14" fmla="*/ 135 w 250"/>
                                      <a:gd name="T15" fmla="*/ 397 h 489"/>
                                      <a:gd name="T16" fmla="*/ 158 w 250"/>
                                      <a:gd name="T17" fmla="*/ 378 h 489"/>
                                      <a:gd name="T18" fmla="*/ 158 w 250"/>
                                      <a:gd name="T19" fmla="*/ 378 h 489"/>
                                      <a:gd name="T20" fmla="*/ 175 w 250"/>
                                      <a:gd name="T21" fmla="*/ 72 h 489"/>
                                      <a:gd name="T22" fmla="*/ 250 w 250"/>
                                      <a:gd name="T23" fmla="*/ 74 h 489"/>
                                      <a:gd name="T24" fmla="*/ 250 w 250"/>
                                      <a:gd name="T25" fmla="*/ 74 h 489"/>
                                      <a:gd name="T26" fmla="*/ 34 w 250"/>
                                      <a:gd name="T27" fmla="*/ 416 h 489"/>
                                      <a:gd name="T28" fmla="*/ 3 w 250"/>
                                      <a:gd name="T29" fmla="*/ 437 h 489"/>
                                      <a:gd name="T30" fmla="*/ 0 w 250"/>
                                      <a:gd name="T31" fmla="*/ 427 h 489"/>
                                      <a:gd name="T32" fmla="*/ 0 w 250"/>
                                      <a:gd name="T33" fmla="*/ 416 h 489"/>
                                      <a:gd name="T34" fmla="*/ 14 w 250"/>
                                      <a:gd name="T35" fmla="*/ 394 h 489"/>
                                      <a:gd name="T36" fmla="*/ 30 w 250"/>
                                      <a:gd name="T37" fmla="*/ 374 h 489"/>
                                      <a:gd name="T38" fmla="*/ 48 w 250"/>
                                      <a:gd name="T39" fmla="*/ 355 h 489"/>
                                      <a:gd name="T40" fmla="*/ 69 w 250"/>
                                      <a:gd name="T41" fmla="*/ 337 h 489"/>
                                      <a:gd name="T42" fmla="*/ 69 w 250"/>
                                      <a:gd name="T43" fmla="*/ 337 h 489"/>
                                      <a:gd name="T44" fmla="*/ 78 w 250"/>
                                      <a:gd name="T45" fmla="*/ 0 h 489"/>
                                      <a:gd name="T46" fmla="*/ 96 w 250"/>
                                      <a:gd name="T47" fmla="*/ 11 h 489"/>
                                      <a:gd name="T48" fmla="*/ 102 w 250"/>
                                      <a:gd name="T49" fmla="*/ 347 h 489"/>
                                      <a:gd name="T50" fmla="*/ 102 w 250"/>
                                      <a:gd name="T51" fmla="*/ 347 h 489"/>
                                      <a:gd name="T52" fmla="*/ 34 w 250"/>
                                      <a:gd name="T53" fmla="*/ 416 h 489"/>
                                      <a:gd name="T54" fmla="*/ 34 w 250"/>
                                      <a:gd name="T55" fmla="*/ 416 h 48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50" h="489">
                                        <a:moveTo>
                                          <a:pt x="250" y="74"/>
                                        </a:moveTo>
                                        <a:lnTo>
                                          <a:pt x="236" y="334"/>
                                        </a:lnTo>
                                        <a:lnTo>
                                          <a:pt x="236" y="397"/>
                                        </a:lnTo>
                                        <a:lnTo>
                                          <a:pt x="83" y="489"/>
                                        </a:lnTo>
                                        <a:lnTo>
                                          <a:pt x="81" y="466"/>
                                        </a:lnTo>
                                        <a:lnTo>
                                          <a:pt x="97" y="442"/>
                                        </a:lnTo>
                                        <a:lnTo>
                                          <a:pt x="116" y="419"/>
                                        </a:lnTo>
                                        <a:lnTo>
                                          <a:pt x="135" y="397"/>
                                        </a:lnTo>
                                        <a:lnTo>
                                          <a:pt x="158" y="378"/>
                                        </a:lnTo>
                                        <a:lnTo>
                                          <a:pt x="175" y="72"/>
                                        </a:lnTo>
                                        <a:lnTo>
                                          <a:pt x="250" y="74"/>
                                        </a:lnTo>
                                        <a:close/>
                                        <a:moveTo>
                                          <a:pt x="34" y="416"/>
                                        </a:moveTo>
                                        <a:lnTo>
                                          <a:pt x="3" y="437"/>
                                        </a:lnTo>
                                        <a:lnTo>
                                          <a:pt x="0" y="427"/>
                                        </a:lnTo>
                                        <a:lnTo>
                                          <a:pt x="0" y="416"/>
                                        </a:lnTo>
                                        <a:lnTo>
                                          <a:pt x="14" y="394"/>
                                        </a:lnTo>
                                        <a:lnTo>
                                          <a:pt x="30" y="374"/>
                                        </a:lnTo>
                                        <a:lnTo>
                                          <a:pt x="48" y="355"/>
                                        </a:lnTo>
                                        <a:lnTo>
                                          <a:pt x="69" y="337"/>
                                        </a:lnTo>
                                        <a:lnTo>
                                          <a:pt x="78" y="0"/>
                                        </a:lnTo>
                                        <a:lnTo>
                                          <a:pt x="96" y="11"/>
                                        </a:lnTo>
                                        <a:lnTo>
                                          <a:pt x="102" y="347"/>
                                        </a:lnTo>
                                        <a:lnTo>
                                          <a:pt x="34" y="416"/>
                                        </a:lnTo>
                                        <a:close/>
                                      </a:path>
                                    </a:pathLst>
                                  </a:custGeom>
                                  <a:solidFill>
                                    <a:srgbClr val="285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Rectangle 471"/>
                                <wps:cNvSpPr>
                                  <a:spLocks noChangeArrowheads="1"/>
                                </wps:cNvSpPr>
                                <wps:spPr bwMode="auto">
                                  <a:xfrm>
                                    <a:off x="1163" y="2672"/>
                                    <a:ext cx="2" cy="56"/>
                                  </a:xfrm>
                                  <a:prstGeom prst="rect">
                                    <a:avLst/>
                                  </a:prstGeom>
                                  <a:solidFill>
                                    <a:srgbClr val="2F4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2"/>
                                <wps:cNvSpPr>
                                  <a:spLocks noChangeArrowheads="1"/>
                                </wps:cNvSpPr>
                                <wps:spPr bwMode="auto">
                                  <a:xfrm>
                                    <a:off x="1165" y="2672"/>
                                    <a:ext cx="1" cy="56"/>
                                  </a:xfrm>
                                  <a:prstGeom prst="rect">
                                    <a:avLst/>
                                  </a:prstGeom>
                                  <a:solidFill>
                                    <a:srgbClr val="285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73"/>
                                <wps:cNvSpPr>
                                  <a:spLocks noChangeArrowheads="1"/>
                                </wps:cNvSpPr>
                                <wps:spPr bwMode="auto">
                                  <a:xfrm>
                                    <a:off x="1166" y="2672"/>
                                    <a:ext cx="4" cy="56"/>
                                  </a:xfrm>
                                  <a:prstGeom prst="rect">
                                    <a:avLst/>
                                  </a:prstGeom>
                                  <a:solidFill>
                                    <a:srgbClr val="285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74"/>
                                <wps:cNvSpPr>
                                  <a:spLocks noChangeArrowheads="1"/>
                                </wps:cNvSpPr>
                                <wps:spPr bwMode="auto">
                                  <a:xfrm>
                                    <a:off x="1170" y="2672"/>
                                    <a:ext cx="1" cy="56"/>
                                  </a:xfrm>
                                  <a:prstGeom prst="rect">
                                    <a:avLst/>
                                  </a:prstGeom>
                                  <a:solidFill>
                                    <a:srgbClr val="285C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75"/>
                                <wps:cNvSpPr>
                                  <a:spLocks noChangeArrowheads="1"/>
                                </wps:cNvSpPr>
                                <wps:spPr bwMode="auto">
                                  <a:xfrm>
                                    <a:off x="1171" y="2672"/>
                                    <a:ext cx="3" cy="56"/>
                                  </a:xfrm>
                                  <a:prstGeom prst="rect">
                                    <a:avLst/>
                                  </a:prstGeom>
                                  <a:solidFill>
                                    <a:srgbClr val="285C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76"/>
                                <wps:cNvSpPr>
                                  <a:spLocks noChangeArrowheads="1"/>
                                </wps:cNvSpPr>
                                <wps:spPr bwMode="auto">
                                  <a:xfrm>
                                    <a:off x="1174" y="2672"/>
                                    <a:ext cx="2" cy="56"/>
                                  </a:xfrm>
                                  <a:prstGeom prst="rect">
                                    <a:avLst/>
                                  </a:prstGeom>
                                  <a:solidFill>
                                    <a:srgbClr val="295B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77"/>
                                <wps:cNvSpPr>
                                  <a:spLocks noChangeArrowheads="1"/>
                                </wps:cNvSpPr>
                                <wps:spPr bwMode="auto">
                                  <a:xfrm>
                                    <a:off x="1176" y="2672"/>
                                    <a:ext cx="3" cy="56"/>
                                  </a:xfrm>
                                  <a:prstGeom prst="rect">
                                    <a:avLst/>
                                  </a:prstGeom>
                                  <a:solidFill>
                                    <a:srgbClr val="295B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78"/>
                                <wps:cNvSpPr>
                                  <a:spLocks noChangeArrowheads="1"/>
                                </wps:cNvSpPr>
                                <wps:spPr bwMode="auto">
                                  <a:xfrm>
                                    <a:off x="1179" y="2672"/>
                                    <a:ext cx="3" cy="56"/>
                                  </a:xfrm>
                                  <a:prstGeom prst="rect">
                                    <a:avLst/>
                                  </a:prstGeom>
                                  <a:solidFill>
                                    <a:srgbClr val="295A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79"/>
                                <wps:cNvSpPr>
                                  <a:spLocks noChangeArrowheads="1"/>
                                </wps:cNvSpPr>
                                <wps:spPr bwMode="auto">
                                  <a:xfrm>
                                    <a:off x="1182" y="2672"/>
                                    <a:ext cx="3" cy="56"/>
                                  </a:xfrm>
                                  <a:prstGeom prst="rect">
                                    <a:avLst/>
                                  </a:prstGeom>
                                  <a:solidFill>
                                    <a:srgbClr val="2959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80"/>
                                <wps:cNvSpPr>
                                  <a:spLocks noChangeArrowheads="1"/>
                                </wps:cNvSpPr>
                                <wps:spPr bwMode="auto">
                                  <a:xfrm>
                                    <a:off x="1185" y="2672"/>
                                    <a:ext cx="2" cy="56"/>
                                  </a:xfrm>
                                  <a:prstGeom prst="rect">
                                    <a:avLst/>
                                  </a:prstGeom>
                                  <a:solidFill>
                                    <a:srgbClr val="2959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81"/>
                                <wps:cNvSpPr>
                                  <a:spLocks noChangeArrowheads="1"/>
                                </wps:cNvSpPr>
                                <wps:spPr bwMode="auto">
                                  <a:xfrm>
                                    <a:off x="1187" y="2672"/>
                                    <a:ext cx="2" cy="56"/>
                                  </a:xfrm>
                                  <a:prstGeom prst="rect">
                                    <a:avLst/>
                                  </a:prstGeom>
                                  <a:solidFill>
                                    <a:srgbClr val="2A58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82"/>
                                <wps:cNvSpPr>
                                  <a:spLocks noChangeArrowheads="1"/>
                                </wps:cNvSpPr>
                                <wps:spPr bwMode="auto">
                                  <a:xfrm>
                                    <a:off x="1189" y="2672"/>
                                    <a:ext cx="1" cy="56"/>
                                  </a:xfrm>
                                  <a:prstGeom prst="rect">
                                    <a:avLst/>
                                  </a:prstGeom>
                                  <a:solidFill>
                                    <a:srgbClr val="2A58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83"/>
                                <wps:cNvSpPr>
                                  <a:spLocks noChangeArrowheads="1"/>
                                </wps:cNvSpPr>
                                <wps:spPr bwMode="auto">
                                  <a:xfrm>
                                    <a:off x="1190" y="2672"/>
                                    <a:ext cx="2" cy="56"/>
                                  </a:xfrm>
                                  <a:prstGeom prst="rect">
                                    <a:avLst/>
                                  </a:prstGeom>
                                  <a:solidFill>
                                    <a:srgbClr val="2A58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4"/>
                                <wps:cNvSpPr>
                                  <a:spLocks noChangeArrowheads="1"/>
                                </wps:cNvSpPr>
                                <wps:spPr bwMode="auto">
                                  <a:xfrm>
                                    <a:off x="1192" y="2672"/>
                                    <a:ext cx="1" cy="56"/>
                                  </a:xfrm>
                                  <a:prstGeom prst="rect">
                                    <a:avLst/>
                                  </a:prstGeom>
                                  <a:solidFill>
                                    <a:srgbClr val="2A57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85"/>
                                <wps:cNvSpPr>
                                  <a:spLocks noChangeArrowheads="1"/>
                                </wps:cNvSpPr>
                                <wps:spPr bwMode="auto">
                                  <a:xfrm>
                                    <a:off x="1193" y="2672"/>
                                    <a:ext cx="2" cy="56"/>
                                  </a:xfrm>
                                  <a:prstGeom prst="rect">
                                    <a:avLst/>
                                  </a:prstGeom>
                                  <a:solidFill>
                                    <a:srgbClr val="2A5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86"/>
                                <wps:cNvSpPr>
                                  <a:spLocks noChangeArrowheads="1"/>
                                </wps:cNvSpPr>
                                <wps:spPr bwMode="auto">
                                  <a:xfrm>
                                    <a:off x="1195" y="2672"/>
                                    <a:ext cx="3" cy="56"/>
                                  </a:xfrm>
                                  <a:prstGeom prst="rect">
                                    <a:avLst/>
                                  </a:prstGeom>
                                  <a:solidFill>
                                    <a:srgbClr val="2A56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87"/>
                                <wps:cNvSpPr>
                                  <a:spLocks noChangeArrowheads="1"/>
                                </wps:cNvSpPr>
                                <wps:spPr bwMode="auto">
                                  <a:xfrm>
                                    <a:off x="1198" y="2672"/>
                                    <a:ext cx="2" cy="56"/>
                                  </a:xfrm>
                                  <a:prstGeom prst="rect">
                                    <a:avLst/>
                                  </a:prstGeom>
                                  <a:solidFill>
                                    <a:srgbClr val="2A5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88"/>
                                <wps:cNvSpPr>
                                  <a:spLocks noChangeArrowheads="1"/>
                                </wps:cNvSpPr>
                                <wps:spPr bwMode="auto">
                                  <a:xfrm>
                                    <a:off x="1200" y="2672"/>
                                    <a:ext cx="1" cy="56"/>
                                  </a:xfrm>
                                  <a:prstGeom prst="rect">
                                    <a:avLst/>
                                  </a:prstGeom>
                                  <a:solidFill>
                                    <a:srgbClr val="2B55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89"/>
                                <wps:cNvSpPr>
                                  <a:spLocks noChangeArrowheads="1"/>
                                </wps:cNvSpPr>
                                <wps:spPr bwMode="auto">
                                  <a:xfrm>
                                    <a:off x="1201" y="2672"/>
                                    <a:ext cx="2" cy="56"/>
                                  </a:xfrm>
                                  <a:prstGeom prst="rect">
                                    <a:avLst/>
                                  </a:prstGeom>
                                  <a:solidFill>
                                    <a:srgbClr val="2B5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90"/>
                                <wps:cNvSpPr>
                                  <a:spLocks noChangeArrowheads="1"/>
                                </wps:cNvSpPr>
                                <wps:spPr bwMode="auto">
                                  <a:xfrm>
                                    <a:off x="1203" y="2672"/>
                                    <a:ext cx="2" cy="56"/>
                                  </a:xfrm>
                                  <a:prstGeom prst="rect">
                                    <a:avLst/>
                                  </a:prstGeom>
                                  <a:solidFill>
                                    <a:srgbClr val="2B5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91"/>
                                <wps:cNvSpPr>
                                  <a:spLocks noChangeArrowheads="1"/>
                                </wps:cNvSpPr>
                                <wps:spPr bwMode="auto">
                                  <a:xfrm>
                                    <a:off x="1205" y="2672"/>
                                    <a:ext cx="1" cy="56"/>
                                  </a:xfrm>
                                  <a:prstGeom prst="rect">
                                    <a:avLst/>
                                  </a:prstGeom>
                                  <a:solidFill>
                                    <a:srgbClr val="2B5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92"/>
                                <wps:cNvSpPr>
                                  <a:spLocks noChangeArrowheads="1"/>
                                </wps:cNvSpPr>
                                <wps:spPr bwMode="auto">
                                  <a:xfrm>
                                    <a:off x="1206" y="2672"/>
                                    <a:ext cx="2" cy="56"/>
                                  </a:xfrm>
                                  <a:prstGeom prst="rect">
                                    <a:avLst/>
                                  </a:prstGeom>
                                  <a:solidFill>
                                    <a:srgbClr val="2B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93"/>
                                <wps:cNvSpPr>
                                  <a:spLocks noChangeArrowheads="1"/>
                                </wps:cNvSpPr>
                                <wps:spPr bwMode="auto">
                                  <a:xfrm>
                                    <a:off x="1208" y="2672"/>
                                    <a:ext cx="3" cy="56"/>
                                  </a:xfrm>
                                  <a:prstGeom prst="rect">
                                    <a:avLst/>
                                  </a:prstGeom>
                                  <a:solidFill>
                                    <a:srgbClr val="2B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94"/>
                                <wps:cNvSpPr>
                                  <a:spLocks noChangeArrowheads="1"/>
                                </wps:cNvSpPr>
                                <wps:spPr bwMode="auto">
                                  <a:xfrm>
                                    <a:off x="1211" y="2672"/>
                                    <a:ext cx="2" cy="56"/>
                                  </a:xfrm>
                                  <a:prstGeom prst="rect">
                                    <a:avLst/>
                                  </a:prstGeom>
                                  <a:solidFill>
                                    <a:srgbClr val="2B5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95"/>
                                <wps:cNvSpPr>
                                  <a:spLocks noChangeArrowheads="1"/>
                                </wps:cNvSpPr>
                                <wps:spPr bwMode="auto">
                                  <a:xfrm>
                                    <a:off x="1213" y="2672"/>
                                    <a:ext cx="1" cy="56"/>
                                  </a:xfrm>
                                  <a:prstGeom prst="rect">
                                    <a:avLst/>
                                  </a:prstGeom>
                                  <a:solidFill>
                                    <a:srgbClr val="2C52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496"/>
                                <wps:cNvSpPr>
                                  <a:spLocks noChangeArrowheads="1"/>
                                </wps:cNvSpPr>
                                <wps:spPr bwMode="auto">
                                  <a:xfrm>
                                    <a:off x="1214" y="2672"/>
                                    <a:ext cx="3" cy="56"/>
                                  </a:xfrm>
                                  <a:prstGeom prst="rect">
                                    <a:avLst/>
                                  </a:prstGeom>
                                  <a:solidFill>
                                    <a:srgbClr val="2C5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497"/>
                                <wps:cNvSpPr>
                                  <a:spLocks noChangeArrowheads="1"/>
                                </wps:cNvSpPr>
                                <wps:spPr bwMode="auto">
                                  <a:xfrm>
                                    <a:off x="1217" y="2672"/>
                                    <a:ext cx="3" cy="56"/>
                                  </a:xfrm>
                                  <a:prstGeom prst="rect">
                                    <a:avLst/>
                                  </a:prstGeom>
                                  <a:solidFill>
                                    <a:srgbClr val="2C5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498"/>
                                <wps:cNvSpPr>
                                  <a:spLocks noChangeArrowheads="1"/>
                                </wps:cNvSpPr>
                                <wps:spPr bwMode="auto">
                                  <a:xfrm>
                                    <a:off x="1220" y="2672"/>
                                    <a:ext cx="2" cy="56"/>
                                  </a:xfrm>
                                  <a:prstGeom prst="rect">
                                    <a:avLst/>
                                  </a:prstGeom>
                                  <a:solidFill>
                                    <a:srgbClr val="2C5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99"/>
                                <wps:cNvSpPr>
                                  <a:spLocks noChangeArrowheads="1"/>
                                </wps:cNvSpPr>
                                <wps:spPr bwMode="auto">
                                  <a:xfrm>
                                    <a:off x="1222" y="2672"/>
                                    <a:ext cx="2" cy="56"/>
                                  </a:xfrm>
                                  <a:prstGeom prst="rect">
                                    <a:avLst/>
                                  </a:prstGeom>
                                  <a:solidFill>
                                    <a:srgbClr val="2C5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500"/>
                                <wps:cNvSpPr>
                                  <a:spLocks noChangeArrowheads="1"/>
                                </wps:cNvSpPr>
                                <wps:spPr bwMode="auto">
                                  <a:xfrm>
                                    <a:off x="1224" y="2672"/>
                                    <a:ext cx="1" cy="56"/>
                                  </a:xfrm>
                                  <a:prstGeom prst="rect">
                                    <a:avLst/>
                                  </a:prstGeom>
                                  <a:solidFill>
                                    <a:srgbClr val="2C4F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01"/>
                                <wps:cNvSpPr>
                                  <a:spLocks noChangeArrowheads="1"/>
                                </wps:cNvSpPr>
                                <wps:spPr bwMode="auto">
                                  <a:xfrm>
                                    <a:off x="1225" y="2672"/>
                                    <a:ext cx="2" cy="56"/>
                                  </a:xfrm>
                                  <a:prstGeom prst="rect">
                                    <a:avLst/>
                                  </a:prstGeom>
                                  <a:solidFill>
                                    <a:srgbClr val="2C4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02"/>
                                <wps:cNvSpPr>
                                  <a:spLocks noChangeArrowheads="1"/>
                                </wps:cNvSpPr>
                                <wps:spPr bwMode="auto">
                                  <a:xfrm>
                                    <a:off x="1227" y="2672"/>
                                    <a:ext cx="3" cy="56"/>
                                  </a:xfrm>
                                  <a:prstGeom prst="rect">
                                    <a:avLst/>
                                  </a:prstGeom>
                                  <a:solidFill>
                                    <a:srgbClr val="2C4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503"/>
                                <wps:cNvSpPr>
                                  <a:spLocks noChangeArrowheads="1"/>
                                </wps:cNvSpPr>
                                <wps:spPr bwMode="auto">
                                  <a:xfrm>
                                    <a:off x="1230" y="2672"/>
                                    <a:ext cx="2" cy="56"/>
                                  </a:xfrm>
                                  <a:prstGeom prst="rect">
                                    <a:avLst/>
                                  </a:prstGeom>
                                  <a:solidFill>
                                    <a:srgbClr val="2C4E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504"/>
                                <wps:cNvSpPr>
                                  <a:spLocks noChangeArrowheads="1"/>
                                </wps:cNvSpPr>
                                <wps:spPr bwMode="auto">
                                  <a:xfrm>
                                    <a:off x="1232" y="2672"/>
                                    <a:ext cx="1" cy="56"/>
                                  </a:xfrm>
                                  <a:prstGeom prst="rect">
                                    <a:avLst/>
                                  </a:prstGeom>
                                  <a:solidFill>
                                    <a:srgbClr val="2D4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05"/>
                                <wps:cNvSpPr>
                                  <a:spLocks noChangeArrowheads="1"/>
                                </wps:cNvSpPr>
                                <wps:spPr bwMode="auto">
                                  <a:xfrm>
                                    <a:off x="1233" y="2672"/>
                                    <a:ext cx="3" cy="56"/>
                                  </a:xfrm>
                                  <a:prstGeom prst="rect">
                                    <a:avLst/>
                                  </a:prstGeom>
                                  <a:solidFill>
                                    <a:srgbClr val="2D4D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06"/>
                                <wps:cNvSpPr>
                                  <a:spLocks noChangeArrowheads="1"/>
                                </wps:cNvSpPr>
                                <wps:spPr bwMode="auto">
                                  <a:xfrm>
                                    <a:off x="1236" y="2672"/>
                                    <a:ext cx="4" cy="56"/>
                                  </a:xfrm>
                                  <a:prstGeom prst="rect">
                                    <a:avLst/>
                                  </a:prstGeom>
                                  <a:solidFill>
                                    <a:srgbClr val="2D4C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07"/>
                                <wps:cNvSpPr>
                                  <a:spLocks noChangeArrowheads="1"/>
                                </wps:cNvSpPr>
                                <wps:spPr bwMode="auto">
                                  <a:xfrm>
                                    <a:off x="1240" y="2672"/>
                                    <a:ext cx="1" cy="56"/>
                                  </a:xfrm>
                                  <a:prstGeom prst="rect">
                                    <a:avLst/>
                                  </a:prstGeom>
                                  <a:solidFill>
                                    <a:srgbClr val="2D4B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08"/>
                                <wps:cNvSpPr>
                                  <a:spLocks noChangeArrowheads="1"/>
                                </wps:cNvSpPr>
                                <wps:spPr bwMode="auto">
                                  <a:xfrm>
                                    <a:off x="1241" y="2672"/>
                                    <a:ext cx="3" cy="56"/>
                                  </a:xfrm>
                                  <a:prstGeom prst="rect">
                                    <a:avLst/>
                                  </a:prstGeom>
                                  <a:solidFill>
                                    <a:srgbClr val="2D4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09"/>
                                <wps:cNvSpPr>
                                  <a:spLocks noChangeArrowheads="1"/>
                                </wps:cNvSpPr>
                                <wps:spPr bwMode="auto">
                                  <a:xfrm>
                                    <a:off x="1244" y="2672"/>
                                    <a:ext cx="2" cy="56"/>
                                  </a:xfrm>
                                  <a:prstGeom prst="rect">
                                    <a:avLst/>
                                  </a:prstGeom>
                                  <a:solidFill>
                                    <a:srgbClr val="2E4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10"/>
                                <wps:cNvSpPr>
                                  <a:spLocks noChangeArrowheads="1"/>
                                </wps:cNvSpPr>
                                <wps:spPr bwMode="auto">
                                  <a:xfrm>
                                    <a:off x="1246" y="2672"/>
                                    <a:ext cx="3" cy="56"/>
                                  </a:xfrm>
                                  <a:prstGeom prst="rect">
                                    <a:avLst/>
                                  </a:prstGeom>
                                  <a:solidFill>
                                    <a:srgbClr val="2E4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11"/>
                                <wps:cNvSpPr>
                                  <a:spLocks noChangeArrowheads="1"/>
                                </wps:cNvSpPr>
                                <wps:spPr bwMode="auto">
                                  <a:xfrm>
                                    <a:off x="1249" y="2672"/>
                                    <a:ext cx="3" cy="56"/>
                                  </a:xfrm>
                                  <a:prstGeom prst="rect">
                                    <a:avLst/>
                                  </a:prstGeom>
                                  <a:solidFill>
                                    <a:srgbClr val="2E49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12"/>
                                <wps:cNvSpPr>
                                  <a:spLocks noChangeArrowheads="1"/>
                                </wps:cNvSpPr>
                                <wps:spPr bwMode="auto">
                                  <a:xfrm>
                                    <a:off x="1252" y="2672"/>
                                    <a:ext cx="2" cy="56"/>
                                  </a:xfrm>
                                  <a:prstGeom prst="rect">
                                    <a:avLst/>
                                  </a:prstGeom>
                                  <a:solidFill>
                                    <a:srgbClr val="2E48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13"/>
                                <wps:cNvSpPr>
                                  <a:spLocks noChangeArrowheads="1"/>
                                </wps:cNvSpPr>
                                <wps:spPr bwMode="auto">
                                  <a:xfrm>
                                    <a:off x="1254" y="2672"/>
                                    <a:ext cx="3" cy="56"/>
                                  </a:xfrm>
                                  <a:prstGeom prst="rect">
                                    <a:avLst/>
                                  </a:prstGeom>
                                  <a:solidFill>
                                    <a:srgbClr val="2E4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14"/>
                                <wps:cNvSpPr>
                                  <a:spLocks noChangeArrowheads="1"/>
                                </wps:cNvSpPr>
                                <wps:spPr bwMode="auto">
                                  <a:xfrm>
                                    <a:off x="1257" y="2672"/>
                                    <a:ext cx="2" cy="56"/>
                                  </a:xfrm>
                                  <a:prstGeom prst="rect">
                                    <a:avLst/>
                                  </a:prstGeom>
                                  <a:solidFill>
                                    <a:srgbClr val="2F47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15"/>
                                <wps:cNvSpPr>
                                  <a:spLocks noChangeArrowheads="1"/>
                                </wps:cNvSpPr>
                                <wps:spPr bwMode="auto">
                                  <a:xfrm>
                                    <a:off x="1259" y="2672"/>
                                    <a:ext cx="3" cy="56"/>
                                  </a:xfrm>
                                  <a:prstGeom prst="rect">
                                    <a:avLst/>
                                  </a:prstGeom>
                                  <a:solidFill>
                                    <a:srgbClr val="2F47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16"/>
                                <wps:cNvSpPr>
                                  <a:spLocks noChangeArrowheads="1"/>
                                </wps:cNvSpPr>
                                <wps:spPr bwMode="auto">
                                  <a:xfrm>
                                    <a:off x="1262" y="2672"/>
                                    <a:ext cx="3" cy="56"/>
                                  </a:xfrm>
                                  <a:prstGeom prst="rect">
                                    <a:avLst/>
                                  </a:prstGeom>
                                  <a:solidFill>
                                    <a:srgbClr val="2F46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5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77" y="2418"/>
                                    <a:ext cx="233"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 name="Picture 5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77" y="2418"/>
                                    <a:ext cx="233" cy="283"/>
                                  </a:xfrm>
                                  <a:prstGeom prst="rect">
                                    <a:avLst/>
                                  </a:prstGeom>
                                  <a:noFill/>
                                  <a:extLst>
                                    <a:ext uri="{909E8E84-426E-40DD-AFC4-6F175D3DCCD1}">
                                      <a14:hiddenFill xmlns:a14="http://schemas.microsoft.com/office/drawing/2010/main">
                                        <a:solidFill>
                                          <a:srgbClr val="FFFFFF"/>
                                        </a:solidFill>
                                      </a14:hiddenFill>
                                    </a:ext>
                                  </a:extLst>
                                </pic:spPr>
                              </pic:pic>
                              <wps:wsp>
                                <wps:cNvPr id="534" name="Freeform 519"/>
                                <wps:cNvSpPr>
                                  <a:spLocks/>
                                </wps:cNvSpPr>
                                <wps:spPr bwMode="auto">
                                  <a:xfrm>
                                    <a:off x="1152" y="2664"/>
                                    <a:ext cx="119" cy="35"/>
                                  </a:xfrm>
                                  <a:custGeom>
                                    <a:avLst/>
                                    <a:gdLst>
                                      <a:gd name="T0" fmla="*/ 119 w 119"/>
                                      <a:gd name="T1" fmla="*/ 10 h 35"/>
                                      <a:gd name="T2" fmla="*/ 108 w 119"/>
                                      <a:gd name="T3" fmla="*/ 21 h 35"/>
                                      <a:gd name="T4" fmla="*/ 94 w 119"/>
                                      <a:gd name="T5" fmla="*/ 29 h 35"/>
                                      <a:gd name="T6" fmla="*/ 80 w 119"/>
                                      <a:gd name="T7" fmla="*/ 34 h 35"/>
                                      <a:gd name="T8" fmla="*/ 64 w 119"/>
                                      <a:gd name="T9" fmla="*/ 35 h 35"/>
                                      <a:gd name="T10" fmla="*/ 46 w 119"/>
                                      <a:gd name="T11" fmla="*/ 32 h 35"/>
                                      <a:gd name="T12" fmla="*/ 29 w 119"/>
                                      <a:gd name="T13" fmla="*/ 26 h 35"/>
                                      <a:gd name="T14" fmla="*/ 13 w 119"/>
                                      <a:gd name="T15" fmla="*/ 14 h 35"/>
                                      <a:gd name="T16" fmla="*/ 0 w 119"/>
                                      <a:gd name="T17" fmla="*/ 0 h 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9" h="35">
                                        <a:moveTo>
                                          <a:pt x="119" y="10"/>
                                        </a:moveTo>
                                        <a:lnTo>
                                          <a:pt x="108" y="21"/>
                                        </a:lnTo>
                                        <a:lnTo>
                                          <a:pt x="94" y="29"/>
                                        </a:lnTo>
                                        <a:lnTo>
                                          <a:pt x="80" y="34"/>
                                        </a:lnTo>
                                        <a:lnTo>
                                          <a:pt x="64" y="35"/>
                                        </a:lnTo>
                                        <a:lnTo>
                                          <a:pt x="46" y="32"/>
                                        </a:lnTo>
                                        <a:lnTo>
                                          <a:pt x="29" y="26"/>
                                        </a:lnTo>
                                        <a:lnTo>
                                          <a:pt x="13" y="14"/>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5" name="Picture 5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79" y="3183"/>
                                    <a:ext cx="94" cy="129"/>
                                  </a:xfrm>
                                  <a:prstGeom prst="rect">
                                    <a:avLst/>
                                  </a:prstGeom>
                                  <a:noFill/>
                                  <a:extLst>
                                    <a:ext uri="{909E8E84-426E-40DD-AFC4-6F175D3DCCD1}">
                                      <a14:hiddenFill xmlns:a14="http://schemas.microsoft.com/office/drawing/2010/main">
                                        <a:solidFill>
                                          <a:srgbClr val="FFFFFF"/>
                                        </a:solidFill>
                                      </a14:hiddenFill>
                                    </a:ext>
                                  </a:extLst>
                                </pic:spPr>
                              </pic:pic>
                              <wps:wsp>
                                <wps:cNvPr id="536" name="Rectangle 521"/>
                                <wps:cNvSpPr>
                                  <a:spLocks noChangeArrowheads="1"/>
                                </wps:cNvSpPr>
                                <wps:spPr bwMode="auto">
                                  <a:xfrm>
                                    <a:off x="1284" y="2813"/>
                                    <a:ext cx="2" cy="409"/>
                                  </a:xfrm>
                                  <a:prstGeom prst="rect">
                                    <a:avLst/>
                                  </a:prstGeom>
                                  <a:solidFill>
                                    <a:srgbClr val="285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22"/>
                                <wps:cNvSpPr>
                                  <a:spLocks noChangeArrowheads="1"/>
                                </wps:cNvSpPr>
                                <wps:spPr bwMode="auto">
                                  <a:xfrm>
                                    <a:off x="1286" y="2813"/>
                                    <a:ext cx="1" cy="409"/>
                                  </a:xfrm>
                                  <a:prstGeom prst="rect">
                                    <a:avLst/>
                                  </a:prstGeom>
                                  <a:solidFill>
                                    <a:srgbClr val="7CB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23"/>
                                <wps:cNvSpPr>
                                  <a:spLocks noChangeArrowheads="1"/>
                                </wps:cNvSpPr>
                                <wps:spPr bwMode="auto">
                                  <a:xfrm>
                                    <a:off x="1287" y="2813"/>
                                    <a:ext cx="2" cy="409"/>
                                  </a:xfrm>
                                  <a:prstGeom prst="rect">
                                    <a:avLst/>
                                  </a:prstGeom>
                                  <a:solidFill>
                                    <a:srgbClr val="7AB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24"/>
                                <wps:cNvSpPr>
                                  <a:spLocks noChangeArrowheads="1"/>
                                </wps:cNvSpPr>
                                <wps:spPr bwMode="auto">
                                  <a:xfrm>
                                    <a:off x="1289" y="2813"/>
                                    <a:ext cx="1" cy="409"/>
                                  </a:xfrm>
                                  <a:prstGeom prst="rect">
                                    <a:avLst/>
                                  </a:prstGeom>
                                  <a:solidFill>
                                    <a:srgbClr val="79B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25"/>
                                <wps:cNvSpPr>
                                  <a:spLocks noChangeArrowheads="1"/>
                                </wps:cNvSpPr>
                                <wps:spPr bwMode="auto">
                                  <a:xfrm>
                                    <a:off x="1290" y="2813"/>
                                    <a:ext cx="2" cy="409"/>
                                  </a:xfrm>
                                  <a:prstGeom prst="rect">
                                    <a:avLst/>
                                  </a:prstGeom>
                                  <a:solidFill>
                                    <a:srgbClr val="78B8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26"/>
                                <wps:cNvSpPr>
                                  <a:spLocks noChangeArrowheads="1"/>
                                </wps:cNvSpPr>
                                <wps:spPr bwMode="auto">
                                  <a:xfrm>
                                    <a:off x="1292" y="2813"/>
                                    <a:ext cx="2" cy="409"/>
                                  </a:xfrm>
                                  <a:prstGeom prst="rect">
                                    <a:avLst/>
                                  </a:prstGeom>
                                  <a:solidFill>
                                    <a:srgbClr val="76B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27"/>
                                <wps:cNvSpPr>
                                  <a:spLocks noChangeArrowheads="1"/>
                                </wps:cNvSpPr>
                                <wps:spPr bwMode="auto">
                                  <a:xfrm>
                                    <a:off x="1294" y="2813"/>
                                    <a:ext cx="1" cy="409"/>
                                  </a:xfrm>
                                  <a:prstGeom prst="rect">
                                    <a:avLst/>
                                  </a:prstGeom>
                                  <a:solidFill>
                                    <a:srgbClr val="75B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28"/>
                                <wps:cNvSpPr>
                                  <a:spLocks noChangeArrowheads="1"/>
                                </wps:cNvSpPr>
                                <wps:spPr bwMode="auto">
                                  <a:xfrm>
                                    <a:off x="1295" y="2813"/>
                                    <a:ext cx="2" cy="409"/>
                                  </a:xfrm>
                                  <a:prstGeom prst="rect">
                                    <a:avLst/>
                                  </a:prstGeom>
                                  <a:solidFill>
                                    <a:srgbClr val="73B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29"/>
                                <wps:cNvSpPr>
                                  <a:spLocks noChangeArrowheads="1"/>
                                </wps:cNvSpPr>
                                <wps:spPr bwMode="auto">
                                  <a:xfrm>
                                    <a:off x="1297" y="2813"/>
                                    <a:ext cx="1" cy="409"/>
                                  </a:xfrm>
                                  <a:prstGeom prst="rect">
                                    <a:avLst/>
                                  </a:prstGeom>
                                  <a:solidFill>
                                    <a:srgbClr val="72B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30"/>
                                <wps:cNvSpPr>
                                  <a:spLocks noChangeArrowheads="1"/>
                                </wps:cNvSpPr>
                                <wps:spPr bwMode="auto">
                                  <a:xfrm>
                                    <a:off x="1298" y="2813"/>
                                    <a:ext cx="2" cy="409"/>
                                  </a:xfrm>
                                  <a:prstGeom prst="rect">
                                    <a:avLst/>
                                  </a:prstGeom>
                                  <a:solidFill>
                                    <a:srgbClr val="70B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31"/>
                                <wps:cNvSpPr>
                                  <a:spLocks noChangeArrowheads="1"/>
                                </wps:cNvSpPr>
                                <wps:spPr bwMode="auto">
                                  <a:xfrm>
                                    <a:off x="1300" y="2813"/>
                                    <a:ext cx="2" cy="409"/>
                                  </a:xfrm>
                                  <a:prstGeom prst="rect">
                                    <a:avLst/>
                                  </a:prstGeom>
                                  <a:solidFill>
                                    <a:srgbClr val="6FA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32"/>
                                <wps:cNvSpPr>
                                  <a:spLocks noChangeArrowheads="1"/>
                                </wps:cNvSpPr>
                                <wps:spPr bwMode="auto">
                                  <a:xfrm>
                                    <a:off x="1302" y="2813"/>
                                    <a:ext cx="1" cy="409"/>
                                  </a:xfrm>
                                  <a:prstGeom prst="rect">
                                    <a:avLst/>
                                  </a:prstGeom>
                                  <a:solidFill>
                                    <a:srgbClr val="6E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33"/>
                                <wps:cNvSpPr>
                                  <a:spLocks noChangeArrowheads="1"/>
                                </wps:cNvSpPr>
                                <wps:spPr bwMode="auto">
                                  <a:xfrm>
                                    <a:off x="1303" y="2813"/>
                                    <a:ext cx="2" cy="409"/>
                                  </a:xfrm>
                                  <a:prstGeom prst="rect">
                                    <a:avLst/>
                                  </a:prstGeom>
                                  <a:solidFill>
                                    <a:srgbClr val="6CA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34"/>
                                <wps:cNvSpPr>
                                  <a:spLocks noChangeArrowheads="1"/>
                                </wps:cNvSpPr>
                                <wps:spPr bwMode="auto">
                                  <a:xfrm>
                                    <a:off x="1305" y="2813"/>
                                    <a:ext cx="1" cy="409"/>
                                  </a:xfrm>
                                  <a:prstGeom prst="rect">
                                    <a:avLst/>
                                  </a:prstGeom>
                                  <a:solidFill>
                                    <a:srgbClr val="6B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35"/>
                                <wps:cNvSpPr>
                                  <a:spLocks noChangeArrowheads="1"/>
                                </wps:cNvSpPr>
                                <wps:spPr bwMode="auto">
                                  <a:xfrm>
                                    <a:off x="1306" y="2813"/>
                                    <a:ext cx="2" cy="409"/>
                                  </a:xfrm>
                                  <a:prstGeom prst="rect">
                                    <a:avLst/>
                                  </a:prstGeom>
                                  <a:solidFill>
                                    <a:srgbClr val="6AA8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36"/>
                                <wps:cNvSpPr>
                                  <a:spLocks noChangeArrowheads="1"/>
                                </wps:cNvSpPr>
                                <wps:spPr bwMode="auto">
                                  <a:xfrm>
                                    <a:off x="1308" y="2813"/>
                                    <a:ext cx="2" cy="409"/>
                                  </a:xfrm>
                                  <a:prstGeom prst="rect">
                                    <a:avLst/>
                                  </a:prstGeom>
                                  <a:solidFill>
                                    <a:srgbClr val="68A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37"/>
                                <wps:cNvSpPr>
                                  <a:spLocks noChangeArrowheads="1"/>
                                </wps:cNvSpPr>
                                <wps:spPr bwMode="auto">
                                  <a:xfrm>
                                    <a:off x="1310" y="2813"/>
                                    <a:ext cx="1" cy="409"/>
                                  </a:xfrm>
                                  <a:prstGeom prst="rect">
                                    <a:avLst/>
                                  </a:prstGeom>
                                  <a:solidFill>
                                    <a:srgbClr val="67A5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38"/>
                                <wps:cNvSpPr>
                                  <a:spLocks noChangeArrowheads="1"/>
                                </wps:cNvSpPr>
                                <wps:spPr bwMode="auto">
                                  <a:xfrm>
                                    <a:off x="1311" y="2813"/>
                                    <a:ext cx="2" cy="409"/>
                                  </a:xfrm>
                                  <a:prstGeom prst="rect">
                                    <a:avLst/>
                                  </a:prstGeom>
                                  <a:solidFill>
                                    <a:srgbClr val="65A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39"/>
                                <wps:cNvSpPr>
                                  <a:spLocks noChangeArrowheads="1"/>
                                </wps:cNvSpPr>
                                <wps:spPr bwMode="auto">
                                  <a:xfrm>
                                    <a:off x="1313" y="2813"/>
                                    <a:ext cx="1" cy="409"/>
                                  </a:xfrm>
                                  <a:prstGeom prst="rect">
                                    <a:avLst/>
                                  </a:prstGeom>
                                  <a:solidFill>
                                    <a:srgbClr val="64A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40"/>
                                <wps:cNvSpPr>
                                  <a:spLocks noChangeArrowheads="1"/>
                                </wps:cNvSpPr>
                                <wps:spPr bwMode="auto">
                                  <a:xfrm>
                                    <a:off x="1314" y="2813"/>
                                    <a:ext cx="2" cy="409"/>
                                  </a:xfrm>
                                  <a:prstGeom prst="rect">
                                    <a:avLst/>
                                  </a:prstGeom>
                                  <a:solidFill>
                                    <a:srgbClr val="62A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41"/>
                                <wps:cNvSpPr>
                                  <a:spLocks noChangeArrowheads="1"/>
                                </wps:cNvSpPr>
                                <wps:spPr bwMode="auto">
                                  <a:xfrm>
                                    <a:off x="1316" y="2813"/>
                                    <a:ext cx="2" cy="409"/>
                                  </a:xfrm>
                                  <a:prstGeom prst="rect">
                                    <a:avLst/>
                                  </a:prstGeom>
                                  <a:solidFill>
                                    <a:srgbClr val="619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42"/>
                                <wps:cNvSpPr>
                                  <a:spLocks noChangeArrowheads="1"/>
                                </wps:cNvSpPr>
                                <wps:spPr bwMode="auto">
                                  <a:xfrm>
                                    <a:off x="1318" y="2813"/>
                                    <a:ext cx="1" cy="409"/>
                                  </a:xfrm>
                                  <a:prstGeom prst="rect">
                                    <a:avLst/>
                                  </a:prstGeom>
                                  <a:solidFill>
                                    <a:srgbClr val="609D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43"/>
                                <wps:cNvSpPr>
                                  <a:spLocks noChangeArrowheads="1"/>
                                </wps:cNvSpPr>
                                <wps:spPr bwMode="auto">
                                  <a:xfrm>
                                    <a:off x="1319" y="2813"/>
                                    <a:ext cx="2" cy="409"/>
                                  </a:xfrm>
                                  <a:prstGeom prst="rect">
                                    <a:avLst/>
                                  </a:prstGeom>
                                  <a:solidFill>
                                    <a:srgbClr val="5E9C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44"/>
                                <wps:cNvSpPr>
                                  <a:spLocks noChangeArrowheads="1"/>
                                </wps:cNvSpPr>
                                <wps:spPr bwMode="auto">
                                  <a:xfrm>
                                    <a:off x="1321" y="2813"/>
                                    <a:ext cx="1" cy="409"/>
                                  </a:xfrm>
                                  <a:prstGeom prst="rect">
                                    <a:avLst/>
                                  </a:prstGeom>
                                  <a:solidFill>
                                    <a:srgbClr val="5D9A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45"/>
                                <wps:cNvSpPr>
                                  <a:spLocks noChangeArrowheads="1"/>
                                </wps:cNvSpPr>
                                <wps:spPr bwMode="auto">
                                  <a:xfrm>
                                    <a:off x="1322" y="2813"/>
                                    <a:ext cx="2" cy="409"/>
                                  </a:xfrm>
                                  <a:prstGeom prst="rect">
                                    <a:avLst/>
                                  </a:prstGeom>
                                  <a:solidFill>
                                    <a:srgbClr val="5C98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46"/>
                                <wps:cNvSpPr>
                                  <a:spLocks noChangeArrowheads="1"/>
                                </wps:cNvSpPr>
                                <wps:spPr bwMode="auto">
                                  <a:xfrm>
                                    <a:off x="1324" y="2813"/>
                                    <a:ext cx="1" cy="409"/>
                                  </a:xfrm>
                                  <a:prstGeom prst="rect">
                                    <a:avLst/>
                                  </a:prstGeom>
                                  <a:solidFill>
                                    <a:srgbClr val="5A9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47"/>
                                <wps:cNvSpPr>
                                  <a:spLocks noChangeArrowheads="1"/>
                                </wps:cNvSpPr>
                                <wps:spPr bwMode="auto">
                                  <a:xfrm>
                                    <a:off x="1325" y="2813"/>
                                    <a:ext cx="2" cy="409"/>
                                  </a:xfrm>
                                  <a:prstGeom prst="rect">
                                    <a:avLst/>
                                  </a:prstGeom>
                                  <a:solidFill>
                                    <a:srgbClr val="5995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48"/>
                                <wps:cNvSpPr>
                                  <a:spLocks noChangeArrowheads="1"/>
                                </wps:cNvSpPr>
                                <wps:spPr bwMode="auto">
                                  <a:xfrm>
                                    <a:off x="1327" y="2813"/>
                                    <a:ext cx="2" cy="409"/>
                                  </a:xfrm>
                                  <a:prstGeom prst="rect">
                                    <a:avLst/>
                                  </a:prstGeom>
                                  <a:solidFill>
                                    <a:srgbClr val="589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49"/>
                                <wps:cNvSpPr>
                                  <a:spLocks noChangeArrowheads="1"/>
                                </wps:cNvSpPr>
                                <wps:spPr bwMode="auto">
                                  <a:xfrm>
                                    <a:off x="1329" y="2813"/>
                                    <a:ext cx="1" cy="409"/>
                                  </a:xfrm>
                                  <a:prstGeom prst="rect">
                                    <a:avLst/>
                                  </a:prstGeom>
                                  <a:solidFill>
                                    <a:srgbClr val="569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50"/>
                                <wps:cNvSpPr>
                                  <a:spLocks noChangeArrowheads="1"/>
                                </wps:cNvSpPr>
                                <wps:spPr bwMode="auto">
                                  <a:xfrm>
                                    <a:off x="1330" y="2813"/>
                                    <a:ext cx="2" cy="409"/>
                                  </a:xfrm>
                                  <a:prstGeom prst="rect">
                                    <a:avLst/>
                                  </a:prstGeom>
                                  <a:solidFill>
                                    <a:srgbClr val="5591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51"/>
                                <wps:cNvSpPr>
                                  <a:spLocks noChangeArrowheads="1"/>
                                </wps:cNvSpPr>
                                <wps:spPr bwMode="auto">
                                  <a:xfrm>
                                    <a:off x="1332" y="2813"/>
                                    <a:ext cx="1" cy="409"/>
                                  </a:xfrm>
                                  <a:prstGeom prst="rect">
                                    <a:avLst/>
                                  </a:prstGeom>
                                  <a:solidFill>
                                    <a:srgbClr val="548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52"/>
                                <wps:cNvSpPr>
                                  <a:spLocks noChangeArrowheads="1"/>
                                </wps:cNvSpPr>
                                <wps:spPr bwMode="auto">
                                  <a:xfrm>
                                    <a:off x="1333" y="2813"/>
                                    <a:ext cx="2" cy="409"/>
                                  </a:xfrm>
                                  <a:prstGeom prst="rect">
                                    <a:avLst/>
                                  </a:prstGeom>
                                  <a:solidFill>
                                    <a:srgbClr val="528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53"/>
                                <wps:cNvSpPr>
                                  <a:spLocks noChangeArrowheads="1"/>
                                </wps:cNvSpPr>
                                <wps:spPr bwMode="auto">
                                  <a:xfrm>
                                    <a:off x="1335" y="2813"/>
                                    <a:ext cx="2" cy="409"/>
                                  </a:xfrm>
                                  <a:prstGeom prst="rect">
                                    <a:avLst/>
                                  </a:prstGeom>
                                  <a:solidFill>
                                    <a:srgbClr val="518C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54"/>
                                <wps:cNvSpPr>
                                  <a:spLocks noChangeArrowheads="1"/>
                                </wps:cNvSpPr>
                                <wps:spPr bwMode="auto">
                                  <a:xfrm>
                                    <a:off x="1337" y="2813"/>
                                    <a:ext cx="1" cy="409"/>
                                  </a:xfrm>
                                  <a:prstGeom prst="rect">
                                    <a:avLst/>
                                  </a:prstGeom>
                                  <a:solidFill>
                                    <a:srgbClr val="4F8A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55"/>
                                <wps:cNvSpPr>
                                  <a:spLocks noChangeArrowheads="1"/>
                                </wps:cNvSpPr>
                                <wps:spPr bwMode="auto">
                                  <a:xfrm>
                                    <a:off x="1338" y="2813"/>
                                    <a:ext cx="2" cy="409"/>
                                  </a:xfrm>
                                  <a:prstGeom prst="rect">
                                    <a:avLst/>
                                  </a:prstGeom>
                                  <a:solidFill>
                                    <a:srgbClr val="4E89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56"/>
                                <wps:cNvSpPr>
                                  <a:spLocks noChangeArrowheads="1"/>
                                </wps:cNvSpPr>
                                <wps:spPr bwMode="auto">
                                  <a:xfrm>
                                    <a:off x="1340" y="2813"/>
                                    <a:ext cx="1" cy="409"/>
                                  </a:xfrm>
                                  <a:prstGeom prst="rect">
                                    <a:avLst/>
                                  </a:prstGeom>
                                  <a:solidFill>
                                    <a:srgbClr val="4C87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57"/>
                                <wps:cNvSpPr>
                                  <a:spLocks noChangeArrowheads="1"/>
                                </wps:cNvSpPr>
                                <wps:spPr bwMode="auto">
                                  <a:xfrm>
                                    <a:off x="1341" y="2813"/>
                                    <a:ext cx="2" cy="409"/>
                                  </a:xfrm>
                                  <a:prstGeom prst="rect">
                                    <a:avLst/>
                                  </a:prstGeom>
                                  <a:solidFill>
                                    <a:srgbClr val="4B86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58"/>
                                <wps:cNvSpPr>
                                  <a:spLocks noChangeArrowheads="1"/>
                                </wps:cNvSpPr>
                                <wps:spPr bwMode="auto">
                                  <a:xfrm>
                                    <a:off x="1343" y="2813"/>
                                    <a:ext cx="2" cy="409"/>
                                  </a:xfrm>
                                  <a:prstGeom prst="rect">
                                    <a:avLst/>
                                  </a:prstGeom>
                                  <a:solidFill>
                                    <a:srgbClr val="4A84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59"/>
                                <wps:cNvSpPr>
                                  <a:spLocks noChangeArrowheads="1"/>
                                </wps:cNvSpPr>
                                <wps:spPr bwMode="auto">
                                  <a:xfrm>
                                    <a:off x="1345" y="2813"/>
                                    <a:ext cx="1" cy="409"/>
                                  </a:xfrm>
                                  <a:prstGeom prst="rect">
                                    <a:avLst/>
                                  </a:prstGeom>
                                  <a:solidFill>
                                    <a:srgbClr val="4882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60"/>
                                <wps:cNvSpPr>
                                  <a:spLocks noChangeArrowheads="1"/>
                                </wps:cNvSpPr>
                                <wps:spPr bwMode="auto">
                                  <a:xfrm>
                                    <a:off x="1346" y="2813"/>
                                    <a:ext cx="2" cy="409"/>
                                  </a:xfrm>
                                  <a:prstGeom prst="rect">
                                    <a:avLst/>
                                  </a:prstGeom>
                                  <a:solidFill>
                                    <a:srgbClr val="4781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61"/>
                                <wps:cNvSpPr>
                                  <a:spLocks noChangeArrowheads="1"/>
                                </wps:cNvSpPr>
                                <wps:spPr bwMode="auto">
                                  <a:xfrm>
                                    <a:off x="1348" y="2813"/>
                                    <a:ext cx="1" cy="409"/>
                                  </a:xfrm>
                                  <a:prstGeom prst="rect">
                                    <a:avLst/>
                                  </a:prstGeom>
                                  <a:solidFill>
                                    <a:srgbClr val="467F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62"/>
                                <wps:cNvSpPr>
                                  <a:spLocks noChangeArrowheads="1"/>
                                </wps:cNvSpPr>
                                <wps:spPr bwMode="auto">
                                  <a:xfrm>
                                    <a:off x="1349" y="2813"/>
                                    <a:ext cx="2" cy="409"/>
                                  </a:xfrm>
                                  <a:prstGeom prst="rect">
                                    <a:avLst/>
                                  </a:prstGeom>
                                  <a:solidFill>
                                    <a:srgbClr val="44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63"/>
                                <wps:cNvSpPr>
                                  <a:spLocks noChangeArrowheads="1"/>
                                </wps:cNvSpPr>
                                <wps:spPr bwMode="auto">
                                  <a:xfrm>
                                    <a:off x="1351" y="2813"/>
                                    <a:ext cx="2" cy="409"/>
                                  </a:xfrm>
                                  <a:prstGeom prst="rect">
                                    <a:avLst/>
                                  </a:prstGeom>
                                  <a:solidFill>
                                    <a:srgbClr val="437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64"/>
                                <wps:cNvSpPr>
                                  <a:spLocks noChangeArrowheads="1"/>
                                </wps:cNvSpPr>
                                <wps:spPr bwMode="auto">
                                  <a:xfrm>
                                    <a:off x="1353" y="2813"/>
                                    <a:ext cx="1" cy="409"/>
                                  </a:xfrm>
                                  <a:prstGeom prst="rect">
                                    <a:avLst/>
                                  </a:prstGeom>
                                  <a:solidFill>
                                    <a:srgbClr val="427B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65"/>
                                <wps:cNvSpPr>
                                  <a:spLocks noChangeArrowheads="1"/>
                                </wps:cNvSpPr>
                                <wps:spPr bwMode="auto">
                                  <a:xfrm>
                                    <a:off x="1354" y="2813"/>
                                    <a:ext cx="2" cy="409"/>
                                  </a:xfrm>
                                  <a:prstGeom prst="rect">
                                    <a:avLst/>
                                  </a:prstGeom>
                                  <a:solidFill>
                                    <a:srgbClr val="407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66"/>
                                <wps:cNvSpPr>
                                  <a:spLocks noChangeArrowheads="1"/>
                                </wps:cNvSpPr>
                                <wps:spPr bwMode="auto">
                                  <a:xfrm>
                                    <a:off x="1356" y="2813"/>
                                    <a:ext cx="1" cy="409"/>
                                  </a:xfrm>
                                  <a:prstGeom prst="rect">
                                    <a:avLst/>
                                  </a:prstGeom>
                                  <a:solidFill>
                                    <a:srgbClr val="3F7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67"/>
                                <wps:cNvSpPr>
                                  <a:spLocks noChangeArrowheads="1"/>
                                </wps:cNvSpPr>
                                <wps:spPr bwMode="auto">
                                  <a:xfrm>
                                    <a:off x="1357" y="2813"/>
                                    <a:ext cx="2" cy="409"/>
                                  </a:xfrm>
                                  <a:prstGeom prst="rect">
                                    <a:avLst/>
                                  </a:prstGeom>
                                  <a:solidFill>
                                    <a:srgbClr val="3D7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68"/>
                                <wps:cNvSpPr>
                                  <a:spLocks noChangeArrowheads="1"/>
                                </wps:cNvSpPr>
                                <wps:spPr bwMode="auto">
                                  <a:xfrm>
                                    <a:off x="1359" y="2813"/>
                                    <a:ext cx="2" cy="409"/>
                                  </a:xfrm>
                                  <a:prstGeom prst="rect">
                                    <a:avLst/>
                                  </a:prstGeom>
                                  <a:solidFill>
                                    <a:srgbClr val="3C74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69"/>
                                <wps:cNvSpPr>
                                  <a:spLocks noChangeArrowheads="1"/>
                                </wps:cNvSpPr>
                                <wps:spPr bwMode="auto">
                                  <a:xfrm>
                                    <a:off x="1361" y="2813"/>
                                    <a:ext cx="1" cy="409"/>
                                  </a:xfrm>
                                  <a:prstGeom prst="rect">
                                    <a:avLst/>
                                  </a:prstGeom>
                                  <a:solidFill>
                                    <a:srgbClr val="3A73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70"/>
                                <wps:cNvSpPr>
                                  <a:spLocks noChangeArrowheads="1"/>
                                </wps:cNvSpPr>
                                <wps:spPr bwMode="auto">
                                  <a:xfrm>
                                    <a:off x="1362" y="2813"/>
                                    <a:ext cx="2" cy="409"/>
                                  </a:xfrm>
                                  <a:prstGeom prst="rect">
                                    <a:avLst/>
                                  </a:prstGeom>
                                  <a:solidFill>
                                    <a:srgbClr val="3971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71"/>
                                <wps:cNvSpPr>
                                  <a:spLocks noChangeArrowheads="1"/>
                                </wps:cNvSpPr>
                                <wps:spPr bwMode="auto">
                                  <a:xfrm>
                                    <a:off x="1364" y="2813"/>
                                    <a:ext cx="1" cy="409"/>
                                  </a:xfrm>
                                  <a:prstGeom prst="rect">
                                    <a:avLst/>
                                  </a:prstGeom>
                                  <a:solidFill>
                                    <a:srgbClr val="387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72"/>
                                <wps:cNvSpPr>
                                  <a:spLocks noChangeArrowheads="1"/>
                                </wps:cNvSpPr>
                                <wps:spPr bwMode="auto">
                                  <a:xfrm>
                                    <a:off x="1365" y="2813"/>
                                    <a:ext cx="2" cy="409"/>
                                  </a:xfrm>
                                  <a:prstGeom prst="rect">
                                    <a:avLst/>
                                  </a:prstGeom>
                                  <a:solidFill>
                                    <a:srgbClr val="366E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73"/>
                                <wps:cNvSpPr>
                                  <a:spLocks noChangeArrowheads="1"/>
                                </wps:cNvSpPr>
                                <wps:spPr bwMode="auto">
                                  <a:xfrm>
                                    <a:off x="1367" y="2813"/>
                                    <a:ext cx="1" cy="409"/>
                                  </a:xfrm>
                                  <a:prstGeom prst="rect">
                                    <a:avLst/>
                                  </a:prstGeom>
                                  <a:solidFill>
                                    <a:srgbClr val="356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74"/>
                                <wps:cNvSpPr>
                                  <a:spLocks noChangeArrowheads="1"/>
                                </wps:cNvSpPr>
                                <wps:spPr bwMode="auto">
                                  <a:xfrm>
                                    <a:off x="1368" y="2813"/>
                                    <a:ext cx="2" cy="409"/>
                                  </a:xfrm>
                                  <a:prstGeom prst="rect">
                                    <a:avLst/>
                                  </a:prstGeom>
                                  <a:solidFill>
                                    <a:srgbClr val="346B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75"/>
                                <wps:cNvSpPr>
                                  <a:spLocks noChangeArrowheads="1"/>
                                </wps:cNvSpPr>
                                <wps:spPr bwMode="auto">
                                  <a:xfrm>
                                    <a:off x="1370" y="2813"/>
                                    <a:ext cx="2" cy="409"/>
                                  </a:xfrm>
                                  <a:prstGeom prst="rect">
                                    <a:avLst/>
                                  </a:prstGeom>
                                  <a:solidFill>
                                    <a:srgbClr val="3269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76"/>
                                <wps:cNvSpPr>
                                  <a:spLocks noChangeArrowheads="1"/>
                                </wps:cNvSpPr>
                                <wps:spPr bwMode="auto">
                                  <a:xfrm>
                                    <a:off x="1372" y="2813"/>
                                    <a:ext cx="1" cy="409"/>
                                  </a:xfrm>
                                  <a:prstGeom prst="rect">
                                    <a:avLst/>
                                  </a:prstGeom>
                                  <a:solidFill>
                                    <a:srgbClr val="31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77"/>
                                <wps:cNvSpPr>
                                  <a:spLocks noChangeArrowheads="1"/>
                                </wps:cNvSpPr>
                                <wps:spPr bwMode="auto">
                                  <a:xfrm>
                                    <a:off x="1373" y="2813"/>
                                    <a:ext cx="2" cy="409"/>
                                  </a:xfrm>
                                  <a:prstGeom prst="rect">
                                    <a:avLst/>
                                  </a:prstGeom>
                                  <a:solidFill>
                                    <a:srgbClr val="2F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78"/>
                                <wps:cNvSpPr>
                                  <a:spLocks noChangeArrowheads="1"/>
                                </wps:cNvSpPr>
                                <wps:spPr bwMode="auto">
                                  <a:xfrm>
                                    <a:off x="1375" y="2813"/>
                                    <a:ext cx="1" cy="409"/>
                                  </a:xfrm>
                                  <a:prstGeom prst="rect">
                                    <a:avLst/>
                                  </a:prstGeom>
                                  <a:solidFill>
                                    <a:srgbClr val="2E65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79"/>
                                <wps:cNvSpPr>
                                  <a:spLocks noChangeArrowheads="1"/>
                                </wps:cNvSpPr>
                                <wps:spPr bwMode="auto">
                                  <a:xfrm>
                                    <a:off x="1376" y="2813"/>
                                    <a:ext cx="2" cy="409"/>
                                  </a:xfrm>
                                  <a:prstGeom prst="rect">
                                    <a:avLst/>
                                  </a:prstGeom>
                                  <a:solidFill>
                                    <a:srgbClr val="2C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80"/>
                                <wps:cNvSpPr>
                                  <a:spLocks noChangeArrowheads="1"/>
                                </wps:cNvSpPr>
                                <wps:spPr bwMode="auto">
                                  <a:xfrm>
                                    <a:off x="1378" y="2813"/>
                                    <a:ext cx="2" cy="409"/>
                                  </a:xfrm>
                                  <a:prstGeom prst="rect">
                                    <a:avLst/>
                                  </a:prstGeom>
                                  <a:solidFill>
                                    <a:srgbClr val="2B6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81"/>
                                <wps:cNvSpPr>
                                  <a:spLocks noChangeArrowheads="1"/>
                                </wps:cNvSpPr>
                                <wps:spPr bwMode="auto">
                                  <a:xfrm>
                                    <a:off x="1380" y="2813"/>
                                    <a:ext cx="1" cy="409"/>
                                  </a:xfrm>
                                  <a:prstGeom prst="rect">
                                    <a:avLst/>
                                  </a:prstGeom>
                                  <a:solidFill>
                                    <a:srgbClr val="2A60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82"/>
                                <wps:cNvSpPr>
                                  <a:spLocks noChangeArrowheads="1"/>
                                </wps:cNvSpPr>
                                <wps:spPr bwMode="auto">
                                  <a:xfrm>
                                    <a:off x="1381" y="2813"/>
                                    <a:ext cx="2" cy="409"/>
                                  </a:xfrm>
                                  <a:prstGeom prst="rect">
                                    <a:avLst/>
                                  </a:prstGeom>
                                  <a:solidFill>
                                    <a:srgbClr val="285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Freeform 583"/>
                                <wps:cNvSpPr>
                                  <a:spLocks/>
                                </wps:cNvSpPr>
                                <wps:spPr bwMode="auto">
                                  <a:xfrm>
                                    <a:off x="1262" y="2942"/>
                                    <a:ext cx="99" cy="360"/>
                                  </a:xfrm>
                                  <a:custGeom>
                                    <a:avLst/>
                                    <a:gdLst>
                                      <a:gd name="T0" fmla="*/ 99 w 99"/>
                                      <a:gd name="T1" fmla="*/ 341 h 360"/>
                                      <a:gd name="T2" fmla="*/ 92 w 99"/>
                                      <a:gd name="T3" fmla="*/ 349 h 360"/>
                                      <a:gd name="T4" fmla="*/ 86 w 99"/>
                                      <a:gd name="T5" fmla="*/ 354 h 360"/>
                                      <a:gd name="T6" fmla="*/ 76 w 99"/>
                                      <a:gd name="T7" fmla="*/ 359 h 360"/>
                                      <a:gd name="T8" fmla="*/ 68 w 99"/>
                                      <a:gd name="T9" fmla="*/ 360 h 360"/>
                                      <a:gd name="T10" fmla="*/ 59 w 99"/>
                                      <a:gd name="T11" fmla="*/ 360 h 360"/>
                                      <a:gd name="T12" fmla="*/ 49 w 99"/>
                                      <a:gd name="T13" fmla="*/ 360 h 360"/>
                                      <a:gd name="T14" fmla="*/ 41 w 99"/>
                                      <a:gd name="T15" fmla="*/ 357 h 360"/>
                                      <a:gd name="T16" fmla="*/ 32 w 99"/>
                                      <a:gd name="T17" fmla="*/ 351 h 360"/>
                                      <a:gd name="T18" fmla="*/ 25 w 99"/>
                                      <a:gd name="T19" fmla="*/ 344 h 360"/>
                                      <a:gd name="T20" fmla="*/ 19 w 99"/>
                                      <a:gd name="T21" fmla="*/ 338 h 360"/>
                                      <a:gd name="T22" fmla="*/ 16 w 99"/>
                                      <a:gd name="T23" fmla="*/ 328 h 360"/>
                                      <a:gd name="T24" fmla="*/ 14 w 99"/>
                                      <a:gd name="T25" fmla="*/ 320 h 360"/>
                                      <a:gd name="T26" fmla="*/ 13 w 99"/>
                                      <a:gd name="T27" fmla="*/ 311 h 360"/>
                                      <a:gd name="T28" fmla="*/ 14 w 99"/>
                                      <a:gd name="T29" fmla="*/ 301 h 360"/>
                                      <a:gd name="T30" fmla="*/ 17 w 99"/>
                                      <a:gd name="T31" fmla="*/ 293 h 360"/>
                                      <a:gd name="T32" fmla="*/ 22 w 99"/>
                                      <a:gd name="T33" fmla="*/ 285 h 360"/>
                                      <a:gd name="T34" fmla="*/ 28 w 99"/>
                                      <a:gd name="T35" fmla="*/ 277 h 360"/>
                                      <a:gd name="T36" fmla="*/ 17 w 99"/>
                                      <a:gd name="T37" fmla="*/ 272 h 360"/>
                                      <a:gd name="T38" fmla="*/ 9 w 99"/>
                                      <a:gd name="T39" fmla="*/ 264 h 360"/>
                                      <a:gd name="T40" fmla="*/ 3 w 99"/>
                                      <a:gd name="T41" fmla="*/ 253 h 360"/>
                                      <a:gd name="T42" fmla="*/ 0 w 99"/>
                                      <a:gd name="T43" fmla="*/ 241 h 360"/>
                                      <a:gd name="T44" fmla="*/ 0 w 99"/>
                                      <a:gd name="T45" fmla="*/ 241 h 360"/>
                                      <a:gd name="T46" fmla="*/ 0 w 99"/>
                                      <a:gd name="T47" fmla="*/ 0 h 36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9" h="360">
                                        <a:moveTo>
                                          <a:pt x="99" y="341"/>
                                        </a:moveTo>
                                        <a:lnTo>
                                          <a:pt x="92" y="349"/>
                                        </a:lnTo>
                                        <a:lnTo>
                                          <a:pt x="86" y="354"/>
                                        </a:lnTo>
                                        <a:lnTo>
                                          <a:pt x="76" y="359"/>
                                        </a:lnTo>
                                        <a:lnTo>
                                          <a:pt x="68" y="360"/>
                                        </a:lnTo>
                                        <a:lnTo>
                                          <a:pt x="59" y="360"/>
                                        </a:lnTo>
                                        <a:lnTo>
                                          <a:pt x="49" y="360"/>
                                        </a:lnTo>
                                        <a:lnTo>
                                          <a:pt x="41" y="357"/>
                                        </a:lnTo>
                                        <a:lnTo>
                                          <a:pt x="32" y="351"/>
                                        </a:lnTo>
                                        <a:lnTo>
                                          <a:pt x="25" y="344"/>
                                        </a:lnTo>
                                        <a:lnTo>
                                          <a:pt x="19" y="338"/>
                                        </a:lnTo>
                                        <a:lnTo>
                                          <a:pt x="16" y="328"/>
                                        </a:lnTo>
                                        <a:lnTo>
                                          <a:pt x="14" y="320"/>
                                        </a:lnTo>
                                        <a:lnTo>
                                          <a:pt x="13" y="311"/>
                                        </a:lnTo>
                                        <a:lnTo>
                                          <a:pt x="14" y="301"/>
                                        </a:lnTo>
                                        <a:lnTo>
                                          <a:pt x="17" y="293"/>
                                        </a:lnTo>
                                        <a:lnTo>
                                          <a:pt x="22" y="285"/>
                                        </a:lnTo>
                                        <a:lnTo>
                                          <a:pt x="28" y="277"/>
                                        </a:lnTo>
                                        <a:lnTo>
                                          <a:pt x="17" y="272"/>
                                        </a:lnTo>
                                        <a:lnTo>
                                          <a:pt x="9" y="264"/>
                                        </a:lnTo>
                                        <a:lnTo>
                                          <a:pt x="3" y="253"/>
                                        </a:lnTo>
                                        <a:lnTo>
                                          <a:pt x="0" y="241"/>
                                        </a:lnTo>
                                        <a:lnTo>
                                          <a:pt x="0" y="0"/>
                                        </a:lnTo>
                                      </a:path>
                                    </a:pathLst>
                                  </a:custGeom>
                                  <a:noFill/>
                                  <a:ln w="8">
                                    <a:solidFill>
                                      <a:srgbClr val="1325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84"/>
                                <wps:cNvSpPr>
                                  <a:spLocks/>
                                </wps:cNvSpPr>
                                <wps:spPr bwMode="auto">
                                  <a:xfrm>
                                    <a:off x="1138" y="3183"/>
                                    <a:ext cx="73" cy="414"/>
                                  </a:xfrm>
                                  <a:custGeom>
                                    <a:avLst/>
                                    <a:gdLst>
                                      <a:gd name="T0" fmla="*/ 65 w 73"/>
                                      <a:gd name="T1" fmla="*/ 0 h 414"/>
                                      <a:gd name="T2" fmla="*/ 73 w 73"/>
                                      <a:gd name="T3" fmla="*/ 335 h 414"/>
                                      <a:gd name="T4" fmla="*/ 35 w 73"/>
                                      <a:gd name="T5" fmla="*/ 374 h 414"/>
                                      <a:gd name="T6" fmla="*/ 0 w 73"/>
                                      <a:gd name="T7" fmla="*/ 414 h 4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 h="414">
                                        <a:moveTo>
                                          <a:pt x="65" y="0"/>
                                        </a:moveTo>
                                        <a:lnTo>
                                          <a:pt x="73" y="335"/>
                                        </a:lnTo>
                                        <a:lnTo>
                                          <a:pt x="35" y="374"/>
                                        </a:lnTo>
                                        <a:lnTo>
                                          <a:pt x="0" y="414"/>
                                        </a:lnTo>
                                      </a:path>
                                    </a:pathLst>
                                  </a:custGeom>
                                  <a:noFill/>
                                  <a:ln w="8">
                                    <a:solidFill>
                                      <a:srgbClr val="1325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Line 585"/>
                                <wps:cNvCnPr/>
                                <wps:spPr bwMode="auto">
                                  <a:xfrm flipH="1" flipV="1">
                                    <a:off x="1095" y="2831"/>
                                    <a:ext cx="17" cy="356"/>
                                  </a:xfrm>
                                  <a:prstGeom prst="line">
                                    <a:avLst/>
                                  </a:prstGeom>
                                  <a:noFill/>
                                  <a:ln w="8">
                                    <a:solidFill>
                                      <a:srgbClr val="132559"/>
                                    </a:solidFill>
                                    <a:round/>
                                    <a:headEnd/>
                                    <a:tailEnd/>
                                  </a:ln>
                                  <a:extLst>
                                    <a:ext uri="{909E8E84-426E-40DD-AFC4-6F175D3DCCD1}">
                                      <a14:hiddenFill xmlns:a14="http://schemas.microsoft.com/office/drawing/2010/main">
                                        <a:noFill/>
                                      </a14:hiddenFill>
                                    </a:ext>
                                  </a:extLst>
                                </wps:spPr>
                                <wps:bodyPr/>
                              </wps:wsp>
                              <wps:wsp>
                                <wps:cNvPr id="601" name="Freeform 586"/>
                                <wps:cNvSpPr>
                                  <a:spLocks/>
                                </wps:cNvSpPr>
                                <wps:spPr bwMode="auto">
                                  <a:xfrm>
                                    <a:off x="1057" y="2476"/>
                                    <a:ext cx="323" cy="1184"/>
                                  </a:xfrm>
                                  <a:custGeom>
                                    <a:avLst/>
                                    <a:gdLst>
                                      <a:gd name="T0" fmla="*/ 68 w 323"/>
                                      <a:gd name="T1" fmla="*/ 1002 h 1184"/>
                                      <a:gd name="T2" fmla="*/ 8 w 323"/>
                                      <a:gd name="T3" fmla="*/ 1071 h 1184"/>
                                      <a:gd name="T4" fmla="*/ 4 w 323"/>
                                      <a:gd name="T5" fmla="*/ 1077 h 1184"/>
                                      <a:gd name="T6" fmla="*/ 1 w 323"/>
                                      <a:gd name="T7" fmla="*/ 1094 h 1184"/>
                                      <a:gd name="T8" fmla="*/ 4 w 323"/>
                                      <a:gd name="T9" fmla="*/ 1102 h 1184"/>
                                      <a:gd name="T10" fmla="*/ 86 w 323"/>
                                      <a:gd name="T11" fmla="*/ 1111 h 1184"/>
                                      <a:gd name="T12" fmla="*/ 79 w 323"/>
                                      <a:gd name="T13" fmla="*/ 1129 h 1184"/>
                                      <a:gd name="T14" fmla="*/ 82 w 323"/>
                                      <a:gd name="T15" fmla="*/ 1148 h 1184"/>
                                      <a:gd name="T16" fmla="*/ 288 w 323"/>
                                      <a:gd name="T17" fmla="*/ 1092 h 1184"/>
                                      <a:gd name="T18" fmla="*/ 297 w 323"/>
                                      <a:gd name="T19" fmla="*/ 818 h 1184"/>
                                      <a:gd name="T20" fmla="*/ 313 w 323"/>
                                      <a:gd name="T21" fmla="*/ 777 h 1184"/>
                                      <a:gd name="T22" fmla="*/ 307 w 323"/>
                                      <a:gd name="T23" fmla="*/ 733 h 1184"/>
                                      <a:gd name="T24" fmla="*/ 316 w 323"/>
                                      <a:gd name="T25" fmla="*/ 720 h 1184"/>
                                      <a:gd name="T26" fmla="*/ 318 w 323"/>
                                      <a:gd name="T27" fmla="*/ 704 h 1184"/>
                                      <a:gd name="T28" fmla="*/ 321 w 323"/>
                                      <a:gd name="T29" fmla="*/ 614 h 1184"/>
                                      <a:gd name="T30" fmla="*/ 321 w 323"/>
                                      <a:gd name="T31" fmla="*/ 432 h 1184"/>
                                      <a:gd name="T32" fmla="*/ 316 w 323"/>
                                      <a:gd name="T33" fmla="*/ 342 h 1184"/>
                                      <a:gd name="T34" fmla="*/ 288 w 323"/>
                                      <a:gd name="T35" fmla="*/ 289 h 1184"/>
                                      <a:gd name="T36" fmla="*/ 246 w 323"/>
                                      <a:gd name="T37" fmla="*/ 246 h 1184"/>
                                      <a:gd name="T38" fmla="*/ 206 w 323"/>
                                      <a:gd name="T39" fmla="*/ 217 h 1184"/>
                                      <a:gd name="T40" fmla="*/ 226 w 323"/>
                                      <a:gd name="T41" fmla="*/ 188 h 1184"/>
                                      <a:gd name="T42" fmla="*/ 248 w 323"/>
                                      <a:gd name="T43" fmla="*/ 140 h 1184"/>
                                      <a:gd name="T44" fmla="*/ 249 w 323"/>
                                      <a:gd name="T45" fmla="*/ 91 h 1184"/>
                                      <a:gd name="T46" fmla="*/ 238 w 323"/>
                                      <a:gd name="T47" fmla="*/ 54 h 1184"/>
                                      <a:gd name="T48" fmla="*/ 213 w 323"/>
                                      <a:gd name="T49" fmla="*/ 24 h 1184"/>
                                      <a:gd name="T50" fmla="*/ 179 w 323"/>
                                      <a:gd name="T51" fmla="*/ 4 h 1184"/>
                                      <a:gd name="T52" fmla="*/ 140 w 323"/>
                                      <a:gd name="T53" fmla="*/ 4 h 1184"/>
                                      <a:gd name="T54" fmla="*/ 105 w 323"/>
                                      <a:gd name="T55" fmla="*/ 24 h 1184"/>
                                      <a:gd name="T56" fmla="*/ 81 w 323"/>
                                      <a:gd name="T57" fmla="*/ 54 h 1184"/>
                                      <a:gd name="T58" fmla="*/ 68 w 323"/>
                                      <a:gd name="T59" fmla="*/ 91 h 1184"/>
                                      <a:gd name="T60" fmla="*/ 71 w 323"/>
                                      <a:gd name="T61" fmla="*/ 138 h 1184"/>
                                      <a:gd name="T62" fmla="*/ 90 w 323"/>
                                      <a:gd name="T63" fmla="*/ 185 h 1184"/>
                                      <a:gd name="T64" fmla="*/ 106 w 323"/>
                                      <a:gd name="T65" fmla="*/ 204 h 1184"/>
                                      <a:gd name="T66" fmla="*/ 22 w 323"/>
                                      <a:gd name="T67" fmla="*/ 257 h 1184"/>
                                      <a:gd name="T68" fmla="*/ 11 w 323"/>
                                      <a:gd name="T69" fmla="*/ 281 h 1184"/>
                                      <a:gd name="T70" fmla="*/ 9 w 323"/>
                                      <a:gd name="T71" fmla="*/ 294 h 118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23" h="1184">
                                        <a:moveTo>
                                          <a:pt x="55" y="715"/>
                                        </a:moveTo>
                                        <a:lnTo>
                                          <a:pt x="68" y="1002"/>
                                        </a:lnTo>
                                        <a:lnTo>
                                          <a:pt x="8" y="1071"/>
                                        </a:lnTo>
                                        <a:lnTo>
                                          <a:pt x="4" y="1077"/>
                                        </a:lnTo>
                                        <a:lnTo>
                                          <a:pt x="1" y="1085"/>
                                        </a:lnTo>
                                        <a:lnTo>
                                          <a:pt x="1" y="1094"/>
                                        </a:lnTo>
                                        <a:lnTo>
                                          <a:pt x="4" y="1102"/>
                                        </a:lnTo>
                                        <a:lnTo>
                                          <a:pt x="55" y="1132"/>
                                        </a:lnTo>
                                        <a:lnTo>
                                          <a:pt x="86" y="1111"/>
                                        </a:lnTo>
                                        <a:lnTo>
                                          <a:pt x="81" y="1119"/>
                                        </a:lnTo>
                                        <a:lnTo>
                                          <a:pt x="79" y="1129"/>
                                        </a:lnTo>
                                        <a:lnTo>
                                          <a:pt x="79" y="1139"/>
                                        </a:lnTo>
                                        <a:lnTo>
                                          <a:pt x="82" y="1148"/>
                                        </a:lnTo>
                                        <a:lnTo>
                                          <a:pt x="135" y="1184"/>
                                        </a:lnTo>
                                        <a:lnTo>
                                          <a:pt x="288" y="1092"/>
                                        </a:lnTo>
                                        <a:lnTo>
                                          <a:pt x="288" y="1029"/>
                                        </a:lnTo>
                                        <a:lnTo>
                                          <a:pt x="297" y="818"/>
                                        </a:lnTo>
                                        <a:lnTo>
                                          <a:pt x="308" y="799"/>
                                        </a:lnTo>
                                        <a:lnTo>
                                          <a:pt x="313" y="777"/>
                                        </a:lnTo>
                                        <a:lnTo>
                                          <a:pt x="313" y="754"/>
                                        </a:lnTo>
                                        <a:lnTo>
                                          <a:pt x="307" y="733"/>
                                        </a:lnTo>
                                        <a:lnTo>
                                          <a:pt x="311" y="727"/>
                                        </a:lnTo>
                                        <a:lnTo>
                                          <a:pt x="316" y="720"/>
                                        </a:lnTo>
                                        <a:lnTo>
                                          <a:pt x="318" y="712"/>
                                        </a:lnTo>
                                        <a:lnTo>
                                          <a:pt x="318" y="704"/>
                                        </a:lnTo>
                                        <a:lnTo>
                                          <a:pt x="321" y="614"/>
                                        </a:lnTo>
                                        <a:lnTo>
                                          <a:pt x="323" y="524"/>
                                        </a:lnTo>
                                        <a:lnTo>
                                          <a:pt x="321" y="432"/>
                                        </a:lnTo>
                                        <a:lnTo>
                                          <a:pt x="316" y="342"/>
                                        </a:lnTo>
                                        <a:lnTo>
                                          <a:pt x="304" y="315"/>
                                        </a:lnTo>
                                        <a:lnTo>
                                          <a:pt x="288" y="289"/>
                                        </a:lnTo>
                                        <a:lnTo>
                                          <a:pt x="268" y="267"/>
                                        </a:lnTo>
                                        <a:lnTo>
                                          <a:pt x="246" y="246"/>
                                        </a:lnTo>
                                        <a:lnTo>
                                          <a:pt x="227" y="231"/>
                                        </a:lnTo>
                                        <a:lnTo>
                                          <a:pt x="206" y="217"/>
                                        </a:lnTo>
                                        <a:lnTo>
                                          <a:pt x="206" y="206"/>
                                        </a:lnTo>
                                        <a:lnTo>
                                          <a:pt x="226" y="188"/>
                                        </a:lnTo>
                                        <a:lnTo>
                                          <a:pt x="238" y="164"/>
                                        </a:lnTo>
                                        <a:lnTo>
                                          <a:pt x="248" y="140"/>
                                        </a:lnTo>
                                        <a:lnTo>
                                          <a:pt x="249" y="112"/>
                                        </a:lnTo>
                                        <a:lnTo>
                                          <a:pt x="249" y="91"/>
                                        </a:lnTo>
                                        <a:lnTo>
                                          <a:pt x="246" y="72"/>
                                        </a:lnTo>
                                        <a:lnTo>
                                          <a:pt x="238" y="54"/>
                                        </a:lnTo>
                                        <a:lnTo>
                                          <a:pt x="227" y="38"/>
                                        </a:lnTo>
                                        <a:lnTo>
                                          <a:pt x="213" y="24"/>
                                        </a:lnTo>
                                        <a:lnTo>
                                          <a:pt x="197" y="13"/>
                                        </a:lnTo>
                                        <a:lnTo>
                                          <a:pt x="179" y="4"/>
                                        </a:lnTo>
                                        <a:lnTo>
                                          <a:pt x="159" y="0"/>
                                        </a:lnTo>
                                        <a:lnTo>
                                          <a:pt x="140" y="4"/>
                                        </a:lnTo>
                                        <a:lnTo>
                                          <a:pt x="121" y="13"/>
                                        </a:lnTo>
                                        <a:lnTo>
                                          <a:pt x="105" y="24"/>
                                        </a:lnTo>
                                        <a:lnTo>
                                          <a:pt x="92" y="38"/>
                                        </a:lnTo>
                                        <a:lnTo>
                                          <a:pt x="81" y="54"/>
                                        </a:lnTo>
                                        <a:lnTo>
                                          <a:pt x="73" y="72"/>
                                        </a:lnTo>
                                        <a:lnTo>
                                          <a:pt x="68" y="91"/>
                                        </a:lnTo>
                                        <a:lnTo>
                                          <a:pt x="68" y="112"/>
                                        </a:lnTo>
                                        <a:lnTo>
                                          <a:pt x="71" y="138"/>
                                        </a:lnTo>
                                        <a:lnTo>
                                          <a:pt x="78" y="162"/>
                                        </a:lnTo>
                                        <a:lnTo>
                                          <a:pt x="90" y="185"/>
                                        </a:lnTo>
                                        <a:lnTo>
                                          <a:pt x="106" y="204"/>
                                        </a:lnTo>
                                        <a:lnTo>
                                          <a:pt x="30" y="247"/>
                                        </a:lnTo>
                                        <a:lnTo>
                                          <a:pt x="22" y="257"/>
                                        </a:lnTo>
                                        <a:lnTo>
                                          <a:pt x="14" y="268"/>
                                        </a:lnTo>
                                        <a:lnTo>
                                          <a:pt x="11" y="281"/>
                                        </a:lnTo>
                                        <a:lnTo>
                                          <a:pt x="9" y="294"/>
                                        </a:lnTo>
                                        <a:lnTo>
                                          <a:pt x="0" y="588"/>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587"/>
                                <wps:cNvSpPr>
                                  <a:spLocks/>
                                </wps:cNvSpPr>
                                <wps:spPr bwMode="auto">
                                  <a:xfrm>
                                    <a:off x="1057" y="3064"/>
                                    <a:ext cx="55" cy="127"/>
                                  </a:xfrm>
                                  <a:custGeom>
                                    <a:avLst/>
                                    <a:gdLst>
                                      <a:gd name="T0" fmla="*/ 55 w 55"/>
                                      <a:gd name="T1" fmla="*/ 127 h 127"/>
                                      <a:gd name="T2" fmla="*/ 44 w 55"/>
                                      <a:gd name="T3" fmla="*/ 119 h 127"/>
                                      <a:gd name="T4" fmla="*/ 35 w 55"/>
                                      <a:gd name="T5" fmla="*/ 110 h 127"/>
                                      <a:gd name="T6" fmla="*/ 27 w 55"/>
                                      <a:gd name="T7" fmla="*/ 99 h 127"/>
                                      <a:gd name="T8" fmla="*/ 22 w 55"/>
                                      <a:gd name="T9" fmla="*/ 87 h 127"/>
                                      <a:gd name="T10" fmla="*/ 20 w 55"/>
                                      <a:gd name="T11" fmla="*/ 74 h 127"/>
                                      <a:gd name="T12" fmla="*/ 19 w 55"/>
                                      <a:gd name="T13" fmla="*/ 62 h 127"/>
                                      <a:gd name="T14" fmla="*/ 22 w 55"/>
                                      <a:gd name="T15" fmla="*/ 47 h 127"/>
                                      <a:gd name="T16" fmla="*/ 27 w 55"/>
                                      <a:gd name="T17" fmla="*/ 34 h 127"/>
                                      <a:gd name="T18" fmla="*/ 17 w 55"/>
                                      <a:gd name="T19" fmla="*/ 29 h 127"/>
                                      <a:gd name="T20" fmla="*/ 9 w 55"/>
                                      <a:gd name="T21" fmla="*/ 21 h 127"/>
                                      <a:gd name="T22" fmla="*/ 3 w 55"/>
                                      <a:gd name="T23" fmla="*/ 12 h 127"/>
                                      <a:gd name="T24" fmla="*/ 0 w 55"/>
                                      <a:gd name="T25" fmla="*/ 0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127">
                                        <a:moveTo>
                                          <a:pt x="55" y="127"/>
                                        </a:moveTo>
                                        <a:lnTo>
                                          <a:pt x="44" y="119"/>
                                        </a:lnTo>
                                        <a:lnTo>
                                          <a:pt x="35" y="110"/>
                                        </a:lnTo>
                                        <a:lnTo>
                                          <a:pt x="27" y="99"/>
                                        </a:lnTo>
                                        <a:lnTo>
                                          <a:pt x="22" y="87"/>
                                        </a:lnTo>
                                        <a:lnTo>
                                          <a:pt x="20" y="74"/>
                                        </a:lnTo>
                                        <a:lnTo>
                                          <a:pt x="19" y="62"/>
                                        </a:lnTo>
                                        <a:lnTo>
                                          <a:pt x="22" y="47"/>
                                        </a:lnTo>
                                        <a:lnTo>
                                          <a:pt x="27" y="34"/>
                                        </a:lnTo>
                                        <a:lnTo>
                                          <a:pt x="17" y="29"/>
                                        </a:lnTo>
                                        <a:lnTo>
                                          <a:pt x="9" y="21"/>
                                        </a:lnTo>
                                        <a:lnTo>
                                          <a:pt x="3" y="12"/>
                                        </a:lnTo>
                                        <a:lnTo>
                                          <a:pt x="0" y="0"/>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588"/>
                                <wps:cNvSpPr>
                                  <a:spLocks/>
                                </wps:cNvSpPr>
                                <wps:spPr bwMode="auto">
                                  <a:xfrm>
                                    <a:off x="428" y="3364"/>
                                    <a:ext cx="668" cy="321"/>
                                  </a:xfrm>
                                  <a:custGeom>
                                    <a:avLst/>
                                    <a:gdLst>
                                      <a:gd name="T0" fmla="*/ 0 w 668"/>
                                      <a:gd name="T1" fmla="*/ 29 h 321"/>
                                      <a:gd name="T2" fmla="*/ 46 w 668"/>
                                      <a:gd name="T3" fmla="*/ 0 h 321"/>
                                      <a:gd name="T4" fmla="*/ 603 w 668"/>
                                      <a:gd name="T5" fmla="*/ 321 h 321"/>
                                      <a:gd name="T6" fmla="*/ 668 w 668"/>
                                      <a:gd name="T7" fmla="*/ 281 h 3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8" h="321">
                                        <a:moveTo>
                                          <a:pt x="0" y="29"/>
                                        </a:moveTo>
                                        <a:lnTo>
                                          <a:pt x="46" y="0"/>
                                        </a:lnTo>
                                        <a:lnTo>
                                          <a:pt x="603" y="321"/>
                                        </a:lnTo>
                                        <a:lnTo>
                                          <a:pt x="668" y="281"/>
                                        </a:lnTo>
                                      </a:path>
                                    </a:pathLst>
                                  </a:custGeom>
                                  <a:noFill/>
                                  <a:ln w="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589"/>
                                <wps:cNvCnPr/>
                                <wps:spPr bwMode="auto">
                                  <a:xfrm flipV="1">
                                    <a:off x="632" y="3410"/>
                                    <a:ext cx="73" cy="4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605" name="Line 590"/>
                                <wps:cNvCnPr/>
                                <wps:spPr bwMode="auto">
                                  <a:xfrm flipV="1">
                                    <a:off x="832" y="3529"/>
                                    <a:ext cx="67" cy="42"/>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6" name="Picture 5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9" y="3011"/>
                                    <a:ext cx="93"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5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0" y="2645"/>
                                    <a:ext cx="256"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5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00" y="2645"/>
                                    <a:ext cx="256" cy="978"/>
                                  </a:xfrm>
                                  <a:prstGeom prst="rect">
                                    <a:avLst/>
                                  </a:prstGeom>
                                  <a:noFill/>
                                  <a:extLst>
                                    <a:ext uri="{909E8E84-426E-40DD-AFC4-6F175D3DCCD1}">
                                      <a14:hiddenFill xmlns:a14="http://schemas.microsoft.com/office/drawing/2010/main">
                                        <a:solidFill>
                                          <a:srgbClr val="FFFFFF"/>
                                        </a:solidFill>
                                      </a14:hiddenFill>
                                    </a:ext>
                                  </a:extLst>
                                </pic:spPr>
                              </pic:pic>
                              <wps:wsp>
                                <wps:cNvPr id="609" name="Rectangle 594"/>
                                <wps:cNvSpPr>
                                  <a:spLocks noChangeArrowheads="1"/>
                                </wps:cNvSpPr>
                                <wps:spPr bwMode="auto">
                                  <a:xfrm>
                                    <a:off x="130" y="2612"/>
                                    <a:ext cx="2" cy="201"/>
                                  </a:xfrm>
                                  <a:prstGeom prst="rect">
                                    <a:avLst/>
                                  </a:prstGeom>
                                  <a:solidFill>
                                    <a:srgbClr val="7EB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95"/>
                                <wps:cNvSpPr>
                                  <a:spLocks noChangeArrowheads="1"/>
                                </wps:cNvSpPr>
                                <wps:spPr bwMode="auto">
                                  <a:xfrm>
                                    <a:off x="132" y="2612"/>
                                    <a:ext cx="3" cy="201"/>
                                  </a:xfrm>
                                  <a:prstGeom prst="rect">
                                    <a:avLst/>
                                  </a:prstGeom>
                                  <a:solidFill>
                                    <a:srgbClr val="F7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596"/>
                                <wps:cNvSpPr>
                                  <a:spLocks noChangeArrowheads="1"/>
                                </wps:cNvSpPr>
                                <wps:spPr bwMode="auto">
                                  <a:xfrm>
                                    <a:off x="135" y="2612"/>
                                    <a:ext cx="5" cy="201"/>
                                  </a:xfrm>
                                  <a:prstGeom prst="rect">
                                    <a:avLst/>
                                  </a:prstGeom>
                                  <a:solidFill>
                                    <a:srgbClr val="F5F2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597"/>
                                <wps:cNvSpPr>
                                  <a:spLocks noChangeArrowheads="1"/>
                                </wps:cNvSpPr>
                                <wps:spPr bwMode="auto">
                                  <a:xfrm>
                                    <a:off x="140" y="2612"/>
                                    <a:ext cx="5" cy="201"/>
                                  </a:xfrm>
                                  <a:prstGeom prst="rect">
                                    <a:avLst/>
                                  </a:prstGeom>
                                  <a:solidFill>
                                    <a:srgbClr val="F3F2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598"/>
                                <wps:cNvSpPr>
                                  <a:spLocks noChangeArrowheads="1"/>
                                </wps:cNvSpPr>
                                <wps:spPr bwMode="auto">
                                  <a:xfrm>
                                    <a:off x="145" y="2612"/>
                                    <a:ext cx="5" cy="201"/>
                                  </a:xfrm>
                                  <a:prstGeom prst="rect">
                                    <a:avLst/>
                                  </a:prstGeom>
                                  <a:solidFill>
                                    <a:srgbClr val="F1F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599"/>
                                <wps:cNvSpPr>
                                  <a:spLocks noChangeArrowheads="1"/>
                                </wps:cNvSpPr>
                                <wps:spPr bwMode="auto">
                                  <a:xfrm>
                                    <a:off x="150" y="2612"/>
                                    <a:ext cx="4" cy="201"/>
                                  </a:xfrm>
                                  <a:prstGeom prst="rect">
                                    <a:avLst/>
                                  </a:prstGeom>
                                  <a:solidFill>
                                    <a:srgbClr val="EFF0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00"/>
                                <wps:cNvSpPr>
                                  <a:spLocks noChangeArrowheads="1"/>
                                </wps:cNvSpPr>
                                <wps:spPr bwMode="auto">
                                  <a:xfrm>
                                    <a:off x="154" y="2612"/>
                                    <a:ext cx="7" cy="201"/>
                                  </a:xfrm>
                                  <a:prstGeom prst="rect">
                                    <a:avLst/>
                                  </a:prstGeom>
                                  <a:solidFill>
                                    <a:srgbClr val="EDEF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601"/>
                                <wps:cNvSpPr>
                                  <a:spLocks noChangeArrowheads="1"/>
                                </wps:cNvSpPr>
                                <wps:spPr bwMode="auto">
                                  <a:xfrm>
                                    <a:off x="161" y="2612"/>
                                    <a:ext cx="4" cy="201"/>
                                  </a:xfrm>
                                  <a:prstGeom prst="rect">
                                    <a:avLst/>
                                  </a:prstGeom>
                                  <a:solidFill>
                                    <a:srgbClr val="EBEE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602"/>
                                <wps:cNvSpPr>
                                  <a:spLocks noChangeArrowheads="1"/>
                                </wps:cNvSpPr>
                                <wps:spPr bwMode="auto">
                                  <a:xfrm>
                                    <a:off x="165" y="2612"/>
                                    <a:ext cx="5" cy="201"/>
                                  </a:xfrm>
                                  <a:prstGeom prst="rect">
                                    <a:avLst/>
                                  </a:prstGeom>
                                  <a:solidFill>
                                    <a:srgbClr val="E9E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603"/>
                                <wps:cNvSpPr>
                                  <a:spLocks noChangeArrowheads="1"/>
                                </wps:cNvSpPr>
                                <wps:spPr bwMode="auto">
                                  <a:xfrm>
                                    <a:off x="170" y="2612"/>
                                    <a:ext cx="5" cy="201"/>
                                  </a:xfrm>
                                  <a:prstGeom prst="rect">
                                    <a:avLst/>
                                  </a:prstGeom>
                                  <a:solidFill>
                                    <a:srgbClr val="E7EC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604"/>
                                <wps:cNvSpPr>
                                  <a:spLocks noChangeArrowheads="1"/>
                                </wps:cNvSpPr>
                                <wps:spPr bwMode="auto">
                                  <a:xfrm>
                                    <a:off x="175" y="2612"/>
                                    <a:ext cx="5" cy="201"/>
                                  </a:xfrm>
                                  <a:prstGeom prst="rect">
                                    <a:avLst/>
                                  </a:prstGeom>
                                  <a:solidFill>
                                    <a:srgbClr val="E5E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05"/>
                                <wps:cNvSpPr>
                                  <a:spLocks noChangeArrowheads="1"/>
                                </wps:cNvSpPr>
                                <wps:spPr bwMode="auto">
                                  <a:xfrm>
                                    <a:off x="180" y="2612"/>
                                    <a:ext cx="5" cy="201"/>
                                  </a:xfrm>
                                  <a:prstGeom prst="rect">
                                    <a:avLst/>
                                  </a:prstGeom>
                                  <a:solidFill>
                                    <a:srgbClr val="E3E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06"/>
                                <wps:cNvSpPr>
                                  <a:spLocks noChangeArrowheads="1"/>
                                </wps:cNvSpPr>
                                <wps:spPr bwMode="auto">
                                  <a:xfrm>
                                    <a:off x="185" y="2612"/>
                                    <a:ext cx="4" cy="201"/>
                                  </a:xfrm>
                                  <a:prstGeom prst="rect">
                                    <a:avLst/>
                                  </a:prstGeom>
                                  <a:solidFill>
                                    <a:srgbClr val="E1E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607"/>
                                <wps:cNvSpPr>
                                  <a:spLocks noChangeArrowheads="1"/>
                                </wps:cNvSpPr>
                                <wps:spPr bwMode="auto">
                                  <a:xfrm>
                                    <a:off x="189" y="2612"/>
                                    <a:ext cx="5" cy="201"/>
                                  </a:xfrm>
                                  <a:prstGeom prst="rect">
                                    <a:avLst/>
                                  </a:prstGeom>
                                  <a:solidFill>
                                    <a:srgbClr val="DFE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23" name="Group 608"/>
                              <wpg:cNvGrpSpPr>
                                <a:grpSpLocks/>
                              </wpg:cNvGrpSpPr>
                              <wpg:grpSpPr bwMode="auto">
                                <a:xfrm>
                                  <a:off x="64700" y="1481453"/>
                                  <a:ext cx="1948211" cy="819229"/>
                                  <a:chOff x="102" y="2331"/>
                                  <a:chExt cx="3068" cy="1290"/>
                                </a:xfrm>
                              </wpg:grpSpPr>
                              <wps:wsp>
                                <wps:cNvPr id="624" name="Rectangle 609"/>
                                <wps:cNvSpPr>
                                  <a:spLocks noChangeArrowheads="1"/>
                                </wps:cNvSpPr>
                                <wps:spPr bwMode="auto">
                                  <a:xfrm>
                                    <a:off x="194" y="2612"/>
                                    <a:ext cx="6" cy="201"/>
                                  </a:xfrm>
                                  <a:prstGeom prst="rect">
                                    <a:avLst/>
                                  </a:prstGeom>
                                  <a:solidFill>
                                    <a:srgbClr val="DD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10"/>
                                <wps:cNvSpPr>
                                  <a:spLocks noChangeArrowheads="1"/>
                                </wps:cNvSpPr>
                                <wps:spPr bwMode="auto">
                                  <a:xfrm>
                                    <a:off x="200" y="2612"/>
                                    <a:ext cx="5" cy="201"/>
                                  </a:xfrm>
                                  <a:prstGeom prst="rect">
                                    <a:avLst/>
                                  </a:prstGeom>
                                  <a:solidFill>
                                    <a:srgbClr val="DBE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611"/>
                                <wps:cNvSpPr>
                                  <a:spLocks noChangeArrowheads="1"/>
                                </wps:cNvSpPr>
                                <wps:spPr bwMode="auto">
                                  <a:xfrm>
                                    <a:off x="205" y="2612"/>
                                    <a:ext cx="5" cy="201"/>
                                  </a:xfrm>
                                  <a:prstGeom prst="rect">
                                    <a:avLst/>
                                  </a:prstGeom>
                                  <a:solidFill>
                                    <a:srgbClr val="D9E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612"/>
                                <wps:cNvSpPr>
                                  <a:spLocks noChangeArrowheads="1"/>
                                </wps:cNvSpPr>
                                <wps:spPr bwMode="auto">
                                  <a:xfrm>
                                    <a:off x="210" y="2612"/>
                                    <a:ext cx="5" cy="201"/>
                                  </a:xfrm>
                                  <a:prstGeom prst="rect">
                                    <a:avLst/>
                                  </a:prstGeom>
                                  <a:solidFill>
                                    <a:srgbClr val="D7E5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13"/>
                                <wps:cNvSpPr>
                                  <a:spLocks noChangeArrowheads="1"/>
                                </wps:cNvSpPr>
                                <wps:spPr bwMode="auto">
                                  <a:xfrm>
                                    <a:off x="215" y="2612"/>
                                    <a:ext cx="5" cy="201"/>
                                  </a:xfrm>
                                  <a:prstGeom prst="rect">
                                    <a:avLst/>
                                  </a:prstGeom>
                                  <a:solidFill>
                                    <a:srgbClr val="D5E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14"/>
                                <wps:cNvSpPr>
                                  <a:spLocks noChangeArrowheads="1"/>
                                </wps:cNvSpPr>
                                <wps:spPr bwMode="auto">
                                  <a:xfrm>
                                    <a:off x="220" y="2612"/>
                                    <a:ext cx="4" cy="201"/>
                                  </a:xfrm>
                                  <a:prstGeom prst="rect">
                                    <a:avLst/>
                                  </a:prstGeom>
                                  <a:solidFill>
                                    <a:srgbClr val="D3E3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15"/>
                                <wps:cNvSpPr>
                                  <a:spLocks noChangeArrowheads="1"/>
                                </wps:cNvSpPr>
                                <wps:spPr bwMode="auto">
                                  <a:xfrm>
                                    <a:off x="224" y="2612"/>
                                    <a:ext cx="5" cy="201"/>
                                  </a:xfrm>
                                  <a:prstGeom prst="rect">
                                    <a:avLst/>
                                  </a:prstGeom>
                                  <a:solidFill>
                                    <a:srgbClr val="D1E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16"/>
                                <wps:cNvSpPr>
                                  <a:spLocks noChangeArrowheads="1"/>
                                </wps:cNvSpPr>
                                <wps:spPr bwMode="auto">
                                  <a:xfrm>
                                    <a:off x="229" y="2612"/>
                                    <a:ext cx="5" cy="201"/>
                                  </a:xfrm>
                                  <a:prstGeom prst="rect">
                                    <a:avLst/>
                                  </a:prstGeom>
                                  <a:solidFill>
                                    <a:srgbClr val="CFE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17"/>
                                <wps:cNvSpPr>
                                  <a:spLocks noChangeArrowheads="1"/>
                                </wps:cNvSpPr>
                                <wps:spPr bwMode="auto">
                                  <a:xfrm>
                                    <a:off x="234" y="2612"/>
                                    <a:ext cx="3" cy="201"/>
                                  </a:xfrm>
                                  <a:prstGeom prst="rect">
                                    <a:avLst/>
                                  </a:prstGeom>
                                  <a:solidFill>
                                    <a:srgbClr val="CDE0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18"/>
                                <wps:cNvSpPr>
                                  <a:spLocks noChangeArrowheads="1"/>
                                </wps:cNvSpPr>
                                <wps:spPr bwMode="auto">
                                  <a:xfrm>
                                    <a:off x="237" y="2612"/>
                                    <a:ext cx="5" cy="201"/>
                                  </a:xfrm>
                                  <a:prstGeom prst="rect">
                                    <a:avLst/>
                                  </a:prstGeom>
                                  <a:solidFill>
                                    <a:srgbClr val="CBE0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19"/>
                                <wps:cNvSpPr>
                                  <a:spLocks noChangeArrowheads="1"/>
                                </wps:cNvSpPr>
                                <wps:spPr bwMode="auto">
                                  <a:xfrm>
                                    <a:off x="242" y="2612"/>
                                    <a:ext cx="6" cy="201"/>
                                  </a:xfrm>
                                  <a:prstGeom prst="rect">
                                    <a:avLst/>
                                  </a:prstGeom>
                                  <a:solidFill>
                                    <a:srgbClr val="C9D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20"/>
                                <wps:cNvSpPr>
                                  <a:spLocks noChangeArrowheads="1"/>
                                </wps:cNvSpPr>
                                <wps:spPr bwMode="auto">
                                  <a:xfrm>
                                    <a:off x="248" y="2612"/>
                                    <a:ext cx="5" cy="201"/>
                                  </a:xfrm>
                                  <a:prstGeom prst="rect">
                                    <a:avLst/>
                                  </a:prstGeom>
                                  <a:solidFill>
                                    <a:srgbClr val="C7DE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21"/>
                                <wps:cNvSpPr>
                                  <a:spLocks noChangeArrowheads="1"/>
                                </wps:cNvSpPr>
                                <wps:spPr bwMode="auto">
                                  <a:xfrm>
                                    <a:off x="253" y="2612"/>
                                    <a:ext cx="5" cy="201"/>
                                  </a:xfrm>
                                  <a:prstGeom prst="rect">
                                    <a:avLst/>
                                  </a:prstGeom>
                                  <a:solidFill>
                                    <a:srgbClr val="C5D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22"/>
                                <wps:cNvSpPr>
                                  <a:spLocks noChangeArrowheads="1"/>
                                </wps:cNvSpPr>
                                <wps:spPr bwMode="auto">
                                  <a:xfrm>
                                    <a:off x="258" y="2612"/>
                                    <a:ext cx="5" cy="201"/>
                                  </a:xfrm>
                                  <a:prstGeom prst="rect">
                                    <a:avLst/>
                                  </a:prstGeom>
                                  <a:solidFill>
                                    <a:srgbClr val="C3D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623"/>
                                <wps:cNvSpPr>
                                  <a:spLocks noChangeArrowheads="1"/>
                                </wps:cNvSpPr>
                                <wps:spPr bwMode="auto">
                                  <a:xfrm>
                                    <a:off x="263" y="2612"/>
                                    <a:ext cx="4" cy="201"/>
                                  </a:xfrm>
                                  <a:prstGeom prst="rect">
                                    <a:avLst/>
                                  </a:prstGeom>
                                  <a:solidFill>
                                    <a:srgbClr val="C1D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624"/>
                                <wps:cNvSpPr>
                                  <a:spLocks noChangeArrowheads="1"/>
                                </wps:cNvSpPr>
                                <wps:spPr bwMode="auto">
                                  <a:xfrm>
                                    <a:off x="267" y="2612"/>
                                    <a:ext cx="5" cy="201"/>
                                  </a:xfrm>
                                  <a:prstGeom prst="rect">
                                    <a:avLst/>
                                  </a:prstGeom>
                                  <a:solidFill>
                                    <a:srgbClr val="BFD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25"/>
                                <wps:cNvSpPr>
                                  <a:spLocks noChangeArrowheads="1"/>
                                </wps:cNvSpPr>
                                <wps:spPr bwMode="auto">
                                  <a:xfrm>
                                    <a:off x="272" y="2612"/>
                                    <a:ext cx="5" cy="201"/>
                                  </a:xfrm>
                                  <a:prstGeom prst="rect">
                                    <a:avLst/>
                                  </a:prstGeom>
                                  <a:solidFill>
                                    <a:srgbClr val="BDDA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26"/>
                                <wps:cNvSpPr>
                                  <a:spLocks noChangeArrowheads="1"/>
                                </wps:cNvSpPr>
                                <wps:spPr bwMode="auto">
                                  <a:xfrm>
                                    <a:off x="277" y="2612"/>
                                    <a:ext cx="5" cy="201"/>
                                  </a:xfrm>
                                  <a:prstGeom prst="rect">
                                    <a:avLst/>
                                  </a:prstGeom>
                                  <a:solidFill>
                                    <a:srgbClr val="BBD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27"/>
                                <wps:cNvSpPr>
                                  <a:spLocks noChangeArrowheads="1"/>
                                </wps:cNvSpPr>
                                <wps:spPr bwMode="auto">
                                  <a:xfrm>
                                    <a:off x="282" y="2612"/>
                                    <a:ext cx="4" cy="201"/>
                                  </a:xfrm>
                                  <a:prstGeom prst="rect">
                                    <a:avLst/>
                                  </a:prstGeom>
                                  <a:solidFill>
                                    <a:srgbClr val="B9D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28"/>
                                <wps:cNvSpPr>
                                  <a:spLocks noChangeArrowheads="1"/>
                                </wps:cNvSpPr>
                                <wps:spPr bwMode="auto">
                                  <a:xfrm>
                                    <a:off x="286" y="2612"/>
                                    <a:ext cx="5" cy="201"/>
                                  </a:xfrm>
                                  <a:prstGeom prst="rect">
                                    <a:avLst/>
                                  </a:prstGeom>
                                  <a:solidFill>
                                    <a:srgbClr val="B7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29"/>
                                <wps:cNvSpPr>
                                  <a:spLocks noChangeArrowheads="1"/>
                                </wps:cNvSpPr>
                                <wps:spPr bwMode="auto">
                                  <a:xfrm>
                                    <a:off x="291" y="2612"/>
                                    <a:ext cx="5" cy="201"/>
                                  </a:xfrm>
                                  <a:prstGeom prst="rect">
                                    <a:avLst/>
                                  </a:prstGeom>
                                  <a:solidFill>
                                    <a:srgbClr val="B5D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30"/>
                                <wps:cNvSpPr>
                                  <a:spLocks noChangeArrowheads="1"/>
                                </wps:cNvSpPr>
                                <wps:spPr bwMode="auto">
                                  <a:xfrm>
                                    <a:off x="296" y="2612"/>
                                    <a:ext cx="5" cy="201"/>
                                  </a:xfrm>
                                  <a:prstGeom prst="rect">
                                    <a:avLst/>
                                  </a:prstGeom>
                                  <a:solidFill>
                                    <a:srgbClr val="B3D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31"/>
                                <wps:cNvSpPr>
                                  <a:spLocks noChangeArrowheads="1"/>
                                </wps:cNvSpPr>
                                <wps:spPr bwMode="auto">
                                  <a:xfrm>
                                    <a:off x="301" y="2612"/>
                                    <a:ext cx="5" cy="201"/>
                                  </a:xfrm>
                                  <a:prstGeom prst="rect">
                                    <a:avLst/>
                                  </a:prstGeom>
                                  <a:solidFill>
                                    <a:srgbClr val="B1D5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32"/>
                                <wps:cNvSpPr>
                                  <a:spLocks noChangeArrowheads="1"/>
                                </wps:cNvSpPr>
                                <wps:spPr bwMode="auto">
                                  <a:xfrm>
                                    <a:off x="306" y="2612"/>
                                    <a:ext cx="4" cy="201"/>
                                  </a:xfrm>
                                  <a:prstGeom prst="rect">
                                    <a:avLst/>
                                  </a:prstGeom>
                                  <a:solidFill>
                                    <a:srgbClr val="AFD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33"/>
                                <wps:cNvSpPr>
                                  <a:spLocks noChangeArrowheads="1"/>
                                </wps:cNvSpPr>
                                <wps:spPr bwMode="auto">
                                  <a:xfrm>
                                    <a:off x="310" y="2612"/>
                                    <a:ext cx="7" cy="201"/>
                                  </a:xfrm>
                                  <a:prstGeom prst="rect">
                                    <a:avLst/>
                                  </a:prstGeom>
                                  <a:solidFill>
                                    <a:srgbClr val="ADD3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34"/>
                                <wps:cNvSpPr>
                                  <a:spLocks noChangeArrowheads="1"/>
                                </wps:cNvSpPr>
                                <wps:spPr bwMode="auto">
                                  <a:xfrm>
                                    <a:off x="317" y="2612"/>
                                    <a:ext cx="4" cy="201"/>
                                  </a:xfrm>
                                  <a:prstGeom prst="rect">
                                    <a:avLst/>
                                  </a:prstGeom>
                                  <a:solidFill>
                                    <a:srgbClr val="AB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35"/>
                                <wps:cNvSpPr>
                                  <a:spLocks noChangeArrowheads="1"/>
                                </wps:cNvSpPr>
                                <wps:spPr bwMode="auto">
                                  <a:xfrm>
                                    <a:off x="321" y="2612"/>
                                    <a:ext cx="5" cy="201"/>
                                  </a:xfrm>
                                  <a:prstGeom prst="rect">
                                    <a:avLst/>
                                  </a:prstGeom>
                                  <a:solidFill>
                                    <a:srgbClr val="A9D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36"/>
                                <wps:cNvSpPr>
                                  <a:spLocks noChangeArrowheads="1"/>
                                </wps:cNvSpPr>
                                <wps:spPr bwMode="auto">
                                  <a:xfrm>
                                    <a:off x="326" y="2612"/>
                                    <a:ext cx="5" cy="201"/>
                                  </a:xfrm>
                                  <a:prstGeom prst="rect">
                                    <a:avLst/>
                                  </a:prstGeom>
                                  <a:solidFill>
                                    <a:srgbClr val="A7D0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37"/>
                                <wps:cNvSpPr>
                                  <a:spLocks noChangeArrowheads="1"/>
                                </wps:cNvSpPr>
                                <wps:spPr bwMode="auto">
                                  <a:xfrm>
                                    <a:off x="331" y="2612"/>
                                    <a:ext cx="5" cy="201"/>
                                  </a:xfrm>
                                  <a:prstGeom prst="rect">
                                    <a:avLst/>
                                  </a:prstGeom>
                                  <a:solidFill>
                                    <a:srgbClr val="A5D0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38"/>
                                <wps:cNvSpPr>
                                  <a:spLocks noChangeArrowheads="1"/>
                                </wps:cNvSpPr>
                                <wps:spPr bwMode="auto">
                                  <a:xfrm>
                                    <a:off x="336" y="2612"/>
                                    <a:ext cx="5" cy="201"/>
                                  </a:xfrm>
                                  <a:prstGeom prst="rect">
                                    <a:avLst/>
                                  </a:prstGeom>
                                  <a:solidFill>
                                    <a:srgbClr val="A3C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39"/>
                                <wps:cNvSpPr>
                                  <a:spLocks noChangeArrowheads="1"/>
                                </wps:cNvSpPr>
                                <wps:spPr bwMode="auto">
                                  <a:xfrm>
                                    <a:off x="341" y="2612"/>
                                    <a:ext cx="4" cy="201"/>
                                  </a:xfrm>
                                  <a:prstGeom prst="rect">
                                    <a:avLst/>
                                  </a:prstGeom>
                                  <a:solidFill>
                                    <a:srgbClr val="A1CE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40"/>
                                <wps:cNvSpPr>
                                  <a:spLocks noChangeArrowheads="1"/>
                                </wps:cNvSpPr>
                                <wps:spPr bwMode="auto">
                                  <a:xfrm>
                                    <a:off x="345" y="2612"/>
                                    <a:ext cx="5" cy="201"/>
                                  </a:xfrm>
                                  <a:prstGeom prst="rect">
                                    <a:avLst/>
                                  </a:prstGeom>
                                  <a:solidFill>
                                    <a:srgbClr val="9FC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41"/>
                                <wps:cNvSpPr>
                                  <a:spLocks noChangeArrowheads="1"/>
                                </wps:cNvSpPr>
                                <wps:spPr bwMode="auto">
                                  <a:xfrm>
                                    <a:off x="350" y="2612"/>
                                    <a:ext cx="6" cy="201"/>
                                  </a:xfrm>
                                  <a:prstGeom prst="rect">
                                    <a:avLst/>
                                  </a:prstGeom>
                                  <a:solidFill>
                                    <a:srgbClr val="9D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42"/>
                                <wps:cNvSpPr>
                                  <a:spLocks noChangeArrowheads="1"/>
                                </wps:cNvSpPr>
                                <wps:spPr bwMode="auto">
                                  <a:xfrm>
                                    <a:off x="356" y="2612"/>
                                    <a:ext cx="5" cy="201"/>
                                  </a:xfrm>
                                  <a:prstGeom prst="rect">
                                    <a:avLst/>
                                  </a:prstGeom>
                                  <a:solidFill>
                                    <a:srgbClr val="9BC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43"/>
                                <wps:cNvSpPr>
                                  <a:spLocks noChangeArrowheads="1"/>
                                </wps:cNvSpPr>
                                <wps:spPr bwMode="auto">
                                  <a:xfrm>
                                    <a:off x="361" y="2612"/>
                                    <a:ext cx="3" cy="201"/>
                                  </a:xfrm>
                                  <a:prstGeom prst="rect">
                                    <a:avLst/>
                                  </a:prstGeom>
                                  <a:solidFill>
                                    <a:srgbClr val="99C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44"/>
                                <wps:cNvSpPr>
                                  <a:spLocks noChangeArrowheads="1"/>
                                </wps:cNvSpPr>
                                <wps:spPr bwMode="auto">
                                  <a:xfrm>
                                    <a:off x="364" y="2612"/>
                                    <a:ext cx="5" cy="201"/>
                                  </a:xfrm>
                                  <a:prstGeom prst="rect">
                                    <a:avLst/>
                                  </a:prstGeom>
                                  <a:solidFill>
                                    <a:srgbClr val="97C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645"/>
                                <wps:cNvSpPr>
                                  <a:spLocks noChangeArrowheads="1"/>
                                </wps:cNvSpPr>
                                <wps:spPr bwMode="auto">
                                  <a:xfrm>
                                    <a:off x="369" y="2612"/>
                                    <a:ext cx="5" cy="201"/>
                                  </a:xfrm>
                                  <a:prstGeom prst="rect">
                                    <a:avLst/>
                                  </a:prstGeom>
                                  <a:solidFill>
                                    <a:srgbClr val="95C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46"/>
                                <wps:cNvSpPr>
                                  <a:spLocks noChangeArrowheads="1"/>
                                </wps:cNvSpPr>
                                <wps:spPr bwMode="auto">
                                  <a:xfrm>
                                    <a:off x="374" y="2612"/>
                                    <a:ext cx="5" cy="201"/>
                                  </a:xfrm>
                                  <a:prstGeom prst="rect">
                                    <a:avLst/>
                                  </a:prstGeom>
                                  <a:solidFill>
                                    <a:srgbClr val="93C8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647"/>
                                <wps:cNvSpPr>
                                  <a:spLocks noChangeArrowheads="1"/>
                                </wps:cNvSpPr>
                                <wps:spPr bwMode="auto">
                                  <a:xfrm>
                                    <a:off x="379" y="2612"/>
                                    <a:ext cx="4" cy="201"/>
                                  </a:xfrm>
                                  <a:prstGeom prst="rect">
                                    <a:avLst/>
                                  </a:prstGeom>
                                  <a:solidFill>
                                    <a:srgbClr val="91C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48"/>
                                <wps:cNvSpPr>
                                  <a:spLocks noChangeArrowheads="1"/>
                                </wps:cNvSpPr>
                                <wps:spPr bwMode="auto">
                                  <a:xfrm>
                                    <a:off x="383" y="2612"/>
                                    <a:ext cx="5" cy="201"/>
                                  </a:xfrm>
                                  <a:prstGeom prst="rect">
                                    <a:avLst/>
                                  </a:prstGeom>
                                  <a:solidFill>
                                    <a:srgbClr val="8FC6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49"/>
                                <wps:cNvSpPr>
                                  <a:spLocks noChangeArrowheads="1"/>
                                </wps:cNvSpPr>
                                <wps:spPr bwMode="auto">
                                  <a:xfrm>
                                    <a:off x="388" y="2612"/>
                                    <a:ext cx="5" cy="201"/>
                                  </a:xfrm>
                                  <a:prstGeom prst="rect">
                                    <a:avLst/>
                                  </a:prstGeom>
                                  <a:solidFill>
                                    <a:srgbClr val="8DC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650"/>
                                <wps:cNvSpPr>
                                  <a:spLocks noChangeArrowheads="1"/>
                                </wps:cNvSpPr>
                                <wps:spPr bwMode="auto">
                                  <a:xfrm>
                                    <a:off x="393" y="2612"/>
                                    <a:ext cx="5" cy="201"/>
                                  </a:xfrm>
                                  <a:prstGeom prst="rect">
                                    <a:avLst/>
                                  </a:prstGeom>
                                  <a:solidFill>
                                    <a:srgbClr val="8BC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651"/>
                                <wps:cNvSpPr>
                                  <a:spLocks noChangeArrowheads="1"/>
                                </wps:cNvSpPr>
                                <wps:spPr bwMode="auto">
                                  <a:xfrm>
                                    <a:off x="398" y="2612"/>
                                    <a:ext cx="5" cy="201"/>
                                  </a:xfrm>
                                  <a:prstGeom prst="rect">
                                    <a:avLst/>
                                  </a:prstGeom>
                                  <a:solidFill>
                                    <a:srgbClr val="89C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52"/>
                                <wps:cNvSpPr>
                                  <a:spLocks noChangeArrowheads="1"/>
                                </wps:cNvSpPr>
                                <wps:spPr bwMode="auto">
                                  <a:xfrm>
                                    <a:off x="403" y="2612"/>
                                    <a:ext cx="3" cy="201"/>
                                  </a:xfrm>
                                  <a:prstGeom prst="rect">
                                    <a:avLst/>
                                  </a:prstGeom>
                                  <a:solidFill>
                                    <a:srgbClr val="88C2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53"/>
                                <wps:cNvSpPr>
                                  <a:spLocks noChangeArrowheads="1"/>
                                </wps:cNvSpPr>
                                <wps:spPr bwMode="auto">
                                  <a:xfrm>
                                    <a:off x="406" y="2612"/>
                                    <a:ext cx="6" cy="201"/>
                                  </a:xfrm>
                                  <a:prstGeom prst="rect">
                                    <a:avLst/>
                                  </a:prstGeom>
                                  <a:solidFill>
                                    <a:srgbClr val="86C2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54"/>
                                <wps:cNvSpPr>
                                  <a:spLocks noChangeArrowheads="1"/>
                                </wps:cNvSpPr>
                                <wps:spPr bwMode="auto">
                                  <a:xfrm>
                                    <a:off x="412" y="2612"/>
                                    <a:ext cx="3" cy="201"/>
                                  </a:xfrm>
                                  <a:prstGeom prst="rect">
                                    <a:avLst/>
                                  </a:prstGeom>
                                  <a:solidFill>
                                    <a:srgbClr val="84C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55"/>
                                <wps:cNvSpPr>
                                  <a:spLocks noChangeArrowheads="1"/>
                                </wps:cNvSpPr>
                                <wps:spPr bwMode="auto">
                                  <a:xfrm>
                                    <a:off x="415" y="2612"/>
                                    <a:ext cx="5" cy="201"/>
                                  </a:xfrm>
                                  <a:prstGeom prst="rect">
                                    <a:avLst/>
                                  </a:prstGeom>
                                  <a:solidFill>
                                    <a:srgbClr val="82C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56"/>
                                <wps:cNvSpPr>
                                  <a:spLocks noChangeArrowheads="1"/>
                                </wps:cNvSpPr>
                                <wps:spPr bwMode="auto">
                                  <a:xfrm>
                                    <a:off x="420" y="2612"/>
                                    <a:ext cx="5" cy="201"/>
                                  </a:xfrm>
                                  <a:prstGeom prst="rect">
                                    <a:avLst/>
                                  </a:prstGeom>
                                  <a:solidFill>
                                    <a:srgbClr val="80BF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57"/>
                                <wps:cNvSpPr>
                                  <a:spLocks noChangeArrowheads="1"/>
                                </wps:cNvSpPr>
                                <wps:spPr bwMode="auto">
                                  <a:xfrm>
                                    <a:off x="425" y="2612"/>
                                    <a:ext cx="3" cy="201"/>
                                  </a:xfrm>
                                  <a:prstGeom prst="rect">
                                    <a:avLst/>
                                  </a:prstGeom>
                                  <a:solidFill>
                                    <a:srgbClr val="7EB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Freeform 658"/>
                                <wps:cNvSpPr>
                                  <a:spLocks noEditPoints="1"/>
                                </wps:cNvSpPr>
                                <wps:spPr bwMode="auto">
                                  <a:xfrm>
                                    <a:off x="156" y="3119"/>
                                    <a:ext cx="256" cy="502"/>
                                  </a:xfrm>
                                  <a:custGeom>
                                    <a:avLst/>
                                    <a:gdLst>
                                      <a:gd name="T0" fmla="*/ 256 w 256"/>
                                      <a:gd name="T1" fmla="*/ 77 h 502"/>
                                      <a:gd name="T2" fmla="*/ 242 w 256"/>
                                      <a:gd name="T3" fmla="*/ 343 h 502"/>
                                      <a:gd name="T4" fmla="*/ 242 w 256"/>
                                      <a:gd name="T5" fmla="*/ 409 h 502"/>
                                      <a:gd name="T6" fmla="*/ 84 w 256"/>
                                      <a:gd name="T7" fmla="*/ 502 h 502"/>
                                      <a:gd name="T8" fmla="*/ 83 w 256"/>
                                      <a:gd name="T9" fmla="*/ 479 h 502"/>
                                      <a:gd name="T10" fmla="*/ 100 w 256"/>
                                      <a:gd name="T11" fmla="*/ 454 h 502"/>
                                      <a:gd name="T12" fmla="*/ 118 w 256"/>
                                      <a:gd name="T13" fmla="*/ 431 h 502"/>
                                      <a:gd name="T14" fmla="*/ 138 w 256"/>
                                      <a:gd name="T15" fmla="*/ 409 h 502"/>
                                      <a:gd name="T16" fmla="*/ 161 w 256"/>
                                      <a:gd name="T17" fmla="*/ 389 h 502"/>
                                      <a:gd name="T18" fmla="*/ 161 w 256"/>
                                      <a:gd name="T19" fmla="*/ 389 h 502"/>
                                      <a:gd name="T20" fmla="*/ 180 w 256"/>
                                      <a:gd name="T21" fmla="*/ 76 h 502"/>
                                      <a:gd name="T22" fmla="*/ 256 w 256"/>
                                      <a:gd name="T23" fmla="*/ 77 h 502"/>
                                      <a:gd name="T24" fmla="*/ 256 w 256"/>
                                      <a:gd name="T25" fmla="*/ 77 h 502"/>
                                      <a:gd name="T26" fmla="*/ 35 w 256"/>
                                      <a:gd name="T27" fmla="*/ 428 h 502"/>
                                      <a:gd name="T28" fmla="*/ 3 w 256"/>
                                      <a:gd name="T29" fmla="*/ 451 h 502"/>
                                      <a:gd name="T30" fmla="*/ 0 w 256"/>
                                      <a:gd name="T31" fmla="*/ 439 h 502"/>
                                      <a:gd name="T32" fmla="*/ 0 w 256"/>
                                      <a:gd name="T33" fmla="*/ 428 h 502"/>
                                      <a:gd name="T34" fmla="*/ 14 w 256"/>
                                      <a:gd name="T35" fmla="*/ 405 h 502"/>
                                      <a:gd name="T36" fmla="*/ 30 w 256"/>
                                      <a:gd name="T37" fmla="*/ 385 h 502"/>
                                      <a:gd name="T38" fmla="*/ 49 w 256"/>
                                      <a:gd name="T39" fmla="*/ 365 h 502"/>
                                      <a:gd name="T40" fmla="*/ 70 w 256"/>
                                      <a:gd name="T41" fmla="*/ 348 h 502"/>
                                      <a:gd name="T42" fmla="*/ 70 w 256"/>
                                      <a:gd name="T43" fmla="*/ 348 h 502"/>
                                      <a:gd name="T44" fmla="*/ 80 w 256"/>
                                      <a:gd name="T45" fmla="*/ 0 h 502"/>
                                      <a:gd name="T46" fmla="*/ 99 w 256"/>
                                      <a:gd name="T47" fmla="*/ 11 h 502"/>
                                      <a:gd name="T48" fmla="*/ 103 w 256"/>
                                      <a:gd name="T49" fmla="*/ 357 h 502"/>
                                      <a:gd name="T50" fmla="*/ 103 w 256"/>
                                      <a:gd name="T51" fmla="*/ 357 h 502"/>
                                      <a:gd name="T52" fmla="*/ 35 w 256"/>
                                      <a:gd name="T53" fmla="*/ 428 h 502"/>
                                      <a:gd name="T54" fmla="*/ 35 w 256"/>
                                      <a:gd name="T55" fmla="*/ 428 h 50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56" h="502">
                                        <a:moveTo>
                                          <a:pt x="256" y="77"/>
                                        </a:moveTo>
                                        <a:lnTo>
                                          <a:pt x="242" y="343"/>
                                        </a:lnTo>
                                        <a:lnTo>
                                          <a:pt x="242" y="409"/>
                                        </a:lnTo>
                                        <a:lnTo>
                                          <a:pt x="84" y="502"/>
                                        </a:lnTo>
                                        <a:lnTo>
                                          <a:pt x="83" y="479"/>
                                        </a:lnTo>
                                        <a:lnTo>
                                          <a:pt x="100" y="454"/>
                                        </a:lnTo>
                                        <a:lnTo>
                                          <a:pt x="118" y="431"/>
                                        </a:lnTo>
                                        <a:lnTo>
                                          <a:pt x="138" y="409"/>
                                        </a:lnTo>
                                        <a:lnTo>
                                          <a:pt x="161" y="389"/>
                                        </a:lnTo>
                                        <a:lnTo>
                                          <a:pt x="180" y="76"/>
                                        </a:lnTo>
                                        <a:lnTo>
                                          <a:pt x="256" y="77"/>
                                        </a:lnTo>
                                        <a:close/>
                                        <a:moveTo>
                                          <a:pt x="35" y="428"/>
                                        </a:moveTo>
                                        <a:lnTo>
                                          <a:pt x="3" y="451"/>
                                        </a:lnTo>
                                        <a:lnTo>
                                          <a:pt x="0" y="439"/>
                                        </a:lnTo>
                                        <a:lnTo>
                                          <a:pt x="0" y="428"/>
                                        </a:lnTo>
                                        <a:lnTo>
                                          <a:pt x="14" y="405"/>
                                        </a:lnTo>
                                        <a:lnTo>
                                          <a:pt x="30" y="385"/>
                                        </a:lnTo>
                                        <a:lnTo>
                                          <a:pt x="49" y="365"/>
                                        </a:lnTo>
                                        <a:lnTo>
                                          <a:pt x="70" y="348"/>
                                        </a:lnTo>
                                        <a:lnTo>
                                          <a:pt x="80" y="0"/>
                                        </a:lnTo>
                                        <a:lnTo>
                                          <a:pt x="99" y="11"/>
                                        </a:lnTo>
                                        <a:lnTo>
                                          <a:pt x="103" y="357"/>
                                        </a:lnTo>
                                        <a:lnTo>
                                          <a:pt x="35" y="428"/>
                                        </a:lnTo>
                                        <a:close/>
                                      </a:path>
                                    </a:pathLst>
                                  </a:custGeom>
                                  <a:solidFill>
                                    <a:srgbClr val="285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Rectangle 659"/>
                                <wps:cNvSpPr>
                                  <a:spLocks noChangeArrowheads="1"/>
                                </wps:cNvSpPr>
                                <wps:spPr bwMode="auto">
                                  <a:xfrm>
                                    <a:off x="212" y="2608"/>
                                    <a:ext cx="1" cy="56"/>
                                  </a:xfrm>
                                  <a:prstGeom prst="rect">
                                    <a:avLst/>
                                  </a:prstGeom>
                                  <a:solidFill>
                                    <a:srgbClr val="2F4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660"/>
                                <wps:cNvSpPr>
                                  <a:spLocks noChangeArrowheads="1"/>
                                </wps:cNvSpPr>
                                <wps:spPr bwMode="auto">
                                  <a:xfrm>
                                    <a:off x="213" y="2608"/>
                                    <a:ext cx="2" cy="56"/>
                                  </a:xfrm>
                                  <a:prstGeom prst="rect">
                                    <a:avLst/>
                                  </a:prstGeom>
                                  <a:solidFill>
                                    <a:srgbClr val="285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61"/>
                                <wps:cNvSpPr>
                                  <a:spLocks noChangeArrowheads="1"/>
                                </wps:cNvSpPr>
                                <wps:spPr bwMode="auto">
                                  <a:xfrm>
                                    <a:off x="215" y="2608"/>
                                    <a:ext cx="3" cy="56"/>
                                  </a:xfrm>
                                  <a:prstGeom prst="rect">
                                    <a:avLst/>
                                  </a:prstGeom>
                                  <a:solidFill>
                                    <a:srgbClr val="285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62"/>
                                <wps:cNvSpPr>
                                  <a:spLocks noChangeArrowheads="1"/>
                                </wps:cNvSpPr>
                                <wps:spPr bwMode="auto">
                                  <a:xfrm>
                                    <a:off x="218" y="2608"/>
                                    <a:ext cx="2" cy="56"/>
                                  </a:xfrm>
                                  <a:prstGeom prst="rect">
                                    <a:avLst/>
                                  </a:prstGeom>
                                  <a:solidFill>
                                    <a:srgbClr val="285C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63"/>
                                <wps:cNvSpPr>
                                  <a:spLocks noChangeArrowheads="1"/>
                                </wps:cNvSpPr>
                                <wps:spPr bwMode="auto">
                                  <a:xfrm>
                                    <a:off x="220" y="2608"/>
                                    <a:ext cx="3" cy="56"/>
                                  </a:xfrm>
                                  <a:prstGeom prst="rect">
                                    <a:avLst/>
                                  </a:prstGeom>
                                  <a:solidFill>
                                    <a:srgbClr val="285C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64"/>
                                <wps:cNvSpPr>
                                  <a:spLocks noChangeArrowheads="1"/>
                                </wps:cNvSpPr>
                                <wps:spPr bwMode="auto">
                                  <a:xfrm>
                                    <a:off x="223" y="2608"/>
                                    <a:ext cx="1" cy="56"/>
                                  </a:xfrm>
                                  <a:prstGeom prst="rect">
                                    <a:avLst/>
                                  </a:prstGeom>
                                  <a:solidFill>
                                    <a:srgbClr val="295B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65"/>
                                <wps:cNvSpPr>
                                  <a:spLocks noChangeArrowheads="1"/>
                                </wps:cNvSpPr>
                                <wps:spPr bwMode="auto">
                                  <a:xfrm>
                                    <a:off x="224" y="2608"/>
                                    <a:ext cx="4" cy="56"/>
                                  </a:xfrm>
                                  <a:prstGeom prst="rect">
                                    <a:avLst/>
                                  </a:prstGeom>
                                  <a:solidFill>
                                    <a:srgbClr val="295B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66"/>
                                <wps:cNvSpPr>
                                  <a:spLocks noChangeArrowheads="1"/>
                                </wps:cNvSpPr>
                                <wps:spPr bwMode="auto">
                                  <a:xfrm>
                                    <a:off x="228" y="2608"/>
                                    <a:ext cx="3" cy="56"/>
                                  </a:xfrm>
                                  <a:prstGeom prst="rect">
                                    <a:avLst/>
                                  </a:prstGeom>
                                  <a:solidFill>
                                    <a:srgbClr val="295A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667"/>
                                <wps:cNvSpPr>
                                  <a:spLocks noChangeArrowheads="1"/>
                                </wps:cNvSpPr>
                                <wps:spPr bwMode="auto">
                                  <a:xfrm>
                                    <a:off x="231" y="2608"/>
                                    <a:ext cx="3" cy="56"/>
                                  </a:xfrm>
                                  <a:prstGeom prst="rect">
                                    <a:avLst/>
                                  </a:prstGeom>
                                  <a:solidFill>
                                    <a:srgbClr val="2959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68"/>
                                <wps:cNvSpPr>
                                  <a:spLocks noChangeArrowheads="1"/>
                                </wps:cNvSpPr>
                                <wps:spPr bwMode="auto">
                                  <a:xfrm>
                                    <a:off x="234" y="2608"/>
                                    <a:ext cx="2" cy="56"/>
                                  </a:xfrm>
                                  <a:prstGeom prst="rect">
                                    <a:avLst/>
                                  </a:prstGeom>
                                  <a:solidFill>
                                    <a:srgbClr val="2959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69"/>
                                <wps:cNvSpPr>
                                  <a:spLocks noChangeArrowheads="1"/>
                                </wps:cNvSpPr>
                                <wps:spPr bwMode="auto">
                                  <a:xfrm>
                                    <a:off x="236" y="2608"/>
                                    <a:ext cx="1" cy="56"/>
                                  </a:xfrm>
                                  <a:prstGeom prst="rect">
                                    <a:avLst/>
                                  </a:prstGeom>
                                  <a:solidFill>
                                    <a:srgbClr val="2A58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70"/>
                                <wps:cNvSpPr>
                                  <a:spLocks noChangeArrowheads="1"/>
                                </wps:cNvSpPr>
                                <wps:spPr bwMode="auto">
                                  <a:xfrm>
                                    <a:off x="237" y="2608"/>
                                    <a:ext cx="3" cy="56"/>
                                  </a:xfrm>
                                  <a:prstGeom prst="rect">
                                    <a:avLst/>
                                  </a:prstGeom>
                                  <a:solidFill>
                                    <a:srgbClr val="2A58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71"/>
                                <wps:cNvSpPr>
                                  <a:spLocks noChangeArrowheads="1"/>
                                </wps:cNvSpPr>
                                <wps:spPr bwMode="auto">
                                  <a:xfrm>
                                    <a:off x="240" y="2608"/>
                                    <a:ext cx="2" cy="56"/>
                                  </a:xfrm>
                                  <a:prstGeom prst="rect">
                                    <a:avLst/>
                                  </a:prstGeom>
                                  <a:solidFill>
                                    <a:srgbClr val="2A57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72"/>
                                <wps:cNvSpPr>
                                  <a:spLocks noChangeArrowheads="1"/>
                                </wps:cNvSpPr>
                                <wps:spPr bwMode="auto">
                                  <a:xfrm>
                                    <a:off x="242" y="2608"/>
                                    <a:ext cx="1" cy="56"/>
                                  </a:xfrm>
                                  <a:prstGeom prst="rect">
                                    <a:avLst/>
                                  </a:prstGeom>
                                  <a:solidFill>
                                    <a:srgbClr val="2A5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73"/>
                                <wps:cNvSpPr>
                                  <a:spLocks noChangeArrowheads="1"/>
                                </wps:cNvSpPr>
                                <wps:spPr bwMode="auto">
                                  <a:xfrm>
                                    <a:off x="243" y="2608"/>
                                    <a:ext cx="4" cy="56"/>
                                  </a:xfrm>
                                  <a:prstGeom prst="rect">
                                    <a:avLst/>
                                  </a:prstGeom>
                                  <a:solidFill>
                                    <a:srgbClr val="2A56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74"/>
                                <wps:cNvSpPr>
                                  <a:spLocks noChangeArrowheads="1"/>
                                </wps:cNvSpPr>
                                <wps:spPr bwMode="auto">
                                  <a:xfrm>
                                    <a:off x="247" y="2608"/>
                                    <a:ext cx="1" cy="56"/>
                                  </a:xfrm>
                                  <a:prstGeom prst="rect">
                                    <a:avLst/>
                                  </a:prstGeom>
                                  <a:solidFill>
                                    <a:srgbClr val="2A5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75"/>
                                <wps:cNvSpPr>
                                  <a:spLocks noChangeArrowheads="1"/>
                                </wps:cNvSpPr>
                                <wps:spPr bwMode="auto">
                                  <a:xfrm>
                                    <a:off x="248" y="2608"/>
                                    <a:ext cx="2" cy="56"/>
                                  </a:xfrm>
                                  <a:prstGeom prst="rect">
                                    <a:avLst/>
                                  </a:prstGeom>
                                  <a:solidFill>
                                    <a:srgbClr val="2B55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76"/>
                                <wps:cNvSpPr>
                                  <a:spLocks noChangeArrowheads="1"/>
                                </wps:cNvSpPr>
                                <wps:spPr bwMode="auto">
                                  <a:xfrm>
                                    <a:off x="250" y="2608"/>
                                    <a:ext cx="3" cy="56"/>
                                  </a:xfrm>
                                  <a:prstGeom prst="rect">
                                    <a:avLst/>
                                  </a:prstGeom>
                                  <a:solidFill>
                                    <a:srgbClr val="2B5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77"/>
                                <wps:cNvSpPr>
                                  <a:spLocks noChangeArrowheads="1"/>
                                </wps:cNvSpPr>
                                <wps:spPr bwMode="auto">
                                  <a:xfrm>
                                    <a:off x="253" y="2608"/>
                                    <a:ext cx="2" cy="56"/>
                                  </a:xfrm>
                                  <a:prstGeom prst="rect">
                                    <a:avLst/>
                                  </a:prstGeom>
                                  <a:solidFill>
                                    <a:srgbClr val="2B5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78"/>
                                <wps:cNvSpPr>
                                  <a:spLocks noChangeArrowheads="1"/>
                                </wps:cNvSpPr>
                                <wps:spPr bwMode="auto">
                                  <a:xfrm>
                                    <a:off x="255" y="2608"/>
                                    <a:ext cx="1" cy="56"/>
                                  </a:xfrm>
                                  <a:prstGeom prst="rect">
                                    <a:avLst/>
                                  </a:prstGeom>
                                  <a:solidFill>
                                    <a:srgbClr val="2B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79"/>
                                <wps:cNvSpPr>
                                  <a:spLocks noChangeArrowheads="1"/>
                                </wps:cNvSpPr>
                                <wps:spPr bwMode="auto">
                                  <a:xfrm>
                                    <a:off x="256" y="2608"/>
                                    <a:ext cx="2" cy="56"/>
                                  </a:xfrm>
                                  <a:prstGeom prst="rect">
                                    <a:avLst/>
                                  </a:prstGeom>
                                  <a:solidFill>
                                    <a:srgbClr val="2B53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80"/>
                                <wps:cNvSpPr>
                                  <a:spLocks noChangeArrowheads="1"/>
                                </wps:cNvSpPr>
                                <wps:spPr bwMode="auto">
                                  <a:xfrm>
                                    <a:off x="258" y="2608"/>
                                    <a:ext cx="1" cy="56"/>
                                  </a:xfrm>
                                  <a:prstGeom prst="rect">
                                    <a:avLst/>
                                  </a:prstGeom>
                                  <a:solidFill>
                                    <a:srgbClr val="2B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81"/>
                                <wps:cNvSpPr>
                                  <a:spLocks noChangeArrowheads="1"/>
                                </wps:cNvSpPr>
                                <wps:spPr bwMode="auto">
                                  <a:xfrm>
                                    <a:off x="259" y="2608"/>
                                    <a:ext cx="2" cy="56"/>
                                  </a:xfrm>
                                  <a:prstGeom prst="rect">
                                    <a:avLst/>
                                  </a:prstGeom>
                                  <a:solidFill>
                                    <a:srgbClr val="2B5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82"/>
                                <wps:cNvSpPr>
                                  <a:spLocks noChangeArrowheads="1"/>
                                </wps:cNvSpPr>
                                <wps:spPr bwMode="auto">
                                  <a:xfrm>
                                    <a:off x="261" y="2608"/>
                                    <a:ext cx="2" cy="56"/>
                                  </a:xfrm>
                                  <a:prstGeom prst="rect">
                                    <a:avLst/>
                                  </a:prstGeom>
                                  <a:solidFill>
                                    <a:srgbClr val="2C52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83"/>
                                <wps:cNvSpPr>
                                  <a:spLocks noChangeArrowheads="1"/>
                                </wps:cNvSpPr>
                                <wps:spPr bwMode="auto">
                                  <a:xfrm>
                                    <a:off x="263" y="2608"/>
                                    <a:ext cx="3" cy="56"/>
                                  </a:xfrm>
                                  <a:prstGeom prst="rect">
                                    <a:avLst/>
                                  </a:prstGeom>
                                  <a:solidFill>
                                    <a:srgbClr val="2C5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84"/>
                                <wps:cNvSpPr>
                                  <a:spLocks noChangeArrowheads="1"/>
                                </wps:cNvSpPr>
                                <wps:spPr bwMode="auto">
                                  <a:xfrm>
                                    <a:off x="266" y="2608"/>
                                    <a:ext cx="5" cy="56"/>
                                  </a:xfrm>
                                  <a:prstGeom prst="rect">
                                    <a:avLst/>
                                  </a:prstGeom>
                                  <a:solidFill>
                                    <a:srgbClr val="2C5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85"/>
                                <wps:cNvSpPr>
                                  <a:spLocks noChangeArrowheads="1"/>
                                </wps:cNvSpPr>
                                <wps:spPr bwMode="auto">
                                  <a:xfrm>
                                    <a:off x="271" y="2608"/>
                                    <a:ext cx="1" cy="56"/>
                                  </a:xfrm>
                                  <a:prstGeom prst="rect">
                                    <a:avLst/>
                                  </a:prstGeom>
                                  <a:solidFill>
                                    <a:srgbClr val="2C5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86"/>
                                <wps:cNvSpPr>
                                  <a:spLocks noChangeArrowheads="1"/>
                                </wps:cNvSpPr>
                                <wps:spPr bwMode="auto">
                                  <a:xfrm>
                                    <a:off x="272" y="2608"/>
                                    <a:ext cx="2" cy="56"/>
                                  </a:xfrm>
                                  <a:prstGeom prst="rect">
                                    <a:avLst/>
                                  </a:prstGeom>
                                  <a:solidFill>
                                    <a:srgbClr val="2C5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687"/>
                                <wps:cNvSpPr>
                                  <a:spLocks noChangeArrowheads="1"/>
                                </wps:cNvSpPr>
                                <wps:spPr bwMode="auto">
                                  <a:xfrm>
                                    <a:off x="274" y="2608"/>
                                    <a:ext cx="1" cy="56"/>
                                  </a:xfrm>
                                  <a:prstGeom prst="rect">
                                    <a:avLst/>
                                  </a:prstGeom>
                                  <a:solidFill>
                                    <a:srgbClr val="2C4F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88"/>
                                <wps:cNvSpPr>
                                  <a:spLocks noChangeArrowheads="1"/>
                                </wps:cNvSpPr>
                                <wps:spPr bwMode="auto">
                                  <a:xfrm>
                                    <a:off x="275" y="2608"/>
                                    <a:ext cx="2" cy="56"/>
                                  </a:xfrm>
                                  <a:prstGeom prst="rect">
                                    <a:avLst/>
                                  </a:prstGeom>
                                  <a:solidFill>
                                    <a:srgbClr val="2C4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89"/>
                                <wps:cNvSpPr>
                                  <a:spLocks noChangeArrowheads="1"/>
                                </wps:cNvSpPr>
                                <wps:spPr bwMode="auto">
                                  <a:xfrm>
                                    <a:off x="277" y="2608"/>
                                    <a:ext cx="3" cy="56"/>
                                  </a:xfrm>
                                  <a:prstGeom prst="rect">
                                    <a:avLst/>
                                  </a:prstGeom>
                                  <a:solidFill>
                                    <a:srgbClr val="2C4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90"/>
                                <wps:cNvSpPr>
                                  <a:spLocks noChangeArrowheads="1"/>
                                </wps:cNvSpPr>
                                <wps:spPr bwMode="auto">
                                  <a:xfrm>
                                    <a:off x="280" y="2608"/>
                                    <a:ext cx="2" cy="56"/>
                                  </a:xfrm>
                                  <a:prstGeom prst="rect">
                                    <a:avLst/>
                                  </a:prstGeom>
                                  <a:solidFill>
                                    <a:srgbClr val="2C4E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91"/>
                                <wps:cNvSpPr>
                                  <a:spLocks noChangeArrowheads="1"/>
                                </wps:cNvSpPr>
                                <wps:spPr bwMode="auto">
                                  <a:xfrm>
                                    <a:off x="282" y="2608"/>
                                    <a:ext cx="1" cy="56"/>
                                  </a:xfrm>
                                  <a:prstGeom prst="rect">
                                    <a:avLst/>
                                  </a:prstGeom>
                                  <a:solidFill>
                                    <a:srgbClr val="2D4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92"/>
                                <wps:cNvSpPr>
                                  <a:spLocks noChangeArrowheads="1"/>
                                </wps:cNvSpPr>
                                <wps:spPr bwMode="auto">
                                  <a:xfrm>
                                    <a:off x="283" y="2608"/>
                                    <a:ext cx="3" cy="56"/>
                                  </a:xfrm>
                                  <a:prstGeom prst="rect">
                                    <a:avLst/>
                                  </a:prstGeom>
                                  <a:solidFill>
                                    <a:srgbClr val="2D4D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693"/>
                                <wps:cNvSpPr>
                                  <a:spLocks noChangeArrowheads="1"/>
                                </wps:cNvSpPr>
                                <wps:spPr bwMode="auto">
                                  <a:xfrm>
                                    <a:off x="286" y="2608"/>
                                    <a:ext cx="4" cy="56"/>
                                  </a:xfrm>
                                  <a:prstGeom prst="rect">
                                    <a:avLst/>
                                  </a:prstGeom>
                                  <a:solidFill>
                                    <a:srgbClr val="2D4C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94"/>
                                <wps:cNvSpPr>
                                  <a:spLocks noChangeArrowheads="1"/>
                                </wps:cNvSpPr>
                                <wps:spPr bwMode="auto">
                                  <a:xfrm>
                                    <a:off x="290" y="2608"/>
                                    <a:ext cx="3" cy="56"/>
                                  </a:xfrm>
                                  <a:prstGeom prst="rect">
                                    <a:avLst/>
                                  </a:prstGeom>
                                  <a:solidFill>
                                    <a:srgbClr val="2D4B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95"/>
                                <wps:cNvSpPr>
                                  <a:spLocks noChangeArrowheads="1"/>
                                </wps:cNvSpPr>
                                <wps:spPr bwMode="auto">
                                  <a:xfrm>
                                    <a:off x="293" y="2608"/>
                                    <a:ext cx="1" cy="56"/>
                                  </a:xfrm>
                                  <a:prstGeom prst="rect">
                                    <a:avLst/>
                                  </a:prstGeom>
                                  <a:solidFill>
                                    <a:srgbClr val="2D4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696"/>
                                <wps:cNvSpPr>
                                  <a:spLocks noChangeArrowheads="1"/>
                                </wps:cNvSpPr>
                                <wps:spPr bwMode="auto">
                                  <a:xfrm>
                                    <a:off x="294" y="2608"/>
                                    <a:ext cx="2" cy="56"/>
                                  </a:xfrm>
                                  <a:prstGeom prst="rect">
                                    <a:avLst/>
                                  </a:prstGeom>
                                  <a:solidFill>
                                    <a:srgbClr val="2E4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697"/>
                                <wps:cNvSpPr>
                                  <a:spLocks noChangeArrowheads="1"/>
                                </wps:cNvSpPr>
                                <wps:spPr bwMode="auto">
                                  <a:xfrm>
                                    <a:off x="296" y="2608"/>
                                    <a:ext cx="3" cy="56"/>
                                  </a:xfrm>
                                  <a:prstGeom prst="rect">
                                    <a:avLst/>
                                  </a:prstGeom>
                                  <a:solidFill>
                                    <a:srgbClr val="2E4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698"/>
                                <wps:cNvSpPr>
                                  <a:spLocks noChangeArrowheads="1"/>
                                </wps:cNvSpPr>
                                <wps:spPr bwMode="auto">
                                  <a:xfrm>
                                    <a:off x="299" y="2608"/>
                                    <a:ext cx="3" cy="56"/>
                                  </a:xfrm>
                                  <a:prstGeom prst="rect">
                                    <a:avLst/>
                                  </a:prstGeom>
                                  <a:solidFill>
                                    <a:srgbClr val="2E49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699"/>
                                <wps:cNvSpPr>
                                  <a:spLocks noChangeArrowheads="1"/>
                                </wps:cNvSpPr>
                                <wps:spPr bwMode="auto">
                                  <a:xfrm>
                                    <a:off x="302" y="2608"/>
                                    <a:ext cx="4" cy="56"/>
                                  </a:xfrm>
                                  <a:prstGeom prst="rect">
                                    <a:avLst/>
                                  </a:prstGeom>
                                  <a:solidFill>
                                    <a:srgbClr val="2E48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00"/>
                                <wps:cNvSpPr>
                                  <a:spLocks noChangeArrowheads="1"/>
                                </wps:cNvSpPr>
                                <wps:spPr bwMode="auto">
                                  <a:xfrm>
                                    <a:off x="306" y="2608"/>
                                    <a:ext cx="1" cy="56"/>
                                  </a:xfrm>
                                  <a:prstGeom prst="rect">
                                    <a:avLst/>
                                  </a:prstGeom>
                                  <a:solidFill>
                                    <a:srgbClr val="2E4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01"/>
                                <wps:cNvSpPr>
                                  <a:spLocks noChangeArrowheads="1"/>
                                </wps:cNvSpPr>
                                <wps:spPr bwMode="auto">
                                  <a:xfrm>
                                    <a:off x="307" y="2608"/>
                                    <a:ext cx="2" cy="56"/>
                                  </a:xfrm>
                                  <a:prstGeom prst="rect">
                                    <a:avLst/>
                                  </a:prstGeom>
                                  <a:solidFill>
                                    <a:srgbClr val="2F47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02"/>
                                <wps:cNvSpPr>
                                  <a:spLocks noChangeArrowheads="1"/>
                                </wps:cNvSpPr>
                                <wps:spPr bwMode="auto">
                                  <a:xfrm>
                                    <a:off x="309" y="2608"/>
                                    <a:ext cx="3" cy="56"/>
                                  </a:xfrm>
                                  <a:prstGeom prst="rect">
                                    <a:avLst/>
                                  </a:prstGeom>
                                  <a:solidFill>
                                    <a:srgbClr val="2F47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03"/>
                                <wps:cNvSpPr>
                                  <a:spLocks noChangeArrowheads="1"/>
                                </wps:cNvSpPr>
                                <wps:spPr bwMode="auto">
                                  <a:xfrm>
                                    <a:off x="312" y="2608"/>
                                    <a:ext cx="3" cy="56"/>
                                  </a:xfrm>
                                  <a:prstGeom prst="rect">
                                    <a:avLst/>
                                  </a:prstGeom>
                                  <a:solidFill>
                                    <a:srgbClr val="2F46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04"/>
                                <wps:cNvSpPr>
                                  <a:spLocks noChangeArrowheads="1"/>
                                </wps:cNvSpPr>
                                <wps:spPr bwMode="auto">
                                  <a:xfrm>
                                    <a:off x="315" y="2608"/>
                                    <a:ext cx="2" cy="56"/>
                                  </a:xfrm>
                                  <a:prstGeom prst="rect">
                                    <a:avLst/>
                                  </a:prstGeom>
                                  <a:solidFill>
                                    <a:srgbClr val="2F4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7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4" y="2345"/>
                                    <a:ext cx="237" cy="292"/>
                                  </a:xfrm>
                                  <a:prstGeom prst="rect">
                                    <a:avLst/>
                                  </a:prstGeom>
                                  <a:noFill/>
                                  <a:extLst>
                                    <a:ext uri="{909E8E84-426E-40DD-AFC4-6F175D3DCCD1}">
                                      <a14:hiddenFill xmlns:a14="http://schemas.microsoft.com/office/drawing/2010/main">
                                        <a:solidFill>
                                          <a:srgbClr val="FFFFFF"/>
                                        </a:solidFill>
                                      </a14:hiddenFill>
                                    </a:ext>
                                  </a:extLst>
                                </pic:spPr>
                              </pic:pic>
                              <wps:wsp>
                                <wps:cNvPr id="721" name="Freeform 706"/>
                                <wps:cNvSpPr>
                                  <a:spLocks/>
                                </wps:cNvSpPr>
                                <wps:spPr bwMode="auto">
                                  <a:xfrm>
                                    <a:off x="200" y="2600"/>
                                    <a:ext cx="123" cy="35"/>
                                  </a:xfrm>
                                  <a:custGeom>
                                    <a:avLst/>
                                    <a:gdLst>
                                      <a:gd name="T0" fmla="*/ 123 w 123"/>
                                      <a:gd name="T1" fmla="*/ 9 h 35"/>
                                      <a:gd name="T2" fmla="*/ 110 w 123"/>
                                      <a:gd name="T3" fmla="*/ 20 h 35"/>
                                      <a:gd name="T4" fmla="*/ 98 w 123"/>
                                      <a:gd name="T5" fmla="*/ 28 h 35"/>
                                      <a:gd name="T6" fmla="*/ 82 w 123"/>
                                      <a:gd name="T7" fmla="*/ 33 h 35"/>
                                      <a:gd name="T8" fmla="*/ 66 w 123"/>
                                      <a:gd name="T9" fmla="*/ 35 h 35"/>
                                      <a:gd name="T10" fmla="*/ 47 w 123"/>
                                      <a:gd name="T11" fmla="*/ 32 h 35"/>
                                      <a:gd name="T12" fmla="*/ 29 w 123"/>
                                      <a:gd name="T13" fmla="*/ 25 h 35"/>
                                      <a:gd name="T14" fmla="*/ 13 w 123"/>
                                      <a:gd name="T15" fmla="*/ 14 h 35"/>
                                      <a:gd name="T16" fmla="*/ 0 w 123"/>
                                      <a:gd name="T17" fmla="*/ 0 h 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3" h="35">
                                        <a:moveTo>
                                          <a:pt x="123" y="9"/>
                                        </a:moveTo>
                                        <a:lnTo>
                                          <a:pt x="110" y="20"/>
                                        </a:lnTo>
                                        <a:lnTo>
                                          <a:pt x="98" y="28"/>
                                        </a:lnTo>
                                        <a:lnTo>
                                          <a:pt x="82" y="33"/>
                                        </a:lnTo>
                                        <a:lnTo>
                                          <a:pt x="66" y="35"/>
                                        </a:lnTo>
                                        <a:lnTo>
                                          <a:pt x="47" y="32"/>
                                        </a:lnTo>
                                        <a:lnTo>
                                          <a:pt x="29" y="25"/>
                                        </a:lnTo>
                                        <a:lnTo>
                                          <a:pt x="13" y="14"/>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2" name="Picture 7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31" y="3132"/>
                                    <a:ext cx="97"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3" name="Picture 70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31" y="3132"/>
                                    <a:ext cx="97" cy="132"/>
                                  </a:xfrm>
                                  <a:prstGeom prst="rect">
                                    <a:avLst/>
                                  </a:prstGeom>
                                  <a:noFill/>
                                  <a:extLst>
                                    <a:ext uri="{909E8E84-426E-40DD-AFC4-6F175D3DCCD1}">
                                      <a14:hiddenFill xmlns:a14="http://schemas.microsoft.com/office/drawing/2010/main">
                                        <a:solidFill>
                                          <a:srgbClr val="FFFFFF"/>
                                        </a:solidFill>
                                      </a14:hiddenFill>
                                    </a:ext>
                                  </a:extLst>
                                </pic:spPr>
                              </pic:pic>
                              <wps:wsp>
                                <wps:cNvPr id="724" name="Rectangle 709"/>
                                <wps:cNvSpPr>
                                  <a:spLocks noChangeArrowheads="1"/>
                                </wps:cNvSpPr>
                                <wps:spPr bwMode="auto">
                                  <a:xfrm>
                                    <a:off x="336" y="2752"/>
                                    <a:ext cx="1" cy="420"/>
                                  </a:xfrm>
                                  <a:prstGeom prst="rect">
                                    <a:avLst/>
                                  </a:prstGeom>
                                  <a:solidFill>
                                    <a:srgbClr val="285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10"/>
                                <wps:cNvSpPr>
                                  <a:spLocks noChangeArrowheads="1"/>
                                </wps:cNvSpPr>
                                <wps:spPr bwMode="auto">
                                  <a:xfrm>
                                    <a:off x="337" y="2752"/>
                                    <a:ext cx="2" cy="420"/>
                                  </a:xfrm>
                                  <a:prstGeom prst="rect">
                                    <a:avLst/>
                                  </a:prstGeom>
                                  <a:solidFill>
                                    <a:srgbClr val="7CB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11"/>
                                <wps:cNvSpPr>
                                  <a:spLocks noChangeArrowheads="1"/>
                                </wps:cNvSpPr>
                                <wps:spPr bwMode="auto">
                                  <a:xfrm>
                                    <a:off x="339" y="2752"/>
                                    <a:ext cx="2" cy="420"/>
                                  </a:xfrm>
                                  <a:prstGeom prst="rect">
                                    <a:avLst/>
                                  </a:prstGeom>
                                  <a:solidFill>
                                    <a:srgbClr val="7AB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12"/>
                                <wps:cNvSpPr>
                                  <a:spLocks noChangeArrowheads="1"/>
                                </wps:cNvSpPr>
                                <wps:spPr bwMode="auto">
                                  <a:xfrm>
                                    <a:off x="341" y="2752"/>
                                    <a:ext cx="1" cy="420"/>
                                  </a:xfrm>
                                  <a:prstGeom prst="rect">
                                    <a:avLst/>
                                  </a:prstGeom>
                                  <a:solidFill>
                                    <a:srgbClr val="79B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13"/>
                                <wps:cNvSpPr>
                                  <a:spLocks noChangeArrowheads="1"/>
                                </wps:cNvSpPr>
                                <wps:spPr bwMode="auto">
                                  <a:xfrm>
                                    <a:off x="342" y="2752"/>
                                    <a:ext cx="2" cy="420"/>
                                  </a:xfrm>
                                  <a:prstGeom prst="rect">
                                    <a:avLst/>
                                  </a:prstGeom>
                                  <a:solidFill>
                                    <a:srgbClr val="78B8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14"/>
                                <wps:cNvSpPr>
                                  <a:spLocks noChangeArrowheads="1"/>
                                </wps:cNvSpPr>
                                <wps:spPr bwMode="auto">
                                  <a:xfrm>
                                    <a:off x="344" y="2752"/>
                                    <a:ext cx="1" cy="420"/>
                                  </a:xfrm>
                                  <a:prstGeom prst="rect">
                                    <a:avLst/>
                                  </a:prstGeom>
                                  <a:solidFill>
                                    <a:srgbClr val="76B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15"/>
                                <wps:cNvSpPr>
                                  <a:spLocks noChangeArrowheads="1"/>
                                </wps:cNvSpPr>
                                <wps:spPr bwMode="auto">
                                  <a:xfrm>
                                    <a:off x="345" y="2752"/>
                                    <a:ext cx="2" cy="420"/>
                                  </a:xfrm>
                                  <a:prstGeom prst="rect">
                                    <a:avLst/>
                                  </a:prstGeom>
                                  <a:solidFill>
                                    <a:srgbClr val="75B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716"/>
                                <wps:cNvSpPr>
                                  <a:spLocks noChangeArrowheads="1"/>
                                </wps:cNvSpPr>
                                <wps:spPr bwMode="auto">
                                  <a:xfrm>
                                    <a:off x="347" y="2752"/>
                                    <a:ext cx="1" cy="420"/>
                                  </a:xfrm>
                                  <a:prstGeom prst="rect">
                                    <a:avLst/>
                                  </a:prstGeom>
                                  <a:solidFill>
                                    <a:srgbClr val="73B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717"/>
                                <wps:cNvSpPr>
                                  <a:spLocks noChangeArrowheads="1"/>
                                </wps:cNvSpPr>
                                <wps:spPr bwMode="auto">
                                  <a:xfrm>
                                    <a:off x="348" y="2752"/>
                                    <a:ext cx="2" cy="420"/>
                                  </a:xfrm>
                                  <a:prstGeom prst="rect">
                                    <a:avLst/>
                                  </a:prstGeom>
                                  <a:solidFill>
                                    <a:srgbClr val="72B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18"/>
                                <wps:cNvSpPr>
                                  <a:spLocks noChangeArrowheads="1"/>
                                </wps:cNvSpPr>
                                <wps:spPr bwMode="auto">
                                  <a:xfrm>
                                    <a:off x="350" y="2752"/>
                                    <a:ext cx="2" cy="420"/>
                                  </a:xfrm>
                                  <a:prstGeom prst="rect">
                                    <a:avLst/>
                                  </a:prstGeom>
                                  <a:solidFill>
                                    <a:srgbClr val="71B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719"/>
                                <wps:cNvSpPr>
                                  <a:spLocks noChangeArrowheads="1"/>
                                </wps:cNvSpPr>
                                <wps:spPr bwMode="auto">
                                  <a:xfrm>
                                    <a:off x="352" y="2752"/>
                                    <a:ext cx="1" cy="420"/>
                                  </a:xfrm>
                                  <a:prstGeom prst="rect">
                                    <a:avLst/>
                                  </a:prstGeom>
                                  <a:solidFill>
                                    <a:srgbClr val="6FA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20"/>
                                <wps:cNvSpPr>
                                  <a:spLocks noChangeArrowheads="1"/>
                                </wps:cNvSpPr>
                                <wps:spPr bwMode="auto">
                                  <a:xfrm>
                                    <a:off x="353" y="2752"/>
                                    <a:ext cx="2" cy="420"/>
                                  </a:xfrm>
                                  <a:prstGeom prst="rect">
                                    <a:avLst/>
                                  </a:prstGeom>
                                  <a:solidFill>
                                    <a:srgbClr val="6EA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21"/>
                                <wps:cNvSpPr>
                                  <a:spLocks noChangeArrowheads="1"/>
                                </wps:cNvSpPr>
                                <wps:spPr bwMode="auto">
                                  <a:xfrm>
                                    <a:off x="355" y="2752"/>
                                    <a:ext cx="1" cy="420"/>
                                  </a:xfrm>
                                  <a:prstGeom prst="rect">
                                    <a:avLst/>
                                  </a:prstGeom>
                                  <a:solidFill>
                                    <a:srgbClr val="6DA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722"/>
                                <wps:cNvSpPr>
                                  <a:spLocks noChangeArrowheads="1"/>
                                </wps:cNvSpPr>
                                <wps:spPr bwMode="auto">
                                  <a:xfrm>
                                    <a:off x="356" y="2752"/>
                                    <a:ext cx="2" cy="420"/>
                                  </a:xfrm>
                                  <a:prstGeom prst="rect">
                                    <a:avLst/>
                                  </a:prstGeom>
                                  <a:solidFill>
                                    <a:srgbClr val="6B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23"/>
                                <wps:cNvSpPr>
                                  <a:spLocks noChangeArrowheads="1"/>
                                </wps:cNvSpPr>
                                <wps:spPr bwMode="auto">
                                  <a:xfrm>
                                    <a:off x="358" y="2752"/>
                                    <a:ext cx="2" cy="420"/>
                                  </a:xfrm>
                                  <a:prstGeom prst="rect">
                                    <a:avLst/>
                                  </a:prstGeom>
                                  <a:solidFill>
                                    <a:srgbClr val="6AA9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24"/>
                                <wps:cNvSpPr>
                                  <a:spLocks noChangeArrowheads="1"/>
                                </wps:cNvSpPr>
                                <wps:spPr bwMode="auto">
                                  <a:xfrm>
                                    <a:off x="360" y="2752"/>
                                    <a:ext cx="1" cy="420"/>
                                  </a:xfrm>
                                  <a:prstGeom prst="rect">
                                    <a:avLst/>
                                  </a:prstGeom>
                                  <a:solidFill>
                                    <a:srgbClr val="69A7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25"/>
                                <wps:cNvSpPr>
                                  <a:spLocks noChangeArrowheads="1"/>
                                </wps:cNvSpPr>
                                <wps:spPr bwMode="auto">
                                  <a:xfrm>
                                    <a:off x="361" y="2752"/>
                                    <a:ext cx="2" cy="420"/>
                                  </a:xfrm>
                                  <a:prstGeom prst="rect">
                                    <a:avLst/>
                                  </a:prstGeom>
                                  <a:solidFill>
                                    <a:srgbClr val="68A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26"/>
                                <wps:cNvSpPr>
                                  <a:spLocks noChangeArrowheads="1"/>
                                </wps:cNvSpPr>
                                <wps:spPr bwMode="auto">
                                  <a:xfrm>
                                    <a:off x="363" y="2752"/>
                                    <a:ext cx="1" cy="420"/>
                                  </a:xfrm>
                                  <a:prstGeom prst="rect">
                                    <a:avLst/>
                                  </a:prstGeom>
                                  <a:solidFill>
                                    <a:srgbClr val="66A4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27"/>
                                <wps:cNvSpPr>
                                  <a:spLocks noChangeArrowheads="1"/>
                                </wps:cNvSpPr>
                                <wps:spPr bwMode="auto">
                                  <a:xfrm>
                                    <a:off x="364" y="2752"/>
                                    <a:ext cx="2" cy="420"/>
                                  </a:xfrm>
                                  <a:prstGeom prst="rect">
                                    <a:avLst/>
                                  </a:prstGeom>
                                  <a:solidFill>
                                    <a:srgbClr val="65A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28"/>
                                <wps:cNvSpPr>
                                  <a:spLocks noChangeArrowheads="1"/>
                                </wps:cNvSpPr>
                                <wps:spPr bwMode="auto">
                                  <a:xfrm>
                                    <a:off x="366" y="2752"/>
                                    <a:ext cx="2" cy="420"/>
                                  </a:xfrm>
                                  <a:prstGeom prst="rect">
                                    <a:avLst/>
                                  </a:prstGeom>
                                  <a:solidFill>
                                    <a:srgbClr val="63A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29"/>
                                <wps:cNvSpPr>
                                  <a:spLocks noChangeArrowheads="1"/>
                                </wps:cNvSpPr>
                                <wps:spPr bwMode="auto">
                                  <a:xfrm>
                                    <a:off x="368" y="2752"/>
                                    <a:ext cx="1" cy="420"/>
                                  </a:xfrm>
                                  <a:prstGeom prst="rect">
                                    <a:avLst/>
                                  </a:prstGeom>
                                  <a:solidFill>
                                    <a:srgbClr val="629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30"/>
                                <wps:cNvSpPr>
                                  <a:spLocks noChangeArrowheads="1"/>
                                </wps:cNvSpPr>
                                <wps:spPr bwMode="auto">
                                  <a:xfrm>
                                    <a:off x="369" y="2752"/>
                                    <a:ext cx="2" cy="420"/>
                                  </a:xfrm>
                                  <a:prstGeom prst="rect">
                                    <a:avLst/>
                                  </a:prstGeom>
                                  <a:solidFill>
                                    <a:srgbClr val="609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31"/>
                                <wps:cNvSpPr>
                                  <a:spLocks noChangeArrowheads="1"/>
                                </wps:cNvSpPr>
                                <wps:spPr bwMode="auto">
                                  <a:xfrm>
                                    <a:off x="371" y="2752"/>
                                    <a:ext cx="1" cy="420"/>
                                  </a:xfrm>
                                  <a:prstGeom prst="rect">
                                    <a:avLst/>
                                  </a:prstGeom>
                                  <a:solidFill>
                                    <a:srgbClr val="5F9C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732"/>
                                <wps:cNvSpPr>
                                  <a:spLocks noChangeArrowheads="1"/>
                                </wps:cNvSpPr>
                                <wps:spPr bwMode="auto">
                                  <a:xfrm>
                                    <a:off x="372" y="2752"/>
                                    <a:ext cx="2" cy="420"/>
                                  </a:xfrm>
                                  <a:prstGeom prst="rect">
                                    <a:avLst/>
                                  </a:prstGeom>
                                  <a:solidFill>
                                    <a:srgbClr val="5E9B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33"/>
                                <wps:cNvSpPr>
                                  <a:spLocks noChangeArrowheads="1"/>
                                </wps:cNvSpPr>
                                <wps:spPr bwMode="auto">
                                  <a:xfrm>
                                    <a:off x="374" y="2752"/>
                                    <a:ext cx="2" cy="420"/>
                                  </a:xfrm>
                                  <a:prstGeom prst="rect">
                                    <a:avLst/>
                                  </a:prstGeom>
                                  <a:solidFill>
                                    <a:srgbClr val="5C99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34"/>
                                <wps:cNvSpPr>
                                  <a:spLocks noChangeArrowheads="1"/>
                                </wps:cNvSpPr>
                                <wps:spPr bwMode="auto">
                                  <a:xfrm>
                                    <a:off x="376" y="2752"/>
                                    <a:ext cx="1" cy="420"/>
                                  </a:xfrm>
                                  <a:prstGeom prst="rect">
                                    <a:avLst/>
                                  </a:prstGeom>
                                  <a:solidFill>
                                    <a:srgbClr val="5B9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35"/>
                                <wps:cNvSpPr>
                                  <a:spLocks noChangeArrowheads="1"/>
                                </wps:cNvSpPr>
                                <wps:spPr bwMode="auto">
                                  <a:xfrm>
                                    <a:off x="377" y="2752"/>
                                    <a:ext cx="2" cy="420"/>
                                  </a:xfrm>
                                  <a:prstGeom prst="rect">
                                    <a:avLst/>
                                  </a:prstGeom>
                                  <a:solidFill>
                                    <a:srgbClr val="5A96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36"/>
                                <wps:cNvSpPr>
                                  <a:spLocks noChangeArrowheads="1"/>
                                </wps:cNvSpPr>
                                <wps:spPr bwMode="auto">
                                  <a:xfrm>
                                    <a:off x="379" y="2752"/>
                                    <a:ext cx="1" cy="420"/>
                                  </a:xfrm>
                                  <a:prstGeom prst="rect">
                                    <a:avLst/>
                                  </a:prstGeom>
                                  <a:solidFill>
                                    <a:srgbClr val="5995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37"/>
                                <wps:cNvSpPr>
                                  <a:spLocks noChangeArrowheads="1"/>
                                </wps:cNvSpPr>
                                <wps:spPr bwMode="auto">
                                  <a:xfrm>
                                    <a:off x="380" y="2752"/>
                                    <a:ext cx="2" cy="420"/>
                                  </a:xfrm>
                                  <a:prstGeom prst="rect">
                                    <a:avLst/>
                                  </a:prstGeom>
                                  <a:solidFill>
                                    <a:srgbClr val="5793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38"/>
                                <wps:cNvSpPr>
                                  <a:spLocks noChangeArrowheads="1"/>
                                </wps:cNvSpPr>
                                <wps:spPr bwMode="auto">
                                  <a:xfrm>
                                    <a:off x="382" y="2752"/>
                                    <a:ext cx="1" cy="420"/>
                                  </a:xfrm>
                                  <a:prstGeom prst="rect">
                                    <a:avLst/>
                                  </a:prstGeom>
                                  <a:solidFill>
                                    <a:srgbClr val="5692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39"/>
                                <wps:cNvSpPr>
                                  <a:spLocks noChangeArrowheads="1"/>
                                </wps:cNvSpPr>
                                <wps:spPr bwMode="auto">
                                  <a:xfrm>
                                    <a:off x="383" y="2752"/>
                                    <a:ext cx="2" cy="420"/>
                                  </a:xfrm>
                                  <a:prstGeom prst="rect">
                                    <a:avLst/>
                                  </a:prstGeom>
                                  <a:solidFill>
                                    <a:srgbClr val="5590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40"/>
                                <wps:cNvSpPr>
                                  <a:spLocks noChangeArrowheads="1"/>
                                </wps:cNvSpPr>
                                <wps:spPr bwMode="auto">
                                  <a:xfrm>
                                    <a:off x="385" y="2752"/>
                                    <a:ext cx="2" cy="420"/>
                                  </a:xfrm>
                                  <a:prstGeom prst="rect">
                                    <a:avLst/>
                                  </a:prstGeom>
                                  <a:solidFill>
                                    <a:srgbClr val="548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41"/>
                                <wps:cNvSpPr>
                                  <a:spLocks noChangeArrowheads="1"/>
                                </wps:cNvSpPr>
                                <wps:spPr bwMode="auto">
                                  <a:xfrm>
                                    <a:off x="387" y="2752"/>
                                    <a:ext cx="1" cy="420"/>
                                  </a:xfrm>
                                  <a:prstGeom prst="rect">
                                    <a:avLst/>
                                  </a:prstGeom>
                                  <a:solidFill>
                                    <a:srgbClr val="528D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42"/>
                                <wps:cNvSpPr>
                                  <a:spLocks noChangeArrowheads="1"/>
                                </wps:cNvSpPr>
                                <wps:spPr bwMode="auto">
                                  <a:xfrm>
                                    <a:off x="388" y="2752"/>
                                    <a:ext cx="2" cy="420"/>
                                  </a:xfrm>
                                  <a:prstGeom prst="rect">
                                    <a:avLst/>
                                  </a:prstGeom>
                                  <a:solidFill>
                                    <a:srgbClr val="518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43"/>
                                <wps:cNvSpPr>
                                  <a:spLocks noChangeArrowheads="1"/>
                                </wps:cNvSpPr>
                                <wps:spPr bwMode="auto">
                                  <a:xfrm>
                                    <a:off x="390" y="2752"/>
                                    <a:ext cx="1" cy="420"/>
                                  </a:xfrm>
                                  <a:prstGeom prst="rect">
                                    <a:avLst/>
                                  </a:prstGeom>
                                  <a:solidFill>
                                    <a:srgbClr val="4F8A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44"/>
                                <wps:cNvSpPr>
                                  <a:spLocks noChangeArrowheads="1"/>
                                </wps:cNvSpPr>
                                <wps:spPr bwMode="auto">
                                  <a:xfrm>
                                    <a:off x="391" y="2752"/>
                                    <a:ext cx="2" cy="420"/>
                                  </a:xfrm>
                                  <a:prstGeom prst="rect">
                                    <a:avLst/>
                                  </a:prstGeom>
                                  <a:solidFill>
                                    <a:srgbClr val="4E8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45"/>
                                <wps:cNvSpPr>
                                  <a:spLocks noChangeArrowheads="1"/>
                                </wps:cNvSpPr>
                                <wps:spPr bwMode="auto">
                                  <a:xfrm>
                                    <a:off x="393" y="2752"/>
                                    <a:ext cx="2" cy="420"/>
                                  </a:xfrm>
                                  <a:prstGeom prst="rect">
                                    <a:avLst/>
                                  </a:prstGeom>
                                  <a:solidFill>
                                    <a:srgbClr val="4C87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46"/>
                                <wps:cNvSpPr>
                                  <a:spLocks noChangeArrowheads="1"/>
                                </wps:cNvSpPr>
                                <wps:spPr bwMode="auto">
                                  <a:xfrm>
                                    <a:off x="395" y="2752"/>
                                    <a:ext cx="1" cy="420"/>
                                  </a:xfrm>
                                  <a:prstGeom prst="rect">
                                    <a:avLst/>
                                  </a:prstGeom>
                                  <a:solidFill>
                                    <a:srgbClr val="4B8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47"/>
                                <wps:cNvSpPr>
                                  <a:spLocks noChangeArrowheads="1"/>
                                </wps:cNvSpPr>
                                <wps:spPr bwMode="auto">
                                  <a:xfrm>
                                    <a:off x="396" y="2752"/>
                                    <a:ext cx="2" cy="420"/>
                                  </a:xfrm>
                                  <a:prstGeom prst="rect">
                                    <a:avLst/>
                                  </a:prstGeom>
                                  <a:solidFill>
                                    <a:srgbClr val="4A84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48"/>
                                <wps:cNvSpPr>
                                  <a:spLocks noChangeArrowheads="1"/>
                                </wps:cNvSpPr>
                                <wps:spPr bwMode="auto">
                                  <a:xfrm>
                                    <a:off x="398" y="2752"/>
                                    <a:ext cx="1" cy="420"/>
                                  </a:xfrm>
                                  <a:prstGeom prst="rect">
                                    <a:avLst/>
                                  </a:prstGeom>
                                  <a:solidFill>
                                    <a:srgbClr val="4882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49"/>
                                <wps:cNvSpPr>
                                  <a:spLocks noChangeArrowheads="1"/>
                                </wps:cNvSpPr>
                                <wps:spPr bwMode="auto">
                                  <a:xfrm>
                                    <a:off x="399" y="2752"/>
                                    <a:ext cx="2" cy="420"/>
                                  </a:xfrm>
                                  <a:prstGeom prst="rect">
                                    <a:avLst/>
                                  </a:prstGeom>
                                  <a:solidFill>
                                    <a:srgbClr val="4781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50"/>
                                <wps:cNvSpPr>
                                  <a:spLocks noChangeArrowheads="1"/>
                                </wps:cNvSpPr>
                                <wps:spPr bwMode="auto">
                                  <a:xfrm>
                                    <a:off x="401" y="2752"/>
                                    <a:ext cx="2" cy="420"/>
                                  </a:xfrm>
                                  <a:prstGeom prst="rect">
                                    <a:avLst/>
                                  </a:prstGeom>
                                  <a:solidFill>
                                    <a:srgbClr val="467F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51"/>
                                <wps:cNvSpPr>
                                  <a:spLocks noChangeArrowheads="1"/>
                                </wps:cNvSpPr>
                                <wps:spPr bwMode="auto">
                                  <a:xfrm>
                                    <a:off x="403" y="2752"/>
                                    <a:ext cx="1" cy="420"/>
                                  </a:xfrm>
                                  <a:prstGeom prst="rect">
                                    <a:avLst/>
                                  </a:prstGeom>
                                  <a:solidFill>
                                    <a:srgbClr val="457E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52"/>
                                <wps:cNvSpPr>
                                  <a:spLocks noChangeArrowheads="1"/>
                                </wps:cNvSpPr>
                                <wps:spPr bwMode="auto">
                                  <a:xfrm>
                                    <a:off x="404" y="2752"/>
                                    <a:ext cx="2" cy="420"/>
                                  </a:xfrm>
                                  <a:prstGeom prst="rect">
                                    <a:avLst/>
                                  </a:prstGeom>
                                  <a:solidFill>
                                    <a:srgbClr val="437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53"/>
                                <wps:cNvSpPr>
                                  <a:spLocks noChangeArrowheads="1"/>
                                </wps:cNvSpPr>
                                <wps:spPr bwMode="auto">
                                  <a:xfrm>
                                    <a:off x="406" y="2752"/>
                                    <a:ext cx="1" cy="420"/>
                                  </a:xfrm>
                                  <a:prstGeom prst="rect">
                                    <a:avLst/>
                                  </a:prstGeom>
                                  <a:solidFill>
                                    <a:srgbClr val="427B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54"/>
                                <wps:cNvSpPr>
                                  <a:spLocks noChangeArrowheads="1"/>
                                </wps:cNvSpPr>
                                <wps:spPr bwMode="auto">
                                  <a:xfrm>
                                    <a:off x="407" y="2752"/>
                                    <a:ext cx="2" cy="420"/>
                                  </a:xfrm>
                                  <a:prstGeom prst="rect">
                                    <a:avLst/>
                                  </a:prstGeom>
                                  <a:solidFill>
                                    <a:srgbClr val="407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55"/>
                                <wps:cNvSpPr>
                                  <a:spLocks noChangeArrowheads="1"/>
                                </wps:cNvSpPr>
                                <wps:spPr bwMode="auto">
                                  <a:xfrm>
                                    <a:off x="409" y="2752"/>
                                    <a:ext cx="2" cy="420"/>
                                  </a:xfrm>
                                  <a:prstGeom prst="rect">
                                    <a:avLst/>
                                  </a:prstGeom>
                                  <a:solidFill>
                                    <a:srgbClr val="3F7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56"/>
                                <wps:cNvSpPr>
                                  <a:spLocks noChangeArrowheads="1"/>
                                </wps:cNvSpPr>
                                <wps:spPr bwMode="auto">
                                  <a:xfrm>
                                    <a:off x="411" y="2752"/>
                                    <a:ext cx="1" cy="420"/>
                                  </a:xfrm>
                                  <a:prstGeom prst="rect">
                                    <a:avLst/>
                                  </a:prstGeom>
                                  <a:solidFill>
                                    <a:srgbClr val="3D7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57"/>
                                <wps:cNvSpPr>
                                  <a:spLocks noChangeArrowheads="1"/>
                                </wps:cNvSpPr>
                                <wps:spPr bwMode="auto">
                                  <a:xfrm>
                                    <a:off x="412" y="2752"/>
                                    <a:ext cx="2" cy="420"/>
                                  </a:xfrm>
                                  <a:prstGeom prst="rect">
                                    <a:avLst/>
                                  </a:prstGeom>
                                  <a:solidFill>
                                    <a:srgbClr val="3C75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58"/>
                                <wps:cNvSpPr>
                                  <a:spLocks noChangeArrowheads="1"/>
                                </wps:cNvSpPr>
                                <wps:spPr bwMode="auto">
                                  <a:xfrm>
                                    <a:off x="414" y="2752"/>
                                    <a:ext cx="1" cy="420"/>
                                  </a:xfrm>
                                  <a:prstGeom prst="rect">
                                    <a:avLst/>
                                  </a:prstGeom>
                                  <a:solidFill>
                                    <a:srgbClr val="3B73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59"/>
                                <wps:cNvSpPr>
                                  <a:spLocks noChangeArrowheads="1"/>
                                </wps:cNvSpPr>
                                <wps:spPr bwMode="auto">
                                  <a:xfrm>
                                    <a:off x="415" y="2752"/>
                                    <a:ext cx="2" cy="420"/>
                                  </a:xfrm>
                                  <a:prstGeom prst="rect">
                                    <a:avLst/>
                                  </a:prstGeom>
                                  <a:solidFill>
                                    <a:srgbClr val="397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60"/>
                                <wps:cNvSpPr>
                                  <a:spLocks noChangeArrowheads="1"/>
                                </wps:cNvSpPr>
                                <wps:spPr bwMode="auto">
                                  <a:xfrm>
                                    <a:off x="417" y="2752"/>
                                    <a:ext cx="1" cy="420"/>
                                  </a:xfrm>
                                  <a:prstGeom prst="rect">
                                    <a:avLst/>
                                  </a:prstGeom>
                                  <a:solidFill>
                                    <a:srgbClr val="387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61"/>
                                <wps:cNvSpPr>
                                  <a:spLocks noChangeArrowheads="1"/>
                                </wps:cNvSpPr>
                                <wps:spPr bwMode="auto">
                                  <a:xfrm>
                                    <a:off x="418" y="2752"/>
                                    <a:ext cx="2" cy="420"/>
                                  </a:xfrm>
                                  <a:prstGeom prst="rect">
                                    <a:avLst/>
                                  </a:prstGeom>
                                  <a:solidFill>
                                    <a:srgbClr val="376F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62"/>
                                <wps:cNvSpPr>
                                  <a:spLocks noChangeArrowheads="1"/>
                                </wps:cNvSpPr>
                                <wps:spPr bwMode="auto">
                                  <a:xfrm>
                                    <a:off x="420" y="2752"/>
                                    <a:ext cx="2" cy="420"/>
                                  </a:xfrm>
                                  <a:prstGeom prst="rect">
                                    <a:avLst/>
                                  </a:prstGeom>
                                  <a:solidFill>
                                    <a:srgbClr val="366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63"/>
                                <wps:cNvSpPr>
                                  <a:spLocks noChangeArrowheads="1"/>
                                </wps:cNvSpPr>
                                <wps:spPr bwMode="auto">
                                  <a:xfrm>
                                    <a:off x="422" y="2752"/>
                                    <a:ext cx="1" cy="420"/>
                                  </a:xfrm>
                                  <a:prstGeom prst="rect">
                                    <a:avLst/>
                                  </a:prstGeom>
                                  <a:solidFill>
                                    <a:srgbClr val="346B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64"/>
                                <wps:cNvSpPr>
                                  <a:spLocks noChangeArrowheads="1"/>
                                </wps:cNvSpPr>
                                <wps:spPr bwMode="auto">
                                  <a:xfrm>
                                    <a:off x="423" y="2752"/>
                                    <a:ext cx="2" cy="420"/>
                                  </a:xfrm>
                                  <a:prstGeom prst="rect">
                                    <a:avLst/>
                                  </a:prstGeom>
                                  <a:solidFill>
                                    <a:srgbClr val="336A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65"/>
                                <wps:cNvSpPr>
                                  <a:spLocks noChangeArrowheads="1"/>
                                </wps:cNvSpPr>
                                <wps:spPr bwMode="auto">
                                  <a:xfrm>
                                    <a:off x="425" y="2752"/>
                                    <a:ext cx="1" cy="420"/>
                                  </a:xfrm>
                                  <a:prstGeom prst="rect">
                                    <a:avLst/>
                                  </a:prstGeom>
                                  <a:solidFill>
                                    <a:srgbClr val="3168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66"/>
                                <wps:cNvSpPr>
                                  <a:spLocks noChangeArrowheads="1"/>
                                </wps:cNvSpPr>
                                <wps:spPr bwMode="auto">
                                  <a:xfrm>
                                    <a:off x="426" y="2752"/>
                                    <a:ext cx="2" cy="420"/>
                                  </a:xfrm>
                                  <a:prstGeom prst="rect">
                                    <a:avLst/>
                                  </a:prstGeom>
                                  <a:solidFill>
                                    <a:srgbClr val="3067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67"/>
                                <wps:cNvSpPr>
                                  <a:spLocks noChangeArrowheads="1"/>
                                </wps:cNvSpPr>
                                <wps:spPr bwMode="auto">
                                  <a:xfrm>
                                    <a:off x="428" y="2752"/>
                                    <a:ext cx="2" cy="420"/>
                                  </a:xfrm>
                                  <a:prstGeom prst="rect">
                                    <a:avLst/>
                                  </a:prstGeom>
                                  <a:solidFill>
                                    <a:srgbClr val="2E65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68"/>
                                <wps:cNvSpPr>
                                  <a:spLocks noChangeArrowheads="1"/>
                                </wps:cNvSpPr>
                                <wps:spPr bwMode="auto">
                                  <a:xfrm>
                                    <a:off x="430" y="2752"/>
                                    <a:ext cx="1" cy="420"/>
                                  </a:xfrm>
                                  <a:prstGeom prst="rect">
                                    <a:avLst/>
                                  </a:prstGeom>
                                  <a:solidFill>
                                    <a:srgbClr val="2D64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69"/>
                                <wps:cNvSpPr>
                                  <a:spLocks noChangeArrowheads="1"/>
                                </wps:cNvSpPr>
                                <wps:spPr bwMode="auto">
                                  <a:xfrm>
                                    <a:off x="431" y="2752"/>
                                    <a:ext cx="2" cy="420"/>
                                  </a:xfrm>
                                  <a:prstGeom prst="rect">
                                    <a:avLst/>
                                  </a:prstGeom>
                                  <a:solidFill>
                                    <a:srgbClr val="2C62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70"/>
                                <wps:cNvSpPr>
                                  <a:spLocks noChangeArrowheads="1"/>
                                </wps:cNvSpPr>
                                <wps:spPr bwMode="auto">
                                  <a:xfrm>
                                    <a:off x="433" y="2752"/>
                                    <a:ext cx="1" cy="420"/>
                                  </a:xfrm>
                                  <a:prstGeom prst="rect">
                                    <a:avLst/>
                                  </a:prstGeom>
                                  <a:solidFill>
                                    <a:srgbClr val="2A61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71"/>
                                <wps:cNvSpPr>
                                  <a:spLocks noChangeArrowheads="1"/>
                                </wps:cNvSpPr>
                                <wps:spPr bwMode="auto">
                                  <a:xfrm>
                                    <a:off x="434" y="2752"/>
                                    <a:ext cx="2" cy="420"/>
                                  </a:xfrm>
                                  <a:prstGeom prst="rect">
                                    <a:avLst/>
                                  </a:prstGeom>
                                  <a:solidFill>
                                    <a:srgbClr val="295F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Freeform 772"/>
                                <wps:cNvSpPr>
                                  <a:spLocks/>
                                </wps:cNvSpPr>
                                <wps:spPr bwMode="auto">
                                  <a:xfrm>
                                    <a:off x="313" y="2884"/>
                                    <a:ext cx="102" cy="372"/>
                                  </a:xfrm>
                                  <a:custGeom>
                                    <a:avLst/>
                                    <a:gdLst>
                                      <a:gd name="T0" fmla="*/ 102 w 102"/>
                                      <a:gd name="T1" fmla="*/ 351 h 372"/>
                                      <a:gd name="T2" fmla="*/ 96 w 102"/>
                                      <a:gd name="T3" fmla="*/ 359 h 372"/>
                                      <a:gd name="T4" fmla="*/ 88 w 102"/>
                                      <a:gd name="T5" fmla="*/ 365 h 372"/>
                                      <a:gd name="T6" fmla="*/ 78 w 102"/>
                                      <a:gd name="T7" fmla="*/ 369 h 372"/>
                                      <a:gd name="T8" fmla="*/ 69 w 102"/>
                                      <a:gd name="T9" fmla="*/ 370 h 372"/>
                                      <a:gd name="T10" fmla="*/ 61 w 102"/>
                                      <a:gd name="T11" fmla="*/ 372 h 372"/>
                                      <a:gd name="T12" fmla="*/ 51 w 102"/>
                                      <a:gd name="T13" fmla="*/ 370 h 372"/>
                                      <a:gd name="T14" fmla="*/ 42 w 102"/>
                                      <a:gd name="T15" fmla="*/ 367 h 372"/>
                                      <a:gd name="T16" fmla="*/ 32 w 102"/>
                                      <a:gd name="T17" fmla="*/ 362 h 372"/>
                                      <a:gd name="T18" fmla="*/ 26 w 102"/>
                                      <a:gd name="T19" fmla="*/ 356 h 372"/>
                                      <a:gd name="T20" fmla="*/ 20 w 102"/>
                                      <a:gd name="T21" fmla="*/ 348 h 372"/>
                                      <a:gd name="T22" fmla="*/ 16 w 102"/>
                                      <a:gd name="T23" fmla="*/ 338 h 372"/>
                                      <a:gd name="T24" fmla="*/ 13 w 102"/>
                                      <a:gd name="T25" fmla="*/ 330 h 372"/>
                                      <a:gd name="T26" fmla="*/ 13 w 102"/>
                                      <a:gd name="T27" fmla="*/ 320 h 372"/>
                                      <a:gd name="T28" fmla="*/ 15 w 102"/>
                                      <a:gd name="T29" fmla="*/ 311 h 372"/>
                                      <a:gd name="T30" fmla="*/ 18 w 102"/>
                                      <a:gd name="T31" fmla="*/ 301 h 372"/>
                                      <a:gd name="T32" fmla="*/ 23 w 102"/>
                                      <a:gd name="T33" fmla="*/ 293 h 372"/>
                                      <a:gd name="T34" fmla="*/ 29 w 102"/>
                                      <a:gd name="T35" fmla="*/ 285 h 372"/>
                                      <a:gd name="T36" fmla="*/ 18 w 102"/>
                                      <a:gd name="T37" fmla="*/ 280 h 372"/>
                                      <a:gd name="T38" fmla="*/ 10 w 102"/>
                                      <a:gd name="T39" fmla="*/ 270 h 372"/>
                                      <a:gd name="T40" fmla="*/ 4 w 102"/>
                                      <a:gd name="T41" fmla="*/ 261 h 372"/>
                                      <a:gd name="T42" fmla="*/ 0 w 102"/>
                                      <a:gd name="T43" fmla="*/ 250 h 372"/>
                                      <a:gd name="T44" fmla="*/ 0 w 102"/>
                                      <a:gd name="T45" fmla="*/ 250 h 372"/>
                                      <a:gd name="T46" fmla="*/ 0 w 102"/>
                                      <a:gd name="T47" fmla="*/ 0 h 37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2" h="372">
                                        <a:moveTo>
                                          <a:pt x="102" y="351"/>
                                        </a:moveTo>
                                        <a:lnTo>
                                          <a:pt x="96" y="359"/>
                                        </a:lnTo>
                                        <a:lnTo>
                                          <a:pt x="88" y="365"/>
                                        </a:lnTo>
                                        <a:lnTo>
                                          <a:pt x="78" y="369"/>
                                        </a:lnTo>
                                        <a:lnTo>
                                          <a:pt x="69" y="370"/>
                                        </a:lnTo>
                                        <a:lnTo>
                                          <a:pt x="61" y="372"/>
                                        </a:lnTo>
                                        <a:lnTo>
                                          <a:pt x="51" y="370"/>
                                        </a:lnTo>
                                        <a:lnTo>
                                          <a:pt x="42" y="367"/>
                                        </a:lnTo>
                                        <a:lnTo>
                                          <a:pt x="32" y="362"/>
                                        </a:lnTo>
                                        <a:lnTo>
                                          <a:pt x="26" y="356"/>
                                        </a:lnTo>
                                        <a:lnTo>
                                          <a:pt x="20" y="348"/>
                                        </a:lnTo>
                                        <a:lnTo>
                                          <a:pt x="16" y="338"/>
                                        </a:lnTo>
                                        <a:lnTo>
                                          <a:pt x="13" y="330"/>
                                        </a:lnTo>
                                        <a:lnTo>
                                          <a:pt x="13" y="320"/>
                                        </a:lnTo>
                                        <a:lnTo>
                                          <a:pt x="15" y="311"/>
                                        </a:lnTo>
                                        <a:lnTo>
                                          <a:pt x="18" y="301"/>
                                        </a:lnTo>
                                        <a:lnTo>
                                          <a:pt x="23" y="293"/>
                                        </a:lnTo>
                                        <a:lnTo>
                                          <a:pt x="29" y="285"/>
                                        </a:lnTo>
                                        <a:lnTo>
                                          <a:pt x="18" y="280"/>
                                        </a:lnTo>
                                        <a:lnTo>
                                          <a:pt x="10" y="270"/>
                                        </a:lnTo>
                                        <a:lnTo>
                                          <a:pt x="4" y="261"/>
                                        </a:lnTo>
                                        <a:lnTo>
                                          <a:pt x="0" y="250"/>
                                        </a:lnTo>
                                        <a:lnTo>
                                          <a:pt x="0" y="0"/>
                                        </a:lnTo>
                                      </a:path>
                                    </a:pathLst>
                                  </a:custGeom>
                                  <a:noFill/>
                                  <a:ln w="8">
                                    <a:solidFill>
                                      <a:srgbClr val="1325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773"/>
                                <wps:cNvSpPr>
                                  <a:spLocks/>
                                </wps:cNvSpPr>
                                <wps:spPr bwMode="auto">
                                  <a:xfrm>
                                    <a:off x="186" y="3132"/>
                                    <a:ext cx="73" cy="425"/>
                                  </a:xfrm>
                                  <a:custGeom>
                                    <a:avLst/>
                                    <a:gdLst>
                                      <a:gd name="T0" fmla="*/ 65 w 73"/>
                                      <a:gd name="T1" fmla="*/ 0 h 425"/>
                                      <a:gd name="T2" fmla="*/ 73 w 73"/>
                                      <a:gd name="T3" fmla="*/ 344 h 425"/>
                                      <a:gd name="T4" fmla="*/ 35 w 73"/>
                                      <a:gd name="T5" fmla="*/ 383 h 425"/>
                                      <a:gd name="T6" fmla="*/ 0 w 73"/>
                                      <a:gd name="T7" fmla="*/ 425 h 4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 h="425">
                                        <a:moveTo>
                                          <a:pt x="65" y="0"/>
                                        </a:moveTo>
                                        <a:lnTo>
                                          <a:pt x="73" y="344"/>
                                        </a:lnTo>
                                        <a:lnTo>
                                          <a:pt x="35" y="383"/>
                                        </a:lnTo>
                                        <a:lnTo>
                                          <a:pt x="0" y="425"/>
                                        </a:lnTo>
                                      </a:path>
                                    </a:pathLst>
                                  </a:custGeom>
                                  <a:noFill/>
                                  <a:ln w="8">
                                    <a:solidFill>
                                      <a:srgbClr val="1325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Line 774"/>
                                <wps:cNvCnPr/>
                                <wps:spPr bwMode="auto">
                                  <a:xfrm flipH="1" flipV="1">
                                    <a:off x="142" y="2772"/>
                                    <a:ext cx="17" cy="363"/>
                                  </a:xfrm>
                                  <a:prstGeom prst="line">
                                    <a:avLst/>
                                  </a:prstGeom>
                                  <a:noFill/>
                                  <a:ln w="8">
                                    <a:solidFill>
                                      <a:srgbClr val="132559"/>
                                    </a:solidFill>
                                    <a:round/>
                                    <a:headEnd/>
                                    <a:tailEnd/>
                                  </a:ln>
                                  <a:extLst>
                                    <a:ext uri="{909E8E84-426E-40DD-AFC4-6F175D3DCCD1}">
                                      <a14:hiddenFill xmlns:a14="http://schemas.microsoft.com/office/drawing/2010/main">
                                        <a:noFill/>
                                      </a14:hiddenFill>
                                    </a:ext>
                                  </a:extLst>
                                </wps:spPr>
                                <wps:bodyPr/>
                              </wps:wsp>
                              <wps:wsp>
                                <wps:cNvPr id="790" name="Freeform 775"/>
                                <wps:cNvSpPr>
                                  <a:spLocks/>
                                </wps:cNvSpPr>
                                <wps:spPr bwMode="auto">
                                  <a:xfrm>
                                    <a:off x="102" y="2405"/>
                                    <a:ext cx="331" cy="1216"/>
                                  </a:xfrm>
                                  <a:custGeom>
                                    <a:avLst/>
                                    <a:gdLst>
                                      <a:gd name="T0" fmla="*/ 71 w 331"/>
                                      <a:gd name="T1" fmla="*/ 1029 h 1216"/>
                                      <a:gd name="T2" fmla="*/ 5 w 331"/>
                                      <a:gd name="T3" fmla="*/ 1108 h 1216"/>
                                      <a:gd name="T4" fmla="*/ 1 w 331"/>
                                      <a:gd name="T5" fmla="*/ 1124 h 1216"/>
                                      <a:gd name="T6" fmla="*/ 57 w 331"/>
                                      <a:gd name="T7" fmla="*/ 1165 h 1216"/>
                                      <a:gd name="T8" fmla="*/ 83 w 331"/>
                                      <a:gd name="T9" fmla="*/ 1150 h 1216"/>
                                      <a:gd name="T10" fmla="*/ 81 w 331"/>
                                      <a:gd name="T11" fmla="*/ 1169 h 1216"/>
                                      <a:gd name="T12" fmla="*/ 138 w 331"/>
                                      <a:gd name="T13" fmla="*/ 1216 h 1216"/>
                                      <a:gd name="T14" fmla="*/ 296 w 331"/>
                                      <a:gd name="T15" fmla="*/ 1057 h 1216"/>
                                      <a:gd name="T16" fmla="*/ 316 w 331"/>
                                      <a:gd name="T17" fmla="*/ 822 h 1216"/>
                                      <a:gd name="T18" fmla="*/ 321 w 331"/>
                                      <a:gd name="T19" fmla="*/ 777 h 1216"/>
                                      <a:gd name="T20" fmla="*/ 321 w 331"/>
                                      <a:gd name="T21" fmla="*/ 748 h 1216"/>
                                      <a:gd name="T22" fmla="*/ 326 w 331"/>
                                      <a:gd name="T23" fmla="*/ 733 h 1216"/>
                                      <a:gd name="T24" fmla="*/ 326 w 331"/>
                                      <a:gd name="T25" fmla="*/ 725 h 1216"/>
                                      <a:gd name="T26" fmla="*/ 331 w 331"/>
                                      <a:gd name="T27" fmla="*/ 539 h 1216"/>
                                      <a:gd name="T28" fmla="*/ 324 w 331"/>
                                      <a:gd name="T29" fmla="*/ 352 h 1216"/>
                                      <a:gd name="T30" fmla="*/ 312 w 331"/>
                                      <a:gd name="T31" fmla="*/ 325 h 1216"/>
                                      <a:gd name="T32" fmla="*/ 277 w 331"/>
                                      <a:gd name="T33" fmla="*/ 275 h 1216"/>
                                      <a:gd name="T34" fmla="*/ 234 w 331"/>
                                      <a:gd name="T35" fmla="*/ 238 h 1216"/>
                                      <a:gd name="T36" fmla="*/ 211 w 331"/>
                                      <a:gd name="T37" fmla="*/ 212 h 1216"/>
                                      <a:gd name="T38" fmla="*/ 246 w 331"/>
                                      <a:gd name="T39" fmla="*/ 170 h 1216"/>
                                      <a:gd name="T40" fmla="*/ 256 w 331"/>
                                      <a:gd name="T41" fmla="*/ 130 h 1216"/>
                                      <a:gd name="T42" fmla="*/ 256 w 331"/>
                                      <a:gd name="T43" fmla="*/ 95 h 1216"/>
                                      <a:gd name="T44" fmla="*/ 245 w 331"/>
                                      <a:gd name="T45" fmla="*/ 56 h 1216"/>
                                      <a:gd name="T46" fmla="*/ 219 w 331"/>
                                      <a:gd name="T47" fmla="*/ 26 h 1216"/>
                                      <a:gd name="T48" fmla="*/ 184 w 331"/>
                                      <a:gd name="T49" fmla="*/ 5 h 1216"/>
                                      <a:gd name="T50" fmla="*/ 143 w 331"/>
                                      <a:gd name="T51" fmla="*/ 5 h 1216"/>
                                      <a:gd name="T52" fmla="*/ 108 w 331"/>
                                      <a:gd name="T53" fmla="*/ 26 h 1216"/>
                                      <a:gd name="T54" fmla="*/ 83 w 331"/>
                                      <a:gd name="T55" fmla="*/ 56 h 1216"/>
                                      <a:gd name="T56" fmla="*/ 71 w 331"/>
                                      <a:gd name="T57" fmla="*/ 95 h 1216"/>
                                      <a:gd name="T58" fmla="*/ 73 w 331"/>
                                      <a:gd name="T59" fmla="*/ 143 h 1216"/>
                                      <a:gd name="T60" fmla="*/ 92 w 331"/>
                                      <a:gd name="T61" fmla="*/ 190 h 1216"/>
                                      <a:gd name="T62" fmla="*/ 110 w 331"/>
                                      <a:gd name="T63" fmla="*/ 209 h 1216"/>
                                      <a:gd name="T64" fmla="*/ 22 w 331"/>
                                      <a:gd name="T65" fmla="*/ 265 h 1216"/>
                                      <a:gd name="T66" fmla="*/ 11 w 331"/>
                                      <a:gd name="T67" fmla="*/ 289 h 1216"/>
                                      <a:gd name="T68" fmla="*/ 0 w 331"/>
                                      <a:gd name="T69" fmla="*/ 605 h 12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31" h="1216">
                                        <a:moveTo>
                                          <a:pt x="57" y="737"/>
                                        </a:moveTo>
                                        <a:lnTo>
                                          <a:pt x="71" y="1029"/>
                                        </a:lnTo>
                                        <a:lnTo>
                                          <a:pt x="8" y="1100"/>
                                        </a:lnTo>
                                        <a:lnTo>
                                          <a:pt x="5" y="1108"/>
                                        </a:lnTo>
                                        <a:lnTo>
                                          <a:pt x="3" y="1116"/>
                                        </a:lnTo>
                                        <a:lnTo>
                                          <a:pt x="1" y="1124"/>
                                        </a:lnTo>
                                        <a:lnTo>
                                          <a:pt x="5" y="1132"/>
                                        </a:lnTo>
                                        <a:lnTo>
                                          <a:pt x="57" y="1165"/>
                                        </a:lnTo>
                                        <a:lnTo>
                                          <a:pt x="89" y="1142"/>
                                        </a:lnTo>
                                        <a:lnTo>
                                          <a:pt x="83" y="1150"/>
                                        </a:lnTo>
                                        <a:lnTo>
                                          <a:pt x="81" y="1160"/>
                                        </a:lnTo>
                                        <a:lnTo>
                                          <a:pt x="81" y="1169"/>
                                        </a:lnTo>
                                        <a:lnTo>
                                          <a:pt x="84" y="1179"/>
                                        </a:lnTo>
                                        <a:lnTo>
                                          <a:pt x="138" y="1216"/>
                                        </a:lnTo>
                                        <a:lnTo>
                                          <a:pt x="296" y="1123"/>
                                        </a:lnTo>
                                        <a:lnTo>
                                          <a:pt x="296" y="1057"/>
                                        </a:lnTo>
                                        <a:lnTo>
                                          <a:pt x="307" y="843"/>
                                        </a:lnTo>
                                        <a:lnTo>
                                          <a:pt x="316" y="822"/>
                                        </a:lnTo>
                                        <a:lnTo>
                                          <a:pt x="321" y="799"/>
                                        </a:lnTo>
                                        <a:lnTo>
                                          <a:pt x="321" y="777"/>
                                        </a:lnTo>
                                        <a:lnTo>
                                          <a:pt x="315" y="753"/>
                                        </a:lnTo>
                                        <a:lnTo>
                                          <a:pt x="321" y="748"/>
                                        </a:lnTo>
                                        <a:lnTo>
                                          <a:pt x="324" y="741"/>
                                        </a:lnTo>
                                        <a:lnTo>
                                          <a:pt x="326" y="733"/>
                                        </a:lnTo>
                                        <a:lnTo>
                                          <a:pt x="326" y="725"/>
                                        </a:lnTo>
                                        <a:lnTo>
                                          <a:pt x="331" y="632"/>
                                        </a:lnTo>
                                        <a:lnTo>
                                          <a:pt x="331" y="539"/>
                                        </a:lnTo>
                                        <a:lnTo>
                                          <a:pt x="329" y="445"/>
                                        </a:lnTo>
                                        <a:lnTo>
                                          <a:pt x="324" y="352"/>
                                        </a:lnTo>
                                        <a:lnTo>
                                          <a:pt x="312" y="325"/>
                                        </a:lnTo>
                                        <a:lnTo>
                                          <a:pt x="296" y="299"/>
                                        </a:lnTo>
                                        <a:lnTo>
                                          <a:pt x="277" y="275"/>
                                        </a:lnTo>
                                        <a:lnTo>
                                          <a:pt x="254" y="254"/>
                                        </a:lnTo>
                                        <a:lnTo>
                                          <a:pt x="234" y="238"/>
                                        </a:lnTo>
                                        <a:lnTo>
                                          <a:pt x="213" y="223"/>
                                        </a:lnTo>
                                        <a:lnTo>
                                          <a:pt x="211" y="212"/>
                                        </a:lnTo>
                                        <a:lnTo>
                                          <a:pt x="232" y="193"/>
                                        </a:lnTo>
                                        <a:lnTo>
                                          <a:pt x="246" y="170"/>
                                        </a:lnTo>
                                        <a:lnTo>
                                          <a:pt x="254" y="143"/>
                                        </a:lnTo>
                                        <a:lnTo>
                                          <a:pt x="256" y="130"/>
                                        </a:lnTo>
                                        <a:lnTo>
                                          <a:pt x="258" y="116"/>
                                        </a:lnTo>
                                        <a:lnTo>
                                          <a:pt x="256" y="95"/>
                                        </a:lnTo>
                                        <a:lnTo>
                                          <a:pt x="253" y="75"/>
                                        </a:lnTo>
                                        <a:lnTo>
                                          <a:pt x="245" y="56"/>
                                        </a:lnTo>
                                        <a:lnTo>
                                          <a:pt x="234" y="40"/>
                                        </a:lnTo>
                                        <a:lnTo>
                                          <a:pt x="219" y="26"/>
                                        </a:lnTo>
                                        <a:lnTo>
                                          <a:pt x="204" y="13"/>
                                        </a:lnTo>
                                        <a:lnTo>
                                          <a:pt x="184" y="5"/>
                                        </a:lnTo>
                                        <a:lnTo>
                                          <a:pt x="164" y="0"/>
                                        </a:lnTo>
                                        <a:lnTo>
                                          <a:pt x="143" y="5"/>
                                        </a:lnTo>
                                        <a:lnTo>
                                          <a:pt x="124" y="13"/>
                                        </a:lnTo>
                                        <a:lnTo>
                                          <a:pt x="108" y="26"/>
                                        </a:lnTo>
                                        <a:lnTo>
                                          <a:pt x="94" y="40"/>
                                        </a:lnTo>
                                        <a:lnTo>
                                          <a:pt x="83" y="56"/>
                                        </a:lnTo>
                                        <a:lnTo>
                                          <a:pt x="75" y="75"/>
                                        </a:lnTo>
                                        <a:lnTo>
                                          <a:pt x="71" y="95"/>
                                        </a:lnTo>
                                        <a:lnTo>
                                          <a:pt x="71" y="116"/>
                                        </a:lnTo>
                                        <a:lnTo>
                                          <a:pt x="73" y="143"/>
                                        </a:lnTo>
                                        <a:lnTo>
                                          <a:pt x="81" y="167"/>
                                        </a:lnTo>
                                        <a:lnTo>
                                          <a:pt x="92" y="190"/>
                                        </a:lnTo>
                                        <a:lnTo>
                                          <a:pt x="110" y="209"/>
                                        </a:lnTo>
                                        <a:lnTo>
                                          <a:pt x="32" y="256"/>
                                        </a:lnTo>
                                        <a:lnTo>
                                          <a:pt x="22" y="265"/>
                                        </a:lnTo>
                                        <a:lnTo>
                                          <a:pt x="16" y="277"/>
                                        </a:lnTo>
                                        <a:lnTo>
                                          <a:pt x="11" y="289"/>
                                        </a:lnTo>
                                        <a:lnTo>
                                          <a:pt x="9" y="304"/>
                                        </a:lnTo>
                                        <a:lnTo>
                                          <a:pt x="0" y="605"/>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776"/>
                                <wps:cNvSpPr>
                                  <a:spLocks/>
                                </wps:cNvSpPr>
                                <wps:spPr bwMode="auto">
                                  <a:xfrm>
                                    <a:off x="102" y="3010"/>
                                    <a:ext cx="57" cy="132"/>
                                  </a:xfrm>
                                  <a:custGeom>
                                    <a:avLst/>
                                    <a:gdLst>
                                      <a:gd name="T0" fmla="*/ 57 w 57"/>
                                      <a:gd name="T1" fmla="*/ 132 h 132"/>
                                      <a:gd name="T2" fmla="*/ 46 w 57"/>
                                      <a:gd name="T3" fmla="*/ 124 h 132"/>
                                      <a:gd name="T4" fmla="*/ 36 w 57"/>
                                      <a:gd name="T5" fmla="*/ 112 h 132"/>
                                      <a:gd name="T6" fmla="*/ 28 w 57"/>
                                      <a:gd name="T7" fmla="*/ 101 h 132"/>
                                      <a:gd name="T8" fmla="*/ 24 w 57"/>
                                      <a:gd name="T9" fmla="*/ 90 h 132"/>
                                      <a:gd name="T10" fmla="*/ 21 w 57"/>
                                      <a:gd name="T11" fmla="*/ 75 h 132"/>
                                      <a:gd name="T12" fmla="*/ 21 w 57"/>
                                      <a:gd name="T13" fmla="*/ 62 h 132"/>
                                      <a:gd name="T14" fmla="*/ 22 w 57"/>
                                      <a:gd name="T15" fmla="*/ 48 h 132"/>
                                      <a:gd name="T16" fmla="*/ 27 w 57"/>
                                      <a:gd name="T17" fmla="*/ 35 h 132"/>
                                      <a:gd name="T18" fmla="*/ 17 w 57"/>
                                      <a:gd name="T19" fmla="*/ 30 h 132"/>
                                      <a:gd name="T20" fmla="*/ 9 w 57"/>
                                      <a:gd name="T21" fmla="*/ 21 h 132"/>
                                      <a:gd name="T22" fmla="*/ 3 w 57"/>
                                      <a:gd name="T23" fmla="*/ 11 h 132"/>
                                      <a:gd name="T24" fmla="*/ 0 w 57"/>
                                      <a:gd name="T25" fmla="*/ 0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132">
                                        <a:moveTo>
                                          <a:pt x="57" y="132"/>
                                        </a:moveTo>
                                        <a:lnTo>
                                          <a:pt x="46" y="124"/>
                                        </a:lnTo>
                                        <a:lnTo>
                                          <a:pt x="36" y="112"/>
                                        </a:lnTo>
                                        <a:lnTo>
                                          <a:pt x="28" y="101"/>
                                        </a:lnTo>
                                        <a:lnTo>
                                          <a:pt x="24" y="90"/>
                                        </a:lnTo>
                                        <a:lnTo>
                                          <a:pt x="21" y="75"/>
                                        </a:lnTo>
                                        <a:lnTo>
                                          <a:pt x="21" y="62"/>
                                        </a:lnTo>
                                        <a:lnTo>
                                          <a:pt x="22" y="48"/>
                                        </a:lnTo>
                                        <a:lnTo>
                                          <a:pt x="27" y="35"/>
                                        </a:lnTo>
                                        <a:lnTo>
                                          <a:pt x="17" y="30"/>
                                        </a:lnTo>
                                        <a:lnTo>
                                          <a:pt x="9" y="21"/>
                                        </a:lnTo>
                                        <a:lnTo>
                                          <a:pt x="3" y="11"/>
                                        </a:lnTo>
                                        <a:lnTo>
                                          <a:pt x="0" y="0"/>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2" name="Picture 7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939" y="2720"/>
                                    <a:ext cx="91"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 name="Picture 7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920" y="2363"/>
                                    <a:ext cx="250" cy="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 name="Picture 7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920" y="2363"/>
                                    <a:ext cx="250" cy="952"/>
                                  </a:xfrm>
                                  <a:prstGeom prst="rect">
                                    <a:avLst/>
                                  </a:prstGeom>
                                  <a:noFill/>
                                  <a:extLst>
                                    <a:ext uri="{909E8E84-426E-40DD-AFC4-6F175D3DCCD1}">
                                      <a14:hiddenFill xmlns:a14="http://schemas.microsoft.com/office/drawing/2010/main">
                                        <a:solidFill>
                                          <a:srgbClr val="FFFFFF"/>
                                        </a:solidFill>
                                      </a14:hiddenFill>
                                    </a:ext>
                                  </a:extLst>
                                </pic:spPr>
                              </pic:pic>
                              <wps:wsp>
                                <wps:cNvPr id="795" name="Rectangle 780"/>
                                <wps:cNvSpPr>
                                  <a:spLocks noChangeArrowheads="1"/>
                                </wps:cNvSpPr>
                                <wps:spPr bwMode="auto">
                                  <a:xfrm>
                                    <a:off x="2950" y="2331"/>
                                    <a:ext cx="2" cy="196"/>
                                  </a:xfrm>
                                  <a:prstGeom prst="rect">
                                    <a:avLst/>
                                  </a:prstGeom>
                                  <a:solidFill>
                                    <a:srgbClr val="59FF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81"/>
                                <wps:cNvSpPr>
                                  <a:spLocks noChangeArrowheads="1"/>
                                </wps:cNvSpPr>
                                <wps:spPr bwMode="auto">
                                  <a:xfrm>
                                    <a:off x="2952" y="2331"/>
                                    <a:ext cx="3" cy="196"/>
                                  </a:xfrm>
                                  <a:prstGeom prst="rect">
                                    <a:avLst/>
                                  </a:prstGeom>
                                  <a:solidFill>
                                    <a:srgbClr val="F6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82"/>
                                <wps:cNvSpPr>
                                  <a:spLocks noChangeArrowheads="1"/>
                                </wps:cNvSpPr>
                                <wps:spPr bwMode="auto">
                                  <a:xfrm>
                                    <a:off x="2955" y="2331"/>
                                    <a:ext cx="5" cy="196"/>
                                  </a:xfrm>
                                  <a:prstGeom prst="rect">
                                    <a:avLst/>
                                  </a:prstGeom>
                                  <a:solidFill>
                                    <a:srgbClr val="F4F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83"/>
                                <wps:cNvSpPr>
                                  <a:spLocks noChangeArrowheads="1"/>
                                </wps:cNvSpPr>
                                <wps:spPr bwMode="auto">
                                  <a:xfrm>
                                    <a:off x="2960" y="2331"/>
                                    <a:ext cx="3" cy="196"/>
                                  </a:xfrm>
                                  <a:prstGeom prst="rect">
                                    <a:avLst/>
                                  </a:prstGeom>
                                  <a:solidFill>
                                    <a:srgbClr val="F2F4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84"/>
                                <wps:cNvSpPr>
                                  <a:spLocks noChangeArrowheads="1"/>
                                </wps:cNvSpPr>
                                <wps:spPr bwMode="auto">
                                  <a:xfrm>
                                    <a:off x="2963" y="2331"/>
                                    <a:ext cx="3" cy="196"/>
                                  </a:xfrm>
                                  <a:prstGeom prst="rect">
                                    <a:avLst/>
                                  </a:prstGeom>
                                  <a:solidFill>
                                    <a:srgbClr val="F0F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85"/>
                                <wps:cNvSpPr>
                                  <a:spLocks noChangeArrowheads="1"/>
                                </wps:cNvSpPr>
                                <wps:spPr bwMode="auto">
                                  <a:xfrm>
                                    <a:off x="2966" y="2331"/>
                                    <a:ext cx="5" cy="196"/>
                                  </a:xfrm>
                                  <a:prstGeom prst="rect">
                                    <a:avLst/>
                                  </a:prstGeom>
                                  <a:solidFill>
                                    <a:srgbClr val="EEF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86"/>
                                <wps:cNvSpPr>
                                  <a:spLocks noChangeArrowheads="1"/>
                                </wps:cNvSpPr>
                                <wps:spPr bwMode="auto">
                                  <a:xfrm>
                                    <a:off x="2971" y="2331"/>
                                    <a:ext cx="3" cy="196"/>
                                  </a:xfrm>
                                  <a:prstGeom prst="rect">
                                    <a:avLst/>
                                  </a:prstGeom>
                                  <a:solidFill>
                                    <a:srgbClr val="ECF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87"/>
                                <wps:cNvSpPr>
                                  <a:spLocks noChangeArrowheads="1"/>
                                </wps:cNvSpPr>
                                <wps:spPr bwMode="auto">
                                  <a:xfrm>
                                    <a:off x="2974" y="2331"/>
                                    <a:ext cx="3" cy="196"/>
                                  </a:xfrm>
                                  <a:prstGeom prst="rect">
                                    <a:avLst/>
                                  </a:prstGeom>
                                  <a:solidFill>
                                    <a:srgbClr val="EAF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88"/>
                                <wps:cNvSpPr>
                                  <a:spLocks noChangeArrowheads="1"/>
                                </wps:cNvSpPr>
                                <wps:spPr bwMode="auto">
                                  <a:xfrm>
                                    <a:off x="2977" y="2331"/>
                                    <a:ext cx="3" cy="196"/>
                                  </a:xfrm>
                                  <a:prstGeom prst="rect">
                                    <a:avLst/>
                                  </a:prstGeom>
                                  <a:solidFill>
                                    <a:srgbClr val="E8F4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89"/>
                                <wps:cNvSpPr>
                                  <a:spLocks noChangeArrowheads="1"/>
                                </wps:cNvSpPr>
                                <wps:spPr bwMode="auto">
                                  <a:xfrm>
                                    <a:off x="2980" y="2331"/>
                                    <a:ext cx="5" cy="196"/>
                                  </a:xfrm>
                                  <a:prstGeom prst="rect">
                                    <a:avLst/>
                                  </a:prstGeom>
                                  <a:solidFill>
                                    <a:srgbClr val="E6F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90"/>
                                <wps:cNvSpPr>
                                  <a:spLocks noChangeArrowheads="1"/>
                                </wps:cNvSpPr>
                                <wps:spPr bwMode="auto">
                                  <a:xfrm>
                                    <a:off x="2985" y="2331"/>
                                    <a:ext cx="3" cy="196"/>
                                  </a:xfrm>
                                  <a:prstGeom prst="rect">
                                    <a:avLst/>
                                  </a:prstGeom>
                                  <a:solidFill>
                                    <a:srgbClr val="E4F5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91"/>
                                <wps:cNvSpPr>
                                  <a:spLocks noChangeArrowheads="1"/>
                                </wps:cNvSpPr>
                                <wps:spPr bwMode="auto">
                                  <a:xfrm>
                                    <a:off x="2988" y="2331"/>
                                    <a:ext cx="4" cy="196"/>
                                  </a:xfrm>
                                  <a:prstGeom prst="rect">
                                    <a:avLst/>
                                  </a:prstGeom>
                                  <a:solidFill>
                                    <a:srgbClr val="E2F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92"/>
                                <wps:cNvSpPr>
                                  <a:spLocks noChangeArrowheads="1"/>
                                </wps:cNvSpPr>
                                <wps:spPr bwMode="auto">
                                  <a:xfrm>
                                    <a:off x="2992" y="2331"/>
                                    <a:ext cx="3" cy="196"/>
                                  </a:xfrm>
                                  <a:prstGeom prst="rect">
                                    <a:avLst/>
                                  </a:prstGeom>
                                  <a:solidFill>
                                    <a:srgbClr val="E0F5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93"/>
                                <wps:cNvSpPr>
                                  <a:spLocks noChangeArrowheads="1"/>
                                </wps:cNvSpPr>
                                <wps:spPr bwMode="auto">
                                  <a:xfrm>
                                    <a:off x="2995" y="2331"/>
                                    <a:ext cx="4" cy="196"/>
                                  </a:xfrm>
                                  <a:prstGeom prst="rect">
                                    <a:avLst/>
                                  </a:prstGeom>
                                  <a:solidFill>
                                    <a:srgbClr val="DEF5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94"/>
                                <wps:cNvSpPr>
                                  <a:spLocks noChangeArrowheads="1"/>
                                </wps:cNvSpPr>
                                <wps:spPr bwMode="auto">
                                  <a:xfrm>
                                    <a:off x="2999" y="2331"/>
                                    <a:ext cx="4" cy="196"/>
                                  </a:xfrm>
                                  <a:prstGeom prst="rect">
                                    <a:avLst/>
                                  </a:prstGeom>
                                  <a:solidFill>
                                    <a:srgbClr val="DCF5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95"/>
                                <wps:cNvSpPr>
                                  <a:spLocks noChangeArrowheads="1"/>
                                </wps:cNvSpPr>
                                <wps:spPr bwMode="auto">
                                  <a:xfrm>
                                    <a:off x="3003" y="2331"/>
                                    <a:ext cx="3" cy="196"/>
                                  </a:xfrm>
                                  <a:prstGeom prst="rect">
                                    <a:avLst/>
                                  </a:prstGeom>
                                  <a:solidFill>
                                    <a:srgbClr val="DAF5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796"/>
                                <wps:cNvSpPr>
                                  <a:spLocks noChangeArrowheads="1"/>
                                </wps:cNvSpPr>
                                <wps:spPr bwMode="auto">
                                  <a:xfrm>
                                    <a:off x="3006" y="2331"/>
                                    <a:ext cx="3" cy="196"/>
                                  </a:xfrm>
                                  <a:prstGeom prst="rect">
                                    <a:avLst/>
                                  </a:prstGeom>
                                  <a:solidFill>
                                    <a:srgbClr val="D8F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797"/>
                                <wps:cNvSpPr>
                                  <a:spLocks noChangeArrowheads="1"/>
                                </wps:cNvSpPr>
                                <wps:spPr bwMode="auto">
                                  <a:xfrm>
                                    <a:off x="3009" y="2331"/>
                                    <a:ext cx="3" cy="196"/>
                                  </a:xfrm>
                                  <a:prstGeom prst="rect">
                                    <a:avLst/>
                                  </a:prstGeom>
                                  <a:solidFill>
                                    <a:srgbClr val="D7F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798"/>
                                <wps:cNvSpPr>
                                  <a:spLocks noChangeArrowheads="1"/>
                                </wps:cNvSpPr>
                                <wps:spPr bwMode="auto">
                                  <a:xfrm>
                                    <a:off x="3012" y="2331"/>
                                    <a:ext cx="5" cy="196"/>
                                  </a:xfrm>
                                  <a:prstGeom prst="rect">
                                    <a:avLst/>
                                  </a:prstGeom>
                                  <a:solidFill>
                                    <a:srgbClr val="D5F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799"/>
                                <wps:cNvSpPr>
                                  <a:spLocks noChangeArrowheads="1"/>
                                </wps:cNvSpPr>
                                <wps:spPr bwMode="auto">
                                  <a:xfrm>
                                    <a:off x="3017" y="2331"/>
                                    <a:ext cx="3" cy="196"/>
                                  </a:xfrm>
                                  <a:prstGeom prst="rect">
                                    <a:avLst/>
                                  </a:prstGeom>
                                  <a:solidFill>
                                    <a:srgbClr val="D3F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00"/>
                                <wps:cNvSpPr>
                                  <a:spLocks noChangeArrowheads="1"/>
                                </wps:cNvSpPr>
                                <wps:spPr bwMode="auto">
                                  <a:xfrm>
                                    <a:off x="3020" y="2331"/>
                                    <a:ext cx="5" cy="196"/>
                                  </a:xfrm>
                                  <a:prstGeom prst="rect">
                                    <a:avLst/>
                                  </a:prstGeom>
                                  <a:solidFill>
                                    <a:srgbClr val="D1F6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801"/>
                                <wps:cNvSpPr>
                                  <a:spLocks noChangeArrowheads="1"/>
                                </wps:cNvSpPr>
                                <wps:spPr bwMode="auto">
                                  <a:xfrm>
                                    <a:off x="3025" y="2331"/>
                                    <a:ext cx="3" cy="196"/>
                                  </a:xfrm>
                                  <a:prstGeom prst="rect">
                                    <a:avLst/>
                                  </a:prstGeom>
                                  <a:solidFill>
                                    <a:srgbClr val="CFF6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802"/>
                                <wps:cNvSpPr>
                                  <a:spLocks noChangeArrowheads="1"/>
                                </wps:cNvSpPr>
                                <wps:spPr bwMode="auto">
                                  <a:xfrm>
                                    <a:off x="3028" y="2331"/>
                                    <a:ext cx="3" cy="196"/>
                                  </a:xfrm>
                                  <a:prstGeom prst="rect">
                                    <a:avLst/>
                                  </a:prstGeom>
                                  <a:solidFill>
                                    <a:srgbClr val="CDF6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803"/>
                                <wps:cNvSpPr>
                                  <a:spLocks noChangeArrowheads="1"/>
                                </wps:cNvSpPr>
                                <wps:spPr bwMode="auto">
                                  <a:xfrm>
                                    <a:off x="3031" y="2331"/>
                                    <a:ext cx="3" cy="196"/>
                                  </a:xfrm>
                                  <a:prstGeom prst="rect">
                                    <a:avLst/>
                                  </a:prstGeom>
                                  <a:solidFill>
                                    <a:srgbClr val="CBF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804"/>
                                <wps:cNvSpPr>
                                  <a:spLocks noChangeArrowheads="1"/>
                                </wps:cNvSpPr>
                                <wps:spPr bwMode="auto">
                                  <a:xfrm>
                                    <a:off x="3034" y="2331"/>
                                    <a:ext cx="5" cy="196"/>
                                  </a:xfrm>
                                  <a:prstGeom prst="rect">
                                    <a:avLst/>
                                  </a:prstGeom>
                                  <a:solidFill>
                                    <a:srgbClr val="C9F7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805"/>
                                <wps:cNvSpPr>
                                  <a:spLocks noChangeArrowheads="1"/>
                                </wps:cNvSpPr>
                                <wps:spPr bwMode="auto">
                                  <a:xfrm>
                                    <a:off x="3039" y="2331"/>
                                    <a:ext cx="3" cy="196"/>
                                  </a:xfrm>
                                  <a:prstGeom prst="rect">
                                    <a:avLst/>
                                  </a:prstGeom>
                                  <a:solidFill>
                                    <a:srgbClr val="C7F7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06"/>
                                <wps:cNvSpPr>
                                  <a:spLocks noChangeArrowheads="1"/>
                                </wps:cNvSpPr>
                                <wps:spPr bwMode="auto">
                                  <a:xfrm>
                                    <a:off x="3042" y="2331"/>
                                    <a:ext cx="4" cy="196"/>
                                  </a:xfrm>
                                  <a:prstGeom prst="rect">
                                    <a:avLst/>
                                  </a:prstGeom>
                                  <a:solidFill>
                                    <a:srgbClr val="C5F7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807"/>
                                <wps:cNvSpPr>
                                  <a:spLocks noChangeArrowheads="1"/>
                                </wps:cNvSpPr>
                                <wps:spPr bwMode="auto">
                                  <a:xfrm>
                                    <a:off x="3046" y="2331"/>
                                    <a:ext cx="3" cy="196"/>
                                  </a:xfrm>
                                  <a:prstGeom prst="rect">
                                    <a:avLst/>
                                  </a:prstGeom>
                                  <a:solidFill>
                                    <a:srgbClr val="C3F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08"/>
                                <wps:cNvSpPr>
                                  <a:spLocks noChangeArrowheads="1"/>
                                </wps:cNvSpPr>
                                <wps:spPr bwMode="auto">
                                  <a:xfrm>
                                    <a:off x="3049" y="2331"/>
                                    <a:ext cx="5" cy="196"/>
                                  </a:xfrm>
                                  <a:prstGeom prst="rect">
                                    <a:avLst/>
                                  </a:prstGeom>
                                  <a:solidFill>
                                    <a:srgbClr val="C1F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24" name="Group 809"/>
                              <wpg:cNvGrpSpPr>
                                <a:grpSpLocks/>
                              </wpg:cNvGrpSpPr>
                              <wpg:grpSpPr bwMode="auto">
                                <a:xfrm>
                                  <a:off x="1854811" y="1316947"/>
                                  <a:ext cx="322602" cy="863031"/>
                                  <a:chOff x="2921" y="2072"/>
                                  <a:chExt cx="508" cy="1359"/>
                                </a:xfrm>
                              </wpg:grpSpPr>
                              <wps:wsp>
                                <wps:cNvPr id="825" name="Rectangle 810"/>
                                <wps:cNvSpPr>
                                  <a:spLocks noChangeArrowheads="1"/>
                                </wps:cNvSpPr>
                                <wps:spPr bwMode="auto">
                                  <a:xfrm>
                                    <a:off x="3054" y="2331"/>
                                    <a:ext cx="3" cy="196"/>
                                  </a:xfrm>
                                  <a:prstGeom prst="rect">
                                    <a:avLst/>
                                  </a:prstGeom>
                                  <a:solidFill>
                                    <a:srgbClr val="BFF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11"/>
                                <wps:cNvSpPr>
                                  <a:spLocks noChangeArrowheads="1"/>
                                </wps:cNvSpPr>
                                <wps:spPr bwMode="auto">
                                  <a:xfrm>
                                    <a:off x="3057" y="2331"/>
                                    <a:ext cx="3" cy="196"/>
                                  </a:xfrm>
                                  <a:prstGeom prst="rect">
                                    <a:avLst/>
                                  </a:prstGeom>
                                  <a:solidFill>
                                    <a:srgbClr val="BDF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12"/>
                                <wps:cNvSpPr>
                                  <a:spLocks noChangeArrowheads="1"/>
                                </wps:cNvSpPr>
                                <wps:spPr bwMode="auto">
                                  <a:xfrm>
                                    <a:off x="3060" y="2331"/>
                                    <a:ext cx="3" cy="196"/>
                                  </a:xfrm>
                                  <a:prstGeom prst="rect">
                                    <a:avLst/>
                                  </a:prstGeom>
                                  <a:solidFill>
                                    <a:srgbClr val="BBF8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13"/>
                                <wps:cNvSpPr>
                                  <a:spLocks noChangeArrowheads="1"/>
                                </wps:cNvSpPr>
                                <wps:spPr bwMode="auto">
                                  <a:xfrm>
                                    <a:off x="3063" y="2331"/>
                                    <a:ext cx="5" cy="196"/>
                                  </a:xfrm>
                                  <a:prstGeom prst="rect">
                                    <a:avLst/>
                                  </a:prstGeom>
                                  <a:solidFill>
                                    <a:srgbClr val="B9F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14"/>
                                <wps:cNvSpPr>
                                  <a:spLocks noChangeArrowheads="1"/>
                                </wps:cNvSpPr>
                                <wps:spPr bwMode="auto">
                                  <a:xfrm>
                                    <a:off x="3068" y="2331"/>
                                    <a:ext cx="3" cy="196"/>
                                  </a:xfrm>
                                  <a:prstGeom prst="rect">
                                    <a:avLst/>
                                  </a:prstGeom>
                                  <a:solidFill>
                                    <a:srgbClr val="B7F8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15"/>
                                <wps:cNvSpPr>
                                  <a:spLocks noChangeArrowheads="1"/>
                                </wps:cNvSpPr>
                                <wps:spPr bwMode="auto">
                                  <a:xfrm>
                                    <a:off x="3071" y="2331"/>
                                    <a:ext cx="3" cy="196"/>
                                  </a:xfrm>
                                  <a:prstGeom prst="rect">
                                    <a:avLst/>
                                  </a:prstGeom>
                                  <a:solidFill>
                                    <a:srgbClr val="B5F8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16"/>
                                <wps:cNvSpPr>
                                  <a:spLocks noChangeArrowheads="1"/>
                                </wps:cNvSpPr>
                                <wps:spPr bwMode="auto">
                                  <a:xfrm>
                                    <a:off x="3074" y="2331"/>
                                    <a:ext cx="5" cy="196"/>
                                  </a:xfrm>
                                  <a:prstGeom prst="rect">
                                    <a:avLst/>
                                  </a:prstGeom>
                                  <a:solidFill>
                                    <a:srgbClr val="B3F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17"/>
                                <wps:cNvSpPr>
                                  <a:spLocks noChangeArrowheads="1"/>
                                </wps:cNvSpPr>
                                <wps:spPr bwMode="auto">
                                  <a:xfrm>
                                    <a:off x="3079" y="2331"/>
                                    <a:ext cx="3" cy="196"/>
                                  </a:xfrm>
                                  <a:prstGeom prst="rect">
                                    <a:avLst/>
                                  </a:prstGeom>
                                  <a:solidFill>
                                    <a:srgbClr val="B1F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18"/>
                                <wps:cNvSpPr>
                                  <a:spLocks noChangeArrowheads="1"/>
                                </wps:cNvSpPr>
                                <wps:spPr bwMode="auto">
                                  <a:xfrm>
                                    <a:off x="3082" y="2331"/>
                                    <a:ext cx="3" cy="196"/>
                                  </a:xfrm>
                                  <a:prstGeom prst="rect">
                                    <a:avLst/>
                                  </a:prstGeom>
                                  <a:solidFill>
                                    <a:srgbClr val="AFF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19"/>
                                <wps:cNvSpPr>
                                  <a:spLocks noChangeArrowheads="1"/>
                                </wps:cNvSpPr>
                                <wps:spPr bwMode="auto">
                                  <a:xfrm>
                                    <a:off x="3085" y="2331"/>
                                    <a:ext cx="4" cy="196"/>
                                  </a:xfrm>
                                  <a:prstGeom prst="rect">
                                    <a:avLst/>
                                  </a:prstGeom>
                                  <a:solidFill>
                                    <a:srgbClr val="ADF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820"/>
                                <wps:cNvSpPr>
                                  <a:spLocks noChangeArrowheads="1"/>
                                </wps:cNvSpPr>
                                <wps:spPr bwMode="auto">
                                  <a:xfrm>
                                    <a:off x="3089" y="2331"/>
                                    <a:ext cx="4" cy="196"/>
                                  </a:xfrm>
                                  <a:prstGeom prst="rect">
                                    <a:avLst/>
                                  </a:prstGeom>
                                  <a:solidFill>
                                    <a:srgbClr val="ABF9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21"/>
                                <wps:cNvSpPr>
                                  <a:spLocks noChangeArrowheads="1"/>
                                </wps:cNvSpPr>
                                <wps:spPr bwMode="auto">
                                  <a:xfrm>
                                    <a:off x="3093" y="2331"/>
                                    <a:ext cx="4" cy="196"/>
                                  </a:xfrm>
                                  <a:prstGeom prst="rect">
                                    <a:avLst/>
                                  </a:prstGeom>
                                  <a:solidFill>
                                    <a:srgbClr val="A9F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822"/>
                                <wps:cNvSpPr>
                                  <a:spLocks noChangeArrowheads="1"/>
                                </wps:cNvSpPr>
                                <wps:spPr bwMode="auto">
                                  <a:xfrm>
                                    <a:off x="3097" y="2331"/>
                                    <a:ext cx="3" cy="196"/>
                                  </a:xfrm>
                                  <a:prstGeom prst="rect">
                                    <a:avLst/>
                                  </a:prstGeom>
                                  <a:solidFill>
                                    <a:srgbClr val="A7F9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23"/>
                                <wps:cNvSpPr>
                                  <a:spLocks noChangeArrowheads="1"/>
                                </wps:cNvSpPr>
                                <wps:spPr bwMode="auto">
                                  <a:xfrm>
                                    <a:off x="3100" y="2331"/>
                                    <a:ext cx="3" cy="196"/>
                                  </a:xfrm>
                                  <a:prstGeom prst="rect">
                                    <a:avLst/>
                                  </a:prstGeom>
                                  <a:solidFill>
                                    <a:srgbClr val="A5F9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24"/>
                                <wps:cNvSpPr>
                                  <a:spLocks noChangeArrowheads="1"/>
                                </wps:cNvSpPr>
                                <wps:spPr bwMode="auto">
                                  <a:xfrm>
                                    <a:off x="3103" y="2331"/>
                                    <a:ext cx="5" cy="196"/>
                                  </a:xfrm>
                                  <a:prstGeom prst="rect">
                                    <a:avLst/>
                                  </a:prstGeom>
                                  <a:solidFill>
                                    <a:srgbClr val="A3F9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25"/>
                                <wps:cNvSpPr>
                                  <a:spLocks noChangeArrowheads="1"/>
                                </wps:cNvSpPr>
                                <wps:spPr bwMode="auto">
                                  <a:xfrm>
                                    <a:off x="3108" y="2331"/>
                                    <a:ext cx="3" cy="196"/>
                                  </a:xfrm>
                                  <a:prstGeom prst="rect">
                                    <a:avLst/>
                                  </a:prstGeom>
                                  <a:solidFill>
                                    <a:srgbClr val="A1FA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826"/>
                                <wps:cNvSpPr>
                                  <a:spLocks noChangeArrowheads="1"/>
                                </wps:cNvSpPr>
                                <wps:spPr bwMode="auto">
                                  <a:xfrm>
                                    <a:off x="3111" y="2331"/>
                                    <a:ext cx="3" cy="196"/>
                                  </a:xfrm>
                                  <a:prstGeom prst="rect">
                                    <a:avLst/>
                                  </a:prstGeom>
                                  <a:solidFill>
                                    <a:srgbClr val="9FFA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827"/>
                                <wps:cNvSpPr>
                                  <a:spLocks noChangeArrowheads="1"/>
                                </wps:cNvSpPr>
                                <wps:spPr bwMode="auto">
                                  <a:xfrm>
                                    <a:off x="3114" y="2331"/>
                                    <a:ext cx="3" cy="196"/>
                                  </a:xfrm>
                                  <a:prstGeom prst="rect">
                                    <a:avLst/>
                                  </a:prstGeom>
                                  <a:solidFill>
                                    <a:srgbClr val="9DF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828"/>
                                <wps:cNvSpPr>
                                  <a:spLocks noChangeArrowheads="1"/>
                                </wps:cNvSpPr>
                                <wps:spPr bwMode="auto">
                                  <a:xfrm>
                                    <a:off x="3117" y="2331"/>
                                    <a:ext cx="5" cy="196"/>
                                  </a:xfrm>
                                  <a:prstGeom prst="rect">
                                    <a:avLst/>
                                  </a:prstGeom>
                                  <a:solidFill>
                                    <a:srgbClr val="9BFA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829"/>
                                <wps:cNvSpPr>
                                  <a:spLocks noChangeArrowheads="1"/>
                                </wps:cNvSpPr>
                                <wps:spPr bwMode="auto">
                                  <a:xfrm>
                                    <a:off x="3122" y="2331"/>
                                    <a:ext cx="3" cy="196"/>
                                  </a:xfrm>
                                  <a:prstGeom prst="rect">
                                    <a:avLst/>
                                  </a:prstGeom>
                                  <a:solidFill>
                                    <a:srgbClr val="99FB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830"/>
                                <wps:cNvSpPr>
                                  <a:spLocks noChangeArrowheads="1"/>
                                </wps:cNvSpPr>
                                <wps:spPr bwMode="auto">
                                  <a:xfrm>
                                    <a:off x="3125" y="2331"/>
                                    <a:ext cx="3" cy="196"/>
                                  </a:xfrm>
                                  <a:prstGeom prst="rect">
                                    <a:avLst/>
                                  </a:prstGeom>
                                  <a:solidFill>
                                    <a:srgbClr val="97FB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831"/>
                                <wps:cNvSpPr>
                                  <a:spLocks noChangeArrowheads="1"/>
                                </wps:cNvSpPr>
                                <wps:spPr bwMode="auto">
                                  <a:xfrm>
                                    <a:off x="3128" y="2331"/>
                                    <a:ext cx="5" cy="196"/>
                                  </a:xfrm>
                                  <a:prstGeom prst="rect">
                                    <a:avLst/>
                                  </a:prstGeom>
                                  <a:solidFill>
                                    <a:srgbClr val="95FB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32"/>
                                <wps:cNvSpPr>
                                  <a:spLocks noChangeArrowheads="1"/>
                                </wps:cNvSpPr>
                                <wps:spPr bwMode="auto">
                                  <a:xfrm>
                                    <a:off x="3133" y="2331"/>
                                    <a:ext cx="3" cy="196"/>
                                  </a:xfrm>
                                  <a:prstGeom prst="rect">
                                    <a:avLst/>
                                  </a:prstGeom>
                                  <a:solidFill>
                                    <a:srgbClr val="93FB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33"/>
                                <wps:cNvSpPr>
                                  <a:spLocks noChangeArrowheads="1"/>
                                </wps:cNvSpPr>
                                <wps:spPr bwMode="auto">
                                  <a:xfrm>
                                    <a:off x="3136" y="2331"/>
                                    <a:ext cx="3" cy="196"/>
                                  </a:xfrm>
                                  <a:prstGeom prst="rect">
                                    <a:avLst/>
                                  </a:prstGeom>
                                  <a:solidFill>
                                    <a:srgbClr val="91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34"/>
                                <wps:cNvSpPr>
                                  <a:spLocks noChangeArrowheads="1"/>
                                </wps:cNvSpPr>
                                <wps:spPr bwMode="auto">
                                  <a:xfrm>
                                    <a:off x="3139" y="2331"/>
                                    <a:ext cx="4" cy="196"/>
                                  </a:xfrm>
                                  <a:prstGeom prst="rect">
                                    <a:avLst/>
                                  </a:prstGeom>
                                  <a:solidFill>
                                    <a:srgbClr val="8FFB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35"/>
                                <wps:cNvSpPr>
                                  <a:spLocks noChangeArrowheads="1"/>
                                </wps:cNvSpPr>
                                <wps:spPr bwMode="auto">
                                  <a:xfrm>
                                    <a:off x="3143" y="2331"/>
                                    <a:ext cx="4" cy="196"/>
                                  </a:xfrm>
                                  <a:prstGeom prst="rect">
                                    <a:avLst/>
                                  </a:prstGeom>
                                  <a:solidFill>
                                    <a:srgbClr val="8DFB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36"/>
                                <wps:cNvSpPr>
                                  <a:spLocks noChangeArrowheads="1"/>
                                </wps:cNvSpPr>
                                <wps:spPr bwMode="auto">
                                  <a:xfrm>
                                    <a:off x="3147" y="2331"/>
                                    <a:ext cx="4" cy="196"/>
                                  </a:xfrm>
                                  <a:prstGeom prst="rect">
                                    <a:avLst/>
                                  </a:prstGeom>
                                  <a:solidFill>
                                    <a:srgbClr val="8BF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37"/>
                                <wps:cNvSpPr>
                                  <a:spLocks noChangeArrowheads="1"/>
                                </wps:cNvSpPr>
                                <wps:spPr bwMode="auto">
                                  <a:xfrm>
                                    <a:off x="3151" y="2331"/>
                                    <a:ext cx="3" cy="196"/>
                                  </a:xfrm>
                                  <a:prstGeom prst="rect">
                                    <a:avLst/>
                                  </a:prstGeom>
                                  <a:solidFill>
                                    <a:srgbClr val="89FB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38"/>
                                <wps:cNvSpPr>
                                  <a:spLocks noChangeArrowheads="1"/>
                                </wps:cNvSpPr>
                                <wps:spPr bwMode="auto">
                                  <a:xfrm>
                                    <a:off x="3154" y="2331"/>
                                    <a:ext cx="5" cy="196"/>
                                  </a:xfrm>
                                  <a:prstGeom prst="rect">
                                    <a:avLst/>
                                  </a:prstGeom>
                                  <a:solidFill>
                                    <a:srgbClr val="87FB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39"/>
                                <wps:cNvSpPr>
                                  <a:spLocks noChangeArrowheads="1"/>
                                </wps:cNvSpPr>
                                <wps:spPr bwMode="auto">
                                  <a:xfrm>
                                    <a:off x="3159" y="2331"/>
                                    <a:ext cx="3" cy="196"/>
                                  </a:xfrm>
                                  <a:prstGeom prst="rect">
                                    <a:avLst/>
                                  </a:prstGeom>
                                  <a:solidFill>
                                    <a:srgbClr val="85FC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40"/>
                                <wps:cNvSpPr>
                                  <a:spLocks noChangeArrowheads="1"/>
                                </wps:cNvSpPr>
                                <wps:spPr bwMode="auto">
                                  <a:xfrm>
                                    <a:off x="3162" y="2331"/>
                                    <a:ext cx="5" cy="196"/>
                                  </a:xfrm>
                                  <a:prstGeom prst="rect">
                                    <a:avLst/>
                                  </a:prstGeom>
                                  <a:solidFill>
                                    <a:srgbClr val="83FC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41"/>
                                <wps:cNvSpPr>
                                  <a:spLocks noChangeArrowheads="1"/>
                                </wps:cNvSpPr>
                                <wps:spPr bwMode="auto">
                                  <a:xfrm>
                                    <a:off x="3167" y="2331"/>
                                    <a:ext cx="3" cy="196"/>
                                  </a:xfrm>
                                  <a:prstGeom prst="rect">
                                    <a:avLst/>
                                  </a:prstGeom>
                                  <a:solidFill>
                                    <a:srgbClr val="81FC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42"/>
                                <wps:cNvSpPr>
                                  <a:spLocks noChangeArrowheads="1"/>
                                </wps:cNvSpPr>
                                <wps:spPr bwMode="auto">
                                  <a:xfrm>
                                    <a:off x="3170" y="2331"/>
                                    <a:ext cx="5" cy="196"/>
                                  </a:xfrm>
                                  <a:prstGeom prst="rect">
                                    <a:avLst/>
                                  </a:prstGeom>
                                  <a:solidFill>
                                    <a:srgbClr val="7FFC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43"/>
                                <wps:cNvSpPr>
                                  <a:spLocks noChangeArrowheads="1"/>
                                </wps:cNvSpPr>
                                <wps:spPr bwMode="auto">
                                  <a:xfrm>
                                    <a:off x="3175" y="2331"/>
                                    <a:ext cx="3" cy="196"/>
                                  </a:xfrm>
                                  <a:prstGeom prst="rect">
                                    <a:avLst/>
                                  </a:prstGeom>
                                  <a:solidFill>
                                    <a:srgbClr val="7DF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44"/>
                                <wps:cNvSpPr>
                                  <a:spLocks noChangeArrowheads="1"/>
                                </wps:cNvSpPr>
                                <wps:spPr bwMode="auto">
                                  <a:xfrm>
                                    <a:off x="3178" y="2331"/>
                                    <a:ext cx="3" cy="196"/>
                                  </a:xfrm>
                                  <a:prstGeom prst="rect">
                                    <a:avLst/>
                                  </a:prstGeom>
                                  <a:solidFill>
                                    <a:srgbClr val="7BFD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45"/>
                                <wps:cNvSpPr>
                                  <a:spLocks noChangeArrowheads="1"/>
                                </wps:cNvSpPr>
                                <wps:spPr bwMode="auto">
                                  <a:xfrm>
                                    <a:off x="3181" y="2331"/>
                                    <a:ext cx="3" cy="196"/>
                                  </a:xfrm>
                                  <a:prstGeom prst="rect">
                                    <a:avLst/>
                                  </a:prstGeom>
                                  <a:solidFill>
                                    <a:srgbClr val="79FD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46"/>
                                <wps:cNvSpPr>
                                  <a:spLocks noChangeArrowheads="1"/>
                                </wps:cNvSpPr>
                                <wps:spPr bwMode="auto">
                                  <a:xfrm>
                                    <a:off x="3184" y="2331"/>
                                    <a:ext cx="5" cy="196"/>
                                  </a:xfrm>
                                  <a:prstGeom prst="rect">
                                    <a:avLst/>
                                  </a:prstGeom>
                                  <a:solidFill>
                                    <a:srgbClr val="77FD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47"/>
                                <wps:cNvSpPr>
                                  <a:spLocks noChangeArrowheads="1"/>
                                </wps:cNvSpPr>
                                <wps:spPr bwMode="auto">
                                  <a:xfrm>
                                    <a:off x="3189" y="2331"/>
                                    <a:ext cx="3" cy="196"/>
                                  </a:xfrm>
                                  <a:prstGeom prst="rect">
                                    <a:avLst/>
                                  </a:prstGeom>
                                  <a:solidFill>
                                    <a:srgbClr val="75FD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48"/>
                                <wps:cNvSpPr>
                                  <a:spLocks noChangeArrowheads="1"/>
                                </wps:cNvSpPr>
                                <wps:spPr bwMode="auto">
                                  <a:xfrm>
                                    <a:off x="3192" y="2331"/>
                                    <a:ext cx="3" cy="196"/>
                                  </a:xfrm>
                                  <a:prstGeom prst="rect">
                                    <a:avLst/>
                                  </a:prstGeom>
                                  <a:solidFill>
                                    <a:srgbClr val="73F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849"/>
                                <wps:cNvSpPr>
                                  <a:spLocks noChangeArrowheads="1"/>
                                </wps:cNvSpPr>
                                <wps:spPr bwMode="auto">
                                  <a:xfrm>
                                    <a:off x="3195" y="2331"/>
                                    <a:ext cx="3" cy="196"/>
                                  </a:xfrm>
                                  <a:prstGeom prst="rect">
                                    <a:avLst/>
                                  </a:prstGeom>
                                  <a:solidFill>
                                    <a:srgbClr val="71F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50"/>
                                <wps:cNvSpPr>
                                  <a:spLocks noChangeArrowheads="1"/>
                                </wps:cNvSpPr>
                                <wps:spPr bwMode="auto">
                                  <a:xfrm>
                                    <a:off x="3198" y="2331"/>
                                    <a:ext cx="5" cy="196"/>
                                  </a:xfrm>
                                  <a:prstGeom prst="rect">
                                    <a:avLst/>
                                  </a:prstGeom>
                                  <a:solidFill>
                                    <a:srgbClr val="6FFE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851"/>
                                <wps:cNvSpPr>
                                  <a:spLocks noChangeArrowheads="1"/>
                                </wps:cNvSpPr>
                                <wps:spPr bwMode="auto">
                                  <a:xfrm>
                                    <a:off x="3203" y="2331"/>
                                    <a:ext cx="3" cy="196"/>
                                  </a:xfrm>
                                  <a:prstGeom prst="rect">
                                    <a:avLst/>
                                  </a:prstGeom>
                                  <a:solidFill>
                                    <a:srgbClr val="6DFE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852"/>
                                <wps:cNvSpPr>
                                  <a:spLocks noChangeArrowheads="1"/>
                                </wps:cNvSpPr>
                                <wps:spPr bwMode="auto">
                                  <a:xfrm>
                                    <a:off x="3206" y="2331"/>
                                    <a:ext cx="4" cy="196"/>
                                  </a:xfrm>
                                  <a:prstGeom prst="rect">
                                    <a:avLst/>
                                  </a:prstGeom>
                                  <a:solidFill>
                                    <a:srgbClr val="6BFE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53"/>
                                <wps:cNvSpPr>
                                  <a:spLocks noChangeArrowheads="1"/>
                                </wps:cNvSpPr>
                                <wps:spPr bwMode="auto">
                                  <a:xfrm>
                                    <a:off x="3210" y="2331"/>
                                    <a:ext cx="3" cy="196"/>
                                  </a:xfrm>
                                  <a:prstGeom prst="rect">
                                    <a:avLst/>
                                  </a:prstGeom>
                                  <a:solidFill>
                                    <a:srgbClr val="69FE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54"/>
                                <wps:cNvSpPr>
                                  <a:spLocks noChangeArrowheads="1"/>
                                </wps:cNvSpPr>
                                <wps:spPr bwMode="auto">
                                  <a:xfrm>
                                    <a:off x="3213" y="2331"/>
                                    <a:ext cx="4" cy="196"/>
                                  </a:xfrm>
                                  <a:prstGeom prst="rect">
                                    <a:avLst/>
                                  </a:prstGeom>
                                  <a:solidFill>
                                    <a:srgbClr val="67FE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55"/>
                                <wps:cNvSpPr>
                                  <a:spLocks noChangeArrowheads="1"/>
                                </wps:cNvSpPr>
                                <wps:spPr bwMode="auto">
                                  <a:xfrm>
                                    <a:off x="3217" y="2331"/>
                                    <a:ext cx="4" cy="196"/>
                                  </a:xfrm>
                                  <a:prstGeom prst="rect">
                                    <a:avLst/>
                                  </a:prstGeom>
                                  <a:solidFill>
                                    <a:srgbClr val="65F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56"/>
                                <wps:cNvSpPr>
                                  <a:spLocks noChangeArrowheads="1"/>
                                </wps:cNvSpPr>
                                <wps:spPr bwMode="auto">
                                  <a:xfrm>
                                    <a:off x="3221" y="2331"/>
                                    <a:ext cx="3" cy="196"/>
                                  </a:xfrm>
                                  <a:prstGeom prst="rect">
                                    <a:avLst/>
                                  </a:prstGeom>
                                  <a:solidFill>
                                    <a:srgbClr val="63FE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857"/>
                                <wps:cNvSpPr>
                                  <a:spLocks noChangeArrowheads="1"/>
                                </wps:cNvSpPr>
                                <wps:spPr bwMode="auto">
                                  <a:xfrm>
                                    <a:off x="3224" y="2331"/>
                                    <a:ext cx="5" cy="196"/>
                                  </a:xfrm>
                                  <a:prstGeom prst="rect">
                                    <a:avLst/>
                                  </a:prstGeom>
                                  <a:solidFill>
                                    <a:srgbClr val="61FE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858"/>
                                <wps:cNvSpPr>
                                  <a:spLocks noChangeArrowheads="1"/>
                                </wps:cNvSpPr>
                                <wps:spPr bwMode="auto">
                                  <a:xfrm>
                                    <a:off x="3229" y="2331"/>
                                    <a:ext cx="3" cy="196"/>
                                  </a:xfrm>
                                  <a:prstGeom prst="rect">
                                    <a:avLst/>
                                  </a:prstGeom>
                                  <a:solidFill>
                                    <a:srgbClr val="5FF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59"/>
                                <wps:cNvSpPr>
                                  <a:spLocks noChangeArrowheads="1"/>
                                </wps:cNvSpPr>
                                <wps:spPr bwMode="auto">
                                  <a:xfrm>
                                    <a:off x="3232" y="2331"/>
                                    <a:ext cx="3" cy="196"/>
                                  </a:xfrm>
                                  <a:prstGeom prst="rect">
                                    <a:avLst/>
                                  </a:prstGeom>
                                  <a:solidFill>
                                    <a:srgbClr val="5DF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60"/>
                                <wps:cNvSpPr>
                                  <a:spLocks noChangeArrowheads="1"/>
                                </wps:cNvSpPr>
                                <wps:spPr bwMode="auto">
                                  <a:xfrm>
                                    <a:off x="3235" y="2331"/>
                                    <a:ext cx="3" cy="196"/>
                                  </a:xfrm>
                                  <a:prstGeom prst="rect">
                                    <a:avLst/>
                                  </a:prstGeom>
                                  <a:solidFill>
                                    <a:srgbClr val="5BFF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861"/>
                                <wps:cNvSpPr>
                                  <a:spLocks noChangeArrowheads="1"/>
                                </wps:cNvSpPr>
                                <wps:spPr bwMode="auto">
                                  <a:xfrm>
                                    <a:off x="3238" y="2331"/>
                                    <a:ext cx="2" cy="196"/>
                                  </a:xfrm>
                                  <a:prstGeom prst="rect">
                                    <a:avLst/>
                                  </a:prstGeom>
                                  <a:solidFill>
                                    <a:srgbClr val="59FF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862"/>
                                <wps:cNvSpPr>
                                  <a:spLocks noEditPoints="1"/>
                                </wps:cNvSpPr>
                                <wps:spPr bwMode="auto">
                                  <a:xfrm>
                                    <a:off x="2974" y="2825"/>
                                    <a:ext cx="250" cy="489"/>
                                  </a:xfrm>
                                  <a:custGeom>
                                    <a:avLst/>
                                    <a:gdLst>
                                      <a:gd name="T0" fmla="*/ 250 w 250"/>
                                      <a:gd name="T1" fmla="*/ 74 h 489"/>
                                      <a:gd name="T2" fmla="*/ 236 w 250"/>
                                      <a:gd name="T3" fmla="*/ 334 h 489"/>
                                      <a:gd name="T4" fmla="*/ 236 w 250"/>
                                      <a:gd name="T5" fmla="*/ 397 h 489"/>
                                      <a:gd name="T6" fmla="*/ 83 w 250"/>
                                      <a:gd name="T7" fmla="*/ 489 h 489"/>
                                      <a:gd name="T8" fmla="*/ 81 w 250"/>
                                      <a:gd name="T9" fmla="*/ 466 h 489"/>
                                      <a:gd name="T10" fmla="*/ 97 w 250"/>
                                      <a:gd name="T11" fmla="*/ 442 h 489"/>
                                      <a:gd name="T12" fmla="*/ 115 w 250"/>
                                      <a:gd name="T13" fmla="*/ 420 h 489"/>
                                      <a:gd name="T14" fmla="*/ 135 w 250"/>
                                      <a:gd name="T15" fmla="*/ 397 h 489"/>
                                      <a:gd name="T16" fmla="*/ 158 w 250"/>
                                      <a:gd name="T17" fmla="*/ 378 h 489"/>
                                      <a:gd name="T18" fmla="*/ 158 w 250"/>
                                      <a:gd name="T19" fmla="*/ 378 h 489"/>
                                      <a:gd name="T20" fmla="*/ 175 w 250"/>
                                      <a:gd name="T21" fmla="*/ 72 h 489"/>
                                      <a:gd name="T22" fmla="*/ 250 w 250"/>
                                      <a:gd name="T23" fmla="*/ 74 h 489"/>
                                      <a:gd name="T24" fmla="*/ 250 w 250"/>
                                      <a:gd name="T25" fmla="*/ 74 h 489"/>
                                      <a:gd name="T26" fmla="*/ 33 w 250"/>
                                      <a:gd name="T27" fmla="*/ 416 h 489"/>
                                      <a:gd name="T28" fmla="*/ 2 w 250"/>
                                      <a:gd name="T29" fmla="*/ 437 h 489"/>
                                      <a:gd name="T30" fmla="*/ 0 w 250"/>
                                      <a:gd name="T31" fmla="*/ 428 h 489"/>
                                      <a:gd name="T32" fmla="*/ 0 w 250"/>
                                      <a:gd name="T33" fmla="*/ 416 h 489"/>
                                      <a:gd name="T34" fmla="*/ 13 w 250"/>
                                      <a:gd name="T35" fmla="*/ 394 h 489"/>
                                      <a:gd name="T36" fmla="*/ 30 w 250"/>
                                      <a:gd name="T37" fmla="*/ 375 h 489"/>
                                      <a:gd name="T38" fmla="*/ 48 w 250"/>
                                      <a:gd name="T39" fmla="*/ 355 h 489"/>
                                      <a:gd name="T40" fmla="*/ 68 w 250"/>
                                      <a:gd name="T41" fmla="*/ 338 h 489"/>
                                      <a:gd name="T42" fmla="*/ 68 w 250"/>
                                      <a:gd name="T43" fmla="*/ 338 h 489"/>
                                      <a:gd name="T44" fmla="*/ 78 w 250"/>
                                      <a:gd name="T45" fmla="*/ 0 h 489"/>
                                      <a:gd name="T46" fmla="*/ 95 w 250"/>
                                      <a:gd name="T47" fmla="*/ 11 h 489"/>
                                      <a:gd name="T48" fmla="*/ 102 w 250"/>
                                      <a:gd name="T49" fmla="*/ 347 h 489"/>
                                      <a:gd name="T50" fmla="*/ 102 w 250"/>
                                      <a:gd name="T51" fmla="*/ 347 h 489"/>
                                      <a:gd name="T52" fmla="*/ 33 w 250"/>
                                      <a:gd name="T53" fmla="*/ 416 h 489"/>
                                      <a:gd name="T54" fmla="*/ 33 w 250"/>
                                      <a:gd name="T55" fmla="*/ 416 h 48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50" h="489">
                                        <a:moveTo>
                                          <a:pt x="250" y="74"/>
                                        </a:moveTo>
                                        <a:lnTo>
                                          <a:pt x="236" y="334"/>
                                        </a:lnTo>
                                        <a:lnTo>
                                          <a:pt x="236" y="397"/>
                                        </a:lnTo>
                                        <a:lnTo>
                                          <a:pt x="83" y="489"/>
                                        </a:lnTo>
                                        <a:lnTo>
                                          <a:pt x="81" y="466"/>
                                        </a:lnTo>
                                        <a:lnTo>
                                          <a:pt x="97" y="442"/>
                                        </a:lnTo>
                                        <a:lnTo>
                                          <a:pt x="115" y="420"/>
                                        </a:lnTo>
                                        <a:lnTo>
                                          <a:pt x="135" y="397"/>
                                        </a:lnTo>
                                        <a:lnTo>
                                          <a:pt x="158" y="378"/>
                                        </a:lnTo>
                                        <a:lnTo>
                                          <a:pt x="175" y="72"/>
                                        </a:lnTo>
                                        <a:lnTo>
                                          <a:pt x="250" y="74"/>
                                        </a:lnTo>
                                        <a:close/>
                                        <a:moveTo>
                                          <a:pt x="33" y="416"/>
                                        </a:moveTo>
                                        <a:lnTo>
                                          <a:pt x="2" y="437"/>
                                        </a:lnTo>
                                        <a:lnTo>
                                          <a:pt x="0" y="428"/>
                                        </a:lnTo>
                                        <a:lnTo>
                                          <a:pt x="0" y="416"/>
                                        </a:lnTo>
                                        <a:lnTo>
                                          <a:pt x="13" y="394"/>
                                        </a:lnTo>
                                        <a:lnTo>
                                          <a:pt x="30" y="375"/>
                                        </a:lnTo>
                                        <a:lnTo>
                                          <a:pt x="48" y="355"/>
                                        </a:lnTo>
                                        <a:lnTo>
                                          <a:pt x="68" y="338"/>
                                        </a:lnTo>
                                        <a:lnTo>
                                          <a:pt x="78" y="0"/>
                                        </a:lnTo>
                                        <a:lnTo>
                                          <a:pt x="95" y="11"/>
                                        </a:lnTo>
                                        <a:lnTo>
                                          <a:pt x="102" y="347"/>
                                        </a:lnTo>
                                        <a:lnTo>
                                          <a:pt x="33" y="416"/>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Rectangle 863"/>
                                <wps:cNvSpPr>
                                  <a:spLocks noChangeArrowheads="1"/>
                                </wps:cNvSpPr>
                                <wps:spPr bwMode="auto">
                                  <a:xfrm>
                                    <a:off x="3028" y="2326"/>
                                    <a:ext cx="2" cy="56"/>
                                  </a:xfrm>
                                  <a:prstGeom prst="rect">
                                    <a:avLst/>
                                  </a:prstGeom>
                                  <a:solidFill>
                                    <a:srgbClr val="1283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64"/>
                                <wps:cNvSpPr>
                                  <a:spLocks noChangeArrowheads="1"/>
                                </wps:cNvSpPr>
                                <wps:spPr bwMode="auto">
                                  <a:xfrm>
                                    <a:off x="3030" y="2326"/>
                                    <a:ext cx="3" cy="56"/>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65"/>
                                <wps:cNvSpPr>
                                  <a:spLocks noChangeArrowheads="1"/>
                                </wps:cNvSpPr>
                                <wps:spPr bwMode="auto">
                                  <a:xfrm>
                                    <a:off x="3033" y="2326"/>
                                    <a:ext cx="1" cy="56"/>
                                  </a:xfrm>
                                  <a:prstGeom prst="rect">
                                    <a:avLst/>
                                  </a:prstGeom>
                                  <a:solidFill>
                                    <a:srgbClr val="01A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66"/>
                                <wps:cNvSpPr>
                                  <a:spLocks noChangeArrowheads="1"/>
                                </wps:cNvSpPr>
                                <wps:spPr bwMode="auto">
                                  <a:xfrm>
                                    <a:off x="3034" y="2326"/>
                                    <a:ext cx="2" cy="56"/>
                                  </a:xfrm>
                                  <a:prstGeom prst="rect">
                                    <a:avLst/>
                                  </a:prstGeom>
                                  <a:solidFill>
                                    <a:srgbClr val="01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67"/>
                                <wps:cNvSpPr>
                                  <a:spLocks noChangeArrowheads="1"/>
                                </wps:cNvSpPr>
                                <wps:spPr bwMode="auto">
                                  <a:xfrm>
                                    <a:off x="3036" y="2326"/>
                                    <a:ext cx="3" cy="56"/>
                                  </a:xfrm>
                                  <a:prstGeom prst="rect">
                                    <a:avLst/>
                                  </a:prstGeom>
                                  <a:solidFill>
                                    <a:srgbClr val="01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68"/>
                                <wps:cNvSpPr>
                                  <a:spLocks noChangeArrowheads="1"/>
                                </wps:cNvSpPr>
                                <wps:spPr bwMode="auto">
                                  <a:xfrm>
                                    <a:off x="3039" y="2326"/>
                                    <a:ext cx="2" cy="56"/>
                                  </a:xfrm>
                                  <a:prstGeom prst="rect">
                                    <a:avLst/>
                                  </a:prstGeom>
                                  <a:solidFill>
                                    <a:srgbClr val="02AB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69"/>
                                <wps:cNvSpPr>
                                  <a:spLocks noChangeArrowheads="1"/>
                                </wps:cNvSpPr>
                                <wps:spPr bwMode="auto">
                                  <a:xfrm>
                                    <a:off x="3041" y="2326"/>
                                    <a:ext cx="3" cy="56"/>
                                  </a:xfrm>
                                  <a:prstGeom prst="rect">
                                    <a:avLst/>
                                  </a:prstGeom>
                                  <a:solidFill>
                                    <a:srgbClr val="02AA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70"/>
                                <wps:cNvSpPr>
                                  <a:spLocks noChangeArrowheads="1"/>
                                </wps:cNvSpPr>
                                <wps:spPr bwMode="auto">
                                  <a:xfrm>
                                    <a:off x="3044" y="2326"/>
                                    <a:ext cx="2" cy="56"/>
                                  </a:xfrm>
                                  <a:prstGeom prst="rect">
                                    <a:avLst/>
                                  </a:prstGeom>
                                  <a:solidFill>
                                    <a:srgbClr val="02A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71"/>
                                <wps:cNvSpPr>
                                  <a:spLocks noChangeArrowheads="1"/>
                                </wps:cNvSpPr>
                                <wps:spPr bwMode="auto">
                                  <a:xfrm>
                                    <a:off x="3046" y="2326"/>
                                    <a:ext cx="1" cy="56"/>
                                  </a:xfrm>
                                  <a:prstGeom prst="rect">
                                    <a:avLst/>
                                  </a:prstGeom>
                                  <a:solidFill>
                                    <a:srgbClr val="03A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72"/>
                                <wps:cNvSpPr>
                                  <a:spLocks noChangeArrowheads="1"/>
                                </wps:cNvSpPr>
                                <wps:spPr bwMode="auto">
                                  <a:xfrm>
                                    <a:off x="3047" y="2326"/>
                                    <a:ext cx="2" cy="56"/>
                                  </a:xfrm>
                                  <a:prstGeom prst="rect">
                                    <a:avLst/>
                                  </a:prstGeom>
                                  <a:solidFill>
                                    <a:srgbClr val="03A8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73"/>
                                <wps:cNvSpPr>
                                  <a:spLocks noChangeArrowheads="1"/>
                                </wps:cNvSpPr>
                                <wps:spPr bwMode="auto">
                                  <a:xfrm>
                                    <a:off x="3049" y="2326"/>
                                    <a:ext cx="1" cy="56"/>
                                  </a:xfrm>
                                  <a:prstGeom prst="rect">
                                    <a:avLst/>
                                  </a:prstGeom>
                                  <a:solidFill>
                                    <a:srgbClr val="03A7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74"/>
                                <wps:cNvSpPr>
                                  <a:spLocks noChangeArrowheads="1"/>
                                </wps:cNvSpPr>
                                <wps:spPr bwMode="auto">
                                  <a:xfrm>
                                    <a:off x="3050" y="2326"/>
                                    <a:ext cx="2" cy="56"/>
                                  </a:xfrm>
                                  <a:prstGeom prst="rect">
                                    <a:avLst/>
                                  </a:prstGeom>
                                  <a:solidFill>
                                    <a:srgbClr val="04A7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75"/>
                                <wps:cNvSpPr>
                                  <a:spLocks noChangeArrowheads="1"/>
                                </wps:cNvSpPr>
                                <wps:spPr bwMode="auto">
                                  <a:xfrm>
                                    <a:off x="3052" y="2326"/>
                                    <a:ext cx="2" cy="56"/>
                                  </a:xfrm>
                                  <a:prstGeom prst="rect">
                                    <a:avLst/>
                                  </a:prstGeom>
                                  <a:solidFill>
                                    <a:srgbClr val="04A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76"/>
                                <wps:cNvSpPr>
                                  <a:spLocks noChangeArrowheads="1"/>
                                </wps:cNvSpPr>
                                <wps:spPr bwMode="auto">
                                  <a:xfrm>
                                    <a:off x="3054" y="2326"/>
                                    <a:ext cx="1" cy="56"/>
                                  </a:xfrm>
                                  <a:prstGeom prst="rect">
                                    <a:avLst/>
                                  </a:prstGeom>
                                  <a:solidFill>
                                    <a:srgbClr val="05A5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77"/>
                                <wps:cNvSpPr>
                                  <a:spLocks noChangeArrowheads="1"/>
                                </wps:cNvSpPr>
                                <wps:spPr bwMode="auto">
                                  <a:xfrm>
                                    <a:off x="3055" y="2326"/>
                                    <a:ext cx="3" cy="56"/>
                                  </a:xfrm>
                                  <a:prstGeom prst="rect">
                                    <a:avLst/>
                                  </a:prstGeom>
                                  <a:solidFill>
                                    <a:srgbClr val="05A4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78"/>
                                <wps:cNvSpPr>
                                  <a:spLocks noChangeArrowheads="1"/>
                                </wps:cNvSpPr>
                                <wps:spPr bwMode="auto">
                                  <a:xfrm>
                                    <a:off x="3058" y="2326"/>
                                    <a:ext cx="2" cy="56"/>
                                  </a:xfrm>
                                  <a:prstGeom prst="rect">
                                    <a:avLst/>
                                  </a:prstGeom>
                                  <a:solidFill>
                                    <a:srgbClr val="06A3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79"/>
                                <wps:cNvSpPr>
                                  <a:spLocks noChangeArrowheads="1"/>
                                </wps:cNvSpPr>
                                <wps:spPr bwMode="auto">
                                  <a:xfrm>
                                    <a:off x="3060" y="2326"/>
                                    <a:ext cx="2" cy="56"/>
                                  </a:xfrm>
                                  <a:prstGeom prst="rect">
                                    <a:avLst/>
                                  </a:prstGeom>
                                  <a:solidFill>
                                    <a:srgbClr val="06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80"/>
                                <wps:cNvSpPr>
                                  <a:spLocks noChangeArrowheads="1"/>
                                </wps:cNvSpPr>
                                <wps:spPr bwMode="auto">
                                  <a:xfrm>
                                    <a:off x="3062" y="2326"/>
                                    <a:ext cx="3" cy="56"/>
                                  </a:xfrm>
                                  <a:prstGeom prst="rect">
                                    <a:avLst/>
                                  </a:prstGeom>
                                  <a:solidFill>
                                    <a:srgbClr val="06A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81"/>
                                <wps:cNvSpPr>
                                  <a:spLocks noChangeArrowheads="1"/>
                                </wps:cNvSpPr>
                                <wps:spPr bwMode="auto">
                                  <a:xfrm>
                                    <a:off x="3065" y="2326"/>
                                    <a:ext cx="1" cy="56"/>
                                  </a:xfrm>
                                  <a:prstGeom prst="rect">
                                    <a:avLst/>
                                  </a:prstGeom>
                                  <a:solidFill>
                                    <a:srgbClr val="07A0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82"/>
                                <wps:cNvSpPr>
                                  <a:spLocks noChangeArrowheads="1"/>
                                </wps:cNvSpPr>
                                <wps:spPr bwMode="auto">
                                  <a:xfrm>
                                    <a:off x="3066" y="2326"/>
                                    <a:ext cx="2" cy="56"/>
                                  </a:xfrm>
                                  <a:prstGeom prst="rect">
                                    <a:avLst/>
                                  </a:prstGeom>
                                  <a:solidFill>
                                    <a:srgbClr val="079F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83"/>
                                <wps:cNvSpPr>
                                  <a:spLocks noChangeArrowheads="1"/>
                                </wps:cNvSpPr>
                                <wps:spPr bwMode="auto">
                                  <a:xfrm>
                                    <a:off x="3068" y="2326"/>
                                    <a:ext cx="3" cy="56"/>
                                  </a:xfrm>
                                  <a:prstGeom prst="rect">
                                    <a:avLst/>
                                  </a:prstGeom>
                                  <a:solidFill>
                                    <a:srgbClr val="079E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84"/>
                                <wps:cNvSpPr>
                                  <a:spLocks noChangeArrowheads="1"/>
                                </wps:cNvSpPr>
                                <wps:spPr bwMode="auto">
                                  <a:xfrm>
                                    <a:off x="3071" y="2326"/>
                                    <a:ext cx="2" cy="56"/>
                                  </a:xfrm>
                                  <a:prstGeom prst="rect">
                                    <a:avLst/>
                                  </a:prstGeom>
                                  <a:solidFill>
                                    <a:srgbClr val="089D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85"/>
                                <wps:cNvSpPr>
                                  <a:spLocks noChangeArrowheads="1"/>
                                </wps:cNvSpPr>
                                <wps:spPr bwMode="auto">
                                  <a:xfrm>
                                    <a:off x="3073" y="2326"/>
                                    <a:ext cx="3" cy="56"/>
                                  </a:xfrm>
                                  <a:prstGeom prst="rect">
                                    <a:avLst/>
                                  </a:prstGeom>
                                  <a:solidFill>
                                    <a:srgbClr val="089C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86"/>
                                <wps:cNvSpPr>
                                  <a:spLocks noChangeArrowheads="1"/>
                                </wps:cNvSpPr>
                                <wps:spPr bwMode="auto">
                                  <a:xfrm>
                                    <a:off x="3076" y="2326"/>
                                    <a:ext cx="1" cy="56"/>
                                  </a:xfrm>
                                  <a:prstGeom prst="rect">
                                    <a:avLst/>
                                  </a:prstGeom>
                                  <a:solidFill>
                                    <a:srgbClr val="089B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87"/>
                                <wps:cNvSpPr>
                                  <a:spLocks noChangeArrowheads="1"/>
                                </wps:cNvSpPr>
                                <wps:spPr bwMode="auto">
                                  <a:xfrm>
                                    <a:off x="3077" y="2326"/>
                                    <a:ext cx="2" cy="56"/>
                                  </a:xfrm>
                                  <a:prstGeom prst="rect">
                                    <a:avLst/>
                                  </a:prstGeom>
                                  <a:solidFill>
                                    <a:srgbClr val="099B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888"/>
                                <wps:cNvSpPr>
                                  <a:spLocks noChangeArrowheads="1"/>
                                </wps:cNvSpPr>
                                <wps:spPr bwMode="auto">
                                  <a:xfrm>
                                    <a:off x="3079" y="2326"/>
                                    <a:ext cx="2" cy="56"/>
                                  </a:xfrm>
                                  <a:prstGeom prst="rect">
                                    <a:avLst/>
                                  </a:prstGeom>
                                  <a:solidFill>
                                    <a:srgbClr val="099A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89"/>
                                <wps:cNvSpPr>
                                  <a:spLocks noChangeArrowheads="1"/>
                                </wps:cNvSpPr>
                                <wps:spPr bwMode="auto">
                                  <a:xfrm>
                                    <a:off x="3081" y="2326"/>
                                    <a:ext cx="3" cy="56"/>
                                  </a:xfrm>
                                  <a:prstGeom prst="rect">
                                    <a:avLst/>
                                  </a:prstGeom>
                                  <a:solidFill>
                                    <a:srgbClr val="0999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890"/>
                                <wps:cNvSpPr>
                                  <a:spLocks noChangeArrowheads="1"/>
                                </wps:cNvSpPr>
                                <wps:spPr bwMode="auto">
                                  <a:xfrm>
                                    <a:off x="3084" y="2326"/>
                                    <a:ext cx="1" cy="56"/>
                                  </a:xfrm>
                                  <a:prstGeom prst="rect">
                                    <a:avLst/>
                                  </a:prstGeom>
                                  <a:solidFill>
                                    <a:srgbClr val="0A9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891"/>
                                <wps:cNvSpPr>
                                  <a:spLocks noChangeArrowheads="1"/>
                                </wps:cNvSpPr>
                                <wps:spPr bwMode="auto">
                                  <a:xfrm>
                                    <a:off x="3085" y="2326"/>
                                    <a:ext cx="2" cy="56"/>
                                  </a:xfrm>
                                  <a:prstGeom prst="rect">
                                    <a:avLst/>
                                  </a:prstGeom>
                                  <a:solidFill>
                                    <a:srgbClr val="0A97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92"/>
                                <wps:cNvSpPr>
                                  <a:spLocks noChangeArrowheads="1"/>
                                </wps:cNvSpPr>
                                <wps:spPr bwMode="auto">
                                  <a:xfrm>
                                    <a:off x="3087" y="2326"/>
                                    <a:ext cx="3" cy="56"/>
                                  </a:xfrm>
                                  <a:prstGeom prst="rect">
                                    <a:avLst/>
                                  </a:prstGeom>
                                  <a:solidFill>
                                    <a:srgbClr val="0A96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93"/>
                                <wps:cNvSpPr>
                                  <a:spLocks noChangeArrowheads="1"/>
                                </wps:cNvSpPr>
                                <wps:spPr bwMode="auto">
                                  <a:xfrm>
                                    <a:off x="3090" y="2326"/>
                                    <a:ext cx="2" cy="56"/>
                                  </a:xfrm>
                                  <a:prstGeom prst="rect">
                                    <a:avLst/>
                                  </a:prstGeom>
                                  <a:solidFill>
                                    <a:srgbClr val="0B95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94"/>
                                <wps:cNvSpPr>
                                  <a:spLocks noChangeArrowheads="1"/>
                                </wps:cNvSpPr>
                                <wps:spPr bwMode="auto">
                                  <a:xfrm>
                                    <a:off x="3092" y="2326"/>
                                    <a:ext cx="1" cy="56"/>
                                  </a:xfrm>
                                  <a:prstGeom prst="rect">
                                    <a:avLst/>
                                  </a:prstGeom>
                                  <a:solidFill>
                                    <a:srgbClr val="0B9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95"/>
                                <wps:cNvSpPr>
                                  <a:spLocks noChangeArrowheads="1"/>
                                </wps:cNvSpPr>
                                <wps:spPr bwMode="auto">
                                  <a:xfrm>
                                    <a:off x="3093" y="2326"/>
                                    <a:ext cx="4" cy="56"/>
                                  </a:xfrm>
                                  <a:prstGeom prst="rect">
                                    <a:avLst/>
                                  </a:prstGeom>
                                  <a:solidFill>
                                    <a:srgbClr val="0B93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896"/>
                                <wps:cNvSpPr>
                                  <a:spLocks noChangeArrowheads="1"/>
                                </wps:cNvSpPr>
                                <wps:spPr bwMode="auto">
                                  <a:xfrm>
                                    <a:off x="3097" y="2326"/>
                                    <a:ext cx="1" cy="56"/>
                                  </a:xfrm>
                                  <a:prstGeom prst="rect">
                                    <a:avLst/>
                                  </a:prstGeom>
                                  <a:solidFill>
                                    <a:srgbClr val="0C9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897"/>
                                <wps:cNvSpPr>
                                  <a:spLocks noChangeArrowheads="1"/>
                                </wps:cNvSpPr>
                                <wps:spPr bwMode="auto">
                                  <a:xfrm>
                                    <a:off x="3098" y="2326"/>
                                    <a:ext cx="2" cy="56"/>
                                  </a:xfrm>
                                  <a:prstGeom prst="rect">
                                    <a:avLst/>
                                  </a:prstGeom>
                                  <a:solidFill>
                                    <a:srgbClr val="0C9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898"/>
                                <wps:cNvSpPr>
                                  <a:spLocks noChangeArrowheads="1"/>
                                </wps:cNvSpPr>
                                <wps:spPr bwMode="auto">
                                  <a:xfrm>
                                    <a:off x="3100" y="2326"/>
                                    <a:ext cx="1" cy="56"/>
                                  </a:xfrm>
                                  <a:prstGeom prst="rect">
                                    <a:avLst/>
                                  </a:prstGeom>
                                  <a:solidFill>
                                    <a:srgbClr val="0C90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899"/>
                                <wps:cNvSpPr>
                                  <a:spLocks noChangeArrowheads="1"/>
                                </wps:cNvSpPr>
                                <wps:spPr bwMode="auto">
                                  <a:xfrm>
                                    <a:off x="3101" y="2326"/>
                                    <a:ext cx="2" cy="56"/>
                                  </a:xfrm>
                                  <a:prstGeom prst="rect">
                                    <a:avLst/>
                                  </a:prstGeom>
                                  <a:solidFill>
                                    <a:srgbClr val="0D90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900"/>
                                <wps:cNvSpPr>
                                  <a:spLocks noChangeArrowheads="1"/>
                                </wps:cNvSpPr>
                                <wps:spPr bwMode="auto">
                                  <a:xfrm>
                                    <a:off x="3103" y="2326"/>
                                    <a:ext cx="1" cy="56"/>
                                  </a:xfrm>
                                  <a:prstGeom prst="rect">
                                    <a:avLst/>
                                  </a:prstGeom>
                                  <a:solidFill>
                                    <a:srgbClr val="0D8F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901"/>
                                <wps:cNvSpPr>
                                  <a:spLocks noChangeArrowheads="1"/>
                                </wps:cNvSpPr>
                                <wps:spPr bwMode="auto">
                                  <a:xfrm>
                                    <a:off x="3104" y="2326"/>
                                    <a:ext cx="2" cy="56"/>
                                  </a:xfrm>
                                  <a:prstGeom prst="rect">
                                    <a:avLst/>
                                  </a:prstGeom>
                                  <a:solidFill>
                                    <a:srgbClr val="0E8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902"/>
                                <wps:cNvSpPr>
                                  <a:spLocks noChangeArrowheads="1"/>
                                </wps:cNvSpPr>
                                <wps:spPr bwMode="auto">
                                  <a:xfrm>
                                    <a:off x="3106" y="2326"/>
                                    <a:ext cx="3" cy="56"/>
                                  </a:xfrm>
                                  <a:prstGeom prst="rect">
                                    <a:avLst/>
                                  </a:prstGeom>
                                  <a:solidFill>
                                    <a:srgbClr val="0E8D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903"/>
                                <wps:cNvSpPr>
                                  <a:spLocks noChangeArrowheads="1"/>
                                </wps:cNvSpPr>
                                <wps:spPr bwMode="auto">
                                  <a:xfrm>
                                    <a:off x="3109" y="2326"/>
                                    <a:ext cx="2" cy="56"/>
                                  </a:xfrm>
                                  <a:prstGeom prst="rect">
                                    <a:avLst/>
                                  </a:prstGeom>
                                  <a:solidFill>
                                    <a:srgbClr val="0F8C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04"/>
                                <wps:cNvSpPr>
                                  <a:spLocks noChangeArrowheads="1"/>
                                </wps:cNvSpPr>
                                <wps:spPr bwMode="auto">
                                  <a:xfrm>
                                    <a:off x="3111" y="2326"/>
                                    <a:ext cx="3" cy="56"/>
                                  </a:xfrm>
                                  <a:prstGeom prst="rect">
                                    <a:avLst/>
                                  </a:prstGeom>
                                  <a:solidFill>
                                    <a:srgbClr val="0F8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05"/>
                                <wps:cNvSpPr>
                                  <a:spLocks noChangeArrowheads="1"/>
                                </wps:cNvSpPr>
                                <wps:spPr bwMode="auto">
                                  <a:xfrm>
                                    <a:off x="3114" y="2326"/>
                                    <a:ext cx="2" cy="56"/>
                                  </a:xfrm>
                                  <a:prstGeom prst="rect">
                                    <a:avLst/>
                                  </a:prstGeom>
                                  <a:solidFill>
                                    <a:srgbClr val="0F8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06"/>
                                <wps:cNvSpPr>
                                  <a:spLocks noChangeArrowheads="1"/>
                                </wps:cNvSpPr>
                                <wps:spPr bwMode="auto">
                                  <a:xfrm>
                                    <a:off x="3116" y="2326"/>
                                    <a:ext cx="1" cy="56"/>
                                  </a:xfrm>
                                  <a:prstGeom prst="rect">
                                    <a:avLst/>
                                  </a:prstGeom>
                                  <a:solidFill>
                                    <a:srgbClr val="108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907"/>
                                <wps:cNvSpPr>
                                  <a:spLocks noChangeArrowheads="1"/>
                                </wps:cNvSpPr>
                                <wps:spPr bwMode="auto">
                                  <a:xfrm>
                                    <a:off x="3117" y="2326"/>
                                    <a:ext cx="2" cy="56"/>
                                  </a:xfrm>
                                  <a:prstGeom prst="rect">
                                    <a:avLst/>
                                  </a:prstGeom>
                                  <a:solidFill>
                                    <a:srgbClr val="1089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908"/>
                                <wps:cNvSpPr>
                                  <a:spLocks noChangeArrowheads="1"/>
                                </wps:cNvSpPr>
                                <wps:spPr bwMode="auto">
                                  <a:xfrm>
                                    <a:off x="3119" y="2326"/>
                                    <a:ext cx="3" cy="56"/>
                                  </a:xfrm>
                                  <a:prstGeom prst="rect">
                                    <a:avLst/>
                                  </a:prstGeom>
                                  <a:solidFill>
                                    <a:srgbClr val="1088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909"/>
                                <wps:cNvSpPr>
                                  <a:spLocks noChangeArrowheads="1"/>
                                </wps:cNvSpPr>
                                <wps:spPr bwMode="auto">
                                  <a:xfrm>
                                    <a:off x="3122" y="2326"/>
                                    <a:ext cx="2" cy="56"/>
                                  </a:xfrm>
                                  <a:prstGeom prst="rect">
                                    <a:avLst/>
                                  </a:prstGeom>
                                  <a:solidFill>
                                    <a:srgbClr val="1187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910"/>
                                <wps:cNvSpPr>
                                  <a:spLocks noChangeArrowheads="1"/>
                                </wps:cNvSpPr>
                                <wps:spPr bwMode="auto">
                                  <a:xfrm>
                                    <a:off x="3124" y="2326"/>
                                    <a:ext cx="1" cy="56"/>
                                  </a:xfrm>
                                  <a:prstGeom prst="rect">
                                    <a:avLst/>
                                  </a:prstGeom>
                                  <a:solidFill>
                                    <a:srgbClr val="1186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911"/>
                                <wps:cNvSpPr>
                                  <a:spLocks noChangeArrowheads="1"/>
                                </wps:cNvSpPr>
                                <wps:spPr bwMode="auto">
                                  <a:xfrm>
                                    <a:off x="3125" y="2326"/>
                                    <a:ext cx="3" cy="56"/>
                                  </a:xfrm>
                                  <a:prstGeom prst="rect">
                                    <a:avLst/>
                                  </a:prstGeom>
                                  <a:solidFill>
                                    <a:srgbClr val="1185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912"/>
                                <wps:cNvSpPr>
                                  <a:spLocks noChangeArrowheads="1"/>
                                </wps:cNvSpPr>
                                <wps:spPr bwMode="auto">
                                  <a:xfrm>
                                    <a:off x="3128" y="2326"/>
                                    <a:ext cx="2" cy="56"/>
                                  </a:xfrm>
                                  <a:prstGeom prst="rect">
                                    <a:avLst/>
                                  </a:prstGeom>
                                  <a:solidFill>
                                    <a:srgbClr val="128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8" name="Picture 9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942" y="2072"/>
                                    <a:ext cx="233"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9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942" y="2072"/>
                                    <a:ext cx="233" cy="283"/>
                                  </a:xfrm>
                                  <a:prstGeom prst="rect">
                                    <a:avLst/>
                                  </a:prstGeom>
                                  <a:noFill/>
                                  <a:extLst>
                                    <a:ext uri="{909E8E84-426E-40DD-AFC4-6F175D3DCCD1}">
                                      <a14:hiddenFill xmlns:a14="http://schemas.microsoft.com/office/drawing/2010/main">
                                        <a:solidFill>
                                          <a:srgbClr val="FFFFFF"/>
                                        </a:solidFill>
                                      </a14:hiddenFill>
                                    </a:ext>
                                  </a:extLst>
                                </pic:spPr>
                              </pic:pic>
                              <wps:wsp>
                                <wps:cNvPr id="930" name="Freeform 915"/>
                                <wps:cNvSpPr>
                                  <a:spLocks/>
                                </wps:cNvSpPr>
                                <wps:spPr bwMode="auto">
                                  <a:xfrm>
                                    <a:off x="3017" y="2318"/>
                                    <a:ext cx="119" cy="35"/>
                                  </a:xfrm>
                                  <a:custGeom>
                                    <a:avLst/>
                                    <a:gdLst>
                                      <a:gd name="T0" fmla="*/ 119 w 119"/>
                                      <a:gd name="T1" fmla="*/ 10 h 35"/>
                                      <a:gd name="T2" fmla="*/ 108 w 119"/>
                                      <a:gd name="T3" fmla="*/ 21 h 35"/>
                                      <a:gd name="T4" fmla="*/ 94 w 119"/>
                                      <a:gd name="T5" fmla="*/ 29 h 35"/>
                                      <a:gd name="T6" fmla="*/ 80 w 119"/>
                                      <a:gd name="T7" fmla="*/ 32 h 35"/>
                                      <a:gd name="T8" fmla="*/ 64 w 119"/>
                                      <a:gd name="T9" fmla="*/ 35 h 35"/>
                                      <a:gd name="T10" fmla="*/ 45 w 119"/>
                                      <a:gd name="T11" fmla="*/ 32 h 35"/>
                                      <a:gd name="T12" fmla="*/ 29 w 119"/>
                                      <a:gd name="T13" fmla="*/ 26 h 35"/>
                                      <a:gd name="T14" fmla="*/ 13 w 119"/>
                                      <a:gd name="T15" fmla="*/ 14 h 35"/>
                                      <a:gd name="T16" fmla="*/ 0 w 119"/>
                                      <a:gd name="T17" fmla="*/ 0 h 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9" h="35">
                                        <a:moveTo>
                                          <a:pt x="119" y="10"/>
                                        </a:moveTo>
                                        <a:lnTo>
                                          <a:pt x="108" y="21"/>
                                        </a:lnTo>
                                        <a:lnTo>
                                          <a:pt x="94" y="29"/>
                                        </a:lnTo>
                                        <a:lnTo>
                                          <a:pt x="80" y="32"/>
                                        </a:lnTo>
                                        <a:lnTo>
                                          <a:pt x="64" y="35"/>
                                        </a:lnTo>
                                        <a:lnTo>
                                          <a:pt x="45" y="32"/>
                                        </a:lnTo>
                                        <a:lnTo>
                                          <a:pt x="29" y="26"/>
                                        </a:lnTo>
                                        <a:lnTo>
                                          <a:pt x="13" y="14"/>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916"/>
                                <wps:cNvSpPr>
                                  <a:spLocks/>
                                </wps:cNvSpPr>
                                <wps:spPr bwMode="auto">
                                  <a:xfrm>
                                    <a:off x="3127" y="2596"/>
                                    <a:ext cx="98" cy="361"/>
                                  </a:xfrm>
                                  <a:custGeom>
                                    <a:avLst/>
                                    <a:gdLst>
                                      <a:gd name="T0" fmla="*/ 98 w 98"/>
                                      <a:gd name="T1" fmla="*/ 341 h 361"/>
                                      <a:gd name="T2" fmla="*/ 92 w 98"/>
                                      <a:gd name="T3" fmla="*/ 349 h 361"/>
                                      <a:gd name="T4" fmla="*/ 84 w 98"/>
                                      <a:gd name="T5" fmla="*/ 354 h 361"/>
                                      <a:gd name="T6" fmla="*/ 76 w 98"/>
                                      <a:gd name="T7" fmla="*/ 359 h 361"/>
                                      <a:gd name="T8" fmla="*/ 68 w 98"/>
                                      <a:gd name="T9" fmla="*/ 361 h 361"/>
                                      <a:gd name="T10" fmla="*/ 59 w 98"/>
                                      <a:gd name="T11" fmla="*/ 361 h 361"/>
                                      <a:gd name="T12" fmla="*/ 49 w 98"/>
                                      <a:gd name="T13" fmla="*/ 359 h 361"/>
                                      <a:gd name="T14" fmla="*/ 40 w 98"/>
                                      <a:gd name="T15" fmla="*/ 356 h 361"/>
                                      <a:gd name="T16" fmla="*/ 32 w 98"/>
                                      <a:gd name="T17" fmla="*/ 351 h 361"/>
                                      <a:gd name="T18" fmla="*/ 25 w 98"/>
                                      <a:gd name="T19" fmla="*/ 345 h 361"/>
                                      <a:gd name="T20" fmla="*/ 19 w 98"/>
                                      <a:gd name="T21" fmla="*/ 338 h 361"/>
                                      <a:gd name="T22" fmla="*/ 16 w 98"/>
                                      <a:gd name="T23" fmla="*/ 328 h 361"/>
                                      <a:gd name="T24" fmla="*/ 12 w 98"/>
                                      <a:gd name="T25" fmla="*/ 320 h 361"/>
                                      <a:gd name="T26" fmla="*/ 12 w 98"/>
                                      <a:gd name="T27" fmla="*/ 311 h 361"/>
                                      <a:gd name="T28" fmla="*/ 14 w 98"/>
                                      <a:gd name="T29" fmla="*/ 301 h 361"/>
                                      <a:gd name="T30" fmla="*/ 17 w 98"/>
                                      <a:gd name="T31" fmla="*/ 293 h 361"/>
                                      <a:gd name="T32" fmla="*/ 22 w 98"/>
                                      <a:gd name="T33" fmla="*/ 285 h 361"/>
                                      <a:gd name="T34" fmla="*/ 28 w 98"/>
                                      <a:gd name="T35" fmla="*/ 277 h 361"/>
                                      <a:gd name="T36" fmla="*/ 17 w 98"/>
                                      <a:gd name="T37" fmla="*/ 272 h 361"/>
                                      <a:gd name="T38" fmla="*/ 9 w 98"/>
                                      <a:gd name="T39" fmla="*/ 264 h 361"/>
                                      <a:gd name="T40" fmla="*/ 3 w 98"/>
                                      <a:gd name="T41" fmla="*/ 253 h 361"/>
                                      <a:gd name="T42" fmla="*/ 0 w 98"/>
                                      <a:gd name="T43" fmla="*/ 242 h 361"/>
                                      <a:gd name="T44" fmla="*/ 0 w 98"/>
                                      <a:gd name="T45" fmla="*/ 242 h 361"/>
                                      <a:gd name="T46" fmla="*/ 0 w 98"/>
                                      <a:gd name="T47" fmla="*/ 0 h 36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8" h="361">
                                        <a:moveTo>
                                          <a:pt x="98" y="341"/>
                                        </a:moveTo>
                                        <a:lnTo>
                                          <a:pt x="92" y="349"/>
                                        </a:lnTo>
                                        <a:lnTo>
                                          <a:pt x="84" y="354"/>
                                        </a:lnTo>
                                        <a:lnTo>
                                          <a:pt x="76" y="359"/>
                                        </a:lnTo>
                                        <a:lnTo>
                                          <a:pt x="68" y="361"/>
                                        </a:lnTo>
                                        <a:lnTo>
                                          <a:pt x="59" y="361"/>
                                        </a:lnTo>
                                        <a:lnTo>
                                          <a:pt x="49" y="359"/>
                                        </a:lnTo>
                                        <a:lnTo>
                                          <a:pt x="40" y="356"/>
                                        </a:lnTo>
                                        <a:lnTo>
                                          <a:pt x="32" y="351"/>
                                        </a:lnTo>
                                        <a:lnTo>
                                          <a:pt x="25" y="345"/>
                                        </a:lnTo>
                                        <a:lnTo>
                                          <a:pt x="19" y="338"/>
                                        </a:lnTo>
                                        <a:lnTo>
                                          <a:pt x="16" y="328"/>
                                        </a:lnTo>
                                        <a:lnTo>
                                          <a:pt x="12" y="320"/>
                                        </a:lnTo>
                                        <a:lnTo>
                                          <a:pt x="12" y="311"/>
                                        </a:lnTo>
                                        <a:lnTo>
                                          <a:pt x="14" y="301"/>
                                        </a:lnTo>
                                        <a:lnTo>
                                          <a:pt x="17" y="293"/>
                                        </a:lnTo>
                                        <a:lnTo>
                                          <a:pt x="22" y="285"/>
                                        </a:lnTo>
                                        <a:lnTo>
                                          <a:pt x="28" y="277"/>
                                        </a:lnTo>
                                        <a:lnTo>
                                          <a:pt x="17" y="272"/>
                                        </a:lnTo>
                                        <a:lnTo>
                                          <a:pt x="9" y="264"/>
                                        </a:lnTo>
                                        <a:lnTo>
                                          <a:pt x="3" y="253"/>
                                        </a:lnTo>
                                        <a:lnTo>
                                          <a:pt x="0" y="242"/>
                                        </a:lnTo>
                                        <a:lnTo>
                                          <a:pt x="0" y="0"/>
                                        </a:lnTo>
                                      </a:path>
                                    </a:pathLst>
                                  </a:custGeom>
                                  <a:noFill/>
                                  <a:ln w="8">
                                    <a:solidFill>
                                      <a:srgbClr val="005B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917"/>
                                <wps:cNvSpPr>
                                  <a:spLocks/>
                                </wps:cNvSpPr>
                                <wps:spPr bwMode="auto">
                                  <a:xfrm>
                                    <a:off x="3003" y="2838"/>
                                    <a:ext cx="73" cy="413"/>
                                  </a:xfrm>
                                  <a:custGeom>
                                    <a:avLst/>
                                    <a:gdLst>
                                      <a:gd name="T0" fmla="*/ 65 w 73"/>
                                      <a:gd name="T1" fmla="*/ 0 h 413"/>
                                      <a:gd name="T2" fmla="*/ 73 w 73"/>
                                      <a:gd name="T3" fmla="*/ 334 h 413"/>
                                      <a:gd name="T4" fmla="*/ 35 w 73"/>
                                      <a:gd name="T5" fmla="*/ 373 h 413"/>
                                      <a:gd name="T6" fmla="*/ 0 w 73"/>
                                      <a:gd name="T7" fmla="*/ 413 h 4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 h="413">
                                        <a:moveTo>
                                          <a:pt x="65" y="0"/>
                                        </a:moveTo>
                                        <a:lnTo>
                                          <a:pt x="73" y="334"/>
                                        </a:lnTo>
                                        <a:lnTo>
                                          <a:pt x="35" y="373"/>
                                        </a:lnTo>
                                        <a:lnTo>
                                          <a:pt x="0" y="413"/>
                                        </a:lnTo>
                                      </a:path>
                                    </a:pathLst>
                                  </a:custGeom>
                                  <a:noFill/>
                                  <a:ln w="8">
                                    <a:solidFill>
                                      <a:srgbClr val="005B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918"/>
                                <wps:cNvCnPr/>
                                <wps:spPr bwMode="auto">
                                  <a:xfrm flipH="1" flipV="1">
                                    <a:off x="2960" y="2485"/>
                                    <a:ext cx="17" cy="356"/>
                                  </a:xfrm>
                                  <a:prstGeom prst="line">
                                    <a:avLst/>
                                  </a:prstGeom>
                                  <a:noFill/>
                                  <a:ln w="8">
                                    <a:solidFill>
                                      <a:srgbClr val="005B39"/>
                                    </a:solidFill>
                                    <a:round/>
                                    <a:headEnd/>
                                    <a:tailEnd/>
                                  </a:ln>
                                  <a:extLst>
                                    <a:ext uri="{909E8E84-426E-40DD-AFC4-6F175D3DCCD1}">
                                      <a14:hiddenFill xmlns:a14="http://schemas.microsoft.com/office/drawing/2010/main">
                                        <a:noFill/>
                                      </a14:hiddenFill>
                                    </a:ext>
                                  </a:extLst>
                                </wps:spPr>
                                <wps:bodyPr/>
                              </wps:wsp>
                              <wps:wsp>
                                <wps:cNvPr id="934" name="Freeform 919"/>
                                <wps:cNvSpPr>
                                  <a:spLocks/>
                                </wps:cNvSpPr>
                                <wps:spPr bwMode="auto">
                                  <a:xfrm>
                                    <a:off x="2921" y="2130"/>
                                    <a:ext cx="324" cy="1184"/>
                                  </a:xfrm>
                                  <a:custGeom>
                                    <a:avLst/>
                                    <a:gdLst>
                                      <a:gd name="T0" fmla="*/ 69 w 324"/>
                                      <a:gd name="T1" fmla="*/ 1000 h 1184"/>
                                      <a:gd name="T2" fmla="*/ 5 w 324"/>
                                      <a:gd name="T3" fmla="*/ 1078 h 1184"/>
                                      <a:gd name="T4" fmla="*/ 2 w 324"/>
                                      <a:gd name="T5" fmla="*/ 1094 h 1184"/>
                                      <a:gd name="T6" fmla="*/ 55 w 324"/>
                                      <a:gd name="T7" fmla="*/ 1132 h 1184"/>
                                      <a:gd name="T8" fmla="*/ 82 w 324"/>
                                      <a:gd name="T9" fmla="*/ 1119 h 1184"/>
                                      <a:gd name="T10" fmla="*/ 80 w 324"/>
                                      <a:gd name="T11" fmla="*/ 1139 h 1184"/>
                                      <a:gd name="T12" fmla="*/ 83 w 324"/>
                                      <a:gd name="T13" fmla="*/ 1148 h 1184"/>
                                      <a:gd name="T14" fmla="*/ 289 w 324"/>
                                      <a:gd name="T15" fmla="*/ 1092 h 1184"/>
                                      <a:gd name="T16" fmla="*/ 298 w 324"/>
                                      <a:gd name="T17" fmla="*/ 819 h 1184"/>
                                      <a:gd name="T18" fmla="*/ 314 w 324"/>
                                      <a:gd name="T19" fmla="*/ 777 h 1184"/>
                                      <a:gd name="T20" fmla="*/ 308 w 324"/>
                                      <a:gd name="T21" fmla="*/ 733 h 1184"/>
                                      <a:gd name="T22" fmla="*/ 317 w 324"/>
                                      <a:gd name="T23" fmla="*/ 720 h 1184"/>
                                      <a:gd name="T24" fmla="*/ 319 w 324"/>
                                      <a:gd name="T25" fmla="*/ 704 h 1184"/>
                                      <a:gd name="T26" fmla="*/ 322 w 324"/>
                                      <a:gd name="T27" fmla="*/ 614 h 1184"/>
                                      <a:gd name="T28" fmla="*/ 322 w 324"/>
                                      <a:gd name="T29" fmla="*/ 433 h 1184"/>
                                      <a:gd name="T30" fmla="*/ 317 w 324"/>
                                      <a:gd name="T31" fmla="*/ 342 h 1184"/>
                                      <a:gd name="T32" fmla="*/ 289 w 324"/>
                                      <a:gd name="T33" fmla="*/ 289 h 1184"/>
                                      <a:gd name="T34" fmla="*/ 247 w 324"/>
                                      <a:gd name="T35" fmla="*/ 246 h 1184"/>
                                      <a:gd name="T36" fmla="*/ 207 w 324"/>
                                      <a:gd name="T37" fmla="*/ 217 h 1184"/>
                                      <a:gd name="T38" fmla="*/ 207 w 324"/>
                                      <a:gd name="T39" fmla="*/ 206 h 1184"/>
                                      <a:gd name="T40" fmla="*/ 239 w 324"/>
                                      <a:gd name="T41" fmla="*/ 164 h 1184"/>
                                      <a:gd name="T42" fmla="*/ 250 w 324"/>
                                      <a:gd name="T43" fmla="*/ 125 h 1184"/>
                                      <a:gd name="T44" fmla="*/ 250 w 324"/>
                                      <a:gd name="T45" fmla="*/ 91 h 1184"/>
                                      <a:gd name="T46" fmla="*/ 239 w 324"/>
                                      <a:gd name="T47" fmla="*/ 55 h 1184"/>
                                      <a:gd name="T48" fmla="*/ 214 w 324"/>
                                      <a:gd name="T49" fmla="*/ 24 h 1184"/>
                                      <a:gd name="T50" fmla="*/ 180 w 324"/>
                                      <a:gd name="T51" fmla="*/ 5 h 1184"/>
                                      <a:gd name="T52" fmla="*/ 141 w 324"/>
                                      <a:gd name="T53" fmla="*/ 5 h 1184"/>
                                      <a:gd name="T54" fmla="*/ 106 w 324"/>
                                      <a:gd name="T55" fmla="*/ 24 h 1184"/>
                                      <a:gd name="T56" fmla="*/ 82 w 324"/>
                                      <a:gd name="T57" fmla="*/ 55 h 1184"/>
                                      <a:gd name="T58" fmla="*/ 69 w 324"/>
                                      <a:gd name="T59" fmla="*/ 91 h 1184"/>
                                      <a:gd name="T60" fmla="*/ 72 w 324"/>
                                      <a:gd name="T61" fmla="*/ 138 h 1184"/>
                                      <a:gd name="T62" fmla="*/ 91 w 324"/>
                                      <a:gd name="T63" fmla="*/ 185 h 1184"/>
                                      <a:gd name="T64" fmla="*/ 107 w 324"/>
                                      <a:gd name="T65" fmla="*/ 204 h 1184"/>
                                      <a:gd name="T66" fmla="*/ 23 w 324"/>
                                      <a:gd name="T67" fmla="*/ 257 h 1184"/>
                                      <a:gd name="T68" fmla="*/ 12 w 324"/>
                                      <a:gd name="T69" fmla="*/ 281 h 1184"/>
                                      <a:gd name="T70" fmla="*/ 10 w 324"/>
                                      <a:gd name="T71" fmla="*/ 294 h 118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24" h="1184">
                                        <a:moveTo>
                                          <a:pt x="56" y="716"/>
                                        </a:moveTo>
                                        <a:lnTo>
                                          <a:pt x="69" y="1000"/>
                                        </a:lnTo>
                                        <a:lnTo>
                                          <a:pt x="8" y="1071"/>
                                        </a:lnTo>
                                        <a:lnTo>
                                          <a:pt x="5" y="1078"/>
                                        </a:lnTo>
                                        <a:lnTo>
                                          <a:pt x="2" y="1086"/>
                                        </a:lnTo>
                                        <a:lnTo>
                                          <a:pt x="2" y="1094"/>
                                        </a:lnTo>
                                        <a:lnTo>
                                          <a:pt x="5" y="1102"/>
                                        </a:lnTo>
                                        <a:lnTo>
                                          <a:pt x="55" y="1132"/>
                                        </a:lnTo>
                                        <a:lnTo>
                                          <a:pt x="86" y="1111"/>
                                        </a:lnTo>
                                        <a:lnTo>
                                          <a:pt x="82" y="1119"/>
                                        </a:lnTo>
                                        <a:lnTo>
                                          <a:pt x="78" y="1129"/>
                                        </a:lnTo>
                                        <a:lnTo>
                                          <a:pt x="80" y="1139"/>
                                        </a:lnTo>
                                        <a:lnTo>
                                          <a:pt x="83" y="1148"/>
                                        </a:lnTo>
                                        <a:lnTo>
                                          <a:pt x="136" y="1184"/>
                                        </a:lnTo>
                                        <a:lnTo>
                                          <a:pt x="289" y="1092"/>
                                        </a:lnTo>
                                        <a:lnTo>
                                          <a:pt x="289" y="1029"/>
                                        </a:lnTo>
                                        <a:lnTo>
                                          <a:pt x="298" y="819"/>
                                        </a:lnTo>
                                        <a:lnTo>
                                          <a:pt x="309" y="799"/>
                                        </a:lnTo>
                                        <a:lnTo>
                                          <a:pt x="314" y="777"/>
                                        </a:lnTo>
                                        <a:lnTo>
                                          <a:pt x="314" y="754"/>
                                        </a:lnTo>
                                        <a:lnTo>
                                          <a:pt x="308" y="733"/>
                                        </a:lnTo>
                                        <a:lnTo>
                                          <a:pt x="312" y="727"/>
                                        </a:lnTo>
                                        <a:lnTo>
                                          <a:pt x="317" y="720"/>
                                        </a:lnTo>
                                        <a:lnTo>
                                          <a:pt x="319" y="712"/>
                                        </a:lnTo>
                                        <a:lnTo>
                                          <a:pt x="319" y="704"/>
                                        </a:lnTo>
                                        <a:lnTo>
                                          <a:pt x="322" y="614"/>
                                        </a:lnTo>
                                        <a:lnTo>
                                          <a:pt x="324" y="524"/>
                                        </a:lnTo>
                                        <a:lnTo>
                                          <a:pt x="322" y="433"/>
                                        </a:lnTo>
                                        <a:lnTo>
                                          <a:pt x="317" y="342"/>
                                        </a:lnTo>
                                        <a:lnTo>
                                          <a:pt x="304" y="315"/>
                                        </a:lnTo>
                                        <a:lnTo>
                                          <a:pt x="289" y="289"/>
                                        </a:lnTo>
                                        <a:lnTo>
                                          <a:pt x="269" y="267"/>
                                        </a:lnTo>
                                        <a:lnTo>
                                          <a:pt x="247" y="246"/>
                                        </a:lnTo>
                                        <a:lnTo>
                                          <a:pt x="228" y="231"/>
                                        </a:lnTo>
                                        <a:lnTo>
                                          <a:pt x="207" y="217"/>
                                        </a:lnTo>
                                        <a:lnTo>
                                          <a:pt x="207" y="206"/>
                                        </a:lnTo>
                                        <a:lnTo>
                                          <a:pt x="226" y="186"/>
                                        </a:lnTo>
                                        <a:lnTo>
                                          <a:pt x="239" y="164"/>
                                        </a:lnTo>
                                        <a:lnTo>
                                          <a:pt x="249" y="140"/>
                                        </a:lnTo>
                                        <a:lnTo>
                                          <a:pt x="250" y="125"/>
                                        </a:lnTo>
                                        <a:lnTo>
                                          <a:pt x="250" y="112"/>
                                        </a:lnTo>
                                        <a:lnTo>
                                          <a:pt x="250" y="91"/>
                                        </a:lnTo>
                                        <a:lnTo>
                                          <a:pt x="247" y="72"/>
                                        </a:lnTo>
                                        <a:lnTo>
                                          <a:pt x="239" y="55"/>
                                        </a:lnTo>
                                        <a:lnTo>
                                          <a:pt x="228" y="38"/>
                                        </a:lnTo>
                                        <a:lnTo>
                                          <a:pt x="214" y="24"/>
                                        </a:lnTo>
                                        <a:lnTo>
                                          <a:pt x="198" y="13"/>
                                        </a:lnTo>
                                        <a:lnTo>
                                          <a:pt x="180" y="5"/>
                                        </a:lnTo>
                                        <a:lnTo>
                                          <a:pt x="160" y="0"/>
                                        </a:lnTo>
                                        <a:lnTo>
                                          <a:pt x="141" y="5"/>
                                        </a:lnTo>
                                        <a:lnTo>
                                          <a:pt x="121" y="13"/>
                                        </a:lnTo>
                                        <a:lnTo>
                                          <a:pt x="106" y="24"/>
                                        </a:lnTo>
                                        <a:lnTo>
                                          <a:pt x="93" y="38"/>
                                        </a:lnTo>
                                        <a:lnTo>
                                          <a:pt x="82" y="55"/>
                                        </a:lnTo>
                                        <a:lnTo>
                                          <a:pt x="74" y="72"/>
                                        </a:lnTo>
                                        <a:lnTo>
                                          <a:pt x="69" y="91"/>
                                        </a:lnTo>
                                        <a:lnTo>
                                          <a:pt x="69" y="112"/>
                                        </a:lnTo>
                                        <a:lnTo>
                                          <a:pt x="72" y="138"/>
                                        </a:lnTo>
                                        <a:lnTo>
                                          <a:pt x="78" y="162"/>
                                        </a:lnTo>
                                        <a:lnTo>
                                          <a:pt x="91" y="185"/>
                                        </a:lnTo>
                                        <a:lnTo>
                                          <a:pt x="107" y="204"/>
                                        </a:lnTo>
                                        <a:lnTo>
                                          <a:pt x="31" y="248"/>
                                        </a:lnTo>
                                        <a:lnTo>
                                          <a:pt x="23" y="257"/>
                                        </a:lnTo>
                                        <a:lnTo>
                                          <a:pt x="15" y="268"/>
                                        </a:lnTo>
                                        <a:lnTo>
                                          <a:pt x="12" y="281"/>
                                        </a:lnTo>
                                        <a:lnTo>
                                          <a:pt x="10" y="294"/>
                                        </a:lnTo>
                                        <a:lnTo>
                                          <a:pt x="0" y="589"/>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920"/>
                                <wps:cNvSpPr>
                                  <a:spLocks/>
                                </wps:cNvSpPr>
                                <wps:spPr bwMode="auto">
                                  <a:xfrm>
                                    <a:off x="2921" y="2719"/>
                                    <a:ext cx="56" cy="127"/>
                                  </a:xfrm>
                                  <a:custGeom>
                                    <a:avLst/>
                                    <a:gdLst>
                                      <a:gd name="T0" fmla="*/ 56 w 56"/>
                                      <a:gd name="T1" fmla="*/ 127 h 127"/>
                                      <a:gd name="T2" fmla="*/ 45 w 56"/>
                                      <a:gd name="T3" fmla="*/ 119 h 127"/>
                                      <a:gd name="T4" fmla="*/ 36 w 56"/>
                                      <a:gd name="T5" fmla="*/ 109 h 127"/>
                                      <a:gd name="T6" fmla="*/ 28 w 56"/>
                                      <a:gd name="T7" fmla="*/ 98 h 127"/>
                                      <a:gd name="T8" fmla="*/ 23 w 56"/>
                                      <a:gd name="T9" fmla="*/ 86 h 127"/>
                                      <a:gd name="T10" fmla="*/ 21 w 56"/>
                                      <a:gd name="T11" fmla="*/ 74 h 127"/>
                                      <a:gd name="T12" fmla="*/ 20 w 56"/>
                                      <a:gd name="T13" fmla="*/ 61 h 127"/>
                                      <a:gd name="T14" fmla="*/ 23 w 56"/>
                                      <a:gd name="T15" fmla="*/ 46 h 127"/>
                                      <a:gd name="T16" fmla="*/ 28 w 56"/>
                                      <a:gd name="T17" fmla="*/ 33 h 127"/>
                                      <a:gd name="T18" fmla="*/ 16 w 56"/>
                                      <a:gd name="T19" fmla="*/ 29 h 127"/>
                                      <a:gd name="T20" fmla="*/ 8 w 56"/>
                                      <a:gd name="T21" fmla="*/ 20 h 127"/>
                                      <a:gd name="T22" fmla="*/ 4 w 56"/>
                                      <a:gd name="T23" fmla="*/ 11 h 127"/>
                                      <a:gd name="T24" fmla="*/ 0 w 56"/>
                                      <a:gd name="T25" fmla="*/ 0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6" h="127">
                                        <a:moveTo>
                                          <a:pt x="56" y="127"/>
                                        </a:moveTo>
                                        <a:lnTo>
                                          <a:pt x="45" y="119"/>
                                        </a:lnTo>
                                        <a:lnTo>
                                          <a:pt x="36" y="109"/>
                                        </a:lnTo>
                                        <a:lnTo>
                                          <a:pt x="28" y="98"/>
                                        </a:lnTo>
                                        <a:lnTo>
                                          <a:pt x="23" y="86"/>
                                        </a:lnTo>
                                        <a:lnTo>
                                          <a:pt x="21" y="74"/>
                                        </a:lnTo>
                                        <a:lnTo>
                                          <a:pt x="20" y="61"/>
                                        </a:lnTo>
                                        <a:lnTo>
                                          <a:pt x="23" y="46"/>
                                        </a:lnTo>
                                        <a:lnTo>
                                          <a:pt x="28" y="33"/>
                                        </a:lnTo>
                                        <a:lnTo>
                                          <a:pt x="16" y="29"/>
                                        </a:lnTo>
                                        <a:lnTo>
                                          <a:pt x="8" y="20"/>
                                        </a:lnTo>
                                        <a:lnTo>
                                          <a:pt x="4" y="11"/>
                                        </a:lnTo>
                                        <a:lnTo>
                                          <a:pt x="0" y="0"/>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6" name="Picture 9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130" y="2836"/>
                                    <a:ext cx="91"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7" name="Picture 9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130" y="2836"/>
                                    <a:ext cx="91"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8" name="Picture 9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11" y="2479"/>
                                    <a:ext cx="250" cy="952"/>
                                  </a:xfrm>
                                  <a:prstGeom prst="rect">
                                    <a:avLst/>
                                  </a:prstGeom>
                                  <a:noFill/>
                                  <a:extLst>
                                    <a:ext uri="{909E8E84-426E-40DD-AFC4-6F175D3DCCD1}">
                                      <a14:hiddenFill xmlns:a14="http://schemas.microsoft.com/office/drawing/2010/main">
                                        <a:solidFill>
                                          <a:srgbClr val="FFFFFF"/>
                                        </a:solidFill>
                                      </a14:hiddenFill>
                                    </a:ext>
                                  </a:extLst>
                                </pic:spPr>
                              </pic:pic>
                              <wps:wsp>
                                <wps:cNvPr id="939" name="Rectangle 924"/>
                                <wps:cNvSpPr>
                                  <a:spLocks noChangeArrowheads="1"/>
                                </wps:cNvSpPr>
                                <wps:spPr bwMode="auto">
                                  <a:xfrm>
                                    <a:off x="3139" y="2447"/>
                                    <a:ext cx="2" cy="196"/>
                                  </a:xfrm>
                                  <a:prstGeom prst="rect">
                                    <a:avLst/>
                                  </a:prstGeom>
                                  <a:solidFill>
                                    <a:srgbClr val="5AFF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25"/>
                                <wps:cNvSpPr>
                                  <a:spLocks noChangeArrowheads="1"/>
                                </wps:cNvSpPr>
                                <wps:spPr bwMode="auto">
                                  <a:xfrm>
                                    <a:off x="3141" y="2447"/>
                                    <a:ext cx="3" cy="196"/>
                                  </a:xfrm>
                                  <a:prstGeom prst="rect">
                                    <a:avLst/>
                                  </a:prstGeom>
                                  <a:solidFill>
                                    <a:srgbClr val="F7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26"/>
                                <wps:cNvSpPr>
                                  <a:spLocks noChangeArrowheads="1"/>
                                </wps:cNvSpPr>
                                <wps:spPr bwMode="auto">
                                  <a:xfrm>
                                    <a:off x="3144" y="2447"/>
                                    <a:ext cx="3" cy="196"/>
                                  </a:xfrm>
                                  <a:prstGeom prst="rect">
                                    <a:avLst/>
                                  </a:prstGeom>
                                  <a:solidFill>
                                    <a:srgbClr val="F5F3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27"/>
                                <wps:cNvSpPr>
                                  <a:spLocks noChangeArrowheads="1"/>
                                </wps:cNvSpPr>
                                <wps:spPr bwMode="auto">
                                  <a:xfrm>
                                    <a:off x="3147" y="2447"/>
                                    <a:ext cx="4" cy="196"/>
                                  </a:xfrm>
                                  <a:prstGeom prst="rect">
                                    <a:avLst/>
                                  </a:prstGeom>
                                  <a:solidFill>
                                    <a:srgbClr val="F3F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28"/>
                                <wps:cNvSpPr>
                                  <a:spLocks noChangeArrowheads="1"/>
                                </wps:cNvSpPr>
                                <wps:spPr bwMode="auto">
                                  <a:xfrm>
                                    <a:off x="3151" y="2447"/>
                                    <a:ext cx="4" cy="196"/>
                                  </a:xfrm>
                                  <a:prstGeom prst="rect">
                                    <a:avLst/>
                                  </a:prstGeom>
                                  <a:solidFill>
                                    <a:srgbClr val="F1F4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29"/>
                                <wps:cNvSpPr>
                                  <a:spLocks noChangeArrowheads="1"/>
                                </wps:cNvSpPr>
                                <wps:spPr bwMode="auto">
                                  <a:xfrm>
                                    <a:off x="3155" y="2447"/>
                                    <a:ext cx="4" cy="196"/>
                                  </a:xfrm>
                                  <a:prstGeom prst="rect">
                                    <a:avLst/>
                                  </a:prstGeom>
                                  <a:solidFill>
                                    <a:srgbClr val="EFF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930"/>
                                <wps:cNvSpPr>
                                  <a:spLocks noChangeArrowheads="1"/>
                                </wps:cNvSpPr>
                                <wps:spPr bwMode="auto">
                                  <a:xfrm>
                                    <a:off x="3159" y="2447"/>
                                    <a:ext cx="3" cy="196"/>
                                  </a:xfrm>
                                  <a:prstGeom prst="rect">
                                    <a:avLst/>
                                  </a:prstGeom>
                                  <a:solidFill>
                                    <a:srgbClr val="ED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931"/>
                                <wps:cNvSpPr>
                                  <a:spLocks noChangeArrowheads="1"/>
                                </wps:cNvSpPr>
                                <wps:spPr bwMode="auto">
                                  <a:xfrm>
                                    <a:off x="3162" y="2447"/>
                                    <a:ext cx="5" cy="196"/>
                                  </a:xfrm>
                                  <a:prstGeom prst="rect">
                                    <a:avLst/>
                                  </a:prstGeom>
                                  <a:solidFill>
                                    <a:srgbClr val="EBF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932"/>
                                <wps:cNvSpPr>
                                  <a:spLocks noChangeArrowheads="1"/>
                                </wps:cNvSpPr>
                                <wps:spPr bwMode="auto">
                                  <a:xfrm>
                                    <a:off x="3167" y="2447"/>
                                    <a:ext cx="3" cy="196"/>
                                  </a:xfrm>
                                  <a:prstGeom prst="rect">
                                    <a:avLst/>
                                  </a:prstGeom>
                                  <a:solidFill>
                                    <a:srgbClr val="E9F4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933"/>
                                <wps:cNvSpPr>
                                  <a:spLocks noChangeArrowheads="1"/>
                                </wps:cNvSpPr>
                                <wps:spPr bwMode="auto">
                                  <a:xfrm>
                                    <a:off x="3170" y="2447"/>
                                    <a:ext cx="3" cy="196"/>
                                  </a:xfrm>
                                  <a:prstGeom prst="rect">
                                    <a:avLst/>
                                  </a:prstGeom>
                                  <a:solidFill>
                                    <a:srgbClr val="E7F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934"/>
                                <wps:cNvSpPr>
                                  <a:spLocks noChangeArrowheads="1"/>
                                </wps:cNvSpPr>
                                <wps:spPr bwMode="auto">
                                  <a:xfrm>
                                    <a:off x="3173" y="2447"/>
                                    <a:ext cx="3" cy="196"/>
                                  </a:xfrm>
                                  <a:prstGeom prst="rect">
                                    <a:avLst/>
                                  </a:prstGeom>
                                  <a:solidFill>
                                    <a:srgbClr val="E5F5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935"/>
                                <wps:cNvSpPr>
                                  <a:spLocks noChangeArrowheads="1"/>
                                </wps:cNvSpPr>
                                <wps:spPr bwMode="auto">
                                  <a:xfrm>
                                    <a:off x="3176" y="2447"/>
                                    <a:ext cx="5" cy="196"/>
                                  </a:xfrm>
                                  <a:prstGeom prst="rect">
                                    <a:avLst/>
                                  </a:prstGeom>
                                  <a:solidFill>
                                    <a:srgbClr val="E3F5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36"/>
                                <wps:cNvSpPr>
                                  <a:spLocks noChangeArrowheads="1"/>
                                </wps:cNvSpPr>
                                <wps:spPr bwMode="auto">
                                  <a:xfrm>
                                    <a:off x="3181" y="2447"/>
                                    <a:ext cx="3" cy="196"/>
                                  </a:xfrm>
                                  <a:prstGeom prst="rect">
                                    <a:avLst/>
                                  </a:prstGeom>
                                  <a:solidFill>
                                    <a:srgbClr val="E1F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37"/>
                                <wps:cNvSpPr>
                                  <a:spLocks noChangeArrowheads="1"/>
                                </wps:cNvSpPr>
                                <wps:spPr bwMode="auto">
                                  <a:xfrm>
                                    <a:off x="3184" y="2447"/>
                                    <a:ext cx="3" cy="196"/>
                                  </a:xfrm>
                                  <a:prstGeom prst="rect">
                                    <a:avLst/>
                                  </a:prstGeom>
                                  <a:solidFill>
                                    <a:srgbClr val="DFF5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938"/>
                                <wps:cNvSpPr>
                                  <a:spLocks noChangeArrowheads="1"/>
                                </wps:cNvSpPr>
                                <wps:spPr bwMode="auto">
                                  <a:xfrm>
                                    <a:off x="3187" y="2447"/>
                                    <a:ext cx="3" cy="196"/>
                                  </a:xfrm>
                                  <a:prstGeom prst="rect">
                                    <a:avLst/>
                                  </a:prstGeom>
                                  <a:solidFill>
                                    <a:srgbClr val="DDF5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939"/>
                                <wps:cNvSpPr>
                                  <a:spLocks noChangeArrowheads="1"/>
                                </wps:cNvSpPr>
                                <wps:spPr bwMode="auto">
                                  <a:xfrm>
                                    <a:off x="3190" y="2447"/>
                                    <a:ext cx="5" cy="196"/>
                                  </a:xfrm>
                                  <a:prstGeom prst="rect">
                                    <a:avLst/>
                                  </a:prstGeom>
                                  <a:solidFill>
                                    <a:srgbClr val="DBF5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40"/>
                                <wps:cNvSpPr>
                                  <a:spLocks noChangeArrowheads="1"/>
                                </wps:cNvSpPr>
                                <wps:spPr bwMode="auto">
                                  <a:xfrm>
                                    <a:off x="3195" y="2447"/>
                                    <a:ext cx="3" cy="196"/>
                                  </a:xfrm>
                                  <a:prstGeom prst="rect">
                                    <a:avLst/>
                                  </a:prstGeom>
                                  <a:solidFill>
                                    <a:srgbClr val="D9F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41"/>
                                <wps:cNvSpPr>
                                  <a:spLocks noChangeArrowheads="1"/>
                                </wps:cNvSpPr>
                                <wps:spPr bwMode="auto">
                                  <a:xfrm>
                                    <a:off x="3198" y="2447"/>
                                    <a:ext cx="5" cy="196"/>
                                  </a:xfrm>
                                  <a:prstGeom prst="rect">
                                    <a:avLst/>
                                  </a:prstGeom>
                                  <a:solidFill>
                                    <a:srgbClr val="D7F5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942"/>
                                <wps:cNvSpPr>
                                  <a:spLocks noChangeArrowheads="1"/>
                                </wps:cNvSpPr>
                                <wps:spPr bwMode="auto">
                                  <a:xfrm>
                                    <a:off x="3203" y="2447"/>
                                    <a:ext cx="3" cy="196"/>
                                  </a:xfrm>
                                  <a:prstGeom prst="rect">
                                    <a:avLst/>
                                  </a:prstGeom>
                                  <a:solidFill>
                                    <a:srgbClr val="D5F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43"/>
                                <wps:cNvSpPr>
                                  <a:spLocks noChangeArrowheads="1"/>
                                </wps:cNvSpPr>
                                <wps:spPr bwMode="auto">
                                  <a:xfrm>
                                    <a:off x="3206" y="2447"/>
                                    <a:ext cx="5" cy="196"/>
                                  </a:xfrm>
                                  <a:prstGeom prst="rect">
                                    <a:avLst/>
                                  </a:prstGeom>
                                  <a:solidFill>
                                    <a:srgbClr val="D3F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44"/>
                                <wps:cNvSpPr>
                                  <a:spLocks noChangeArrowheads="1"/>
                                </wps:cNvSpPr>
                                <wps:spPr bwMode="auto">
                                  <a:xfrm>
                                    <a:off x="3211" y="2447"/>
                                    <a:ext cx="3" cy="196"/>
                                  </a:xfrm>
                                  <a:prstGeom prst="rect">
                                    <a:avLst/>
                                  </a:prstGeom>
                                  <a:solidFill>
                                    <a:srgbClr val="D1F6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45"/>
                                <wps:cNvSpPr>
                                  <a:spLocks noChangeArrowheads="1"/>
                                </wps:cNvSpPr>
                                <wps:spPr bwMode="auto">
                                  <a:xfrm>
                                    <a:off x="3214" y="2447"/>
                                    <a:ext cx="3" cy="196"/>
                                  </a:xfrm>
                                  <a:prstGeom prst="rect">
                                    <a:avLst/>
                                  </a:prstGeom>
                                  <a:solidFill>
                                    <a:srgbClr val="CFF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46"/>
                                <wps:cNvSpPr>
                                  <a:spLocks noChangeArrowheads="1"/>
                                </wps:cNvSpPr>
                                <wps:spPr bwMode="auto">
                                  <a:xfrm>
                                    <a:off x="3217" y="2447"/>
                                    <a:ext cx="5" cy="196"/>
                                  </a:xfrm>
                                  <a:prstGeom prst="rect">
                                    <a:avLst/>
                                  </a:prstGeom>
                                  <a:solidFill>
                                    <a:srgbClr val="CDF6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47"/>
                                <wps:cNvSpPr>
                                  <a:spLocks noChangeArrowheads="1"/>
                                </wps:cNvSpPr>
                                <wps:spPr bwMode="auto">
                                  <a:xfrm>
                                    <a:off x="3222" y="2447"/>
                                    <a:ext cx="3" cy="196"/>
                                  </a:xfrm>
                                  <a:prstGeom prst="rect">
                                    <a:avLst/>
                                  </a:prstGeom>
                                  <a:solidFill>
                                    <a:srgbClr val="CBF7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48"/>
                                <wps:cNvSpPr>
                                  <a:spLocks noChangeArrowheads="1"/>
                                </wps:cNvSpPr>
                                <wps:spPr bwMode="auto">
                                  <a:xfrm>
                                    <a:off x="3225" y="2447"/>
                                    <a:ext cx="4" cy="196"/>
                                  </a:xfrm>
                                  <a:prstGeom prst="rect">
                                    <a:avLst/>
                                  </a:prstGeom>
                                  <a:solidFill>
                                    <a:srgbClr val="C9F7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49"/>
                                <wps:cNvSpPr>
                                  <a:spLocks noChangeArrowheads="1"/>
                                </wps:cNvSpPr>
                                <wps:spPr bwMode="auto">
                                  <a:xfrm>
                                    <a:off x="3229" y="2447"/>
                                    <a:ext cx="3" cy="196"/>
                                  </a:xfrm>
                                  <a:prstGeom prst="rect">
                                    <a:avLst/>
                                  </a:prstGeom>
                                  <a:solidFill>
                                    <a:srgbClr val="C7F7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50"/>
                                <wps:cNvSpPr>
                                  <a:spLocks noChangeArrowheads="1"/>
                                </wps:cNvSpPr>
                                <wps:spPr bwMode="auto">
                                  <a:xfrm>
                                    <a:off x="3232" y="2447"/>
                                    <a:ext cx="5" cy="196"/>
                                  </a:xfrm>
                                  <a:prstGeom prst="rect">
                                    <a:avLst/>
                                  </a:prstGeom>
                                  <a:solidFill>
                                    <a:srgbClr val="C5F7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51"/>
                                <wps:cNvSpPr>
                                  <a:spLocks noChangeArrowheads="1"/>
                                </wps:cNvSpPr>
                                <wps:spPr bwMode="auto">
                                  <a:xfrm>
                                    <a:off x="3237" y="2447"/>
                                    <a:ext cx="3" cy="196"/>
                                  </a:xfrm>
                                  <a:prstGeom prst="rect">
                                    <a:avLst/>
                                  </a:prstGeom>
                                  <a:solidFill>
                                    <a:srgbClr val="C3F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52"/>
                                <wps:cNvSpPr>
                                  <a:spLocks noChangeArrowheads="1"/>
                                </wps:cNvSpPr>
                                <wps:spPr bwMode="auto">
                                  <a:xfrm>
                                    <a:off x="3240" y="2447"/>
                                    <a:ext cx="3" cy="196"/>
                                  </a:xfrm>
                                  <a:prstGeom prst="rect">
                                    <a:avLst/>
                                  </a:prstGeom>
                                  <a:solidFill>
                                    <a:srgbClr val="C1F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53"/>
                                <wps:cNvSpPr>
                                  <a:spLocks noChangeArrowheads="1"/>
                                </wps:cNvSpPr>
                                <wps:spPr bwMode="auto">
                                  <a:xfrm>
                                    <a:off x="3243" y="2447"/>
                                    <a:ext cx="5" cy="196"/>
                                  </a:xfrm>
                                  <a:prstGeom prst="rect">
                                    <a:avLst/>
                                  </a:prstGeom>
                                  <a:solidFill>
                                    <a:srgbClr val="BFF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54"/>
                                <wps:cNvSpPr>
                                  <a:spLocks noChangeArrowheads="1"/>
                                </wps:cNvSpPr>
                                <wps:spPr bwMode="auto">
                                  <a:xfrm>
                                    <a:off x="3248" y="2447"/>
                                    <a:ext cx="3" cy="196"/>
                                  </a:xfrm>
                                  <a:prstGeom prst="rect">
                                    <a:avLst/>
                                  </a:prstGeom>
                                  <a:solidFill>
                                    <a:srgbClr val="BDF8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55"/>
                                <wps:cNvSpPr>
                                  <a:spLocks noChangeArrowheads="1"/>
                                </wps:cNvSpPr>
                                <wps:spPr bwMode="auto">
                                  <a:xfrm>
                                    <a:off x="3251" y="2447"/>
                                    <a:ext cx="3" cy="196"/>
                                  </a:xfrm>
                                  <a:prstGeom prst="rect">
                                    <a:avLst/>
                                  </a:prstGeom>
                                  <a:solidFill>
                                    <a:srgbClr val="BBF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56"/>
                                <wps:cNvSpPr>
                                  <a:spLocks noChangeArrowheads="1"/>
                                </wps:cNvSpPr>
                                <wps:spPr bwMode="auto">
                                  <a:xfrm>
                                    <a:off x="3254" y="2447"/>
                                    <a:ext cx="3" cy="196"/>
                                  </a:xfrm>
                                  <a:prstGeom prst="rect">
                                    <a:avLst/>
                                  </a:prstGeom>
                                  <a:solidFill>
                                    <a:srgbClr val="B9F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57"/>
                                <wps:cNvSpPr>
                                  <a:spLocks noChangeArrowheads="1"/>
                                </wps:cNvSpPr>
                                <wps:spPr bwMode="auto">
                                  <a:xfrm>
                                    <a:off x="3257" y="2447"/>
                                    <a:ext cx="5" cy="196"/>
                                  </a:xfrm>
                                  <a:prstGeom prst="rect">
                                    <a:avLst/>
                                  </a:prstGeom>
                                  <a:solidFill>
                                    <a:srgbClr val="B7F8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58"/>
                                <wps:cNvSpPr>
                                  <a:spLocks noChangeArrowheads="1"/>
                                </wps:cNvSpPr>
                                <wps:spPr bwMode="auto">
                                  <a:xfrm>
                                    <a:off x="3262" y="2447"/>
                                    <a:ext cx="3" cy="196"/>
                                  </a:xfrm>
                                  <a:prstGeom prst="rect">
                                    <a:avLst/>
                                  </a:prstGeom>
                                  <a:solidFill>
                                    <a:srgbClr val="B5F8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59"/>
                                <wps:cNvSpPr>
                                  <a:spLocks noChangeArrowheads="1"/>
                                </wps:cNvSpPr>
                                <wps:spPr bwMode="auto">
                                  <a:xfrm>
                                    <a:off x="3265" y="2447"/>
                                    <a:ext cx="3" cy="196"/>
                                  </a:xfrm>
                                  <a:prstGeom prst="rect">
                                    <a:avLst/>
                                  </a:prstGeom>
                                  <a:solidFill>
                                    <a:srgbClr val="B3F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60"/>
                                <wps:cNvSpPr>
                                  <a:spLocks noChangeArrowheads="1"/>
                                </wps:cNvSpPr>
                                <wps:spPr bwMode="auto">
                                  <a:xfrm>
                                    <a:off x="3268" y="2447"/>
                                    <a:ext cx="4" cy="196"/>
                                  </a:xfrm>
                                  <a:prstGeom prst="rect">
                                    <a:avLst/>
                                  </a:prstGeom>
                                  <a:solidFill>
                                    <a:srgbClr val="B1F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61"/>
                                <wps:cNvSpPr>
                                  <a:spLocks noChangeArrowheads="1"/>
                                </wps:cNvSpPr>
                                <wps:spPr bwMode="auto">
                                  <a:xfrm>
                                    <a:off x="3272" y="2447"/>
                                    <a:ext cx="4" cy="196"/>
                                  </a:xfrm>
                                  <a:prstGeom prst="rect">
                                    <a:avLst/>
                                  </a:prstGeom>
                                  <a:solidFill>
                                    <a:srgbClr val="AFF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62"/>
                                <wps:cNvSpPr>
                                  <a:spLocks noChangeArrowheads="1"/>
                                </wps:cNvSpPr>
                                <wps:spPr bwMode="auto">
                                  <a:xfrm>
                                    <a:off x="3276" y="2447"/>
                                    <a:ext cx="4" cy="196"/>
                                  </a:xfrm>
                                  <a:prstGeom prst="rect">
                                    <a:avLst/>
                                  </a:prstGeom>
                                  <a:solidFill>
                                    <a:srgbClr val="ADF9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63"/>
                                <wps:cNvSpPr>
                                  <a:spLocks noChangeArrowheads="1"/>
                                </wps:cNvSpPr>
                                <wps:spPr bwMode="auto">
                                  <a:xfrm>
                                    <a:off x="3280" y="2447"/>
                                    <a:ext cx="3" cy="196"/>
                                  </a:xfrm>
                                  <a:prstGeom prst="rect">
                                    <a:avLst/>
                                  </a:prstGeom>
                                  <a:solidFill>
                                    <a:srgbClr val="ABF9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964"/>
                                <wps:cNvSpPr>
                                  <a:spLocks noChangeArrowheads="1"/>
                                </wps:cNvSpPr>
                                <wps:spPr bwMode="auto">
                                  <a:xfrm>
                                    <a:off x="3283" y="2447"/>
                                    <a:ext cx="3" cy="196"/>
                                  </a:xfrm>
                                  <a:prstGeom prst="rect">
                                    <a:avLst/>
                                  </a:prstGeom>
                                  <a:solidFill>
                                    <a:srgbClr val="A9F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65"/>
                                <wps:cNvSpPr>
                                  <a:spLocks noChangeArrowheads="1"/>
                                </wps:cNvSpPr>
                                <wps:spPr bwMode="auto">
                                  <a:xfrm>
                                    <a:off x="3286" y="2447"/>
                                    <a:ext cx="3" cy="196"/>
                                  </a:xfrm>
                                  <a:prstGeom prst="rect">
                                    <a:avLst/>
                                  </a:prstGeom>
                                  <a:solidFill>
                                    <a:srgbClr val="A7F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66"/>
                                <wps:cNvSpPr>
                                  <a:spLocks noChangeArrowheads="1"/>
                                </wps:cNvSpPr>
                                <wps:spPr bwMode="auto">
                                  <a:xfrm>
                                    <a:off x="3289" y="2447"/>
                                    <a:ext cx="3" cy="196"/>
                                  </a:xfrm>
                                  <a:prstGeom prst="rect">
                                    <a:avLst/>
                                  </a:prstGeom>
                                  <a:solidFill>
                                    <a:srgbClr val="A6F9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67"/>
                                <wps:cNvSpPr>
                                  <a:spLocks noChangeArrowheads="1"/>
                                </wps:cNvSpPr>
                                <wps:spPr bwMode="auto">
                                  <a:xfrm>
                                    <a:off x="3292" y="2447"/>
                                    <a:ext cx="3" cy="196"/>
                                  </a:xfrm>
                                  <a:prstGeom prst="rect">
                                    <a:avLst/>
                                  </a:prstGeom>
                                  <a:solidFill>
                                    <a:srgbClr val="A4F9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68"/>
                                <wps:cNvSpPr>
                                  <a:spLocks noChangeArrowheads="1"/>
                                </wps:cNvSpPr>
                                <wps:spPr bwMode="auto">
                                  <a:xfrm>
                                    <a:off x="3295" y="2447"/>
                                    <a:ext cx="4" cy="196"/>
                                  </a:xfrm>
                                  <a:prstGeom prst="rect">
                                    <a:avLst/>
                                  </a:prstGeom>
                                  <a:solidFill>
                                    <a:srgbClr val="A2F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69"/>
                                <wps:cNvSpPr>
                                  <a:spLocks noChangeArrowheads="1"/>
                                </wps:cNvSpPr>
                                <wps:spPr bwMode="auto">
                                  <a:xfrm>
                                    <a:off x="3299" y="2447"/>
                                    <a:ext cx="3" cy="196"/>
                                  </a:xfrm>
                                  <a:prstGeom prst="rect">
                                    <a:avLst/>
                                  </a:prstGeom>
                                  <a:solidFill>
                                    <a:srgbClr val="A0FA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70"/>
                                <wps:cNvSpPr>
                                  <a:spLocks noChangeArrowheads="1"/>
                                </wps:cNvSpPr>
                                <wps:spPr bwMode="auto">
                                  <a:xfrm>
                                    <a:off x="3302" y="2447"/>
                                    <a:ext cx="3" cy="196"/>
                                  </a:xfrm>
                                  <a:prstGeom prst="rect">
                                    <a:avLst/>
                                  </a:prstGeom>
                                  <a:solidFill>
                                    <a:srgbClr val="9FF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71"/>
                                <wps:cNvSpPr>
                                  <a:spLocks noChangeArrowheads="1"/>
                                </wps:cNvSpPr>
                                <wps:spPr bwMode="auto">
                                  <a:xfrm>
                                    <a:off x="3305" y="2447"/>
                                    <a:ext cx="3" cy="196"/>
                                  </a:xfrm>
                                  <a:prstGeom prst="rect">
                                    <a:avLst/>
                                  </a:prstGeom>
                                  <a:solidFill>
                                    <a:srgbClr val="9DF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72"/>
                                <wps:cNvSpPr>
                                  <a:spLocks noChangeArrowheads="1"/>
                                </wps:cNvSpPr>
                                <wps:spPr bwMode="auto">
                                  <a:xfrm>
                                    <a:off x="3308" y="2447"/>
                                    <a:ext cx="3" cy="196"/>
                                  </a:xfrm>
                                  <a:prstGeom prst="rect">
                                    <a:avLst/>
                                  </a:prstGeom>
                                  <a:solidFill>
                                    <a:srgbClr val="9BFA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73"/>
                                <wps:cNvSpPr>
                                  <a:spLocks noChangeArrowheads="1"/>
                                </wps:cNvSpPr>
                                <wps:spPr bwMode="auto">
                                  <a:xfrm>
                                    <a:off x="3311" y="2447"/>
                                    <a:ext cx="5" cy="196"/>
                                  </a:xfrm>
                                  <a:prstGeom prst="rect">
                                    <a:avLst/>
                                  </a:prstGeom>
                                  <a:solidFill>
                                    <a:srgbClr val="99F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74"/>
                                <wps:cNvSpPr>
                                  <a:spLocks noChangeArrowheads="1"/>
                                </wps:cNvSpPr>
                                <wps:spPr bwMode="auto">
                                  <a:xfrm>
                                    <a:off x="3316" y="2447"/>
                                    <a:ext cx="3" cy="196"/>
                                  </a:xfrm>
                                  <a:prstGeom prst="rect">
                                    <a:avLst/>
                                  </a:prstGeom>
                                  <a:solidFill>
                                    <a:srgbClr val="97FB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75"/>
                                <wps:cNvSpPr>
                                  <a:spLocks noChangeArrowheads="1"/>
                                </wps:cNvSpPr>
                                <wps:spPr bwMode="auto">
                                  <a:xfrm>
                                    <a:off x="3319" y="2447"/>
                                    <a:ext cx="3" cy="196"/>
                                  </a:xfrm>
                                  <a:prstGeom prst="rect">
                                    <a:avLst/>
                                  </a:prstGeom>
                                  <a:solidFill>
                                    <a:srgbClr val="95FB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76"/>
                                <wps:cNvSpPr>
                                  <a:spLocks noChangeArrowheads="1"/>
                                </wps:cNvSpPr>
                                <wps:spPr bwMode="auto">
                                  <a:xfrm>
                                    <a:off x="3322" y="2447"/>
                                    <a:ext cx="4" cy="196"/>
                                  </a:xfrm>
                                  <a:prstGeom prst="rect">
                                    <a:avLst/>
                                  </a:prstGeom>
                                  <a:solidFill>
                                    <a:srgbClr val="93FB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77"/>
                                <wps:cNvSpPr>
                                  <a:spLocks noChangeArrowheads="1"/>
                                </wps:cNvSpPr>
                                <wps:spPr bwMode="auto">
                                  <a:xfrm>
                                    <a:off x="3326" y="2447"/>
                                    <a:ext cx="4" cy="196"/>
                                  </a:xfrm>
                                  <a:prstGeom prst="rect">
                                    <a:avLst/>
                                  </a:prstGeom>
                                  <a:solidFill>
                                    <a:srgbClr val="91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78"/>
                                <wps:cNvSpPr>
                                  <a:spLocks noChangeArrowheads="1"/>
                                </wps:cNvSpPr>
                                <wps:spPr bwMode="auto">
                                  <a:xfrm>
                                    <a:off x="3330" y="2447"/>
                                    <a:ext cx="4" cy="196"/>
                                  </a:xfrm>
                                  <a:prstGeom prst="rect">
                                    <a:avLst/>
                                  </a:prstGeom>
                                  <a:solidFill>
                                    <a:srgbClr val="8FFB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79"/>
                                <wps:cNvSpPr>
                                  <a:spLocks noChangeArrowheads="1"/>
                                </wps:cNvSpPr>
                                <wps:spPr bwMode="auto">
                                  <a:xfrm>
                                    <a:off x="3334" y="2447"/>
                                    <a:ext cx="3" cy="196"/>
                                  </a:xfrm>
                                  <a:prstGeom prst="rect">
                                    <a:avLst/>
                                  </a:prstGeom>
                                  <a:solidFill>
                                    <a:srgbClr val="8DFB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80"/>
                                <wps:cNvSpPr>
                                  <a:spLocks noChangeArrowheads="1"/>
                                </wps:cNvSpPr>
                                <wps:spPr bwMode="auto">
                                  <a:xfrm>
                                    <a:off x="3337" y="2447"/>
                                    <a:ext cx="5" cy="196"/>
                                  </a:xfrm>
                                  <a:prstGeom prst="rect">
                                    <a:avLst/>
                                  </a:prstGeom>
                                  <a:solidFill>
                                    <a:srgbClr val="8BFB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81"/>
                                <wps:cNvSpPr>
                                  <a:spLocks noChangeArrowheads="1"/>
                                </wps:cNvSpPr>
                                <wps:spPr bwMode="auto">
                                  <a:xfrm>
                                    <a:off x="3342" y="2447"/>
                                    <a:ext cx="3" cy="196"/>
                                  </a:xfrm>
                                  <a:prstGeom prst="rect">
                                    <a:avLst/>
                                  </a:prstGeom>
                                  <a:solidFill>
                                    <a:srgbClr val="89FB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82"/>
                                <wps:cNvSpPr>
                                  <a:spLocks noChangeArrowheads="1"/>
                                </wps:cNvSpPr>
                                <wps:spPr bwMode="auto">
                                  <a:xfrm>
                                    <a:off x="3345" y="2447"/>
                                    <a:ext cx="5" cy="196"/>
                                  </a:xfrm>
                                  <a:prstGeom prst="rect">
                                    <a:avLst/>
                                  </a:prstGeom>
                                  <a:solidFill>
                                    <a:srgbClr val="87FB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83"/>
                                <wps:cNvSpPr>
                                  <a:spLocks noChangeArrowheads="1"/>
                                </wps:cNvSpPr>
                                <wps:spPr bwMode="auto">
                                  <a:xfrm>
                                    <a:off x="3350" y="2447"/>
                                    <a:ext cx="3" cy="196"/>
                                  </a:xfrm>
                                  <a:prstGeom prst="rect">
                                    <a:avLst/>
                                  </a:prstGeom>
                                  <a:solidFill>
                                    <a:srgbClr val="85FC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84"/>
                                <wps:cNvSpPr>
                                  <a:spLocks noChangeArrowheads="1"/>
                                </wps:cNvSpPr>
                                <wps:spPr bwMode="auto">
                                  <a:xfrm>
                                    <a:off x="3353" y="2447"/>
                                    <a:ext cx="4" cy="196"/>
                                  </a:xfrm>
                                  <a:prstGeom prst="rect">
                                    <a:avLst/>
                                  </a:prstGeom>
                                  <a:solidFill>
                                    <a:srgbClr val="83F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85"/>
                                <wps:cNvSpPr>
                                  <a:spLocks noChangeArrowheads="1"/>
                                </wps:cNvSpPr>
                                <wps:spPr bwMode="auto">
                                  <a:xfrm>
                                    <a:off x="3357" y="2447"/>
                                    <a:ext cx="4" cy="196"/>
                                  </a:xfrm>
                                  <a:prstGeom prst="rect">
                                    <a:avLst/>
                                  </a:prstGeom>
                                  <a:solidFill>
                                    <a:srgbClr val="81FC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86"/>
                                <wps:cNvSpPr>
                                  <a:spLocks noChangeArrowheads="1"/>
                                </wps:cNvSpPr>
                                <wps:spPr bwMode="auto">
                                  <a:xfrm>
                                    <a:off x="3361" y="2447"/>
                                    <a:ext cx="3" cy="196"/>
                                  </a:xfrm>
                                  <a:prstGeom prst="rect">
                                    <a:avLst/>
                                  </a:prstGeom>
                                  <a:solidFill>
                                    <a:srgbClr val="7FFC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87"/>
                                <wps:cNvSpPr>
                                  <a:spLocks noChangeArrowheads="1"/>
                                </wps:cNvSpPr>
                                <wps:spPr bwMode="auto">
                                  <a:xfrm>
                                    <a:off x="3364" y="2447"/>
                                    <a:ext cx="3" cy="196"/>
                                  </a:xfrm>
                                  <a:prstGeom prst="rect">
                                    <a:avLst/>
                                  </a:prstGeom>
                                  <a:solidFill>
                                    <a:srgbClr val="7DF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988"/>
                                <wps:cNvSpPr>
                                  <a:spLocks noChangeArrowheads="1"/>
                                </wps:cNvSpPr>
                                <wps:spPr bwMode="auto">
                                  <a:xfrm>
                                    <a:off x="3367" y="2447"/>
                                    <a:ext cx="5" cy="196"/>
                                  </a:xfrm>
                                  <a:prstGeom prst="rect">
                                    <a:avLst/>
                                  </a:prstGeom>
                                  <a:solidFill>
                                    <a:srgbClr val="7BF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989"/>
                                <wps:cNvSpPr>
                                  <a:spLocks noChangeArrowheads="1"/>
                                </wps:cNvSpPr>
                                <wps:spPr bwMode="auto">
                                  <a:xfrm>
                                    <a:off x="3372" y="2447"/>
                                    <a:ext cx="3" cy="196"/>
                                  </a:xfrm>
                                  <a:prstGeom prst="rect">
                                    <a:avLst/>
                                  </a:prstGeom>
                                  <a:solidFill>
                                    <a:srgbClr val="79FD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990"/>
                                <wps:cNvSpPr>
                                  <a:spLocks noChangeArrowheads="1"/>
                                </wps:cNvSpPr>
                                <wps:spPr bwMode="auto">
                                  <a:xfrm>
                                    <a:off x="3375" y="2447"/>
                                    <a:ext cx="3" cy="196"/>
                                  </a:xfrm>
                                  <a:prstGeom prst="rect">
                                    <a:avLst/>
                                  </a:prstGeom>
                                  <a:solidFill>
                                    <a:srgbClr val="77FD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91"/>
                                <wps:cNvSpPr>
                                  <a:spLocks noChangeArrowheads="1"/>
                                </wps:cNvSpPr>
                                <wps:spPr bwMode="auto">
                                  <a:xfrm>
                                    <a:off x="3378" y="2447"/>
                                    <a:ext cx="3" cy="196"/>
                                  </a:xfrm>
                                  <a:prstGeom prst="rect">
                                    <a:avLst/>
                                  </a:prstGeom>
                                  <a:solidFill>
                                    <a:srgbClr val="75FD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992"/>
                                <wps:cNvSpPr>
                                  <a:spLocks noChangeArrowheads="1"/>
                                </wps:cNvSpPr>
                                <wps:spPr bwMode="auto">
                                  <a:xfrm>
                                    <a:off x="3381" y="2447"/>
                                    <a:ext cx="5" cy="196"/>
                                  </a:xfrm>
                                  <a:prstGeom prst="rect">
                                    <a:avLst/>
                                  </a:prstGeom>
                                  <a:solidFill>
                                    <a:srgbClr val="73F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93"/>
                                <wps:cNvSpPr>
                                  <a:spLocks noChangeArrowheads="1"/>
                                </wps:cNvSpPr>
                                <wps:spPr bwMode="auto">
                                  <a:xfrm>
                                    <a:off x="3386" y="2447"/>
                                    <a:ext cx="3" cy="196"/>
                                  </a:xfrm>
                                  <a:prstGeom prst="rect">
                                    <a:avLst/>
                                  </a:prstGeom>
                                  <a:solidFill>
                                    <a:srgbClr val="71FE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94"/>
                                <wps:cNvSpPr>
                                  <a:spLocks noChangeArrowheads="1"/>
                                </wps:cNvSpPr>
                                <wps:spPr bwMode="auto">
                                  <a:xfrm>
                                    <a:off x="3389" y="2447"/>
                                    <a:ext cx="4" cy="196"/>
                                  </a:xfrm>
                                  <a:prstGeom prst="rect">
                                    <a:avLst/>
                                  </a:prstGeom>
                                  <a:solidFill>
                                    <a:srgbClr val="6FFE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995"/>
                                <wps:cNvSpPr>
                                  <a:spLocks noChangeArrowheads="1"/>
                                </wps:cNvSpPr>
                                <wps:spPr bwMode="auto">
                                  <a:xfrm>
                                    <a:off x="3393" y="2447"/>
                                    <a:ext cx="4" cy="196"/>
                                  </a:xfrm>
                                  <a:prstGeom prst="rect">
                                    <a:avLst/>
                                  </a:prstGeom>
                                  <a:solidFill>
                                    <a:srgbClr val="6DFE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996"/>
                                <wps:cNvSpPr>
                                  <a:spLocks noChangeArrowheads="1"/>
                                </wps:cNvSpPr>
                                <wps:spPr bwMode="auto">
                                  <a:xfrm>
                                    <a:off x="3397" y="2447"/>
                                    <a:ext cx="3" cy="196"/>
                                  </a:xfrm>
                                  <a:prstGeom prst="rect">
                                    <a:avLst/>
                                  </a:prstGeom>
                                  <a:solidFill>
                                    <a:srgbClr val="6BFE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997"/>
                                <wps:cNvSpPr>
                                  <a:spLocks noChangeArrowheads="1"/>
                                </wps:cNvSpPr>
                                <wps:spPr bwMode="auto">
                                  <a:xfrm>
                                    <a:off x="3400" y="2447"/>
                                    <a:ext cx="4" cy="196"/>
                                  </a:xfrm>
                                  <a:prstGeom prst="rect">
                                    <a:avLst/>
                                  </a:prstGeom>
                                  <a:solidFill>
                                    <a:srgbClr val="69FE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998"/>
                                <wps:cNvSpPr>
                                  <a:spLocks noChangeArrowheads="1"/>
                                </wps:cNvSpPr>
                                <wps:spPr bwMode="auto">
                                  <a:xfrm>
                                    <a:off x="3404" y="2447"/>
                                    <a:ext cx="3" cy="196"/>
                                  </a:xfrm>
                                  <a:prstGeom prst="rect">
                                    <a:avLst/>
                                  </a:prstGeom>
                                  <a:solidFill>
                                    <a:srgbClr val="67F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999"/>
                                <wps:cNvSpPr>
                                  <a:spLocks noChangeArrowheads="1"/>
                                </wps:cNvSpPr>
                                <wps:spPr bwMode="auto">
                                  <a:xfrm>
                                    <a:off x="3407" y="2447"/>
                                    <a:ext cx="5" cy="196"/>
                                  </a:xfrm>
                                  <a:prstGeom prst="rect">
                                    <a:avLst/>
                                  </a:prstGeom>
                                  <a:solidFill>
                                    <a:srgbClr val="65F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00"/>
                                <wps:cNvSpPr>
                                  <a:spLocks noChangeArrowheads="1"/>
                                </wps:cNvSpPr>
                                <wps:spPr bwMode="auto">
                                  <a:xfrm>
                                    <a:off x="3412" y="2447"/>
                                    <a:ext cx="3" cy="196"/>
                                  </a:xfrm>
                                  <a:prstGeom prst="rect">
                                    <a:avLst/>
                                  </a:prstGeom>
                                  <a:solidFill>
                                    <a:srgbClr val="63FE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001"/>
                                <wps:cNvSpPr>
                                  <a:spLocks noChangeArrowheads="1"/>
                                </wps:cNvSpPr>
                                <wps:spPr bwMode="auto">
                                  <a:xfrm>
                                    <a:off x="3415" y="2447"/>
                                    <a:ext cx="3" cy="196"/>
                                  </a:xfrm>
                                  <a:prstGeom prst="rect">
                                    <a:avLst/>
                                  </a:prstGeom>
                                  <a:solidFill>
                                    <a:srgbClr val="61FE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002"/>
                                <wps:cNvSpPr>
                                  <a:spLocks noChangeArrowheads="1"/>
                                </wps:cNvSpPr>
                                <wps:spPr bwMode="auto">
                                  <a:xfrm>
                                    <a:off x="3418" y="2447"/>
                                    <a:ext cx="3" cy="196"/>
                                  </a:xfrm>
                                  <a:prstGeom prst="rect">
                                    <a:avLst/>
                                  </a:prstGeom>
                                  <a:solidFill>
                                    <a:srgbClr val="5FFE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03"/>
                                <wps:cNvSpPr>
                                  <a:spLocks noChangeArrowheads="1"/>
                                </wps:cNvSpPr>
                                <wps:spPr bwMode="auto">
                                  <a:xfrm>
                                    <a:off x="3421" y="2447"/>
                                    <a:ext cx="5" cy="196"/>
                                  </a:xfrm>
                                  <a:prstGeom prst="rect">
                                    <a:avLst/>
                                  </a:prstGeom>
                                  <a:solidFill>
                                    <a:srgbClr val="5DFF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04"/>
                                <wps:cNvSpPr>
                                  <a:spLocks noChangeArrowheads="1"/>
                                </wps:cNvSpPr>
                                <wps:spPr bwMode="auto">
                                  <a:xfrm>
                                    <a:off x="3426" y="2447"/>
                                    <a:ext cx="3" cy="196"/>
                                  </a:xfrm>
                                  <a:prstGeom prst="rect">
                                    <a:avLst/>
                                  </a:prstGeom>
                                  <a:solidFill>
                                    <a:srgbClr val="5AFF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Freeform 1005"/>
                                <wps:cNvSpPr>
                                  <a:spLocks noEditPoints="1"/>
                                </wps:cNvSpPr>
                                <wps:spPr bwMode="auto">
                                  <a:xfrm>
                                    <a:off x="3163" y="2941"/>
                                    <a:ext cx="252" cy="489"/>
                                  </a:xfrm>
                                  <a:custGeom>
                                    <a:avLst/>
                                    <a:gdLst>
                                      <a:gd name="T0" fmla="*/ 252 w 252"/>
                                      <a:gd name="T1" fmla="*/ 75 h 489"/>
                                      <a:gd name="T2" fmla="*/ 237 w 252"/>
                                      <a:gd name="T3" fmla="*/ 334 h 489"/>
                                      <a:gd name="T4" fmla="*/ 237 w 252"/>
                                      <a:gd name="T5" fmla="*/ 398 h 489"/>
                                      <a:gd name="T6" fmla="*/ 83 w 252"/>
                                      <a:gd name="T7" fmla="*/ 489 h 489"/>
                                      <a:gd name="T8" fmla="*/ 82 w 252"/>
                                      <a:gd name="T9" fmla="*/ 466 h 489"/>
                                      <a:gd name="T10" fmla="*/ 99 w 252"/>
                                      <a:gd name="T11" fmla="*/ 442 h 489"/>
                                      <a:gd name="T12" fmla="*/ 117 w 252"/>
                                      <a:gd name="T13" fmla="*/ 419 h 489"/>
                                      <a:gd name="T14" fmla="*/ 137 w 252"/>
                                      <a:gd name="T15" fmla="*/ 398 h 489"/>
                                      <a:gd name="T16" fmla="*/ 158 w 252"/>
                                      <a:gd name="T17" fmla="*/ 379 h 489"/>
                                      <a:gd name="T18" fmla="*/ 158 w 252"/>
                                      <a:gd name="T19" fmla="*/ 379 h 489"/>
                                      <a:gd name="T20" fmla="*/ 175 w 252"/>
                                      <a:gd name="T21" fmla="*/ 74 h 489"/>
                                      <a:gd name="T22" fmla="*/ 252 w 252"/>
                                      <a:gd name="T23" fmla="*/ 75 h 489"/>
                                      <a:gd name="T24" fmla="*/ 252 w 252"/>
                                      <a:gd name="T25" fmla="*/ 75 h 489"/>
                                      <a:gd name="T26" fmla="*/ 35 w 252"/>
                                      <a:gd name="T27" fmla="*/ 416 h 489"/>
                                      <a:gd name="T28" fmla="*/ 4 w 252"/>
                                      <a:gd name="T29" fmla="*/ 439 h 489"/>
                                      <a:gd name="T30" fmla="*/ 0 w 252"/>
                                      <a:gd name="T31" fmla="*/ 427 h 489"/>
                                      <a:gd name="T32" fmla="*/ 0 w 252"/>
                                      <a:gd name="T33" fmla="*/ 416 h 489"/>
                                      <a:gd name="T34" fmla="*/ 15 w 252"/>
                                      <a:gd name="T35" fmla="*/ 395 h 489"/>
                                      <a:gd name="T36" fmla="*/ 31 w 252"/>
                                      <a:gd name="T37" fmla="*/ 374 h 489"/>
                                      <a:gd name="T38" fmla="*/ 50 w 252"/>
                                      <a:gd name="T39" fmla="*/ 355 h 489"/>
                                      <a:gd name="T40" fmla="*/ 69 w 252"/>
                                      <a:gd name="T41" fmla="*/ 339 h 489"/>
                                      <a:gd name="T42" fmla="*/ 69 w 252"/>
                                      <a:gd name="T43" fmla="*/ 339 h 489"/>
                                      <a:gd name="T44" fmla="*/ 78 w 252"/>
                                      <a:gd name="T45" fmla="*/ 0 h 489"/>
                                      <a:gd name="T46" fmla="*/ 97 w 252"/>
                                      <a:gd name="T47" fmla="*/ 11 h 489"/>
                                      <a:gd name="T48" fmla="*/ 102 w 252"/>
                                      <a:gd name="T49" fmla="*/ 347 h 489"/>
                                      <a:gd name="T50" fmla="*/ 102 w 252"/>
                                      <a:gd name="T51" fmla="*/ 347 h 489"/>
                                      <a:gd name="T52" fmla="*/ 35 w 252"/>
                                      <a:gd name="T53" fmla="*/ 416 h 489"/>
                                      <a:gd name="T54" fmla="*/ 35 w 252"/>
                                      <a:gd name="T55" fmla="*/ 416 h 48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52" h="489">
                                        <a:moveTo>
                                          <a:pt x="252" y="75"/>
                                        </a:moveTo>
                                        <a:lnTo>
                                          <a:pt x="237" y="334"/>
                                        </a:lnTo>
                                        <a:lnTo>
                                          <a:pt x="237" y="398"/>
                                        </a:lnTo>
                                        <a:lnTo>
                                          <a:pt x="83" y="489"/>
                                        </a:lnTo>
                                        <a:lnTo>
                                          <a:pt x="82" y="466"/>
                                        </a:lnTo>
                                        <a:lnTo>
                                          <a:pt x="99" y="442"/>
                                        </a:lnTo>
                                        <a:lnTo>
                                          <a:pt x="117" y="419"/>
                                        </a:lnTo>
                                        <a:lnTo>
                                          <a:pt x="137" y="398"/>
                                        </a:lnTo>
                                        <a:lnTo>
                                          <a:pt x="158" y="379"/>
                                        </a:lnTo>
                                        <a:lnTo>
                                          <a:pt x="175" y="74"/>
                                        </a:lnTo>
                                        <a:lnTo>
                                          <a:pt x="252" y="75"/>
                                        </a:lnTo>
                                        <a:close/>
                                        <a:moveTo>
                                          <a:pt x="35" y="416"/>
                                        </a:moveTo>
                                        <a:lnTo>
                                          <a:pt x="4" y="439"/>
                                        </a:lnTo>
                                        <a:lnTo>
                                          <a:pt x="0" y="427"/>
                                        </a:lnTo>
                                        <a:lnTo>
                                          <a:pt x="0" y="416"/>
                                        </a:lnTo>
                                        <a:lnTo>
                                          <a:pt x="15" y="395"/>
                                        </a:lnTo>
                                        <a:lnTo>
                                          <a:pt x="31" y="374"/>
                                        </a:lnTo>
                                        <a:lnTo>
                                          <a:pt x="50" y="355"/>
                                        </a:lnTo>
                                        <a:lnTo>
                                          <a:pt x="69" y="339"/>
                                        </a:lnTo>
                                        <a:lnTo>
                                          <a:pt x="78" y="0"/>
                                        </a:lnTo>
                                        <a:lnTo>
                                          <a:pt x="97" y="11"/>
                                        </a:lnTo>
                                        <a:lnTo>
                                          <a:pt x="102" y="347"/>
                                        </a:lnTo>
                                        <a:lnTo>
                                          <a:pt x="35" y="416"/>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Rectangle 1006"/>
                                <wps:cNvSpPr>
                                  <a:spLocks noChangeArrowheads="1"/>
                                </wps:cNvSpPr>
                                <wps:spPr bwMode="auto">
                                  <a:xfrm>
                                    <a:off x="3217" y="2443"/>
                                    <a:ext cx="2" cy="57"/>
                                  </a:xfrm>
                                  <a:prstGeom prst="rect">
                                    <a:avLst/>
                                  </a:prstGeom>
                                  <a:solidFill>
                                    <a:srgbClr val="128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07"/>
                                <wps:cNvSpPr>
                                  <a:spLocks noChangeArrowheads="1"/>
                                </wps:cNvSpPr>
                                <wps:spPr bwMode="auto">
                                  <a:xfrm>
                                    <a:off x="3219" y="2443"/>
                                    <a:ext cx="2" cy="5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08"/>
                                <wps:cNvSpPr>
                                  <a:spLocks noChangeArrowheads="1"/>
                                </wps:cNvSpPr>
                                <wps:spPr bwMode="auto">
                                  <a:xfrm>
                                    <a:off x="3221" y="2443"/>
                                    <a:ext cx="1" cy="57"/>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09"/>
                                <wps:cNvSpPr>
                                  <a:spLocks noChangeArrowheads="1"/>
                                </wps:cNvSpPr>
                                <wps:spPr bwMode="auto">
                                  <a:xfrm>
                                    <a:off x="3222" y="2443"/>
                                    <a:ext cx="3" cy="57"/>
                                  </a:xfrm>
                                  <a:prstGeom prst="rect">
                                    <a:avLst/>
                                  </a:prstGeom>
                                  <a:solidFill>
                                    <a:srgbClr val="01A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25" name="Group 1010"/>
                              <wpg:cNvGrpSpPr>
                                <a:grpSpLocks/>
                              </wpg:cNvGrpSpPr>
                              <wpg:grpSpPr bwMode="auto">
                                <a:xfrm>
                                  <a:off x="1976111" y="1390650"/>
                                  <a:ext cx="322602" cy="863031"/>
                                  <a:chOff x="3112" y="2188"/>
                                  <a:chExt cx="508" cy="1359"/>
                                </a:xfrm>
                              </wpg:grpSpPr>
                              <wps:wsp>
                                <wps:cNvPr id="1026" name="Rectangle 1011"/>
                                <wps:cNvSpPr>
                                  <a:spLocks noChangeArrowheads="1"/>
                                </wps:cNvSpPr>
                                <wps:spPr bwMode="auto">
                                  <a:xfrm>
                                    <a:off x="3225" y="2443"/>
                                    <a:ext cx="2" cy="57"/>
                                  </a:xfrm>
                                  <a:prstGeom prst="rect">
                                    <a:avLst/>
                                  </a:prstGeom>
                                  <a:solidFill>
                                    <a:srgbClr val="01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12"/>
                                <wps:cNvSpPr>
                                  <a:spLocks noChangeArrowheads="1"/>
                                </wps:cNvSpPr>
                                <wps:spPr bwMode="auto">
                                  <a:xfrm>
                                    <a:off x="3227" y="2443"/>
                                    <a:ext cx="2" cy="57"/>
                                  </a:xfrm>
                                  <a:prstGeom prst="rect">
                                    <a:avLst/>
                                  </a:prstGeom>
                                  <a:solidFill>
                                    <a:srgbClr val="01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13"/>
                                <wps:cNvSpPr>
                                  <a:spLocks noChangeArrowheads="1"/>
                                </wps:cNvSpPr>
                                <wps:spPr bwMode="auto">
                                  <a:xfrm>
                                    <a:off x="3229" y="2443"/>
                                    <a:ext cx="3" cy="57"/>
                                  </a:xfrm>
                                  <a:prstGeom prst="rect">
                                    <a:avLst/>
                                  </a:prstGeom>
                                  <a:solidFill>
                                    <a:srgbClr val="02AB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14"/>
                                <wps:cNvSpPr>
                                  <a:spLocks noChangeArrowheads="1"/>
                                </wps:cNvSpPr>
                                <wps:spPr bwMode="auto">
                                  <a:xfrm>
                                    <a:off x="3232" y="2443"/>
                                    <a:ext cx="1" cy="57"/>
                                  </a:xfrm>
                                  <a:prstGeom prst="rect">
                                    <a:avLst/>
                                  </a:prstGeom>
                                  <a:solidFill>
                                    <a:srgbClr val="02AA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15"/>
                                <wps:cNvSpPr>
                                  <a:spLocks noChangeArrowheads="1"/>
                                </wps:cNvSpPr>
                                <wps:spPr bwMode="auto">
                                  <a:xfrm>
                                    <a:off x="3233" y="2443"/>
                                    <a:ext cx="2" cy="57"/>
                                  </a:xfrm>
                                  <a:prstGeom prst="rect">
                                    <a:avLst/>
                                  </a:prstGeom>
                                  <a:solidFill>
                                    <a:srgbClr val="02A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16"/>
                                <wps:cNvSpPr>
                                  <a:spLocks noChangeArrowheads="1"/>
                                </wps:cNvSpPr>
                                <wps:spPr bwMode="auto">
                                  <a:xfrm>
                                    <a:off x="3235" y="2443"/>
                                    <a:ext cx="2" cy="57"/>
                                  </a:xfrm>
                                  <a:prstGeom prst="rect">
                                    <a:avLst/>
                                  </a:prstGeom>
                                  <a:solidFill>
                                    <a:srgbClr val="03A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17"/>
                                <wps:cNvSpPr>
                                  <a:spLocks noChangeArrowheads="1"/>
                                </wps:cNvSpPr>
                                <wps:spPr bwMode="auto">
                                  <a:xfrm>
                                    <a:off x="3237" y="2443"/>
                                    <a:ext cx="3" cy="57"/>
                                  </a:xfrm>
                                  <a:prstGeom prst="rect">
                                    <a:avLst/>
                                  </a:prstGeom>
                                  <a:solidFill>
                                    <a:srgbClr val="03A8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18"/>
                                <wps:cNvSpPr>
                                  <a:spLocks noChangeArrowheads="1"/>
                                </wps:cNvSpPr>
                                <wps:spPr bwMode="auto">
                                  <a:xfrm>
                                    <a:off x="3240" y="2443"/>
                                    <a:ext cx="1" cy="57"/>
                                  </a:xfrm>
                                  <a:prstGeom prst="rect">
                                    <a:avLst/>
                                  </a:prstGeom>
                                  <a:solidFill>
                                    <a:srgbClr val="04A7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019"/>
                                <wps:cNvSpPr>
                                  <a:spLocks noChangeArrowheads="1"/>
                                </wps:cNvSpPr>
                                <wps:spPr bwMode="auto">
                                  <a:xfrm>
                                    <a:off x="3241" y="2443"/>
                                    <a:ext cx="2" cy="57"/>
                                  </a:xfrm>
                                  <a:prstGeom prst="rect">
                                    <a:avLst/>
                                  </a:prstGeom>
                                  <a:solidFill>
                                    <a:srgbClr val="04A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020"/>
                                <wps:cNvSpPr>
                                  <a:spLocks noChangeArrowheads="1"/>
                                </wps:cNvSpPr>
                                <wps:spPr bwMode="auto">
                                  <a:xfrm>
                                    <a:off x="3243" y="2443"/>
                                    <a:ext cx="2" cy="57"/>
                                  </a:xfrm>
                                  <a:prstGeom prst="rect">
                                    <a:avLst/>
                                  </a:prstGeom>
                                  <a:solidFill>
                                    <a:srgbClr val="05A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021"/>
                                <wps:cNvSpPr>
                                  <a:spLocks noChangeArrowheads="1"/>
                                </wps:cNvSpPr>
                                <wps:spPr bwMode="auto">
                                  <a:xfrm>
                                    <a:off x="3245" y="2443"/>
                                    <a:ext cx="1" cy="57"/>
                                  </a:xfrm>
                                  <a:prstGeom prst="rect">
                                    <a:avLst/>
                                  </a:prstGeom>
                                  <a:solidFill>
                                    <a:srgbClr val="05A5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022"/>
                                <wps:cNvSpPr>
                                  <a:spLocks noChangeArrowheads="1"/>
                                </wps:cNvSpPr>
                                <wps:spPr bwMode="auto">
                                  <a:xfrm>
                                    <a:off x="3246" y="2443"/>
                                    <a:ext cx="2" cy="57"/>
                                  </a:xfrm>
                                  <a:prstGeom prst="rect">
                                    <a:avLst/>
                                  </a:prstGeom>
                                  <a:solidFill>
                                    <a:srgbClr val="05A4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23"/>
                                <wps:cNvSpPr>
                                  <a:spLocks noChangeArrowheads="1"/>
                                </wps:cNvSpPr>
                                <wps:spPr bwMode="auto">
                                  <a:xfrm>
                                    <a:off x="3248" y="2443"/>
                                    <a:ext cx="3" cy="57"/>
                                  </a:xfrm>
                                  <a:prstGeom prst="rect">
                                    <a:avLst/>
                                  </a:prstGeom>
                                  <a:solidFill>
                                    <a:srgbClr val="06A3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24"/>
                                <wps:cNvSpPr>
                                  <a:spLocks noChangeArrowheads="1"/>
                                </wps:cNvSpPr>
                                <wps:spPr bwMode="auto">
                                  <a:xfrm>
                                    <a:off x="3251" y="2443"/>
                                    <a:ext cx="1" cy="57"/>
                                  </a:xfrm>
                                  <a:prstGeom prst="rect">
                                    <a:avLst/>
                                  </a:prstGeom>
                                  <a:solidFill>
                                    <a:srgbClr val="06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25"/>
                                <wps:cNvSpPr>
                                  <a:spLocks noChangeArrowheads="1"/>
                                </wps:cNvSpPr>
                                <wps:spPr bwMode="auto">
                                  <a:xfrm>
                                    <a:off x="3252" y="2443"/>
                                    <a:ext cx="2" cy="57"/>
                                  </a:xfrm>
                                  <a:prstGeom prst="rect">
                                    <a:avLst/>
                                  </a:prstGeom>
                                  <a:solidFill>
                                    <a:srgbClr val="06A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26"/>
                                <wps:cNvSpPr>
                                  <a:spLocks noChangeArrowheads="1"/>
                                </wps:cNvSpPr>
                                <wps:spPr bwMode="auto">
                                  <a:xfrm>
                                    <a:off x="3254" y="2443"/>
                                    <a:ext cx="3" cy="57"/>
                                  </a:xfrm>
                                  <a:prstGeom prst="rect">
                                    <a:avLst/>
                                  </a:prstGeom>
                                  <a:solidFill>
                                    <a:srgbClr val="07A0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27"/>
                                <wps:cNvSpPr>
                                  <a:spLocks noChangeArrowheads="1"/>
                                </wps:cNvSpPr>
                                <wps:spPr bwMode="auto">
                                  <a:xfrm>
                                    <a:off x="3257" y="2443"/>
                                    <a:ext cx="2" cy="57"/>
                                  </a:xfrm>
                                  <a:prstGeom prst="rect">
                                    <a:avLst/>
                                  </a:prstGeom>
                                  <a:solidFill>
                                    <a:srgbClr val="079F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28"/>
                                <wps:cNvSpPr>
                                  <a:spLocks noChangeArrowheads="1"/>
                                </wps:cNvSpPr>
                                <wps:spPr bwMode="auto">
                                  <a:xfrm>
                                    <a:off x="3259" y="2443"/>
                                    <a:ext cx="1" cy="57"/>
                                  </a:xfrm>
                                  <a:prstGeom prst="rect">
                                    <a:avLst/>
                                  </a:prstGeom>
                                  <a:solidFill>
                                    <a:srgbClr val="079E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29"/>
                                <wps:cNvSpPr>
                                  <a:spLocks noChangeArrowheads="1"/>
                                </wps:cNvSpPr>
                                <wps:spPr bwMode="auto">
                                  <a:xfrm>
                                    <a:off x="3260" y="2443"/>
                                    <a:ext cx="4" cy="57"/>
                                  </a:xfrm>
                                  <a:prstGeom prst="rect">
                                    <a:avLst/>
                                  </a:prstGeom>
                                  <a:solidFill>
                                    <a:srgbClr val="089D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30"/>
                                <wps:cNvSpPr>
                                  <a:spLocks noChangeArrowheads="1"/>
                                </wps:cNvSpPr>
                                <wps:spPr bwMode="auto">
                                  <a:xfrm>
                                    <a:off x="3264" y="2443"/>
                                    <a:ext cx="1" cy="57"/>
                                  </a:xfrm>
                                  <a:prstGeom prst="rect">
                                    <a:avLst/>
                                  </a:prstGeom>
                                  <a:solidFill>
                                    <a:srgbClr val="089C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31"/>
                                <wps:cNvSpPr>
                                  <a:spLocks noChangeArrowheads="1"/>
                                </wps:cNvSpPr>
                                <wps:spPr bwMode="auto">
                                  <a:xfrm>
                                    <a:off x="3265" y="2443"/>
                                    <a:ext cx="2" cy="57"/>
                                  </a:xfrm>
                                  <a:prstGeom prst="rect">
                                    <a:avLst/>
                                  </a:prstGeom>
                                  <a:solidFill>
                                    <a:srgbClr val="089B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32"/>
                                <wps:cNvSpPr>
                                  <a:spLocks noChangeArrowheads="1"/>
                                </wps:cNvSpPr>
                                <wps:spPr bwMode="auto">
                                  <a:xfrm>
                                    <a:off x="3267" y="2443"/>
                                    <a:ext cx="1" cy="57"/>
                                  </a:xfrm>
                                  <a:prstGeom prst="rect">
                                    <a:avLst/>
                                  </a:prstGeom>
                                  <a:solidFill>
                                    <a:srgbClr val="099B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33"/>
                                <wps:cNvSpPr>
                                  <a:spLocks noChangeArrowheads="1"/>
                                </wps:cNvSpPr>
                                <wps:spPr bwMode="auto">
                                  <a:xfrm>
                                    <a:off x="3268" y="2443"/>
                                    <a:ext cx="4" cy="57"/>
                                  </a:xfrm>
                                  <a:prstGeom prst="rect">
                                    <a:avLst/>
                                  </a:prstGeom>
                                  <a:solidFill>
                                    <a:srgbClr val="099A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34"/>
                                <wps:cNvSpPr>
                                  <a:spLocks noChangeArrowheads="1"/>
                                </wps:cNvSpPr>
                                <wps:spPr bwMode="auto">
                                  <a:xfrm>
                                    <a:off x="3272" y="2443"/>
                                    <a:ext cx="1" cy="57"/>
                                  </a:xfrm>
                                  <a:prstGeom prst="rect">
                                    <a:avLst/>
                                  </a:prstGeom>
                                  <a:solidFill>
                                    <a:srgbClr val="0999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35"/>
                                <wps:cNvSpPr>
                                  <a:spLocks noChangeArrowheads="1"/>
                                </wps:cNvSpPr>
                                <wps:spPr bwMode="auto">
                                  <a:xfrm>
                                    <a:off x="3273" y="2443"/>
                                    <a:ext cx="3" cy="57"/>
                                  </a:xfrm>
                                  <a:prstGeom prst="rect">
                                    <a:avLst/>
                                  </a:prstGeom>
                                  <a:solidFill>
                                    <a:srgbClr val="0A9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36"/>
                                <wps:cNvSpPr>
                                  <a:spLocks noChangeArrowheads="1"/>
                                </wps:cNvSpPr>
                                <wps:spPr bwMode="auto">
                                  <a:xfrm>
                                    <a:off x="3276" y="2443"/>
                                    <a:ext cx="2" cy="57"/>
                                  </a:xfrm>
                                  <a:prstGeom prst="rect">
                                    <a:avLst/>
                                  </a:prstGeom>
                                  <a:solidFill>
                                    <a:srgbClr val="0A97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37"/>
                                <wps:cNvSpPr>
                                  <a:spLocks noChangeArrowheads="1"/>
                                </wps:cNvSpPr>
                                <wps:spPr bwMode="auto">
                                  <a:xfrm>
                                    <a:off x="3278" y="2443"/>
                                    <a:ext cx="2" cy="57"/>
                                  </a:xfrm>
                                  <a:prstGeom prst="rect">
                                    <a:avLst/>
                                  </a:prstGeom>
                                  <a:solidFill>
                                    <a:srgbClr val="0A96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38"/>
                                <wps:cNvSpPr>
                                  <a:spLocks noChangeArrowheads="1"/>
                                </wps:cNvSpPr>
                                <wps:spPr bwMode="auto">
                                  <a:xfrm>
                                    <a:off x="3280" y="2443"/>
                                    <a:ext cx="3" cy="57"/>
                                  </a:xfrm>
                                  <a:prstGeom prst="rect">
                                    <a:avLst/>
                                  </a:prstGeom>
                                  <a:solidFill>
                                    <a:srgbClr val="0B95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039"/>
                                <wps:cNvSpPr>
                                  <a:spLocks noChangeArrowheads="1"/>
                                </wps:cNvSpPr>
                                <wps:spPr bwMode="auto">
                                  <a:xfrm>
                                    <a:off x="3283" y="2443"/>
                                    <a:ext cx="1" cy="57"/>
                                  </a:xfrm>
                                  <a:prstGeom prst="rect">
                                    <a:avLst/>
                                  </a:prstGeom>
                                  <a:solidFill>
                                    <a:srgbClr val="0B9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1040"/>
                                <wps:cNvSpPr>
                                  <a:spLocks noChangeArrowheads="1"/>
                                </wps:cNvSpPr>
                                <wps:spPr bwMode="auto">
                                  <a:xfrm>
                                    <a:off x="3284" y="2443"/>
                                    <a:ext cx="2" cy="57"/>
                                  </a:xfrm>
                                  <a:prstGeom prst="rect">
                                    <a:avLst/>
                                  </a:prstGeom>
                                  <a:solidFill>
                                    <a:srgbClr val="0B93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1041"/>
                                <wps:cNvSpPr>
                                  <a:spLocks noChangeArrowheads="1"/>
                                </wps:cNvSpPr>
                                <wps:spPr bwMode="auto">
                                  <a:xfrm>
                                    <a:off x="3286" y="2443"/>
                                    <a:ext cx="3" cy="57"/>
                                  </a:xfrm>
                                  <a:prstGeom prst="rect">
                                    <a:avLst/>
                                  </a:prstGeom>
                                  <a:solidFill>
                                    <a:srgbClr val="0C9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1042"/>
                                <wps:cNvSpPr>
                                  <a:spLocks noChangeArrowheads="1"/>
                                </wps:cNvSpPr>
                                <wps:spPr bwMode="auto">
                                  <a:xfrm>
                                    <a:off x="3289" y="2443"/>
                                    <a:ext cx="2" cy="57"/>
                                  </a:xfrm>
                                  <a:prstGeom prst="rect">
                                    <a:avLst/>
                                  </a:prstGeom>
                                  <a:solidFill>
                                    <a:srgbClr val="0C9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1043"/>
                                <wps:cNvSpPr>
                                  <a:spLocks noChangeArrowheads="1"/>
                                </wps:cNvSpPr>
                                <wps:spPr bwMode="auto">
                                  <a:xfrm>
                                    <a:off x="3291" y="2443"/>
                                    <a:ext cx="1" cy="57"/>
                                  </a:xfrm>
                                  <a:prstGeom prst="rect">
                                    <a:avLst/>
                                  </a:prstGeom>
                                  <a:solidFill>
                                    <a:srgbClr val="0D90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1044"/>
                                <wps:cNvSpPr>
                                  <a:spLocks noChangeArrowheads="1"/>
                                </wps:cNvSpPr>
                                <wps:spPr bwMode="auto">
                                  <a:xfrm>
                                    <a:off x="3292" y="2443"/>
                                    <a:ext cx="2" cy="57"/>
                                  </a:xfrm>
                                  <a:prstGeom prst="rect">
                                    <a:avLst/>
                                  </a:prstGeom>
                                  <a:solidFill>
                                    <a:srgbClr val="0D8F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1045"/>
                                <wps:cNvSpPr>
                                  <a:spLocks noChangeArrowheads="1"/>
                                </wps:cNvSpPr>
                                <wps:spPr bwMode="auto">
                                  <a:xfrm>
                                    <a:off x="3294" y="2443"/>
                                    <a:ext cx="1" cy="57"/>
                                  </a:xfrm>
                                  <a:prstGeom prst="rect">
                                    <a:avLst/>
                                  </a:prstGeom>
                                  <a:solidFill>
                                    <a:srgbClr val="0E8F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1046"/>
                                <wps:cNvSpPr>
                                  <a:spLocks noChangeArrowheads="1"/>
                                </wps:cNvSpPr>
                                <wps:spPr bwMode="auto">
                                  <a:xfrm>
                                    <a:off x="3295" y="2443"/>
                                    <a:ext cx="2" cy="57"/>
                                  </a:xfrm>
                                  <a:prstGeom prst="rect">
                                    <a:avLst/>
                                  </a:prstGeom>
                                  <a:solidFill>
                                    <a:srgbClr val="0E8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1047"/>
                                <wps:cNvSpPr>
                                  <a:spLocks noChangeArrowheads="1"/>
                                </wps:cNvSpPr>
                                <wps:spPr bwMode="auto">
                                  <a:xfrm>
                                    <a:off x="3297" y="2443"/>
                                    <a:ext cx="2" cy="57"/>
                                  </a:xfrm>
                                  <a:prstGeom prst="rect">
                                    <a:avLst/>
                                  </a:prstGeom>
                                  <a:solidFill>
                                    <a:srgbClr val="0E8D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1048"/>
                                <wps:cNvSpPr>
                                  <a:spLocks noChangeArrowheads="1"/>
                                </wps:cNvSpPr>
                                <wps:spPr bwMode="auto">
                                  <a:xfrm>
                                    <a:off x="3299" y="2443"/>
                                    <a:ext cx="3" cy="57"/>
                                  </a:xfrm>
                                  <a:prstGeom prst="rect">
                                    <a:avLst/>
                                  </a:prstGeom>
                                  <a:solidFill>
                                    <a:srgbClr val="0F8C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1049"/>
                                <wps:cNvSpPr>
                                  <a:spLocks noChangeArrowheads="1"/>
                                </wps:cNvSpPr>
                                <wps:spPr bwMode="auto">
                                  <a:xfrm>
                                    <a:off x="3302" y="2443"/>
                                    <a:ext cx="1" cy="57"/>
                                  </a:xfrm>
                                  <a:prstGeom prst="rect">
                                    <a:avLst/>
                                  </a:prstGeom>
                                  <a:solidFill>
                                    <a:srgbClr val="0F8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1050"/>
                                <wps:cNvSpPr>
                                  <a:spLocks noChangeArrowheads="1"/>
                                </wps:cNvSpPr>
                                <wps:spPr bwMode="auto">
                                  <a:xfrm>
                                    <a:off x="3303" y="2443"/>
                                    <a:ext cx="2" cy="57"/>
                                  </a:xfrm>
                                  <a:prstGeom prst="rect">
                                    <a:avLst/>
                                  </a:prstGeom>
                                  <a:solidFill>
                                    <a:srgbClr val="0F8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1051"/>
                                <wps:cNvSpPr>
                                  <a:spLocks noChangeArrowheads="1"/>
                                </wps:cNvSpPr>
                                <wps:spPr bwMode="auto">
                                  <a:xfrm>
                                    <a:off x="3305" y="2443"/>
                                    <a:ext cx="2" cy="57"/>
                                  </a:xfrm>
                                  <a:prstGeom prst="rect">
                                    <a:avLst/>
                                  </a:prstGeom>
                                  <a:solidFill>
                                    <a:srgbClr val="108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1052"/>
                                <wps:cNvSpPr>
                                  <a:spLocks noChangeArrowheads="1"/>
                                </wps:cNvSpPr>
                                <wps:spPr bwMode="auto">
                                  <a:xfrm>
                                    <a:off x="3307" y="2443"/>
                                    <a:ext cx="3" cy="57"/>
                                  </a:xfrm>
                                  <a:prstGeom prst="rect">
                                    <a:avLst/>
                                  </a:prstGeom>
                                  <a:solidFill>
                                    <a:srgbClr val="1089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53"/>
                                <wps:cNvSpPr>
                                  <a:spLocks noChangeArrowheads="1"/>
                                </wps:cNvSpPr>
                                <wps:spPr bwMode="auto">
                                  <a:xfrm>
                                    <a:off x="3310" y="2443"/>
                                    <a:ext cx="1" cy="57"/>
                                  </a:xfrm>
                                  <a:prstGeom prst="rect">
                                    <a:avLst/>
                                  </a:prstGeom>
                                  <a:solidFill>
                                    <a:srgbClr val="1088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54"/>
                                <wps:cNvSpPr>
                                  <a:spLocks noChangeArrowheads="1"/>
                                </wps:cNvSpPr>
                                <wps:spPr bwMode="auto">
                                  <a:xfrm>
                                    <a:off x="3311" y="2443"/>
                                    <a:ext cx="4" cy="57"/>
                                  </a:xfrm>
                                  <a:prstGeom prst="rect">
                                    <a:avLst/>
                                  </a:prstGeom>
                                  <a:solidFill>
                                    <a:srgbClr val="1187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55"/>
                                <wps:cNvSpPr>
                                  <a:spLocks noChangeArrowheads="1"/>
                                </wps:cNvSpPr>
                                <wps:spPr bwMode="auto">
                                  <a:xfrm>
                                    <a:off x="3315" y="2443"/>
                                    <a:ext cx="1" cy="57"/>
                                  </a:xfrm>
                                  <a:prstGeom prst="rect">
                                    <a:avLst/>
                                  </a:prstGeom>
                                  <a:solidFill>
                                    <a:srgbClr val="1186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56"/>
                                <wps:cNvSpPr>
                                  <a:spLocks noChangeArrowheads="1"/>
                                </wps:cNvSpPr>
                                <wps:spPr bwMode="auto">
                                  <a:xfrm>
                                    <a:off x="3316" y="2443"/>
                                    <a:ext cx="2" cy="57"/>
                                  </a:xfrm>
                                  <a:prstGeom prst="rect">
                                    <a:avLst/>
                                  </a:prstGeom>
                                  <a:solidFill>
                                    <a:srgbClr val="1185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57"/>
                                <wps:cNvSpPr>
                                  <a:spLocks noChangeArrowheads="1"/>
                                </wps:cNvSpPr>
                                <wps:spPr bwMode="auto">
                                  <a:xfrm>
                                    <a:off x="3318" y="2443"/>
                                    <a:ext cx="1" cy="57"/>
                                  </a:xfrm>
                                  <a:prstGeom prst="rect">
                                    <a:avLst/>
                                  </a:prstGeom>
                                  <a:solidFill>
                                    <a:srgbClr val="128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3" name="Picture 10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133" y="2188"/>
                                    <a:ext cx="231" cy="283"/>
                                  </a:xfrm>
                                  <a:prstGeom prst="rect">
                                    <a:avLst/>
                                  </a:prstGeom>
                                  <a:noFill/>
                                  <a:extLst>
                                    <a:ext uri="{909E8E84-426E-40DD-AFC4-6F175D3DCCD1}">
                                      <a14:hiddenFill xmlns:a14="http://schemas.microsoft.com/office/drawing/2010/main">
                                        <a:solidFill>
                                          <a:srgbClr val="FFFFFF"/>
                                        </a:solidFill>
                                      </a14:hiddenFill>
                                    </a:ext>
                                  </a:extLst>
                                </pic:spPr>
                              </pic:pic>
                              <wps:wsp>
                                <wps:cNvPr id="1074" name="Freeform 1059"/>
                                <wps:cNvSpPr>
                                  <a:spLocks/>
                                </wps:cNvSpPr>
                                <wps:spPr bwMode="auto">
                                  <a:xfrm>
                                    <a:off x="3208" y="2435"/>
                                    <a:ext cx="119" cy="34"/>
                                  </a:xfrm>
                                  <a:custGeom>
                                    <a:avLst/>
                                    <a:gdLst>
                                      <a:gd name="T0" fmla="*/ 119 w 119"/>
                                      <a:gd name="T1" fmla="*/ 10 h 34"/>
                                      <a:gd name="T2" fmla="*/ 107 w 119"/>
                                      <a:gd name="T3" fmla="*/ 20 h 34"/>
                                      <a:gd name="T4" fmla="*/ 94 w 119"/>
                                      <a:gd name="T5" fmla="*/ 28 h 34"/>
                                      <a:gd name="T6" fmla="*/ 79 w 119"/>
                                      <a:gd name="T7" fmla="*/ 33 h 34"/>
                                      <a:gd name="T8" fmla="*/ 64 w 119"/>
                                      <a:gd name="T9" fmla="*/ 34 h 34"/>
                                      <a:gd name="T10" fmla="*/ 44 w 119"/>
                                      <a:gd name="T11" fmla="*/ 31 h 34"/>
                                      <a:gd name="T12" fmla="*/ 27 w 119"/>
                                      <a:gd name="T13" fmla="*/ 25 h 34"/>
                                      <a:gd name="T14" fmla="*/ 13 w 119"/>
                                      <a:gd name="T15" fmla="*/ 15 h 34"/>
                                      <a:gd name="T16" fmla="*/ 0 w 119"/>
                                      <a:gd name="T17" fmla="*/ 0 h 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9" h="34">
                                        <a:moveTo>
                                          <a:pt x="119" y="10"/>
                                        </a:moveTo>
                                        <a:lnTo>
                                          <a:pt x="107" y="20"/>
                                        </a:lnTo>
                                        <a:lnTo>
                                          <a:pt x="94" y="28"/>
                                        </a:lnTo>
                                        <a:lnTo>
                                          <a:pt x="79" y="33"/>
                                        </a:lnTo>
                                        <a:lnTo>
                                          <a:pt x="64" y="34"/>
                                        </a:lnTo>
                                        <a:lnTo>
                                          <a:pt x="44" y="31"/>
                                        </a:lnTo>
                                        <a:lnTo>
                                          <a:pt x="27" y="25"/>
                                        </a:lnTo>
                                        <a:lnTo>
                                          <a:pt x="13" y="15"/>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060"/>
                                <wps:cNvSpPr>
                                  <a:spLocks/>
                                </wps:cNvSpPr>
                                <wps:spPr bwMode="auto">
                                  <a:xfrm>
                                    <a:off x="3318" y="2712"/>
                                    <a:ext cx="98" cy="362"/>
                                  </a:xfrm>
                                  <a:custGeom>
                                    <a:avLst/>
                                    <a:gdLst>
                                      <a:gd name="T0" fmla="*/ 98 w 98"/>
                                      <a:gd name="T1" fmla="*/ 343 h 362"/>
                                      <a:gd name="T2" fmla="*/ 92 w 98"/>
                                      <a:gd name="T3" fmla="*/ 349 h 362"/>
                                      <a:gd name="T4" fmla="*/ 84 w 98"/>
                                      <a:gd name="T5" fmla="*/ 356 h 362"/>
                                      <a:gd name="T6" fmla="*/ 76 w 98"/>
                                      <a:gd name="T7" fmla="*/ 359 h 362"/>
                                      <a:gd name="T8" fmla="*/ 67 w 98"/>
                                      <a:gd name="T9" fmla="*/ 360 h 362"/>
                                      <a:gd name="T10" fmla="*/ 57 w 98"/>
                                      <a:gd name="T11" fmla="*/ 362 h 362"/>
                                      <a:gd name="T12" fmla="*/ 49 w 98"/>
                                      <a:gd name="T13" fmla="*/ 360 h 362"/>
                                      <a:gd name="T14" fmla="*/ 39 w 98"/>
                                      <a:gd name="T15" fmla="*/ 357 h 362"/>
                                      <a:gd name="T16" fmla="*/ 32 w 98"/>
                                      <a:gd name="T17" fmla="*/ 352 h 362"/>
                                      <a:gd name="T18" fmla="*/ 24 w 98"/>
                                      <a:gd name="T19" fmla="*/ 346 h 362"/>
                                      <a:gd name="T20" fmla="*/ 19 w 98"/>
                                      <a:gd name="T21" fmla="*/ 338 h 362"/>
                                      <a:gd name="T22" fmla="*/ 14 w 98"/>
                                      <a:gd name="T23" fmla="*/ 330 h 362"/>
                                      <a:gd name="T24" fmla="*/ 12 w 98"/>
                                      <a:gd name="T25" fmla="*/ 320 h 362"/>
                                      <a:gd name="T26" fmla="*/ 12 w 98"/>
                                      <a:gd name="T27" fmla="*/ 311 h 362"/>
                                      <a:gd name="T28" fmla="*/ 14 w 98"/>
                                      <a:gd name="T29" fmla="*/ 303 h 362"/>
                                      <a:gd name="T30" fmla="*/ 16 w 98"/>
                                      <a:gd name="T31" fmla="*/ 293 h 362"/>
                                      <a:gd name="T32" fmla="*/ 22 w 98"/>
                                      <a:gd name="T33" fmla="*/ 285 h 362"/>
                                      <a:gd name="T34" fmla="*/ 27 w 98"/>
                                      <a:gd name="T35" fmla="*/ 278 h 362"/>
                                      <a:gd name="T36" fmla="*/ 17 w 98"/>
                                      <a:gd name="T37" fmla="*/ 272 h 362"/>
                                      <a:gd name="T38" fmla="*/ 9 w 98"/>
                                      <a:gd name="T39" fmla="*/ 264 h 362"/>
                                      <a:gd name="T40" fmla="*/ 3 w 98"/>
                                      <a:gd name="T41" fmla="*/ 254 h 362"/>
                                      <a:gd name="T42" fmla="*/ 0 w 98"/>
                                      <a:gd name="T43" fmla="*/ 243 h 362"/>
                                      <a:gd name="T44" fmla="*/ 0 w 98"/>
                                      <a:gd name="T45" fmla="*/ 243 h 362"/>
                                      <a:gd name="T46" fmla="*/ 0 w 98"/>
                                      <a:gd name="T47" fmla="*/ 0 h 3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8" h="362">
                                        <a:moveTo>
                                          <a:pt x="98" y="343"/>
                                        </a:moveTo>
                                        <a:lnTo>
                                          <a:pt x="92" y="349"/>
                                        </a:lnTo>
                                        <a:lnTo>
                                          <a:pt x="84" y="356"/>
                                        </a:lnTo>
                                        <a:lnTo>
                                          <a:pt x="76" y="359"/>
                                        </a:lnTo>
                                        <a:lnTo>
                                          <a:pt x="67" y="360"/>
                                        </a:lnTo>
                                        <a:lnTo>
                                          <a:pt x="57" y="362"/>
                                        </a:lnTo>
                                        <a:lnTo>
                                          <a:pt x="49" y="360"/>
                                        </a:lnTo>
                                        <a:lnTo>
                                          <a:pt x="39" y="357"/>
                                        </a:lnTo>
                                        <a:lnTo>
                                          <a:pt x="32" y="352"/>
                                        </a:lnTo>
                                        <a:lnTo>
                                          <a:pt x="24" y="346"/>
                                        </a:lnTo>
                                        <a:lnTo>
                                          <a:pt x="19" y="338"/>
                                        </a:lnTo>
                                        <a:lnTo>
                                          <a:pt x="14" y="330"/>
                                        </a:lnTo>
                                        <a:lnTo>
                                          <a:pt x="12" y="320"/>
                                        </a:lnTo>
                                        <a:lnTo>
                                          <a:pt x="12" y="311"/>
                                        </a:lnTo>
                                        <a:lnTo>
                                          <a:pt x="14" y="303"/>
                                        </a:lnTo>
                                        <a:lnTo>
                                          <a:pt x="16" y="293"/>
                                        </a:lnTo>
                                        <a:lnTo>
                                          <a:pt x="22" y="285"/>
                                        </a:lnTo>
                                        <a:lnTo>
                                          <a:pt x="27" y="278"/>
                                        </a:lnTo>
                                        <a:lnTo>
                                          <a:pt x="17" y="272"/>
                                        </a:lnTo>
                                        <a:lnTo>
                                          <a:pt x="9" y="264"/>
                                        </a:lnTo>
                                        <a:lnTo>
                                          <a:pt x="3" y="254"/>
                                        </a:lnTo>
                                        <a:lnTo>
                                          <a:pt x="0" y="243"/>
                                        </a:lnTo>
                                        <a:lnTo>
                                          <a:pt x="0" y="0"/>
                                        </a:lnTo>
                                      </a:path>
                                    </a:pathLst>
                                  </a:custGeom>
                                  <a:noFill/>
                                  <a:ln w="8">
                                    <a:solidFill>
                                      <a:srgbClr val="005B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061"/>
                                <wps:cNvSpPr>
                                  <a:spLocks/>
                                </wps:cNvSpPr>
                                <wps:spPr bwMode="auto">
                                  <a:xfrm>
                                    <a:off x="3194" y="2953"/>
                                    <a:ext cx="71" cy="414"/>
                                  </a:xfrm>
                                  <a:custGeom>
                                    <a:avLst/>
                                    <a:gdLst>
                                      <a:gd name="T0" fmla="*/ 63 w 71"/>
                                      <a:gd name="T1" fmla="*/ 0 h 414"/>
                                      <a:gd name="T2" fmla="*/ 71 w 71"/>
                                      <a:gd name="T3" fmla="*/ 335 h 414"/>
                                      <a:gd name="T4" fmla="*/ 35 w 71"/>
                                      <a:gd name="T5" fmla="*/ 374 h 414"/>
                                      <a:gd name="T6" fmla="*/ 0 w 71"/>
                                      <a:gd name="T7" fmla="*/ 414 h 4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 h="414">
                                        <a:moveTo>
                                          <a:pt x="63" y="0"/>
                                        </a:moveTo>
                                        <a:lnTo>
                                          <a:pt x="71" y="335"/>
                                        </a:lnTo>
                                        <a:lnTo>
                                          <a:pt x="35" y="374"/>
                                        </a:lnTo>
                                        <a:lnTo>
                                          <a:pt x="0" y="414"/>
                                        </a:lnTo>
                                      </a:path>
                                    </a:pathLst>
                                  </a:custGeom>
                                  <a:noFill/>
                                  <a:ln w="8">
                                    <a:solidFill>
                                      <a:srgbClr val="005B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Line 1062"/>
                                <wps:cNvCnPr/>
                                <wps:spPr bwMode="auto">
                                  <a:xfrm flipH="1" flipV="1">
                                    <a:off x="3151" y="2601"/>
                                    <a:ext cx="17" cy="356"/>
                                  </a:xfrm>
                                  <a:prstGeom prst="line">
                                    <a:avLst/>
                                  </a:prstGeom>
                                  <a:noFill/>
                                  <a:ln w="8">
                                    <a:solidFill>
                                      <a:srgbClr val="005B39"/>
                                    </a:solidFill>
                                    <a:round/>
                                    <a:headEnd/>
                                    <a:tailEnd/>
                                  </a:ln>
                                  <a:extLst>
                                    <a:ext uri="{909E8E84-426E-40DD-AFC4-6F175D3DCCD1}">
                                      <a14:hiddenFill xmlns:a14="http://schemas.microsoft.com/office/drawing/2010/main">
                                        <a:noFill/>
                                      </a14:hiddenFill>
                                    </a:ext>
                                  </a:extLst>
                                </wps:spPr>
                                <wps:bodyPr/>
                              </wps:wsp>
                              <wps:wsp>
                                <wps:cNvPr id="1078" name="Freeform 1063"/>
                                <wps:cNvSpPr>
                                  <a:spLocks/>
                                </wps:cNvSpPr>
                                <wps:spPr bwMode="auto">
                                  <a:xfrm>
                                    <a:off x="3112" y="2246"/>
                                    <a:ext cx="322" cy="1184"/>
                                  </a:xfrm>
                                  <a:custGeom>
                                    <a:avLst/>
                                    <a:gdLst>
                                      <a:gd name="T0" fmla="*/ 69 w 322"/>
                                      <a:gd name="T1" fmla="*/ 1002 h 1184"/>
                                      <a:gd name="T2" fmla="*/ 8 w 322"/>
                                      <a:gd name="T3" fmla="*/ 1071 h 1184"/>
                                      <a:gd name="T4" fmla="*/ 2 w 322"/>
                                      <a:gd name="T5" fmla="*/ 1085 h 1184"/>
                                      <a:gd name="T6" fmla="*/ 4 w 322"/>
                                      <a:gd name="T7" fmla="*/ 1102 h 1184"/>
                                      <a:gd name="T8" fmla="*/ 86 w 322"/>
                                      <a:gd name="T9" fmla="*/ 1111 h 1184"/>
                                      <a:gd name="T10" fmla="*/ 78 w 322"/>
                                      <a:gd name="T11" fmla="*/ 1129 h 1184"/>
                                      <a:gd name="T12" fmla="*/ 82 w 322"/>
                                      <a:gd name="T13" fmla="*/ 1148 h 1184"/>
                                      <a:gd name="T14" fmla="*/ 134 w 322"/>
                                      <a:gd name="T15" fmla="*/ 1184 h 1184"/>
                                      <a:gd name="T16" fmla="*/ 288 w 322"/>
                                      <a:gd name="T17" fmla="*/ 1029 h 1184"/>
                                      <a:gd name="T18" fmla="*/ 308 w 322"/>
                                      <a:gd name="T19" fmla="*/ 799 h 1184"/>
                                      <a:gd name="T20" fmla="*/ 312 w 322"/>
                                      <a:gd name="T21" fmla="*/ 756 h 1184"/>
                                      <a:gd name="T22" fmla="*/ 312 w 322"/>
                                      <a:gd name="T23" fmla="*/ 727 h 1184"/>
                                      <a:gd name="T24" fmla="*/ 317 w 322"/>
                                      <a:gd name="T25" fmla="*/ 714 h 1184"/>
                                      <a:gd name="T26" fmla="*/ 317 w 322"/>
                                      <a:gd name="T27" fmla="*/ 706 h 1184"/>
                                      <a:gd name="T28" fmla="*/ 322 w 322"/>
                                      <a:gd name="T29" fmla="*/ 524 h 1184"/>
                                      <a:gd name="T30" fmla="*/ 316 w 322"/>
                                      <a:gd name="T31" fmla="*/ 342 h 1184"/>
                                      <a:gd name="T32" fmla="*/ 303 w 322"/>
                                      <a:gd name="T33" fmla="*/ 315 h 1184"/>
                                      <a:gd name="T34" fmla="*/ 269 w 322"/>
                                      <a:gd name="T35" fmla="*/ 268 h 1184"/>
                                      <a:gd name="T36" fmla="*/ 228 w 322"/>
                                      <a:gd name="T37" fmla="*/ 231 h 1184"/>
                                      <a:gd name="T38" fmla="*/ 207 w 322"/>
                                      <a:gd name="T39" fmla="*/ 217 h 1184"/>
                                      <a:gd name="T40" fmla="*/ 225 w 322"/>
                                      <a:gd name="T41" fmla="*/ 188 h 1184"/>
                                      <a:gd name="T42" fmla="*/ 247 w 322"/>
                                      <a:gd name="T43" fmla="*/ 140 h 1184"/>
                                      <a:gd name="T44" fmla="*/ 250 w 322"/>
                                      <a:gd name="T45" fmla="*/ 91 h 1184"/>
                                      <a:gd name="T46" fmla="*/ 238 w 322"/>
                                      <a:gd name="T47" fmla="*/ 54 h 1184"/>
                                      <a:gd name="T48" fmla="*/ 214 w 322"/>
                                      <a:gd name="T49" fmla="*/ 24 h 1184"/>
                                      <a:gd name="T50" fmla="*/ 179 w 322"/>
                                      <a:gd name="T51" fmla="*/ 4 h 1184"/>
                                      <a:gd name="T52" fmla="*/ 139 w 322"/>
                                      <a:gd name="T53" fmla="*/ 4 h 1184"/>
                                      <a:gd name="T54" fmla="*/ 105 w 322"/>
                                      <a:gd name="T55" fmla="*/ 24 h 1184"/>
                                      <a:gd name="T56" fmla="*/ 80 w 322"/>
                                      <a:gd name="T57" fmla="*/ 54 h 1184"/>
                                      <a:gd name="T58" fmla="*/ 69 w 322"/>
                                      <a:gd name="T59" fmla="*/ 91 h 1184"/>
                                      <a:gd name="T60" fmla="*/ 70 w 322"/>
                                      <a:gd name="T61" fmla="*/ 138 h 1184"/>
                                      <a:gd name="T62" fmla="*/ 90 w 322"/>
                                      <a:gd name="T63" fmla="*/ 185 h 1184"/>
                                      <a:gd name="T64" fmla="*/ 105 w 322"/>
                                      <a:gd name="T65" fmla="*/ 204 h 1184"/>
                                      <a:gd name="T66" fmla="*/ 21 w 322"/>
                                      <a:gd name="T67" fmla="*/ 259 h 1184"/>
                                      <a:gd name="T68" fmla="*/ 10 w 322"/>
                                      <a:gd name="T69" fmla="*/ 281 h 1184"/>
                                      <a:gd name="T70" fmla="*/ 0 w 322"/>
                                      <a:gd name="T71" fmla="*/ 588 h 118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22" h="1184">
                                        <a:moveTo>
                                          <a:pt x="55" y="717"/>
                                        </a:moveTo>
                                        <a:lnTo>
                                          <a:pt x="69" y="1002"/>
                                        </a:lnTo>
                                        <a:lnTo>
                                          <a:pt x="8" y="1071"/>
                                        </a:lnTo>
                                        <a:lnTo>
                                          <a:pt x="4" y="1079"/>
                                        </a:lnTo>
                                        <a:lnTo>
                                          <a:pt x="2" y="1085"/>
                                        </a:lnTo>
                                        <a:lnTo>
                                          <a:pt x="2" y="1093"/>
                                        </a:lnTo>
                                        <a:lnTo>
                                          <a:pt x="4" y="1102"/>
                                        </a:lnTo>
                                        <a:lnTo>
                                          <a:pt x="55" y="1134"/>
                                        </a:lnTo>
                                        <a:lnTo>
                                          <a:pt x="86" y="1111"/>
                                        </a:lnTo>
                                        <a:lnTo>
                                          <a:pt x="82" y="1119"/>
                                        </a:lnTo>
                                        <a:lnTo>
                                          <a:pt x="78" y="1129"/>
                                        </a:lnTo>
                                        <a:lnTo>
                                          <a:pt x="78" y="1139"/>
                                        </a:lnTo>
                                        <a:lnTo>
                                          <a:pt x="82" y="1148"/>
                                        </a:lnTo>
                                        <a:lnTo>
                                          <a:pt x="134" y="1184"/>
                                        </a:lnTo>
                                        <a:lnTo>
                                          <a:pt x="288" y="1093"/>
                                        </a:lnTo>
                                        <a:lnTo>
                                          <a:pt x="288" y="1029"/>
                                        </a:lnTo>
                                        <a:lnTo>
                                          <a:pt x="298" y="820"/>
                                        </a:lnTo>
                                        <a:lnTo>
                                          <a:pt x="308" y="799"/>
                                        </a:lnTo>
                                        <a:lnTo>
                                          <a:pt x="314" y="778"/>
                                        </a:lnTo>
                                        <a:lnTo>
                                          <a:pt x="312" y="756"/>
                                        </a:lnTo>
                                        <a:lnTo>
                                          <a:pt x="308" y="733"/>
                                        </a:lnTo>
                                        <a:lnTo>
                                          <a:pt x="312" y="727"/>
                                        </a:lnTo>
                                        <a:lnTo>
                                          <a:pt x="316" y="720"/>
                                        </a:lnTo>
                                        <a:lnTo>
                                          <a:pt x="317" y="714"/>
                                        </a:lnTo>
                                        <a:lnTo>
                                          <a:pt x="317" y="706"/>
                                        </a:lnTo>
                                        <a:lnTo>
                                          <a:pt x="322" y="614"/>
                                        </a:lnTo>
                                        <a:lnTo>
                                          <a:pt x="322" y="524"/>
                                        </a:lnTo>
                                        <a:lnTo>
                                          <a:pt x="320" y="434"/>
                                        </a:lnTo>
                                        <a:lnTo>
                                          <a:pt x="316" y="342"/>
                                        </a:lnTo>
                                        <a:lnTo>
                                          <a:pt x="303" y="315"/>
                                        </a:lnTo>
                                        <a:lnTo>
                                          <a:pt x="287" y="291"/>
                                        </a:lnTo>
                                        <a:lnTo>
                                          <a:pt x="269" y="268"/>
                                        </a:lnTo>
                                        <a:lnTo>
                                          <a:pt x="247" y="247"/>
                                        </a:lnTo>
                                        <a:lnTo>
                                          <a:pt x="228" y="231"/>
                                        </a:lnTo>
                                        <a:lnTo>
                                          <a:pt x="207" y="217"/>
                                        </a:lnTo>
                                        <a:lnTo>
                                          <a:pt x="206" y="207"/>
                                        </a:lnTo>
                                        <a:lnTo>
                                          <a:pt x="225" y="188"/>
                                        </a:lnTo>
                                        <a:lnTo>
                                          <a:pt x="239" y="165"/>
                                        </a:lnTo>
                                        <a:lnTo>
                                          <a:pt x="247" y="140"/>
                                        </a:lnTo>
                                        <a:lnTo>
                                          <a:pt x="250" y="112"/>
                                        </a:lnTo>
                                        <a:lnTo>
                                          <a:pt x="250" y="91"/>
                                        </a:lnTo>
                                        <a:lnTo>
                                          <a:pt x="245" y="72"/>
                                        </a:lnTo>
                                        <a:lnTo>
                                          <a:pt x="238" y="54"/>
                                        </a:lnTo>
                                        <a:lnTo>
                                          <a:pt x="228" y="38"/>
                                        </a:lnTo>
                                        <a:lnTo>
                                          <a:pt x="214" y="24"/>
                                        </a:lnTo>
                                        <a:lnTo>
                                          <a:pt x="198" y="12"/>
                                        </a:lnTo>
                                        <a:lnTo>
                                          <a:pt x="179" y="4"/>
                                        </a:lnTo>
                                        <a:lnTo>
                                          <a:pt x="160" y="0"/>
                                        </a:lnTo>
                                        <a:lnTo>
                                          <a:pt x="139" y="4"/>
                                        </a:lnTo>
                                        <a:lnTo>
                                          <a:pt x="121" y="12"/>
                                        </a:lnTo>
                                        <a:lnTo>
                                          <a:pt x="105" y="24"/>
                                        </a:lnTo>
                                        <a:lnTo>
                                          <a:pt x="91" y="38"/>
                                        </a:lnTo>
                                        <a:lnTo>
                                          <a:pt x="80" y="54"/>
                                        </a:lnTo>
                                        <a:lnTo>
                                          <a:pt x="74" y="72"/>
                                        </a:lnTo>
                                        <a:lnTo>
                                          <a:pt x="69" y="91"/>
                                        </a:lnTo>
                                        <a:lnTo>
                                          <a:pt x="69" y="112"/>
                                        </a:lnTo>
                                        <a:lnTo>
                                          <a:pt x="70" y="138"/>
                                        </a:lnTo>
                                        <a:lnTo>
                                          <a:pt x="78" y="162"/>
                                        </a:lnTo>
                                        <a:lnTo>
                                          <a:pt x="90" y="185"/>
                                        </a:lnTo>
                                        <a:lnTo>
                                          <a:pt x="105" y="204"/>
                                        </a:lnTo>
                                        <a:lnTo>
                                          <a:pt x="31" y="247"/>
                                        </a:lnTo>
                                        <a:lnTo>
                                          <a:pt x="21" y="259"/>
                                        </a:lnTo>
                                        <a:lnTo>
                                          <a:pt x="15" y="270"/>
                                        </a:lnTo>
                                        <a:lnTo>
                                          <a:pt x="10" y="281"/>
                                        </a:lnTo>
                                        <a:lnTo>
                                          <a:pt x="10" y="296"/>
                                        </a:lnTo>
                                        <a:lnTo>
                                          <a:pt x="0" y="588"/>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064"/>
                                <wps:cNvSpPr>
                                  <a:spLocks/>
                                </wps:cNvSpPr>
                                <wps:spPr bwMode="auto">
                                  <a:xfrm>
                                    <a:off x="3112" y="2834"/>
                                    <a:ext cx="55" cy="127"/>
                                  </a:xfrm>
                                  <a:custGeom>
                                    <a:avLst/>
                                    <a:gdLst>
                                      <a:gd name="T0" fmla="*/ 55 w 55"/>
                                      <a:gd name="T1" fmla="*/ 127 h 127"/>
                                      <a:gd name="T2" fmla="*/ 43 w 55"/>
                                      <a:gd name="T3" fmla="*/ 121 h 127"/>
                                      <a:gd name="T4" fmla="*/ 35 w 55"/>
                                      <a:gd name="T5" fmla="*/ 111 h 127"/>
                                      <a:gd name="T6" fmla="*/ 27 w 55"/>
                                      <a:gd name="T7" fmla="*/ 100 h 127"/>
                                      <a:gd name="T8" fmla="*/ 23 w 55"/>
                                      <a:gd name="T9" fmla="*/ 87 h 127"/>
                                      <a:gd name="T10" fmla="*/ 20 w 55"/>
                                      <a:gd name="T11" fmla="*/ 74 h 127"/>
                                      <a:gd name="T12" fmla="*/ 20 w 55"/>
                                      <a:gd name="T13" fmla="*/ 62 h 127"/>
                                      <a:gd name="T14" fmla="*/ 21 w 55"/>
                                      <a:gd name="T15" fmla="*/ 49 h 127"/>
                                      <a:gd name="T16" fmla="*/ 26 w 55"/>
                                      <a:gd name="T17" fmla="*/ 36 h 127"/>
                                      <a:gd name="T18" fmla="*/ 16 w 55"/>
                                      <a:gd name="T19" fmla="*/ 29 h 127"/>
                                      <a:gd name="T20" fmla="*/ 8 w 55"/>
                                      <a:gd name="T21" fmla="*/ 21 h 127"/>
                                      <a:gd name="T22" fmla="*/ 4 w 55"/>
                                      <a:gd name="T23" fmla="*/ 12 h 127"/>
                                      <a:gd name="T24" fmla="*/ 0 w 55"/>
                                      <a:gd name="T25" fmla="*/ 0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127">
                                        <a:moveTo>
                                          <a:pt x="55" y="127"/>
                                        </a:moveTo>
                                        <a:lnTo>
                                          <a:pt x="43" y="121"/>
                                        </a:lnTo>
                                        <a:lnTo>
                                          <a:pt x="35" y="111"/>
                                        </a:lnTo>
                                        <a:lnTo>
                                          <a:pt x="27" y="100"/>
                                        </a:lnTo>
                                        <a:lnTo>
                                          <a:pt x="23" y="87"/>
                                        </a:lnTo>
                                        <a:lnTo>
                                          <a:pt x="20" y="74"/>
                                        </a:lnTo>
                                        <a:lnTo>
                                          <a:pt x="20" y="62"/>
                                        </a:lnTo>
                                        <a:lnTo>
                                          <a:pt x="21" y="49"/>
                                        </a:lnTo>
                                        <a:lnTo>
                                          <a:pt x="26" y="36"/>
                                        </a:lnTo>
                                        <a:lnTo>
                                          <a:pt x="16" y="29"/>
                                        </a:lnTo>
                                        <a:lnTo>
                                          <a:pt x="8" y="21"/>
                                        </a:lnTo>
                                        <a:lnTo>
                                          <a:pt x="4" y="12"/>
                                        </a:lnTo>
                                        <a:lnTo>
                                          <a:pt x="0" y="0"/>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0" name="Picture 10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319" y="2952"/>
                                    <a:ext cx="91"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1" name="Picture 10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300" y="2595"/>
                                    <a:ext cx="250" cy="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2" name="Picture 10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300" y="2595"/>
                                    <a:ext cx="250" cy="952"/>
                                  </a:xfrm>
                                  <a:prstGeom prst="rect">
                                    <a:avLst/>
                                  </a:prstGeom>
                                  <a:noFill/>
                                  <a:extLst>
                                    <a:ext uri="{909E8E84-426E-40DD-AFC4-6F175D3DCCD1}">
                                      <a14:hiddenFill xmlns:a14="http://schemas.microsoft.com/office/drawing/2010/main">
                                        <a:solidFill>
                                          <a:srgbClr val="FFFFFF"/>
                                        </a:solidFill>
                                      </a14:hiddenFill>
                                    </a:ext>
                                  </a:extLst>
                                </pic:spPr>
                              </pic:pic>
                              <wps:wsp>
                                <wps:cNvPr id="1083" name="Rectangle 1068"/>
                                <wps:cNvSpPr>
                                  <a:spLocks noChangeArrowheads="1"/>
                                </wps:cNvSpPr>
                                <wps:spPr bwMode="auto">
                                  <a:xfrm>
                                    <a:off x="3330" y="2564"/>
                                    <a:ext cx="2" cy="196"/>
                                  </a:xfrm>
                                  <a:prstGeom prst="rect">
                                    <a:avLst/>
                                  </a:prstGeom>
                                  <a:solidFill>
                                    <a:srgbClr val="59FF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69"/>
                                <wps:cNvSpPr>
                                  <a:spLocks noChangeArrowheads="1"/>
                                </wps:cNvSpPr>
                                <wps:spPr bwMode="auto">
                                  <a:xfrm>
                                    <a:off x="3332" y="2564"/>
                                    <a:ext cx="5" cy="196"/>
                                  </a:xfrm>
                                  <a:prstGeom prst="rect">
                                    <a:avLst/>
                                  </a:prstGeom>
                                  <a:solidFill>
                                    <a:srgbClr val="F6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70"/>
                                <wps:cNvSpPr>
                                  <a:spLocks noChangeArrowheads="1"/>
                                </wps:cNvSpPr>
                                <wps:spPr bwMode="auto">
                                  <a:xfrm>
                                    <a:off x="3337" y="2564"/>
                                    <a:ext cx="3" cy="196"/>
                                  </a:xfrm>
                                  <a:prstGeom prst="rect">
                                    <a:avLst/>
                                  </a:prstGeom>
                                  <a:solidFill>
                                    <a:srgbClr val="F4F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71"/>
                                <wps:cNvSpPr>
                                  <a:spLocks noChangeArrowheads="1"/>
                                </wps:cNvSpPr>
                                <wps:spPr bwMode="auto">
                                  <a:xfrm>
                                    <a:off x="3340" y="2564"/>
                                    <a:ext cx="3" cy="196"/>
                                  </a:xfrm>
                                  <a:prstGeom prst="rect">
                                    <a:avLst/>
                                  </a:prstGeom>
                                  <a:solidFill>
                                    <a:srgbClr val="F2F4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72"/>
                                <wps:cNvSpPr>
                                  <a:spLocks noChangeArrowheads="1"/>
                                </wps:cNvSpPr>
                                <wps:spPr bwMode="auto">
                                  <a:xfrm>
                                    <a:off x="3343" y="2564"/>
                                    <a:ext cx="3" cy="196"/>
                                  </a:xfrm>
                                  <a:prstGeom prst="rect">
                                    <a:avLst/>
                                  </a:prstGeom>
                                  <a:solidFill>
                                    <a:srgbClr val="F0F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73"/>
                                <wps:cNvSpPr>
                                  <a:spLocks noChangeArrowheads="1"/>
                                </wps:cNvSpPr>
                                <wps:spPr bwMode="auto">
                                  <a:xfrm>
                                    <a:off x="3346" y="2564"/>
                                    <a:ext cx="5" cy="196"/>
                                  </a:xfrm>
                                  <a:prstGeom prst="rect">
                                    <a:avLst/>
                                  </a:prstGeom>
                                  <a:solidFill>
                                    <a:srgbClr val="EEF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74"/>
                                <wps:cNvSpPr>
                                  <a:spLocks noChangeArrowheads="1"/>
                                </wps:cNvSpPr>
                                <wps:spPr bwMode="auto">
                                  <a:xfrm>
                                    <a:off x="3351" y="2564"/>
                                    <a:ext cx="3" cy="196"/>
                                  </a:xfrm>
                                  <a:prstGeom prst="rect">
                                    <a:avLst/>
                                  </a:prstGeom>
                                  <a:solidFill>
                                    <a:srgbClr val="ECF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75"/>
                                <wps:cNvSpPr>
                                  <a:spLocks noChangeArrowheads="1"/>
                                </wps:cNvSpPr>
                                <wps:spPr bwMode="auto">
                                  <a:xfrm>
                                    <a:off x="3354" y="2564"/>
                                    <a:ext cx="3" cy="196"/>
                                  </a:xfrm>
                                  <a:prstGeom prst="rect">
                                    <a:avLst/>
                                  </a:prstGeom>
                                  <a:solidFill>
                                    <a:srgbClr val="EAF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76"/>
                                <wps:cNvSpPr>
                                  <a:spLocks noChangeArrowheads="1"/>
                                </wps:cNvSpPr>
                                <wps:spPr bwMode="auto">
                                  <a:xfrm>
                                    <a:off x="3357" y="2564"/>
                                    <a:ext cx="5" cy="196"/>
                                  </a:xfrm>
                                  <a:prstGeom prst="rect">
                                    <a:avLst/>
                                  </a:prstGeom>
                                  <a:solidFill>
                                    <a:srgbClr val="E8F4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77"/>
                                <wps:cNvSpPr>
                                  <a:spLocks noChangeArrowheads="1"/>
                                </wps:cNvSpPr>
                                <wps:spPr bwMode="auto">
                                  <a:xfrm>
                                    <a:off x="3362" y="2564"/>
                                    <a:ext cx="3" cy="196"/>
                                  </a:xfrm>
                                  <a:prstGeom prst="rect">
                                    <a:avLst/>
                                  </a:prstGeom>
                                  <a:solidFill>
                                    <a:srgbClr val="E6F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78"/>
                                <wps:cNvSpPr>
                                  <a:spLocks noChangeArrowheads="1"/>
                                </wps:cNvSpPr>
                                <wps:spPr bwMode="auto">
                                  <a:xfrm>
                                    <a:off x="3365" y="2564"/>
                                    <a:ext cx="4" cy="196"/>
                                  </a:xfrm>
                                  <a:prstGeom prst="rect">
                                    <a:avLst/>
                                  </a:prstGeom>
                                  <a:solidFill>
                                    <a:srgbClr val="E4F5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79"/>
                                <wps:cNvSpPr>
                                  <a:spLocks noChangeArrowheads="1"/>
                                </wps:cNvSpPr>
                                <wps:spPr bwMode="auto">
                                  <a:xfrm>
                                    <a:off x="3369" y="2564"/>
                                    <a:ext cx="3" cy="196"/>
                                  </a:xfrm>
                                  <a:prstGeom prst="rect">
                                    <a:avLst/>
                                  </a:prstGeom>
                                  <a:solidFill>
                                    <a:srgbClr val="E2F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080"/>
                                <wps:cNvSpPr>
                                  <a:spLocks noChangeArrowheads="1"/>
                                </wps:cNvSpPr>
                                <wps:spPr bwMode="auto">
                                  <a:xfrm>
                                    <a:off x="3372" y="2564"/>
                                    <a:ext cx="5" cy="196"/>
                                  </a:xfrm>
                                  <a:prstGeom prst="rect">
                                    <a:avLst/>
                                  </a:prstGeom>
                                  <a:solidFill>
                                    <a:srgbClr val="E0F5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081"/>
                                <wps:cNvSpPr>
                                  <a:spLocks noChangeArrowheads="1"/>
                                </wps:cNvSpPr>
                                <wps:spPr bwMode="auto">
                                  <a:xfrm>
                                    <a:off x="3377" y="2564"/>
                                    <a:ext cx="3" cy="196"/>
                                  </a:xfrm>
                                  <a:prstGeom prst="rect">
                                    <a:avLst/>
                                  </a:prstGeom>
                                  <a:solidFill>
                                    <a:srgbClr val="DEF5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82"/>
                                <wps:cNvSpPr>
                                  <a:spLocks noChangeArrowheads="1"/>
                                </wps:cNvSpPr>
                                <wps:spPr bwMode="auto">
                                  <a:xfrm>
                                    <a:off x="3380" y="2564"/>
                                    <a:ext cx="3" cy="196"/>
                                  </a:xfrm>
                                  <a:prstGeom prst="rect">
                                    <a:avLst/>
                                  </a:prstGeom>
                                  <a:solidFill>
                                    <a:srgbClr val="DCF5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83"/>
                                <wps:cNvSpPr>
                                  <a:spLocks noChangeArrowheads="1"/>
                                </wps:cNvSpPr>
                                <wps:spPr bwMode="auto">
                                  <a:xfrm>
                                    <a:off x="3383" y="2564"/>
                                    <a:ext cx="3" cy="196"/>
                                  </a:xfrm>
                                  <a:prstGeom prst="rect">
                                    <a:avLst/>
                                  </a:prstGeom>
                                  <a:solidFill>
                                    <a:srgbClr val="DAF5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84"/>
                                <wps:cNvSpPr>
                                  <a:spLocks noChangeArrowheads="1"/>
                                </wps:cNvSpPr>
                                <wps:spPr bwMode="auto">
                                  <a:xfrm>
                                    <a:off x="3386" y="2564"/>
                                    <a:ext cx="5" cy="196"/>
                                  </a:xfrm>
                                  <a:prstGeom prst="rect">
                                    <a:avLst/>
                                  </a:prstGeom>
                                  <a:solidFill>
                                    <a:srgbClr val="D8F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85"/>
                                <wps:cNvSpPr>
                                  <a:spLocks noChangeArrowheads="1"/>
                                </wps:cNvSpPr>
                                <wps:spPr bwMode="auto">
                                  <a:xfrm>
                                    <a:off x="3391" y="2564"/>
                                    <a:ext cx="3" cy="196"/>
                                  </a:xfrm>
                                  <a:prstGeom prst="rect">
                                    <a:avLst/>
                                  </a:prstGeom>
                                  <a:solidFill>
                                    <a:srgbClr val="D6F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086"/>
                                <wps:cNvSpPr>
                                  <a:spLocks noChangeArrowheads="1"/>
                                </wps:cNvSpPr>
                                <wps:spPr bwMode="auto">
                                  <a:xfrm>
                                    <a:off x="3394" y="2564"/>
                                    <a:ext cx="5" cy="196"/>
                                  </a:xfrm>
                                  <a:prstGeom prst="rect">
                                    <a:avLst/>
                                  </a:prstGeom>
                                  <a:solidFill>
                                    <a:srgbClr val="D4F6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087"/>
                                <wps:cNvSpPr>
                                  <a:spLocks noChangeArrowheads="1"/>
                                </wps:cNvSpPr>
                                <wps:spPr bwMode="auto">
                                  <a:xfrm>
                                    <a:off x="3399" y="2564"/>
                                    <a:ext cx="3" cy="196"/>
                                  </a:xfrm>
                                  <a:prstGeom prst="rect">
                                    <a:avLst/>
                                  </a:prstGeom>
                                  <a:solidFill>
                                    <a:srgbClr val="D2F6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088"/>
                                <wps:cNvSpPr>
                                  <a:spLocks noChangeArrowheads="1"/>
                                </wps:cNvSpPr>
                                <wps:spPr bwMode="auto">
                                  <a:xfrm>
                                    <a:off x="3402" y="2564"/>
                                    <a:ext cx="5" cy="196"/>
                                  </a:xfrm>
                                  <a:prstGeom prst="rect">
                                    <a:avLst/>
                                  </a:prstGeom>
                                  <a:solidFill>
                                    <a:srgbClr val="D0F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089"/>
                                <wps:cNvSpPr>
                                  <a:spLocks noChangeArrowheads="1"/>
                                </wps:cNvSpPr>
                                <wps:spPr bwMode="auto">
                                  <a:xfrm>
                                    <a:off x="3407" y="2564"/>
                                    <a:ext cx="3" cy="196"/>
                                  </a:xfrm>
                                  <a:prstGeom prst="rect">
                                    <a:avLst/>
                                  </a:prstGeom>
                                  <a:solidFill>
                                    <a:srgbClr val="CEF6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090"/>
                                <wps:cNvSpPr>
                                  <a:spLocks noChangeArrowheads="1"/>
                                </wps:cNvSpPr>
                                <wps:spPr bwMode="auto">
                                  <a:xfrm>
                                    <a:off x="3410" y="2564"/>
                                    <a:ext cx="3" cy="196"/>
                                  </a:xfrm>
                                  <a:prstGeom prst="rect">
                                    <a:avLst/>
                                  </a:prstGeom>
                                  <a:solidFill>
                                    <a:srgbClr val="CCF6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91"/>
                                <wps:cNvSpPr>
                                  <a:spLocks noChangeArrowheads="1"/>
                                </wps:cNvSpPr>
                                <wps:spPr bwMode="auto">
                                  <a:xfrm>
                                    <a:off x="3413" y="2564"/>
                                    <a:ext cx="5" cy="196"/>
                                  </a:xfrm>
                                  <a:prstGeom prst="rect">
                                    <a:avLst/>
                                  </a:prstGeom>
                                  <a:solidFill>
                                    <a:srgbClr val="CAF7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92"/>
                                <wps:cNvSpPr>
                                  <a:spLocks noChangeArrowheads="1"/>
                                </wps:cNvSpPr>
                                <wps:spPr bwMode="auto">
                                  <a:xfrm>
                                    <a:off x="3418" y="2564"/>
                                    <a:ext cx="3" cy="196"/>
                                  </a:xfrm>
                                  <a:prstGeom prst="rect">
                                    <a:avLst/>
                                  </a:prstGeom>
                                  <a:solidFill>
                                    <a:srgbClr val="C8F7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093"/>
                                <wps:cNvSpPr>
                                  <a:spLocks noChangeArrowheads="1"/>
                                </wps:cNvSpPr>
                                <wps:spPr bwMode="auto">
                                  <a:xfrm>
                                    <a:off x="3421" y="2564"/>
                                    <a:ext cx="3" cy="196"/>
                                  </a:xfrm>
                                  <a:prstGeom prst="rect">
                                    <a:avLst/>
                                  </a:prstGeom>
                                  <a:solidFill>
                                    <a:srgbClr val="C6F7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94"/>
                                <wps:cNvSpPr>
                                  <a:spLocks noChangeArrowheads="1"/>
                                </wps:cNvSpPr>
                                <wps:spPr bwMode="auto">
                                  <a:xfrm>
                                    <a:off x="3424" y="2564"/>
                                    <a:ext cx="4" cy="196"/>
                                  </a:xfrm>
                                  <a:prstGeom prst="rect">
                                    <a:avLst/>
                                  </a:prstGeom>
                                  <a:solidFill>
                                    <a:srgbClr val="C4F7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095"/>
                                <wps:cNvSpPr>
                                  <a:spLocks noChangeArrowheads="1"/>
                                </wps:cNvSpPr>
                                <wps:spPr bwMode="auto">
                                  <a:xfrm>
                                    <a:off x="3428" y="2564"/>
                                    <a:ext cx="4" cy="196"/>
                                  </a:xfrm>
                                  <a:prstGeom prst="rect">
                                    <a:avLst/>
                                  </a:prstGeom>
                                  <a:solidFill>
                                    <a:srgbClr val="C2F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096"/>
                                <wps:cNvSpPr>
                                  <a:spLocks noChangeArrowheads="1"/>
                                </wps:cNvSpPr>
                                <wps:spPr bwMode="auto">
                                  <a:xfrm>
                                    <a:off x="3432" y="2564"/>
                                    <a:ext cx="3" cy="196"/>
                                  </a:xfrm>
                                  <a:prstGeom prst="rect">
                                    <a:avLst/>
                                  </a:prstGeom>
                                  <a:solidFill>
                                    <a:srgbClr val="C0F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097"/>
                                <wps:cNvSpPr>
                                  <a:spLocks noChangeArrowheads="1"/>
                                </wps:cNvSpPr>
                                <wps:spPr bwMode="auto">
                                  <a:xfrm>
                                    <a:off x="3435" y="2564"/>
                                    <a:ext cx="4" cy="196"/>
                                  </a:xfrm>
                                  <a:prstGeom prst="rect">
                                    <a:avLst/>
                                  </a:prstGeom>
                                  <a:solidFill>
                                    <a:srgbClr val="BEF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098"/>
                                <wps:cNvSpPr>
                                  <a:spLocks noChangeArrowheads="1"/>
                                </wps:cNvSpPr>
                                <wps:spPr bwMode="auto">
                                  <a:xfrm>
                                    <a:off x="3439" y="2564"/>
                                    <a:ext cx="4" cy="196"/>
                                  </a:xfrm>
                                  <a:prstGeom prst="rect">
                                    <a:avLst/>
                                  </a:prstGeom>
                                  <a:solidFill>
                                    <a:srgbClr val="BCF8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099"/>
                                <wps:cNvSpPr>
                                  <a:spLocks noChangeArrowheads="1"/>
                                </wps:cNvSpPr>
                                <wps:spPr bwMode="auto">
                                  <a:xfrm>
                                    <a:off x="3443" y="2564"/>
                                    <a:ext cx="4" cy="196"/>
                                  </a:xfrm>
                                  <a:prstGeom prst="rect">
                                    <a:avLst/>
                                  </a:prstGeom>
                                  <a:solidFill>
                                    <a:srgbClr val="BAF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100"/>
                                <wps:cNvSpPr>
                                  <a:spLocks noChangeArrowheads="1"/>
                                </wps:cNvSpPr>
                                <wps:spPr bwMode="auto">
                                  <a:xfrm>
                                    <a:off x="3447" y="2564"/>
                                    <a:ext cx="3" cy="196"/>
                                  </a:xfrm>
                                  <a:prstGeom prst="rect">
                                    <a:avLst/>
                                  </a:prstGeom>
                                  <a:solidFill>
                                    <a:srgbClr val="B8F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101"/>
                                <wps:cNvSpPr>
                                  <a:spLocks noChangeArrowheads="1"/>
                                </wps:cNvSpPr>
                                <wps:spPr bwMode="auto">
                                  <a:xfrm>
                                    <a:off x="3450" y="2564"/>
                                    <a:ext cx="3" cy="196"/>
                                  </a:xfrm>
                                  <a:prstGeom prst="rect">
                                    <a:avLst/>
                                  </a:prstGeom>
                                  <a:solidFill>
                                    <a:srgbClr val="B6F8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02"/>
                                <wps:cNvSpPr>
                                  <a:spLocks noChangeArrowheads="1"/>
                                </wps:cNvSpPr>
                                <wps:spPr bwMode="auto">
                                  <a:xfrm>
                                    <a:off x="3453" y="2564"/>
                                    <a:ext cx="5" cy="196"/>
                                  </a:xfrm>
                                  <a:prstGeom prst="rect">
                                    <a:avLst/>
                                  </a:prstGeom>
                                  <a:solidFill>
                                    <a:srgbClr val="B4F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03"/>
                                <wps:cNvSpPr>
                                  <a:spLocks noChangeArrowheads="1"/>
                                </wps:cNvSpPr>
                                <wps:spPr bwMode="auto">
                                  <a:xfrm>
                                    <a:off x="3458" y="2564"/>
                                    <a:ext cx="3" cy="196"/>
                                  </a:xfrm>
                                  <a:prstGeom prst="rect">
                                    <a:avLst/>
                                  </a:prstGeom>
                                  <a:solidFill>
                                    <a:srgbClr val="B2F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04"/>
                                <wps:cNvSpPr>
                                  <a:spLocks noChangeArrowheads="1"/>
                                </wps:cNvSpPr>
                                <wps:spPr bwMode="auto">
                                  <a:xfrm>
                                    <a:off x="3461" y="2564"/>
                                    <a:ext cx="3" cy="196"/>
                                  </a:xfrm>
                                  <a:prstGeom prst="rect">
                                    <a:avLst/>
                                  </a:prstGeom>
                                  <a:solidFill>
                                    <a:srgbClr val="B0F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105"/>
                                <wps:cNvSpPr>
                                  <a:spLocks noChangeArrowheads="1"/>
                                </wps:cNvSpPr>
                                <wps:spPr bwMode="auto">
                                  <a:xfrm>
                                    <a:off x="3464" y="2564"/>
                                    <a:ext cx="3" cy="196"/>
                                  </a:xfrm>
                                  <a:prstGeom prst="rect">
                                    <a:avLst/>
                                  </a:prstGeom>
                                  <a:solidFill>
                                    <a:srgbClr val="AEF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06"/>
                                <wps:cNvSpPr>
                                  <a:spLocks noChangeArrowheads="1"/>
                                </wps:cNvSpPr>
                                <wps:spPr bwMode="auto">
                                  <a:xfrm>
                                    <a:off x="3467" y="2564"/>
                                    <a:ext cx="5" cy="196"/>
                                  </a:xfrm>
                                  <a:prstGeom prst="rect">
                                    <a:avLst/>
                                  </a:prstGeom>
                                  <a:solidFill>
                                    <a:srgbClr val="ACF9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107"/>
                                <wps:cNvSpPr>
                                  <a:spLocks noChangeArrowheads="1"/>
                                </wps:cNvSpPr>
                                <wps:spPr bwMode="auto">
                                  <a:xfrm>
                                    <a:off x="3472" y="2564"/>
                                    <a:ext cx="3" cy="196"/>
                                  </a:xfrm>
                                  <a:prstGeom prst="rect">
                                    <a:avLst/>
                                  </a:prstGeom>
                                  <a:solidFill>
                                    <a:srgbClr val="AAF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108"/>
                                <wps:cNvSpPr>
                                  <a:spLocks noChangeArrowheads="1"/>
                                </wps:cNvSpPr>
                                <wps:spPr bwMode="auto">
                                  <a:xfrm>
                                    <a:off x="3475" y="2564"/>
                                    <a:ext cx="3" cy="196"/>
                                  </a:xfrm>
                                  <a:prstGeom prst="rect">
                                    <a:avLst/>
                                  </a:prstGeom>
                                  <a:solidFill>
                                    <a:srgbClr val="A8F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09"/>
                                <wps:cNvSpPr>
                                  <a:spLocks noChangeArrowheads="1"/>
                                </wps:cNvSpPr>
                                <wps:spPr bwMode="auto">
                                  <a:xfrm>
                                    <a:off x="3478" y="2564"/>
                                    <a:ext cx="4" cy="196"/>
                                  </a:xfrm>
                                  <a:prstGeom prst="rect">
                                    <a:avLst/>
                                  </a:prstGeom>
                                  <a:solidFill>
                                    <a:srgbClr val="A6F9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110"/>
                                <wps:cNvSpPr>
                                  <a:spLocks noChangeArrowheads="1"/>
                                </wps:cNvSpPr>
                                <wps:spPr bwMode="auto">
                                  <a:xfrm>
                                    <a:off x="3482" y="2564"/>
                                    <a:ext cx="3" cy="196"/>
                                  </a:xfrm>
                                  <a:prstGeom prst="rect">
                                    <a:avLst/>
                                  </a:prstGeom>
                                  <a:solidFill>
                                    <a:srgbClr val="A4F9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11"/>
                                <wps:cNvSpPr>
                                  <a:spLocks noChangeArrowheads="1"/>
                                </wps:cNvSpPr>
                                <wps:spPr bwMode="auto">
                                  <a:xfrm>
                                    <a:off x="3485" y="2564"/>
                                    <a:ext cx="3" cy="196"/>
                                  </a:xfrm>
                                  <a:prstGeom prst="rect">
                                    <a:avLst/>
                                  </a:prstGeom>
                                  <a:solidFill>
                                    <a:srgbClr val="A3F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112"/>
                                <wps:cNvSpPr>
                                  <a:spLocks noChangeArrowheads="1"/>
                                </wps:cNvSpPr>
                                <wps:spPr bwMode="auto">
                                  <a:xfrm>
                                    <a:off x="3488" y="2564"/>
                                    <a:ext cx="3" cy="196"/>
                                  </a:xfrm>
                                  <a:prstGeom prst="rect">
                                    <a:avLst/>
                                  </a:prstGeom>
                                  <a:solidFill>
                                    <a:srgbClr val="A1FA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113"/>
                                <wps:cNvSpPr>
                                  <a:spLocks noChangeArrowheads="1"/>
                                </wps:cNvSpPr>
                                <wps:spPr bwMode="auto">
                                  <a:xfrm>
                                    <a:off x="3491" y="2564"/>
                                    <a:ext cx="3" cy="196"/>
                                  </a:xfrm>
                                  <a:prstGeom prst="rect">
                                    <a:avLst/>
                                  </a:prstGeom>
                                  <a:solidFill>
                                    <a:srgbClr val="9FFA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14"/>
                                <wps:cNvSpPr>
                                  <a:spLocks noChangeArrowheads="1"/>
                                </wps:cNvSpPr>
                                <wps:spPr bwMode="auto">
                                  <a:xfrm>
                                    <a:off x="3494" y="2564"/>
                                    <a:ext cx="5" cy="196"/>
                                  </a:xfrm>
                                  <a:prstGeom prst="rect">
                                    <a:avLst/>
                                  </a:prstGeom>
                                  <a:solidFill>
                                    <a:srgbClr val="9DF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115"/>
                                <wps:cNvSpPr>
                                  <a:spLocks noChangeArrowheads="1"/>
                                </wps:cNvSpPr>
                                <wps:spPr bwMode="auto">
                                  <a:xfrm>
                                    <a:off x="3499" y="2564"/>
                                    <a:ext cx="3" cy="196"/>
                                  </a:xfrm>
                                  <a:prstGeom prst="rect">
                                    <a:avLst/>
                                  </a:prstGeom>
                                  <a:solidFill>
                                    <a:srgbClr val="9BFA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116"/>
                                <wps:cNvSpPr>
                                  <a:spLocks noChangeArrowheads="1"/>
                                </wps:cNvSpPr>
                                <wps:spPr bwMode="auto">
                                  <a:xfrm>
                                    <a:off x="3502" y="2564"/>
                                    <a:ext cx="3" cy="196"/>
                                  </a:xfrm>
                                  <a:prstGeom prst="rect">
                                    <a:avLst/>
                                  </a:prstGeom>
                                  <a:solidFill>
                                    <a:srgbClr val="99FB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17"/>
                                <wps:cNvSpPr>
                                  <a:spLocks noChangeArrowheads="1"/>
                                </wps:cNvSpPr>
                                <wps:spPr bwMode="auto">
                                  <a:xfrm>
                                    <a:off x="3505" y="2564"/>
                                    <a:ext cx="4" cy="196"/>
                                  </a:xfrm>
                                  <a:prstGeom prst="rect">
                                    <a:avLst/>
                                  </a:prstGeom>
                                  <a:solidFill>
                                    <a:srgbClr val="97FB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118"/>
                                <wps:cNvSpPr>
                                  <a:spLocks noChangeArrowheads="1"/>
                                </wps:cNvSpPr>
                                <wps:spPr bwMode="auto">
                                  <a:xfrm>
                                    <a:off x="3509" y="2564"/>
                                    <a:ext cx="4" cy="196"/>
                                  </a:xfrm>
                                  <a:prstGeom prst="rect">
                                    <a:avLst/>
                                  </a:prstGeom>
                                  <a:solidFill>
                                    <a:srgbClr val="95FB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119"/>
                                <wps:cNvSpPr>
                                  <a:spLocks noChangeArrowheads="1"/>
                                </wps:cNvSpPr>
                                <wps:spPr bwMode="auto">
                                  <a:xfrm>
                                    <a:off x="3513" y="2564"/>
                                    <a:ext cx="4" cy="196"/>
                                  </a:xfrm>
                                  <a:prstGeom prst="rect">
                                    <a:avLst/>
                                  </a:prstGeom>
                                  <a:solidFill>
                                    <a:srgbClr val="93FB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120"/>
                                <wps:cNvSpPr>
                                  <a:spLocks noChangeArrowheads="1"/>
                                </wps:cNvSpPr>
                                <wps:spPr bwMode="auto">
                                  <a:xfrm>
                                    <a:off x="3517" y="2564"/>
                                    <a:ext cx="3" cy="196"/>
                                  </a:xfrm>
                                  <a:prstGeom prst="rect">
                                    <a:avLst/>
                                  </a:prstGeom>
                                  <a:solidFill>
                                    <a:srgbClr val="91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121"/>
                                <wps:cNvSpPr>
                                  <a:spLocks noChangeArrowheads="1"/>
                                </wps:cNvSpPr>
                                <wps:spPr bwMode="auto">
                                  <a:xfrm>
                                    <a:off x="3520" y="2564"/>
                                    <a:ext cx="3" cy="196"/>
                                  </a:xfrm>
                                  <a:prstGeom prst="rect">
                                    <a:avLst/>
                                  </a:prstGeom>
                                  <a:solidFill>
                                    <a:srgbClr val="8FFB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122"/>
                                <wps:cNvSpPr>
                                  <a:spLocks noChangeArrowheads="1"/>
                                </wps:cNvSpPr>
                                <wps:spPr bwMode="auto">
                                  <a:xfrm>
                                    <a:off x="3523" y="2564"/>
                                    <a:ext cx="5" cy="196"/>
                                  </a:xfrm>
                                  <a:prstGeom prst="rect">
                                    <a:avLst/>
                                  </a:prstGeom>
                                  <a:solidFill>
                                    <a:srgbClr val="8DFB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123"/>
                                <wps:cNvSpPr>
                                  <a:spLocks noChangeArrowheads="1"/>
                                </wps:cNvSpPr>
                                <wps:spPr bwMode="auto">
                                  <a:xfrm>
                                    <a:off x="3528" y="2564"/>
                                    <a:ext cx="3" cy="196"/>
                                  </a:xfrm>
                                  <a:prstGeom prst="rect">
                                    <a:avLst/>
                                  </a:prstGeom>
                                  <a:solidFill>
                                    <a:srgbClr val="8BFB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124"/>
                                <wps:cNvSpPr>
                                  <a:spLocks noChangeArrowheads="1"/>
                                </wps:cNvSpPr>
                                <wps:spPr bwMode="auto">
                                  <a:xfrm>
                                    <a:off x="3531" y="2564"/>
                                    <a:ext cx="5" cy="196"/>
                                  </a:xfrm>
                                  <a:prstGeom prst="rect">
                                    <a:avLst/>
                                  </a:prstGeom>
                                  <a:solidFill>
                                    <a:srgbClr val="89FB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125"/>
                                <wps:cNvSpPr>
                                  <a:spLocks noChangeArrowheads="1"/>
                                </wps:cNvSpPr>
                                <wps:spPr bwMode="auto">
                                  <a:xfrm>
                                    <a:off x="3536" y="2564"/>
                                    <a:ext cx="3" cy="196"/>
                                  </a:xfrm>
                                  <a:prstGeom prst="rect">
                                    <a:avLst/>
                                  </a:prstGeom>
                                  <a:solidFill>
                                    <a:srgbClr val="87FB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126"/>
                                <wps:cNvSpPr>
                                  <a:spLocks noChangeArrowheads="1"/>
                                </wps:cNvSpPr>
                                <wps:spPr bwMode="auto">
                                  <a:xfrm>
                                    <a:off x="3539" y="2564"/>
                                    <a:ext cx="5" cy="196"/>
                                  </a:xfrm>
                                  <a:prstGeom prst="rect">
                                    <a:avLst/>
                                  </a:prstGeom>
                                  <a:solidFill>
                                    <a:srgbClr val="85FC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27"/>
                                <wps:cNvSpPr>
                                  <a:spLocks noChangeArrowheads="1"/>
                                </wps:cNvSpPr>
                                <wps:spPr bwMode="auto">
                                  <a:xfrm>
                                    <a:off x="3544" y="2564"/>
                                    <a:ext cx="3" cy="196"/>
                                  </a:xfrm>
                                  <a:prstGeom prst="rect">
                                    <a:avLst/>
                                  </a:prstGeom>
                                  <a:solidFill>
                                    <a:srgbClr val="83F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28"/>
                                <wps:cNvSpPr>
                                  <a:spLocks noChangeArrowheads="1"/>
                                </wps:cNvSpPr>
                                <wps:spPr bwMode="auto">
                                  <a:xfrm>
                                    <a:off x="3547" y="2564"/>
                                    <a:ext cx="3" cy="196"/>
                                  </a:xfrm>
                                  <a:prstGeom prst="rect">
                                    <a:avLst/>
                                  </a:prstGeom>
                                  <a:solidFill>
                                    <a:srgbClr val="81FC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29"/>
                                <wps:cNvSpPr>
                                  <a:spLocks noChangeArrowheads="1"/>
                                </wps:cNvSpPr>
                                <wps:spPr bwMode="auto">
                                  <a:xfrm>
                                    <a:off x="3550" y="2564"/>
                                    <a:ext cx="5" cy="196"/>
                                  </a:xfrm>
                                  <a:prstGeom prst="rect">
                                    <a:avLst/>
                                  </a:prstGeom>
                                  <a:solidFill>
                                    <a:srgbClr val="7FFC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130"/>
                                <wps:cNvSpPr>
                                  <a:spLocks noChangeArrowheads="1"/>
                                </wps:cNvSpPr>
                                <wps:spPr bwMode="auto">
                                  <a:xfrm>
                                    <a:off x="3555" y="2564"/>
                                    <a:ext cx="3" cy="196"/>
                                  </a:xfrm>
                                  <a:prstGeom prst="rect">
                                    <a:avLst/>
                                  </a:prstGeom>
                                  <a:solidFill>
                                    <a:srgbClr val="7DF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131"/>
                                <wps:cNvSpPr>
                                  <a:spLocks noChangeArrowheads="1"/>
                                </wps:cNvSpPr>
                                <wps:spPr bwMode="auto">
                                  <a:xfrm>
                                    <a:off x="3558" y="2564"/>
                                    <a:ext cx="3" cy="196"/>
                                  </a:xfrm>
                                  <a:prstGeom prst="rect">
                                    <a:avLst/>
                                  </a:prstGeom>
                                  <a:solidFill>
                                    <a:srgbClr val="7BFD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32"/>
                                <wps:cNvSpPr>
                                  <a:spLocks noChangeArrowheads="1"/>
                                </wps:cNvSpPr>
                                <wps:spPr bwMode="auto">
                                  <a:xfrm>
                                    <a:off x="3561" y="2564"/>
                                    <a:ext cx="5" cy="196"/>
                                  </a:xfrm>
                                  <a:prstGeom prst="rect">
                                    <a:avLst/>
                                  </a:prstGeom>
                                  <a:solidFill>
                                    <a:srgbClr val="79FD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33"/>
                                <wps:cNvSpPr>
                                  <a:spLocks noChangeArrowheads="1"/>
                                </wps:cNvSpPr>
                                <wps:spPr bwMode="auto">
                                  <a:xfrm>
                                    <a:off x="3566" y="2564"/>
                                    <a:ext cx="3" cy="196"/>
                                  </a:xfrm>
                                  <a:prstGeom prst="rect">
                                    <a:avLst/>
                                  </a:prstGeom>
                                  <a:solidFill>
                                    <a:srgbClr val="77FD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34"/>
                                <wps:cNvSpPr>
                                  <a:spLocks noChangeArrowheads="1"/>
                                </wps:cNvSpPr>
                                <wps:spPr bwMode="auto">
                                  <a:xfrm>
                                    <a:off x="3569" y="2564"/>
                                    <a:ext cx="3" cy="196"/>
                                  </a:xfrm>
                                  <a:prstGeom prst="rect">
                                    <a:avLst/>
                                  </a:prstGeom>
                                  <a:solidFill>
                                    <a:srgbClr val="75FD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35"/>
                                <wps:cNvSpPr>
                                  <a:spLocks noChangeArrowheads="1"/>
                                </wps:cNvSpPr>
                                <wps:spPr bwMode="auto">
                                  <a:xfrm>
                                    <a:off x="3572" y="2564"/>
                                    <a:ext cx="3" cy="196"/>
                                  </a:xfrm>
                                  <a:prstGeom prst="rect">
                                    <a:avLst/>
                                  </a:prstGeom>
                                  <a:solidFill>
                                    <a:srgbClr val="73F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136"/>
                                <wps:cNvSpPr>
                                  <a:spLocks noChangeArrowheads="1"/>
                                </wps:cNvSpPr>
                                <wps:spPr bwMode="auto">
                                  <a:xfrm>
                                    <a:off x="3575" y="2564"/>
                                    <a:ext cx="5" cy="196"/>
                                  </a:xfrm>
                                  <a:prstGeom prst="rect">
                                    <a:avLst/>
                                  </a:prstGeom>
                                  <a:solidFill>
                                    <a:srgbClr val="71F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37"/>
                                <wps:cNvSpPr>
                                  <a:spLocks noChangeArrowheads="1"/>
                                </wps:cNvSpPr>
                                <wps:spPr bwMode="auto">
                                  <a:xfrm>
                                    <a:off x="3580" y="2564"/>
                                    <a:ext cx="3" cy="196"/>
                                  </a:xfrm>
                                  <a:prstGeom prst="rect">
                                    <a:avLst/>
                                  </a:prstGeom>
                                  <a:solidFill>
                                    <a:srgbClr val="6FFE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38"/>
                                <wps:cNvSpPr>
                                  <a:spLocks noChangeArrowheads="1"/>
                                </wps:cNvSpPr>
                                <wps:spPr bwMode="auto">
                                  <a:xfrm>
                                    <a:off x="3583" y="2564"/>
                                    <a:ext cx="4" cy="196"/>
                                  </a:xfrm>
                                  <a:prstGeom prst="rect">
                                    <a:avLst/>
                                  </a:prstGeom>
                                  <a:solidFill>
                                    <a:srgbClr val="6DFE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39"/>
                                <wps:cNvSpPr>
                                  <a:spLocks noChangeArrowheads="1"/>
                                </wps:cNvSpPr>
                                <wps:spPr bwMode="auto">
                                  <a:xfrm>
                                    <a:off x="3587" y="2564"/>
                                    <a:ext cx="3" cy="196"/>
                                  </a:xfrm>
                                  <a:prstGeom prst="rect">
                                    <a:avLst/>
                                  </a:prstGeom>
                                  <a:solidFill>
                                    <a:srgbClr val="6BFE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40"/>
                                <wps:cNvSpPr>
                                  <a:spLocks noChangeArrowheads="1"/>
                                </wps:cNvSpPr>
                                <wps:spPr bwMode="auto">
                                  <a:xfrm>
                                    <a:off x="3590" y="2564"/>
                                    <a:ext cx="5" cy="196"/>
                                  </a:xfrm>
                                  <a:prstGeom prst="rect">
                                    <a:avLst/>
                                  </a:prstGeom>
                                  <a:solidFill>
                                    <a:srgbClr val="69FE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41"/>
                                <wps:cNvSpPr>
                                  <a:spLocks noChangeArrowheads="1"/>
                                </wps:cNvSpPr>
                                <wps:spPr bwMode="auto">
                                  <a:xfrm>
                                    <a:off x="3595" y="2564"/>
                                    <a:ext cx="3" cy="196"/>
                                  </a:xfrm>
                                  <a:prstGeom prst="rect">
                                    <a:avLst/>
                                  </a:prstGeom>
                                  <a:solidFill>
                                    <a:srgbClr val="67F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42"/>
                                <wps:cNvSpPr>
                                  <a:spLocks noChangeArrowheads="1"/>
                                </wps:cNvSpPr>
                                <wps:spPr bwMode="auto">
                                  <a:xfrm>
                                    <a:off x="3598" y="2564"/>
                                    <a:ext cx="3" cy="196"/>
                                  </a:xfrm>
                                  <a:prstGeom prst="rect">
                                    <a:avLst/>
                                  </a:prstGeom>
                                  <a:solidFill>
                                    <a:srgbClr val="65F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43"/>
                                <wps:cNvSpPr>
                                  <a:spLocks noChangeArrowheads="1"/>
                                </wps:cNvSpPr>
                                <wps:spPr bwMode="auto">
                                  <a:xfrm>
                                    <a:off x="3601" y="2564"/>
                                    <a:ext cx="3" cy="196"/>
                                  </a:xfrm>
                                  <a:prstGeom prst="rect">
                                    <a:avLst/>
                                  </a:prstGeom>
                                  <a:solidFill>
                                    <a:srgbClr val="63FE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44"/>
                                <wps:cNvSpPr>
                                  <a:spLocks noChangeArrowheads="1"/>
                                </wps:cNvSpPr>
                                <wps:spPr bwMode="auto">
                                  <a:xfrm>
                                    <a:off x="3604" y="2564"/>
                                    <a:ext cx="5" cy="196"/>
                                  </a:xfrm>
                                  <a:prstGeom prst="rect">
                                    <a:avLst/>
                                  </a:prstGeom>
                                  <a:solidFill>
                                    <a:srgbClr val="61FE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45"/>
                                <wps:cNvSpPr>
                                  <a:spLocks noChangeArrowheads="1"/>
                                </wps:cNvSpPr>
                                <wps:spPr bwMode="auto">
                                  <a:xfrm>
                                    <a:off x="3609" y="2564"/>
                                    <a:ext cx="3" cy="196"/>
                                  </a:xfrm>
                                  <a:prstGeom prst="rect">
                                    <a:avLst/>
                                  </a:prstGeom>
                                  <a:solidFill>
                                    <a:srgbClr val="5FF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46"/>
                                <wps:cNvSpPr>
                                  <a:spLocks noChangeArrowheads="1"/>
                                </wps:cNvSpPr>
                                <wps:spPr bwMode="auto">
                                  <a:xfrm>
                                    <a:off x="3612" y="2564"/>
                                    <a:ext cx="3" cy="196"/>
                                  </a:xfrm>
                                  <a:prstGeom prst="rect">
                                    <a:avLst/>
                                  </a:prstGeom>
                                  <a:solidFill>
                                    <a:srgbClr val="5DF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47"/>
                                <wps:cNvSpPr>
                                  <a:spLocks noChangeArrowheads="1"/>
                                </wps:cNvSpPr>
                                <wps:spPr bwMode="auto">
                                  <a:xfrm>
                                    <a:off x="3615" y="2564"/>
                                    <a:ext cx="5" cy="196"/>
                                  </a:xfrm>
                                  <a:prstGeom prst="rect">
                                    <a:avLst/>
                                  </a:prstGeom>
                                  <a:solidFill>
                                    <a:srgbClr val="5AFF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Freeform 1148"/>
                                <wps:cNvSpPr>
                                  <a:spLocks noEditPoints="1"/>
                                </wps:cNvSpPr>
                                <wps:spPr bwMode="auto">
                                  <a:xfrm>
                                    <a:off x="3354" y="3058"/>
                                    <a:ext cx="250" cy="487"/>
                                  </a:xfrm>
                                  <a:custGeom>
                                    <a:avLst/>
                                    <a:gdLst>
                                      <a:gd name="T0" fmla="*/ 250 w 250"/>
                                      <a:gd name="T1" fmla="*/ 74 h 487"/>
                                      <a:gd name="T2" fmla="*/ 237 w 250"/>
                                      <a:gd name="T3" fmla="*/ 333 h 487"/>
                                      <a:gd name="T4" fmla="*/ 237 w 250"/>
                                      <a:gd name="T5" fmla="*/ 397 h 487"/>
                                      <a:gd name="T6" fmla="*/ 83 w 250"/>
                                      <a:gd name="T7" fmla="*/ 487 h 487"/>
                                      <a:gd name="T8" fmla="*/ 81 w 250"/>
                                      <a:gd name="T9" fmla="*/ 466 h 487"/>
                                      <a:gd name="T10" fmla="*/ 97 w 250"/>
                                      <a:gd name="T11" fmla="*/ 441 h 487"/>
                                      <a:gd name="T12" fmla="*/ 116 w 250"/>
                                      <a:gd name="T13" fmla="*/ 418 h 487"/>
                                      <a:gd name="T14" fmla="*/ 136 w 250"/>
                                      <a:gd name="T15" fmla="*/ 397 h 487"/>
                                      <a:gd name="T16" fmla="*/ 158 w 250"/>
                                      <a:gd name="T17" fmla="*/ 378 h 487"/>
                                      <a:gd name="T18" fmla="*/ 158 w 250"/>
                                      <a:gd name="T19" fmla="*/ 378 h 487"/>
                                      <a:gd name="T20" fmla="*/ 175 w 250"/>
                                      <a:gd name="T21" fmla="*/ 72 h 487"/>
                                      <a:gd name="T22" fmla="*/ 250 w 250"/>
                                      <a:gd name="T23" fmla="*/ 74 h 487"/>
                                      <a:gd name="T24" fmla="*/ 250 w 250"/>
                                      <a:gd name="T25" fmla="*/ 74 h 487"/>
                                      <a:gd name="T26" fmla="*/ 34 w 250"/>
                                      <a:gd name="T27" fmla="*/ 417 h 487"/>
                                      <a:gd name="T28" fmla="*/ 3 w 250"/>
                                      <a:gd name="T29" fmla="*/ 438 h 487"/>
                                      <a:gd name="T30" fmla="*/ 0 w 250"/>
                                      <a:gd name="T31" fmla="*/ 428 h 487"/>
                                      <a:gd name="T32" fmla="*/ 0 w 250"/>
                                      <a:gd name="T33" fmla="*/ 417 h 487"/>
                                      <a:gd name="T34" fmla="*/ 15 w 250"/>
                                      <a:gd name="T35" fmla="*/ 394 h 487"/>
                                      <a:gd name="T36" fmla="*/ 31 w 250"/>
                                      <a:gd name="T37" fmla="*/ 373 h 487"/>
                                      <a:gd name="T38" fmla="*/ 48 w 250"/>
                                      <a:gd name="T39" fmla="*/ 355 h 487"/>
                                      <a:gd name="T40" fmla="*/ 69 w 250"/>
                                      <a:gd name="T41" fmla="*/ 338 h 487"/>
                                      <a:gd name="T42" fmla="*/ 69 w 250"/>
                                      <a:gd name="T43" fmla="*/ 338 h 487"/>
                                      <a:gd name="T44" fmla="*/ 78 w 250"/>
                                      <a:gd name="T45" fmla="*/ 0 h 487"/>
                                      <a:gd name="T46" fmla="*/ 96 w 250"/>
                                      <a:gd name="T47" fmla="*/ 11 h 487"/>
                                      <a:gd name="T48" fmla="*/ 102 w 250"/>
                                      <a:gd name="T49" fmla="*/ 347 h 487"/>
                                      <a:gd name="T50" fmla="*/ 102 w 250"/>
                                      <a:gd name="T51" fmla="*/ 347 h 487"/>
                                      <a:gd name="T52" fmla="*/ 34 w 250"/>
                                      <a:gd name="T53" fmla="*/ 417 h 487"/>
                                      <a:gd name="T54" fmla="*/ 34 w 250"/>
                                      <a:gd name="T55" fmla="*/ 417 h 48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50" h="487">
                                        <a:moveTo>
                                          <a:pt x="250" y="74"/>
                                        </a:moveTo>
                                        <a:lnTo>
                                          <a:pt x="237" y="333"/>
                                        </a:lnTo>
                                        <a:lnTo>
                                          <a:pt x="237" y="397"/>
                                        </a:lnTo>
                                        <a:lnTo>
                                          <a:pt x="83" y="487"/>
                                        </a:lnTo>
                                        <a:lnTo>
                                          <a:pt x="81" y="466"/>
                                        </a:lnTo>
                                        <a:lnTo>
                                          <a:pt x="97" y="441"/>
                                        </a:lnTo>
                                        <a:lnTo>
                                          <a:pt x="116" y="418"/>
                                        </a:lnTo>
                                        <a:lnTo>
                                          <a:pt x="136" y="397"/>
                                        </a:lnTo>
                                        <a:lnTo>
                                          <a:pt x="158" y="378"/>
                                        </a:lnTo>
                                        <a:lnTo>
                                          <a:pt x="175" y="72"/>
                                        </a:lnTo>
                                        <a:lnTo>
                                          <a:pt x="250" y="74"/>
                                        </a:lnTo>
                                        <a:close/>
                                        <a:moveTo>
                                          <a:pt x="34" y="417"/>
                                        </a:moveTo>
                                        <a:lnTo>
                                          <a:pt x="3" y="438"/>
                                        </a:lnTo>
                                        <a:lnTo>
                                          <a:pt x="0" y="428"/>
                                        </a:lnTo>
                                        <a:lnTo>
                                          <a:pt x="0" y="417"/>
                                        </a:lnTo>
                                        <a:lnTo>
                                          <a:pt x="15" y="394"/>
                                        </a:lnTo>
                                        <a:lnTo>
                                          <a:pt x="31" y="373"/>
                                        </a:lnTo>
                                        <a:lnTo>
                                          <a:pt x="48" y="355"/>
                                        </a:lnTo>
                                        <a:lnTo>
                                          <a:pt x="69" y="338"/>
                                        </a:lnTo>
                                        <a:lnTo>
                                          <a:pt x="78" y="0"/>
                                        </a:lnTo>
                                        <a:lnTo>
                                          <a:pt x="96" y="11"/>
                                        </a:lnTo>
                                        <a:lnTo>
                                          <a:pt x="102" y="347"/>
                                        </a:lnTo>
                                        <a:lnTo>
                                          <a:pt x="34" y="417"/>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Rectangle 1149"/>
                                <wps:cNvSpPr>
                                  <a:spLocks noChangeArrowheads="1"/>
                                </wps:cNvSpPr>
                                <wps:spPr bwMode="auto">
                                  <a:xfrm>
                                    <a:off x="3408" y="2559"/>
                                    <a:ext cx="2" cy="55"/>
                                  </a:xfrm>
                                  <a:prstGeom prst="rect">
                                    <a:avLst/>
                                  </a:prstGeom>
                                  <a:solidFill>
                                    <a:srgbClr val="1283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1150"/>
                                <wps:cNvSpPr>
                                  <a:spLocks noChangeArrowheads="1"/>
                                </wps:cNvSpPr>
                                <wps:spPr bwMode="auto">
                                  <a:xfrm>
                                    <a:off x="3410" y="2559"/>
                                    <a:ext cx="3" cy="5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Rectangle 1151"/>
                                <wps:cNvSpPr>
                                  <a:spLocks noChangeArrowheads="1"/>
                                </wps:cNvSpPr>
                                <wps:spPr bwMode="auto">
                                  <a:xfrm>
                                    <a:off x="3413" y="2559"/>
                                    <a:ext cx="2" cy="55"/>
                                  </a:xfrm>
                                  <a:prstGeom prst="rect">
                                    <a:avLst/>
                                  </a:prstGeom>
                                  <a:solidFill>
                                    <a:srgbClr val="01A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152"/>
                                <wps:cNvSpPr>
                                  <a:spLocks noChangeArrowheads="1"/>
                                </wps:cNvSpPr>
                                <wps:spPr bwMode="auto">
                                  <a:xfrm>
                                    <a:off x="3415" y="2559"/>
                                    <a:ext cx="1" cy="55"/>
                                  </a:xfrm>
                                  <a:prstGeom prst="rect">
                                    <a:avLst/>
                                  </a:prstGeom>
                                  <a:solidFill>
                                    <a:srgbClr val="01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Rectangle 1153"/>
                                <wps:cNvSpPr>
                                  <a:spLocks noChangeArrowheads="1"/>
                                </wps:cNvSpPr>
                                <wps:spPr bwMode="auto">
                                  <a:xfrm>
                                    <a:off x="3416" y="2559"/>
                                    <a:ext cx="4" cy="55"/>
                                  </a:xfrm>
                                  <a:prstGeom prst="rect">
                                    <a:avLst/>
                                  </a:prstGeom>
                                  <a:solidFill>
                                    <a:srgbClr val="01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Rectangle 1154"/>
                                <wps:cNvSpPr>
                                  <a:spLocks noChangeArrowheads="1"/>
                                </wps:cNvSpPr>
                                <wps:spPr bwMode="auto">
                                  <a:xfrm>
                                    <a:off x="3420" y="2559"/>
                                    <a:ext cx="1" cy="55"/>
                                  </a:xfrm>
                                  <a:prstGeom prst="rect">
                                    <a:avLst/>
                                  </a:prstGeom>
                                  <a:solidFill>
                                    <a:srgbClr val="02AB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Rectangle 1155"/>
                                <wps:cNvSpPr>
                                  <a:spLocks noChangeArrowheads="1"/>
                                </wps:cNvSpPr>
                                <wps:spPr bwMode="auto">
                                  <a:xfrm>
                                    <a:off x="3421" y="2559"/>
                                    <a:ext cx="3" cy="55"/>
                                  </a:xfrm>
                                  <a:prstGeom prst="rect">
                                    <a:avLst/>
                                  </a:prstGeom>
                                  <a:solidFill>
                                    <a:srgbClr val="02AA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1156"/>
                                <wps:cNvSpPr>
                                  <a:spLocks noChangeArrowheads="1"/>
                                </wps:cNvSpPr>
                                <wps:spPr bwMode="auto">
                                  <a:xfrm>
                                    <a:off x="3424" y="2559"/>
                                    <a:ext cx="2" cy="55"/>
                                  </a:xfrm>
                                  <a:prstGeom prst="rect">
                                    <a:avLst/>
                                  </a:prstGeom>
                                  <a:solidFill>
                                    <a:srgbClr val="02A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Rectangle 1157"/>
                                <wps:cNvSpPr>
                                  <a:spLocks noChangeArrowheads="1"/>
                                </wps:cNvSpPr>
                                <wps:spPr bwMode="auto">
                                  <a:xfrm>
                                    <a:off x="3426" y="2559"/>
                                    <a:ext cx="2" cy="55"/>
                                  </a:xfrm>
                                  <a:prstGeom prst="rect">
                                    <a:avLst/>
                                  </a:prstGeom>
                                  <a:solidFill>
                                    <a:srgbClr val="03A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Rectangle 1158"/>
                                <wps:cNvSpPr>
                                  <a:spLocks noChangeArrowheads="1"/>
                                </wps:cNvSpPr>
                                <wps:spPr bwMode="auto">
                                  <a:xfrm>
                                    <a:off x="3428" y="2559"/>
                                    <a:ext cx="1" cy="55"/>
                                  </a:xfrm>
                                  <a:prstGeom prst="rect">
                                    <a:avLst/>
                                  </a:prstGeom>
                                  <a:solidFill>
                                    <a:srgbClr val="03A8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Rectangle 1159"/>
                                <wps:cNvSpPr>
                                  <a:spLocks noChangeArrowheads="1"/>
                                </wps:cNvSpPr>
                                <wps:spPr bwMode="auto">
                                  <a:xfrm>
                                    <a:off x="3429" y="2559"/>
                                    <a:ext cx="2" cy="55"/>
                                  </a:xfrm>
                                  <a:prstGeom prst="rect">
                                    <a:avLst/>
                                  </a:prstGeom>
                                  <a:solidFill>
                                    <a:srgbClr val="03A7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160"/>
                                <wps:cNvSpPr>
                                  <a:spLocks noChangeArrowheads="1"/>
                                </wps:cNvSpPr>
                                <wps:spPr bwMode="auto">
                                  <a:xfrm>
                                    <a:off x="3431" y="2559"/>
                                    <a:ext cx="1" cy="55"/>
                                  </a:xfrm>
                                  <a:prstGeom prst="rect">
                                    <a:avLst/>
                                  </a:prstGeom>
                                  <a:solidFill>
                                    <a:srgbClr val="04A7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61"/>
                                <wps:cNvSpPr>
                                  <a:spLocks noChangeArrowheads="1"/>
                                </wps:cNvSpPr>
                                <wps:spPr bwMode="auto">
                                  <a:xfrm>
                                    <a:off x="3432" y="2559"/>
                                    <a:ext cx="2" cy="55"/>
                                  </a:xfrm>
                                  <a:prstGeom prst="rect">
                                    <a:avLst/>
                                  </a:prstGeom>
                                  <a:solidFill>
                                    <a:srgbClr val="04A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62"/>
                                <wps:cNvSpPr>
                                  <a:spLocks noChangeArrowheads="1"/>
                                </wps:cNvSpPr>
                                <wps:spPr bwMode="auto">
                                  <a:xfrm>
                                    <a:off x="3434" y="2559"/>
                                    <a:ext cx="1" cy="55"/>
                                  </a:xfrm>
                                  <a:prstGeom prst="rect">
                                    <a:avLst/>
                                  </a:prstGeom>
                                  <a:solidFill>
                                    <a:srgbClr val="05A5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163"/>
                                <wps:cNvSpPr>
                                  <a:spLocks noChangeArrowheads="1"/>
                                </wps:cNvSpPr>
                                <wps:spPr bwMode="auto">
                                  <a:xfrm>
                                    <a:off x="3435" y="2559"/>
                                    <a:ext cx="4" cy="55"/>
                                  </a:xfrm>
                                  <a:prstGeom prst="rect">
                                    <a:avLst/>
                                  </a:prstGeom>
                                  <a:solidFill>
                                    <a:srgbClr val="05A4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64"/>
                                <wps:cNvSpPr>
                                  <a:spLocks noChangeArrowheads="1"/>
                                </wps:cNvSpPr>
                                <wps:spPr bwMode="auto">
                                  <a:xfrm>
                                    <a:off x="3439" y="2559"/>
                                    <a:ext cx="1" cy="55"/>
                                  </a:xfrm>
                                  <a:prstGeom prst="rect">
                                    <a:avLst/>
                                  </a:prstGeom>
                                  <a:solidFill>
                                    <a:srgbClr val="06A3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65"/>
                                <wps:cNvSpPr>
                                  <a:spLocks noChangeArrowheads="1"/>
                                </wps:cNvSpPr>
                                <wps:spPr bwMode="auto">
                                  <a:xfrm>
                                    <a:off x="3440" y="2559"/>
                                    <a:ext cx="2" cy="55"/>
                                  </a:xfrm>
                                  <a:prstGeom prst="rect">
                                    <a:avLst/>
                                  </a:prstGeom>
                                  <a:solidFill>
                                    <a:srgbClr val="06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66"/>
                                <wps:cNvSpPr>
                                  <a:spLocks noChangeArrowheads="1"/>
                                </wps:cNvSpPr>
                                <wps:spPr bwMode="auto">
                                  <a:xfrm>
                                    <a:off x="3442" y="2559"/>
                                    <a:ext cx="3" cy="55"/>
                                  </a:xfrm>
                                  <a:prstGeom prst="rect">
                                    <a:avLst/>
                                  </a:prstGeom>
                                  <a:solidFill>
                                    <a:srgbClr val="06A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67"/>
                                <wps:cNvSpPr>
                                  <a:spLocks noChangeArrowheads="1"/>
                                </wps:cNvSpPr>
                                <wps:spPr bwMode="auto">
                                  <a:xfrm>
                                    <a:off x="3445" y="2559"/>
                                    <a:ext cx="2" cy="55"/>
                                  </a:xfrm>
                                  <a:prstGeom prst="rect">
                                    <a:avLst/>
                                  </a:prstGeom>
                                  <a:solidFill>
                                    <a:srgbClr val="07A0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68"/>
                                <wps:cNvSpPr>
                                  <a:spLocks noChangeArrowheads="1"/>
                                </wps:cNvSpPr>
                                <wps:spPr bwMode="auto">
                                  <a:xfrm>
                                    <a:off x="3447" y="2559"/>
                                    <a:ext cx="1" cy="55"/>
                                  </a:xfrm>
                                  <a:prstGeom prst="rect">
                                    <a:avLst/>
                                  </a:prstGeom>
                                  <a:solidFill>
                                    <a:srgbClr val="079F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69"/>
                                <wps:cNvSpPr>
                                  <a:spLocks noChangeArrowheads="1"/>
                                </wps:cNvSpPr>
                                <wps:spPr bwMode="auto">
                                  <a:xfrm>
                                    <a:off x="3448" y="2559"/>
                                    <a:ext cx="3" cy="55"/>
                                  </a:xfrm>
                                  <a:prstGeom prst="rect">
                                    <a:avLst/>
                                  </a:prstGeom>
                                  <a:solidFill>
                                    <a:srgbClr val="079E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70"/>
                                <wps:cNvSpPr>
                                  <a:spLocks noChangeArrowheads="1"/>
                                </wps:cNvSpPr>
                                <wps:spPr bwMode="auto">
                                  <a:xfrm>
                                    <a:off x="3451" y="2559"/>
                                    <a:ext cx="2" cy="55"/>
                                  </a:xfrm>
                                  <a:prstGeom prst="rect">
                                    <a:avLst/>
                                  </a:prstGeom>
                                  <a:solidFill>
                                    <a:srgbClr val="089D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71"/>
                                <wps:cNvSpPr>
                                  <a:spLocks noChangeArrowheads="1"/>
                                </wps:cNvSpPr>
                                <wps:spPr bwMode="auto">
                                  <a:xfrm>
                                    <a:off x="3453" y="2559"/>
                                    <a:ext cx="3" cy="55"/>
                                  </a:xfrm>
                                  <a:prstGeom prst="rect">
                                    <a:avLst/>
                                  </a:prstGeom>
                                  <a:solidFill>
                                    <a:srgbClr val="089C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72"/>
                                <wps:cNvSpPr>
                                  <a:spLocks noChangeArrowheads="1"/>
                                </wps:cNvSpPr>
                                <wps:spPr bwMode="auto">
                                  <a:xfrm>
                                    <a:off x="3456" y="2559"/>
                                    <a:ext cx="2" cy="55"/>
                                  </a:xfrm>
                                  <a:prstGeom prst="rect">
                                    <a:avLst/>
                                  </a:prstGeom>
                                  <a:solidFill>
                                    <a:srgbClr val="089B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73"/>
                                <wps:cNvSpPr>
                                  <a:spLocks noChangeArrowheads="1"/>
                                </wps:cNvSpPr>
                                <wps:spPr bwMode="auto">
                                  <a:xfrm>
                                    <a:off x="3458" y="2559"/>
                                    <a:ext cx="1" cy="55"/>
                                  </a:xfrm>
                                  <a:prstGeom prst="rect">
                                    <a:avLst/>
                                  </a:prstGeom>
                                  <a:solidFill>
                                    <a:srgbClr val="099B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74"/>
                                <wps:cNvSpPr>
                                  <a:spLocks noChangeArrowheads="1"/>
                                </wps:cNvSpPr>
                                <wps:spPr bwMode="auto">
                                  <a:xfrm>
                                    <a:off x="3459" y="2559"/>
                                    <a:ext cx="2" cy="55"/>
                                  </a:xfrm>
                                  <a:prstGeom prst="rect">
                                    <a:avLst/>
                                  </a:prstGeom>
                                  <a:solidFill>
                                    <a:srgbClr val="099A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75"/>
                                <wps:cNvSpPr>
                                  <a:spLocks noChangeArrowheads="1"/>
                                </wps:cNvSpPr>
                                <wps:spPr bwMode="auto">
                                  <a:xfrm>
                                    <a:off x="3461" y="2559"/>
                                    <a:ext cx="3" cy="55"/>
                                  </a:xfrm>
                                  <a:prstGeom prst="rect">
                                    <a:avLst/>
                                  </a:prstGeom>
                                  <a:solidFill>
                                    <a:srgbClr val="0999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76"/>
                                <wps:cNvSpPr>
                                  <a:spLocks noChangeArrowheads="1"/>
                                </wps:cNvSpPr>
                                <wps:spPr bwMode="auto">
                                  <a:xfrm>
                                    <a:off x="3464" y="2559"/>
                                    <a:ext cx="2" cy="55"/>
                                  </a:xfrm>
                                  <a:prstGeom prst="rect">
                                    <a:avLst/>
                                  </a:prstGeom>
                                  <a:solidFill>
                                    <a:srgbClr val="0A9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77"/>
                                <wps:cNvSpPr>
                                  <a:spLocks noChangeArrowheads="1"/>
                                </wps:cNvSpPr>
                                <wps:spPr bwMode="auto">
                                  <a:xfrm>
                                    <a:off x="3466" y="2559"/>
                                    <a:ext cx="1" cy="55"/>
                                  </a:xfrm>
                                  <a:prstGeom prst="rect">
                                    <a:avLst/>
                                  </a:prstGeom>
                                  <a:solidFill>
                                    <a:srgbClr val="0A97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78"/>
                                <wps:cNvSpPr>
                                  <a:spLocks noChangeArrowheads="1"/>
                                </wps:cNvSpPr>
                                <wps:spPr bwMode="auto">
                                  <a:xfrm>
                                    <a:off x="3467" y="2559"/>
                                    <a:ext cx="3" cy="55"/>
                                  </a:xfrm>
                                  <a:prstGeom prst="rect">
                                    <a:avLst/>
                                  </a:prstGeom>
                                  <a:solidFill>
                                    <a:srgbClr val="0A96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79"/>
                                <wps:cNvSpPr>
                                  <a:spLocks noChangeArrowheads="1"/>
                                </wps:cNvSpPr>
                                <wps:spPr bwMode="auto">
                                  <a:xfrm>
                                    <a:off x="3470" y="2559"/>
                                    <a:ext cx="2" cy="55"/>
                                  </a:xfrm>
                                  <a:prstGeom prst="rect">
                                    <a:avLst/>
                                  </a:prstGeom>
                                  <a:solidFill>
                                    <a:srgbClr val="0B95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180"/>
                                <wps:cNvSpPr>
                                  <a:spLocks noChangeArrowheads="1"/>
                                </wps:cNvSpPr>
                                <wps:spPr bwMode="auto">
                                  <a:xfrm>
                                    <a:off x="3472" y="2559"/>
                                    <a:ext cx="2" cy="55"/>
                                  </a:xfrm>
                                  <a:prstGeom prst="rect">
                                    <a:avLst/>
                                  </a:prstGeom>
                                  <a:solidFill>
                                    <a:srgbClr val="0B9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181"/>
                                <wps:cNvSpPr>
                                  <a:spLocks noChangeArrowheads="1"/>
                                </wps:cNvSpPr>
                                <wps:spPr bwMode="auto">
                                  <a:xfrm>
                                    <a:off x="3474" y="2559"/>
                                    <a:ext cx="3" cy="55"/>
                                  </a:xfrm>
                                  <a:prstGeom prst="rect">
                                    <a:avLst/>
                                  </a:prstGeom>
                                  <a:solidFill>
                                    <a:srgbClr val="0B93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82"/>
                                <wps:cNvSpPr>
                                  <a:spLocks noChangeArrowheads="1"/>
                                </wps:cNvSpPr>
                                <wps:spPr bwMode="auto">
                                  <a:xfrm>
                                    <a:off x="3477" y="2559"/>
                                    <a:ext cx="1" cy="55"/>
                                  </a:xfrm>
                                  <a:prstGeom prst="rect">
                                    <a:avLst/>
                                  </a:prstGeom>
                                  <a:solidFill>
                                    <a:srgbClr val="0C9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83"/>
                                <wps:cNvSpPr>
                                  <a:spLocks noChangeArrowheads="1"/>
                                </wps:cNvSpPr>
                                <wps:spPr bwMode="auto">
                                  <a:xfrm>
                                    <a:off x="3478" y="2559"/>
                                    <a:ext cx="2" cy="55"/>
                                  </a:xfrm>
                                  <a:prstGeom prst="rect">
                                    <a:avLst/>
                                  </a:prstGeom>
                                  <a:solidFill>
                                    <a:srgbClr val="0C9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84"/>
                                <wps:cNvSpPr>
                                  <a:spLocks noChangeArrowheads="1"/>
                                </wps:cNvSpPr>
                                <wps:spPr bwMode="auto">
                                  <a:xfrm>
                                    <a:off x="3480" y="2559"/>
                                    <a:ext cx="2" cy="55"/>
                                  </a:xfrm>
                                  <a:prstGeom prst="rect">
                                    <a:avLst/>
                                  </a:prstGeom>
                                  <a:solidFill>
                                    <a:srgbClr val="0C90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85"/>
                                <wps:cNvSpPr>
                                  <a:spLocks noChangeArrowheads="1"/>
                                </wps:cNvSpPr>
                                <wps:spPr bwMode="auto">
                                  <a:xfrm>
                                    <a:off x="3482" y="2559"/>
                                    <a:ext cx="1" cy="55"/>
                                  </a:xfrm>
                                  <a:prstGeom prst="rect">
                                    <a:avLst/>
                                  </a:prstGeom>
                                  <a:solidFill>
                                    <a:srgbClr val="0D90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86"/>
                                <wps:cNvSpPr>
                                  <a:spLocks noChangeArrowheads="1"/>
                                </wps:cNvSpPr>
                                <wps:spPr bwMode="auto">
                                  <a:xfrm>
                                    <a:off x="3483" y="2559"/>
                                    <a:ext cx="2" cy="55"/>
                                  </a:xfrm>
                                  <a:prstGeom prst="rect">
                                    <a:avLst/>
                                  </a:prstGeom>
                                  <a:solidFill>
                                    <a:srgbClr val="0D8F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87"/>
                                <wps:cNvSpPr>
                                  <a:spLocks noChangeArrowheads="1"/>
                                </wps:cNvSpPr>
                                <wps:spPr bwMode="auto">
                                  <a:xfrm>
                                    <a:off x="3485" y="2559"/>
                                    <a:ext cx="1" cy="55"/>
                                  </a:xfrm>
                                  <a:prstGeom prst="rect">
                                    <a:avLst/>
                                  </a:prstGeom>
                                  <a:solidFill>
                                    <a:srgbClr val="0E8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88"/>
                                <wps:cNvSpPr>
                                  <a:spLocks noChangeArrowheads="1"/>
                                </wps:cNvSpPr>
                                <wps:spPr bwMode="auto">
                                  <a:xfrm>
                                    <a:off x="3486" y="2559"/>
                                    <a:ext cx="4" cy="55"/>
                                  </a:xfrm>
                                  <a:prstGeom prst="rect">
                                    <a:avLst/>
                                  </a:prstGeom>
                                  <a:solidFill>
                                    <a:srgbClr val="0E8D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89"/>
                                <wps:cNvSpPr>
                                  <a:spLocks noChangeArrowheads="1"/>
                                </wps:cNvSpPr>
                                <wps:spPr bwMode="auto">
                                  <a:xfrm>
                                    <a:off x="3490" y="2559"/>
                                    <a:ext cx="1" cy="55"/>
                                  </a:xfrm>
                                  <a:prstGeom prst="rect">
                                    <a:avLst/>
                                  </a:prstGeom>
                                  <a:solidFill>
                                    <a:srgbClr val="0F8C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190"/>
                                <wps:cNvSpPr>
                                  <a:spLocks noChangeArrowheads="1"/>
                                </wps:cNvSpPr>
                                <wps:spPr bwMode="auto">
                                  <a:xfrm>
                                    <a:off x="3491" y="2559"/>
                                    <a:ext cx="3" cy="55"/>
                                  </a:xfrm>
                                  <a:prstGeom prst="rect">
                                    <a:avLst/>
                                  </a:prstGeom>
                                  <a:solidFill>
                                    <a:srgbClr val="0F8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191"/>
                                <wps:cNvSpPr>
                                  <a:spLocks noChangeArrowheads="1"/>
                                </wps:cNvSpPr>
                                <wps:spPr bwMode="auto">
                                  <a:xfrm>
                                    <a:off x="3494" y="2559"/>
                                    <a:ext cx="2" cy="55"/>
                                  </a:xfrm>
                                  <a:prstGeom prst="rect">
                                    <a:avLst/>
                                  </a:prstGeom>
                                  <a:solidFill>
                                    <a:srgbClr val="0F8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92"/>
                                <wps:cNvSpPr>
                                  <a:spLocks noChangeArrowheads="1"/>
                                </wps:cNvSpPr>
                                <wps:spPr bwMode="auto">
                                  <a:xfrm>
                                    <a:off x="3496" y="2559"/>
                                    <a:ext cx="2" cy="55"/>
                                  </a:xfrm>
                                  <a:prstGeom prst="rect">
                                    <a:avLst/>
                                  </a:prstGeom>
                                  <a:solidFill>
                                    <a:srgbClr val="108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93"/>
                                <wps:cNvSpPr>
                                  <a:spLocks noChangeArrowheads="1"/>
                                </wps:cNvSpPr>
                                <wps:spPr bwMode="auto">
                                  <a:xfrm>
                                    <a:off x="3498" y="2559"/>
                                    <a:ext cx="1" cy="55"/>
                                  </a:xfrm>
                                  <a:prstGeom prst="rect">
                                    <a:avLst/>
                                  </a:prstGeom>
                                  <a:solidFill>
                                    <a:srgbClr val="1089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94"/>
                                <wps:cNvSpPr>
                                  <a:spLocks noChangeArrowheads="1"/>
                                </wps:cNvSpPr>
                                <wps:spPr bwMode="auto">
                                  <a:xfrm>
                                    <a:off x="3499" y="2559"/>
                                    <a:ext cx="3" cy="55"/>
                                  </a:xfrm>
                                  <a:prstGeom prst="rect">
                                    <a:avLst/>
                                  </a:prstGeom>
                                  <a:solidFill>
                                    <a:srgbClr val="1088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195"/>
                                <wps:cNvSpPr>
                                  <a:spLocks noChangeArrowheads="1"/>
                                </wps:cNvSpPr>
                                <wps:spPr bwMode="auto">
                                  <a:xfrm>
                                    <a:off x="3502" y="2559"/>
                                    <a:ext cx="2" cy="55"/>
                                  </a:xfrm>
                                  <a:prstGeom prst="rect">
                                    <a:avLst/>
                                  </a:prstGeom>
                                  <a:solidFill>
                                    <a:srgbClr val="1187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196"/>
                                <wps:cNvSpPr>
                                  <a:spLocks noChangeArrowheads="1"/>
                                </wps:cNvSpPr>
                                <wps:spPr bwMode="auto">
                                  <a:xfrm>
                                    <a:off x="3504" y="2559"/>
                                    <a:ext cx="1" cy="55"/>
                                  </a:xfrm>
                                  <a:prstGeom prst="rect">
                                    <a:avLst/>
                                  </a:prstGeom>
                                  <a:solidFill>
                                    <a:srgbClr val="1186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197"/>
                                <wps:cNvSpPr>
                                  <a:spLocks noChangeArrowheads="1"/>
                                </wps:cNvSpPr>
                                <wps:spPr bwMode="auto">
                                  <a:xfrm>
                                    <a:off x="3505" y="2559"/>
                                    <a:ext cx="4" cy="55"/>
                                  </a:xfrm>
                                  <a:prstGeom prst="rect">
                                    <a:avLst/>
                                  </a:prstGeom>
                                  <a:solidFill>
                                    <a:srgbClr val="1185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198"/>
                                <wps:cNvSpPr>
                                  <a:spLocks noChangeArrowheads="1"/>
                                </wps:cNvSpPr>
                                <wps:spPr bwMode="auto">
                                  <a:xfrm>
                                    <a:off x="3509" y="2559"/>
                                    <a:ext cx="1" cy="55"/>
                                  </a:xfrm>
                                  <a:prstGeom prst="rect">
                                    <a:avLst/>
                                  </a:prstGeom>
                                  <a:solidFill>
                                    <a:srgbClr val="128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4" name="Picture 11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322" y="2304"/>
                                    <a:ext cx="231"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5" name="Picture 12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22" y="2304"/>
                                    <a:ext cx="231" cy="283"/>
                                  </a:xfrm>
                                  <a:prstGeom prst="rect">
                                    <a:avLst/>
                                  </a:prstGeom>
                                  <a:noFill/>
                                  <a:extLst>
                                    <a:ext uri="{909E8E84-426E-40DD-AFC4-6F175D3DCCD1}">
                                      <a14:hiddenFill xmlns:a14="http://schemas.microsoft.com/office/drawing/2010/main">
                                        <a:solidFill>
                                          <a:srgbClr val="FFFFFF"/>
                                        </a:solidFill>
                                      </a14:hiddenFill>
                                    </a:ext>
                                  </a:extLst>
                                </pic:spPr>
                              </pic:pic>
                              <wps:wsp>
                                <wps:cNvPr id="1216" name="Freeform 1201"/>
                                <wps:cNvSpPr>
                                  <a:spLocks/>
                                </wps:cNvSpPr>
                                <wps:spPr bwMode="auto">
                                  <a:xfrm>
                                    <a:off x="3397" y="2551"/>
                                    <a:ext cx="120" cy="34"/>
                                  </a:xfrm>
                                  <a:custGeom>
                                    <a:avLst/>
                                    <a:gdLst>
                                      <a:gd name="T0" fmla="*/ 120 w 120"/>
                                      <a:gd name="T1" fmla="*/ 10 h 34"/>
                                      <a:gd name="T2" fmla="*/ 108 w 120"/>
                                      <a:gd name="T3" fmla="*/ 21 h 34"/>
                                      <a:gd name="T4" fmla="*/ 96 w 120"/>
                                      <a:gd name="T5" fmla="*/ 28 h 34"/>
                                      <a:gd name="T6" fmla="*/ 80 w 120"/>
                                      <a:gd name="T7" fmla="*/ 32 h 34"/>
                                      <a:gd name="T8" fmla="*/ 64 w 120"/>
                                      <a:gd name="T9" fmla="*/ 34 h 34"/>
                                      <a:gd name="T10" fmla="*/ 46 w 120"/>
                                      <a:gd name="T11" fmla="*/ 32 h 34"/>
                                      <a:gd name="T12" fmla="*/ 29 w 120"/>
                                      <a:gd name="T13" fmla="*/ 24 h 34"/>
                                      <a:gd name="T14" fmla="*/ 13 w 120"/>
                                      <a:gd name="T15" fmla="*/ 15 h 34"/>
                                      <a:gd name="T16" fmla="*/ 0 w 120"/>
                                      <a:gd name="T17" fmla="*/ 0 h 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0" h="34">
                                        <a:moveTo>
                                          <a:pt x="120" y="10"/>
                                        </a:moveTo>
                                        <a:lnTo>
                                          <a:pt x="108" y="21"/>
                                        </a:lnTo>
                                        <a:lnTo>
                                          <a:pt x="96" y="28"/>
                                        </a:lnTo>
                                        <a:lnTo>
                                          <a:pt x="80" y="32"/>
                                        </a:lnTo>
                                        <a:lnTo>
                                          <a:pt x="64" y="34"/>
                                        </a:lnTo>
                                        <a:lnTo>
                                          <a:pt x="46" y="32"/>
                                        </a:lnTo>
                                        <a:lnTo>
                                          <a:pt x="29" y="24"/>
                                        </a:lnTo>
                                        <a:lnTo>
                                          <a:pt x="13" y="15"/>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7" name="Picture 12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25" y="3069"/>
                                    <a:ext cx="93" cy="129"/>
                                  </a:xfrm>
                                  <a:prstGeom prst="rect">
                                    <a:avLst/>
                                  </a:prstGeom>
                                  <a:noFill/>
                                  <a:extLst>
                                    <a:ext uri="{909E8E84-426E-40DD-AFC4-6F175D3DCCD1}">
                                      <a14:hiddenFill xmlns:a14="http://schemas.microsoft.com/office/drawing/2010/main">
                                        <a:solidFill>
                                          <a:srgbClr val="FFFFFF"/>
                                        </a:solidFill>
                                      </a14:hiddenFill>
                                    </a:ext>
                                  </a:extLst>
                                </pic:spPr>
                              </pic:pic>
                              <wps:wsp>
                                <wps:cNvPr id="1218" name="Rectangle 1203"/>
                                <wps:cNvSpPr>
                                  <a:spLocks noChangeArrowheads="1"/>
                                </wps:cNvSpPr>
                                <wps:spPr bwMode="auto">
                                  <a:xfrm>
                                    <a:off x="3529" y="2701"/>
                                    <a:ext cx="2" cy="408"/>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04"/>
                                <wps:cNvSpPr>
                                  <a:spLocks noChangeArrowheads="1"/>
                                </wps:cNvSpPr>
                                <wps:spPr bwMode="auto">
                                  <a:xfrm>
                                    <a:off x="3531" y="2701"/>
                                    <a:ext cx="2" cy="408"/>
                                  </a:xfrm>
                                  <a:prstGeom prst="rect">
                                    <a:avLst/>
                                  </a:prstGeom>
                                  <a:solidFill>
                                    <a:srgbClr val="58FE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205"/>
                                <wps:cNvSpPr>
                                  <a:spLocks noChangeArrowheads="1"/>
                                </wps:cNvSpPr>
                                <wps:spPr bwMode="auto">
                                  <a:xfrm>
                                    <a:off x="3533" y="2701"/>
                                    <a:ext cx="1" cy="408"/>
                                  </a:xfrm>
                                  <a:prstGeom prst="rect">
                                    <a:avLst/>
                                  </a:prstGeom>
                                  <a:solidFill>
                                    <a:srgbClr val="56FD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206"/>
                                <wps:cNvSpPr>
                                  <a:spLocks noChangeArrowheads="1"/>
                                </wps:cNvSpPr>
                                <wps:spPr bwMode="auto">
                                  <a:xfrm>
                                    <a:off x="3534" y="2701"/>
                                    <a:ext cx="2" cy="408"/>
                                  </a:xfrm>
                                  <a:prstGeom prst="rect">
                                    <a:avLst/>
                                  </a:prstGeom>
                                  <a:solidFill>
                                    <a:srgbClr val="55FB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207"/>
                                <wps:cNvSpPr>
                                  <a:spLocks noChangeArrowheads="1"/>
                                </wps:cNvSpPr>
                                <wps:spPr bwMode="auto">
                                  <a:xfrm>
                                    <a:off x="3536" y="2701"/>
                                    <a:ext cx="1" cy="408"/>
                                  </a:xfrm>
                                  <a:prstGeom prst="rect">
                                    <a:avLst/>
                                  </a:prstGeom>
                                  <a:solidFill>
                                    <a:srgbClr val="53FA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208"/>
                                <wps:cNvSpPr>
                                  <a:spLocks noChangeArrowheads="1"/>
                                </wps:cNvSpPr>
                                <wps:spPr bwMode="auto">
                                  <a:xfrm>
                                    <a:off x="3537" y="2701"/>
                                    <a:ext cx="2" cy="408"/>
                                  </a:xfrm>
                                  <a:prstGeom prst="rect">
                                    <a:avLst/>
                                  </a:prstGeom>
                                  <a:solidFill>
                                    <a:srgbClr val="52F9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209"/>
                                <wps:cNvSpPr>
                                  <a:spLocks noChangeArrowheads="1"/>
                                </wps:cNvSpPr>
                                <wps:spPr bwMode="auto">
                                  <a:xfrm>
                                    <a:off x="3539" y="2701"/>
                                    <a:ext cx="1" cy="408"/>
                                  </a:xfrm>
                                  <a:prstGeom prst="rect">
                                    <a:avLst/>
                                  </a:prstGeom>
                                  <a:solidFill>
                                    <a:srgbClr val="50F7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210"/>
                                <wps:cNvSpPr>
                                  <a:spLocks noChangeArrowheads="1"/>
                                </wps:cNvSpPr>
                                <wps:spPr bwMode="auto">
                                  <a:xfrm>
                                    <a:off x="3540" y="2701"/>
                                    <a:ext cx="2" cy="408"/>
                                  </a:xfrm>
                                  <a:prstGeom prst="rect">
                                    <a:avLst/>
                                  </a:prstGeom>
                                  <a:solidFill>
                                    <a:srgbClr val="4FF6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226" name="Group 1211"/>
                              <wpg:cNvGrpSpPr>
                                <a:grpSpLocks/>
                              </wpg:cNvGrpSpPr>
                              <wpg:grpSpPr bwMode="auto">
                                <a:xfrm>
                                  <a:off x="1489009" y="1419251"/>
                                  <a:ext cx="814705" cy="850931"/>
                                  <a:chOff x="2345" y="2233"/>
                                  <a:chExt cx="1283" cy="1340"/>
                                </a:xfrm>
                              </wpg:grpSpPr>
                              <wps:wsp>
                                <wps:cNvPr id="1227" name="Rectangle 1212"/>
                                <wps:cNvSpPr>
                                  <a:spLocks noChangeArrowheads="1"/>
                                </wps:cNvSpPr>
                                <wps:spPr bwMode="auto">
                                  <a:xfrm>
                                    <a:off x="3542" y="2701"/>
                                    <a:ext cx="2" cy="408"/>
                                  </a:xfrm>
                                  <a:prstGeom prst="rect">
                                    <a:avLst/>
                                  </a:prstGeom>
                                  <a:solidFill>
                                    <a:srgbClr val="4EF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213"/>
                                <wps:cNvSpPr>
                                  <a:spLocks noChangeArrowheads="1"/>
                                </wps:cNvSpPr>
                                <wps:spPr bwMode="auto">
                                  <a:xfrm>
                                    <a:off x="3544" y="2701"/>
                                    <a:ext cx="1" cy="408"/>
                                  </a:xfrm>
                                  <a:prstGeom prst="rect">
                                    <a:avLst/>
                                  </a:prstGeom>
                                  <a:solidFill>
                                    <a:srgbClr val="4CF3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214"/>
                                <wps:cNvSpPr>
                                  <a:spLocks noChangeArrowheads="1"/>
                                </wps:cNvSpPr>
                                <wps:spPr bwMode="auto">
                                  <a:xfrm>
                                    <a:off x="3545" y="2701"/>
                                    <a:ext cx="2" cy="408"/>
                                  </a:xfrm>
                                  <a:prstGeom prst="rect">
                                    <a:avLst/>
                                  </a:prstGeom>
                                  <a:solidFill>
                                    <a:srgbClr val="4BF2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215"/>
                                <wps:cNvSpPr>
                                  <a:spLocks noChangeArrowheads="1"/>
                                </wps:cNvSpPr>
                                <wps:spPr bwMode="auto">
                                  <a:xfrm>
                                    <a:off x="3547" y="2701"/>
                                    <a:ext cx="1" cy="408"/>
                                  </a:xfrm>
                                  <a:prstGeom prst="rect">
                                    <a:avLst/>
                                  </a:prstGeom>
                                  <a:solidFill>
                                    <a:srgbClr val="49F1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216"/>
                                <wps:cNvSpPr>
                                  <a:spLocks noChangeArrowheads="1"/>
                                </wps:cNvSpPr>
                                <wps:spPr bwMode="auto">
                                  <a:xfrm>
                                    <a:off x="3548" y="2701"/>
                                    <a:ext cx="2" cy="408"/>
                                  </a:xfrm>
                                  <a:prstGeom prst="rect">
                                    <a:avLst/>
                                  </a:prstGeom>
                                  <a:solidFill>
                                    <a:srgbClr val="48F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17"/>
                                <wps:cNvSpPr>
                                  <a:spLocks noChangeArrowheads="1"/>
                                </wps:cNvSpPr>
                                <wps:spPr bwMode="auto">
                                  <a:xfrm>
                                    <a:off x="3550" y="2701"/>
                                    <a:ext cx="2" cy="408"/>
                                  </a:xfrm>
                                  <a:prstGeom prst="rect">
                                    <a:avLst/>
                                  </a:prstGeom>
                                  <a:solidFill>
                                    <a:srgbClr val="46EE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18"/>
                                <wps:cNvSpPr>
                                  <a:spLocks noChangeArrowheads="1"/>
                                </wps:cNvSpPr>
                                <wps:spPr bwMode="auto">
                                  <a:xfrm>
                                    <a:off x="3552" y="2701"/>
                                    <a:ext cx="1" cy="408"/>
                                  </a:xfrm>
                                  <a:prstGeom prst="rect">
                                    <a:avLst/>
                                  </a:prstGeom>
                                  <a:solidFill>
                                    <a:srgbClr val="45ED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19"/>
                                <wps:cNvSpPr>
                                  <a:spLocks noChangeArrowheads="1"/>
                                </wps:cNvSpPr>
                                <wps:spPr bwMode="auto">
                                  <a:xfrm>
                                    <a:off x="3553" y="2701"/>
                                    <a:ext cx="2" cy="408"/>
                                  </a:xfrm>
                                  <a:prstGeom prst="rect">
                                    <a:avLst/>
                                  </a:prstGeom>
                                  <a:solidFill>
                                    <a:srgbClr val="44EC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20"/>
                                <wps:cNvSpPr>
                                  <a:spLocks noChangeArrowheads="1"/>
                                </wps:cNvSpPr>
                                <wps:spPr bwMode="auto">
                                  <a:xfrm>
                                    <a:off x="3555" y="2701"/>
                                    <a:ext cx="1" cy="408"/>
                                  </a:xfrm>
                                  <a:prstGeom prst="rect">
                                    <a:avLst/>
                                  </a:prstGeom>
                                  <a:solidFill>
                                    <a:srgbClr val="42E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21"/>
                                <wps:cNvSpPr>
                                  <a:spLocks noChangeArrowheads="1"/>
                                </wps:cNvSpPr>
                                <wps:spPr bwMode="auto">
                                  <a:xfrm>
                                    <a:off x="3556" y="2701"/>
                                    <a:ext cx="2" cy="408"/>
                                  </a:xfrm>
                                  <a:prstGeom prst="rect">
                                    <a:avLst/>
                                  </a:prstGeom>
                                  <a:solidFill>
                                    <a:srgbClr val="41E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22"/>
                                <wps:cNvSpPr>
                                  <a:spLocks noChangeArrowheads="1"/>
                                </wps:cNvSpPr>
                                <wps:spPr bwMode="auto">
                                  <a:xfrm>
                                    <a:off x="3558" y="2701"/>
                                    <a:ext cx="2" cy="408"/>
                                  </a:xfrm>
                                  <a:prstGeom prst="rect">
                                    <a:avLst/>
                                  </a:prstGeom>
                                  <a:solidFill>
                                    <a:srgbClr val="3FE8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23"/>
                                <wps:cNvSpPr>
                                  <a:spLocks noChangeArrowheads="1"/>
                                </wps:cNvSpPr>
                                <wps:spPr bwMode="auto">
                                  <a:xfrm>
                                    <a:off x="3560" y="2701"/>
                                    <a:ext cx="1" cy="408"/>
                                  </a:xfrm>
                                  <a:prstGeom prst="rect">
                                    <a:avLst/>
                                  </a:prstGeom>
                                  <a:solidFill>
                                    <a:srgbClr val="3DE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24"/>
                                <wps:cNvSpPr>
                                  <a:spLocks noChangeArrowheads="1"/>
                                </wps:cNvSpPr>
                                <wps:spPr bwMode="auto">
                                  <a:xfrm>
                                    <a:off x="3561" y="2701"/>
                                    <a:ext cx="2" cy="408"/>
                                  </a:xfrm>
                                  <a:prstGeom prst="rect">
                                    <a:avLst/>
                                  </a:prstGeom>
                                  <a:solidFill>
                                    <a:srgbClr val="3CE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25"/>
                                <wps:cNvSpPr>
                                  <a:spLocks noChangeArrowheads="1"/>
                                </wps:cNvSpPr>
                                <wps:spPr bwMode="auto">
                                  <a:xfrm>
                                    <a:off x="3563" y="2701"/>
                                    <a:ext cx="1" cy="408"/>
                                  </a:xfrm>
                                  <a:prstGeom prst="rect">
                                    <a:avLst/>
                                  </a:prstGeom>
                                  <a:solidFill>
                                    <a:srgbClr val="3BE4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26"/>
                                <wps:cNvSpPr>
                                  <a:spLocks noChangeArrowheads="1"/>
                                </wps:cNvSpPr>
                                <wps:spPr bwMode="auto">
                                  <a:xfrm>
                                    <a:off x="3564" y="2701"/>
                                    <a:ext cx="2" cy="408"/>
                                  </a:xfrm>
                                  <a:prstGeom prst="rect">
                                    <a:avLst/>
                                  </a:prstGeom>
                                  <a:solidFill>
                                    <a:srgbClr val="39E2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27"/>
                                <wps:cNvSpPr>
                                  <a:spLocks noChangeArrowheads="1"/>
                                </wps:cNvSpPr>
                                <wps:spPr bwMode="auto">
                                  <a:xfrm>
                                    <a:off x="3566" y="2701"/>
                                    <a:ext cx="2" cy="408"/>
                                  </a:xfrm>
                                  <a:prstGeom prst="rect">
                                    <a:avLst/>
                                  </a:prstGeom>
                                  <a:solidFill>
                                    <a:srgbClr val="38E1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28"/>
                                <wps:cNvSpPr>
                                  <a:spLocks noChangeArrowheads="1"/>
                                </wps:cNvSpPr>
                                <wps:spPr bwMode="auto">
                                  <a:xfrm>
                                    <a:off x="3568" y="2701"/>
                                    <a:ext cx="1" cy="408"/>
                                  </a:xfrm>
                                  <a:prstGeom prst="rect">
                                    <a:avLst/>
                                  </a:prstGeom>
                                  <a:solidFill>
                                    <a:srgbClr val="37E0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29"/>
                                <wps:cNvSpPr>
                                  <a:spLocks noChangeArrowheads="1"/>
                                </wps:cNvSpPr>
                                <wps:spPr bwMode="auto">
                                  <a:xfrm>
                                    <a:off x="3569" y="2701"/>
                                    <a:ext cx="2" cy="408"/>
                                  </a:xfrm>
                                  <a:prstGeom prst="rect">
                                    <a:avLst/>
                                  </a:prstGeom>
                                  <a:solidFill>
                                    <a:srgbClr val="35DF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30"/>
                                <wps:cNvSpPr>
                                  <a:spLocks noChangeArrowheads="1"/>
                                </wps:cNvSpPr>
                                <wps:spPr bwMode="auto">
                                  <a:xfrm>
                                    <a:off x="3571" y="2701"/>
                                    <a:ext cx="1" cy="408"/>
                                  </a:xfrm>
                                  <a:prstGeom prst="rect">
                                    <a:avLst/>
                                  </a:prstGeom>
                                  <a:solidFill>
                                    <a:srgbClr val="33DD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31"/>
                                <wps:cNvSpPr>
                                  <a:spLocks noChangeArrowheads="1"/>
                                </wps:cNvSpPr>
                                <wps:spPr bwMode="auto">
                                  <a:xfrm>
                                    <a:off x="3572" y="2701"/>
                                    <a:ext cx="2" cy="408"/>
                                  </a:xfrm>
                                  <a:prstGeom prst="rect">
                                    <a:avLst/>
                                  </a:prstGeom>
                                  <a:solidFill>
                                    <a:srgbClr val="32DC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32"/>
                                <wps:cNvSpPr>
                                  <a:spLocks noChangeArrowheads="1"/>
                                </wps:cNvSpPr>
                                <wps:spPr bwMode="auto">
                                  <a:xfrm>
                                    <a:off x="3574" y="2701"/>
                                    <a:ext cx="1" cy="408"/>
                                  </a:xfrm>
                                  <a:prstGeom prst="rect">
                                    <a:avLst/>
                                  </a:prstGeom>
                                  <a:solidFill>
                                    <a:srgbClr val="31DB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33"/>
                                <wps:cNvSpPr>
                                  <a:spLocks noChangeArrowheads="1"/>
                                </wps:cNvSpPr>
                                <wps:spPr bwMode="auto">
                                  <a:xfrm>
                                    <a:off x="3575" y="2701"/>
                                    <a:ext cx="2" cy="408"/>
                                  </a:xfrm>
                                  <a:prstGeom prst="rect">
                                    <a:avLst/>
                                  </a:prstGeom>
                                  <a:solidFill>
                                    <a:srgbClr val="2FDA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34"/>
                                <wps:cNvSpPr>
                                  <a:spLocks noChangeArrowheads="1"/>
                                </wps:cNvSpPr>
                                <wps:spPr bwMode="auto">
                                  <a:xfrm>
                                    <a:off x="3577" y="2701"/>
                                    <a:ext cx="2" cy="408"/>
                                  </a:xfrm>
                                  <a:prstGeom prst="rect">
                                    <a:avLst/>
                                  </a:prstGeom>
                                  <a:solidFill>
                                    <a:srgbClr val="2ED9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35"/>
                                <wps:cNvSpPr>
                                  <a:spLocks noChangeArrowheads="1"/>
                                </wps:cNvSpPr>
                                <wps:spPr bwMode="auto">
                                  <a:xfrm>
                                    <a:off x="3579" y="2701"/>
                                    <a:ext cx="1" cy="408"/>
                                  </a:xfrm>
                                  <a:prstGeom prst="rect">
                                    <a:avLst/>
                                  </a:prstGeom>
                                  <a:solidFill>
                                    <a:srgbClr val="2DD8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36"/>
                                <wps:cNvSpPr>
                                  <a:spLocks noChangeArrowheads="1"/>
                                </wps:cNvSpPr>
                                <wps:spPr bwMode="auto">
                                  <a:xfrm>
                                    <a:off x="3580" y="2701"/>
                                    <a:ext cx="2" cy="408"/>
                                  </a:xfrm>
                                  <a:prstGeom prst="rect">
                                    <a:avLst/>
                                  </a:prstGeom>
                                  <a:solidFill>
                                    <a:srgbClr val="2BD6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37"/>
                                <wps:cNvSpPr>
                                  <a:spLocks noChangeArrowheads="1"/>
                                </wps:cNvSpPr>
                                <wps:spPr bwMode="auto">
                                  <a:xfrm>
                                    <a:off x="3582" y="2701"/>
                                    <a:ext cx="1" cy="408"/>
                                  </a:xfrm>
                                  <a:prstGeom prst="rect">
                                    <a:avLst/>
                                  </a:prstGeom>
                                  <a:solidFill>
                                    <a:srgbClr val="2AD5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38"/>
                                <wps:cNvSpPr>
                                  <a:spLocks noChangeArrowheads="1"/>
                                </wps:cNvSpPr>
                                <wps:spPr bwMode="auto">
                                  <a:xfrm>
                                    <a:off x="3583" y="2701"/>
                                    <a:ext cx="2" cy="408"/>
                                  </a:xfrm>
                                  <a:prstGeom prst="rect">
                                    <a:avLst/>
                                  </a:prstGeom>
                                  <a:solidFill>
                                    <a:srgbClr val="28D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239"/>
                                <wps:cNvSpPr>
                                  <a:spLocks noChangeArrowheads="1"/>
                                </wps:cNvSpPr>
                                <wps:spPr bwMode="auto">
                                  <a:xfrm>
                                    <a:off x="3585" y="2701"/>
                                    <a:ext cx="2" cy="408"/>
                                  </a:xfrm>
                                  <a:prstGeom prst="rect">
                                    <a:avLst/>
                                  </a:prstGeom>
                                  <a:solidFill>
                                    <a:srgbClr val="26D2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240"/>
                                <wps:cNvSpPr>
                                  <a:spLocks noChangeArrowheads="1"/>
                                </wps:cNvSpPr>
                                <wps:spPr bwMode="auto">
                                  <a:xfrm>
                                    <a:off x="3587" y="2701"/>
                                    <a:ext cx="1" cy="408"/>
                                  </a:xfrm>
                                  <a:prstGeom prst="rect">
                                    <a:avLst/>
                                  </a:prstGeom>
                                  <a:solidFill>
                                    <a:srgbClr val="25D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241"/>
                                <wps:cNvSpPr>
                                  <a:spLocks noChangeArrowheads="1"/>
                                </wps:cNvSpPr>
                                <wps:spPr bwMode="auto">
                                  <a:xfrm>
                                    <a:off x="3588" y="2701"/>
                                    <a:ext cx="2" cy="408"/>
                                  </a:xfrm>
                                  <a:prstGeom prst="rect">
                                    <a:avLst/>
                                  </a:prstGeom>
                                  <a:solidFill>
                                    <a:srgbClr val="23D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242"/>
                                <wps:cNvSpPr>
                                  <a:spLocks noChangeArrowheads="1"/>
                                </wps:cNvSpPr>
                                <wps:spPr bwMode="auto">
                                  <a:xfrm>
                                    <a:off x="3590" y="2701"/>
                                    <a:ext cx="1" cy="408"/>
                                  </a:xfrm>
                                  <a:prstGeom prst="rect">
                                    <a:avLst/>
                                  </a:prstGeom>
                                  <a:solidFill>
                                    <a:srgbClr val="22C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243"/>
                                <wps:cNvSpPr>
                                  <a:spLocks noChangeArrowheads="1"/>
                                </wps:cNvSpPr>
                                <wps:spPr bwMode="auto">
                                  <a:xfrm>
                                    <a:off x="3591" y="2701"/>
                                    <a:ext cx="2" cy="408"/>
                                  </a:xfrm>
                                  <a:prstGeom prst="rect">
                                    <a:avLst/>
                                  </a:prstGeom>
                                  <a:solidFill>
                                    <a:srgbClr val="20CD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244"/>
                                <wps:cNvSpPr>
                                  <a:spLocks noChangeArrowheads="1"/>
                                </wps:cNvSpPr>
                                <wps:spPr bwMode="auto">
                                  <a:xfrm>
                                    <a:off x="3593" y="2701"/>
                                    <a:ext cx="2" cy="408"/>
                                  </a:xfrm>
                                  <a:prstGeom prst="rect">
                                    <a:avLst/>
                                  </a:prstGeom>
                                  <a:solidFill>
                                    <a:srgbClr val="1FCC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245"/>
                                <wps:cNvSpPr>
                                  <a:spLocks noChangeArrowheads="1"/>
                                </wps:cNvSpPr>
                                <wps:spPr bwMode="auto">
                                  <a:xfrm>
                                    <a:off x="3595" y="2701"/>
                                    <a:ext cx="1" cy="408"/>
                                  </a:xfrm>
                                  <a:prstGeom prst="rect">
                                    <a:avLst/>
                                  </a:prstGeom>
                                  <a:solidFill>
                                    <a:srgbClr val="1ECB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246"/>
                                <wps:cNvSpPr>
                                  <a:spLocks noChangeArrowheads="1"/>
                                </wps:cNvSpPr>
                                <wps:spPr bwMode="auto">
                                  <a:xfrm>
                                    <a:off x="3596" y="2701"/>
                                    <a:ext cx="2" cy="408"/>
                                  </a:xfrm>
                                  <a:prstGeom prst="rect">
                                    <a:avLst/>
                                  </a:prstGeom>
                                  <a:solidFill>
                                    <a:srgbClr val="1CC9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47"/>
                                <wps:cNvSpPr>
                                  <a:spLocks noChangeArrowheads="1"/>
                                </wps:cNvSpPr>
                                <wps:spPr bwMode="auto">
                                  <a:xfrm>
                                    <a:off x="3598" y="2701"/>
                                    <a:ext cx="1" cy="408"/>
                                  </a:xfrm>
                                  <a:prstGeom prst="rect">
                                    <a:avLst/>
                                  </a:prstGeom>
                                  <a:solidFill>
                                    <a:srgbClr val="1BC8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248"/>
                                <wps:cNvSpPr>
                                  <a:spLocks noChangeArrowheads="1"/>
                                </wps:cNvSpPr>
                                <wps:spPr bwMode="auto">
                                  <a:xfrm>
                                    <a:off x="3599" y="2701"/>
                                    <a:ext cx="2" cy="408"/>
                                  </a:xfrm>
                                  <a:prstGeom prst="rect">
                                    <a:avLst/>
                                  </a:prstGeom>
                                  <a:solidFill>
                                    <a:srgbClr val="19C7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49"/>
                                <wps:cNvSpPr>
                                  <a:spLocks noChangeArrowheads="1"/>
                                </wps:cNvSpPr>
                                <wps:spPr bwMode="auto">
                                  <a:xfrm>
                                    <a:off x="3601" y="2701"/>
                                    <a:ext cx="2" cy="408"/>
                                  </a:xfrm>
                                  <a:prstGeom prst="rect">
                                    <a:avLst/>
                                  </a:prstGeom>
                                  <a:solidFill>
                                    <a:srgbClr val="18C5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50"/>
                                <wps:cNvSpPr>
                                  <a:spLocks noChangeArrowheads="1"/>
                                </wps:cNvSpPr>
                                <wps:spPr bwMode="auto">
                                  <a:xfrm>
                                    <a:off x="3603" y="2701"/>
                                    <a:ext cx="1" cy="408"/>
                                  </a:xfrm>
                                  <a:prstGeom prst="rect">
                                    <a:avLst/>
                                  </a:prstGeom>
                                  <a:solidFill>
                                    <a:srgbClr val="16C4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51"/>
                                <wps:cNvSpPr>
                                  <a:spLocks noChangeArrowheads="1"/>
                                </wps:cNvSpPr>
                                <wps:spPr bwMode="auto">
                                  <a:xfrm>
                                    <a:off x="3604" y="2701"/>
                                    <a:ext cx="2" cy="408"/>
                                  </a:xfrm>
                                  <a:prstGeom prst="rect">
                                    <a:avLst/>
                                  </a:prstGeom>
                                  <a:solidFill>
                                    <a:srgbClr val="15C3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52"/>
                                <wps:cNvSpPr>
                                  <a:spLocks noChangeArrowheads="1"/>
                                </wps:cNvSpPr>
                                <wps:spPr bwMode="auto">
                                  <a:xfrm>
                                    <a:off x="3606" y="2701"/>
                                    <a:ext cx="1" cy="408"/>
                                  </a:xfrm>
                                  <a:prstGeom prst="rect">
                                    <a:avLst/>
                                  </a:prstGeom>
                                  <a:solidFill>
                                    <a:srgbClr val="13C1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53"/>
                                <wps:cNvSpPr>
                                  <a:spLocks noChangeArrowheads="1"/>
                                </wps:cNvSpPr>
                                <wps:spPr bwMode="auto">
                                  <a:xfrm>
                                    <a:off x="3607" y="2701"/>
                                    <a:ext cx="2" cy="408"/>
                                  </a:xfrm>
                                  <a:prstGeom prst="rect">
                                    <a:avLst/>
                                  </a:prstGeom>
                                  <a:solidFill>
                                    <a:srgbClr val="12C0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54"/>
                                <wps:cNvSpPr>
                                  <a:spLocks noChangeArrowheads="1"/>
                                </wps:cNvSpPr>
                                <wps:spPr bwMode="auto">
                                  <a:xfrm>
                                    <a:off x="3609" y="2701"/>
                                    <a:ext cx="2" cy="408"/>
                                  </a:xfrm>
                                  <a:prstGeom prst="rect">
                                    <a:avLst/>
                                  </a:prstGeom>
                                  <a:solidFill>
                                    <a:srgbClr val="11BF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55"/>
                                <wps:cNvSpPr>
                                  <a:spLocks noChangeArrowheads="1"/>
                                </wps:cNvSpPr>
                                <wps:spPr bwMode="auto">
                                  <a:xfrm>
                                    <a:off x="3611" y="2701"/>
                                    <a:ext cx="1" cy="408"/>
                                  </a:xfrm>
                                  <a:prstGeom prst="rect">
                                    <a:avLst/>
                                  </a:prstGeom>
                                  <a:solidFill>
                                    <a:srgbClr val="0FBE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56"/>
                                <wps:cNvSpPr>
                                  <a:spLocks noChangeArrowheads="1"/>
                                </wps:cNvSpPr>
                                <wps:spPr bwMode="auto">
                                  <a:xfrm>
                                    <a:off x="3612" y="2701"/>
                                    <a:ext cx="2" cy="408"/>
                                  </a:xfrm>
                                  <a:prstGeom prst="rect">
                                    <a:avLst/>
                                  </a:prstGeom>
                                  <a:solidFill>
                                    <a:srgbClr val="0EBC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57"/>
                                <wps:cNvSpPr>
                                  <a:spLocks noChangeArrowheads="1"/>
                                </wps:cNvSpPr>
                                <wps:spPr bwMode="auto">
                                  <a:xfrm>
                                    <a:off x="3614" y="2701"/>
                                    <a:ext cx="1" cy="408"/>
                                  </a:xfrm>
                                  <a:prstGeom prst="rect">
                                    <a:avLst/>
                                  </a:prstGeom>
                                  <a:solidFill>
                                    <a:srgbClr val="0CBB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58"/>
                                <wps:cNvSpPr>
                                  <a:spLocks noChangeArrowheads="1"/>
                                </wps:cNvSpPr>
                                <wps:spPr bwMode="auto">
                                  <a:xfrm>
                                    <a:off x="3615" y="2701"/>
                                    <a:ext cx="2" cy="408"/>
                                  </a:xfrm>
                                  <a:prstGeom prst="rect">
                                    <a:avLst/>
                                  </a:prstGeom>
                                  <a:solidFill>
                                    <a:srgbClr val="0BBA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59"/>
                                <wps:cNvSpPr>
                                  <a:spLocks noChangeArrowheads="1"/>
                                </wps:cNvSpPr>
                                <wps:spPr bwMode="auto">
                                  <a:xfrm>
                                    <a:off x="3617" y="2701"/>
                                    <a:ext cx="1" cy="408"/>
                                  </a:xfrm>
                                  <a:prstGeom prst="rect">
                                    <a:avLst/>
                                  </a:prstGeom>
                                  <a:solidFill>
                                    <a:srgbClr val="09B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60"/>
                                <wps:cNvSpPr>
                                  <a:spLocks noChangeArrowheads="1"/>
                                </wps:cNvSpPr>
                                <wps:spPr bwMode="auto">
                                  <a:xfrm>
                                    <a:off x="3618" y="2701"/>
                                    <a:ext cx="2" cy="408"/>
                                  </a:xfrm>
                                  <a:prstGeom prst="rect">
                                    <a:avLst/>
                                  </a:prstGeom>
                                  <a:solidFill>
                                    <a:srgbClr val="08B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61"/>
                                <wps:cNvSpPr>
                                  <a:spLocks noChangeArrowheads="1"/>
                                </wps:cNvSpPr>
                                <wps:spPr bwMode="auto">
                                  <a:xfrm>
                                    <a:off x="3620" y="2701"/>
                                    <a:ext cx="2" cy="408"/>
                                  </a:xfrm>
                                  <a:prstGeom prst="rect">
                                    <a:avLst/>
                                  </a:prstGeom>
                                  <a:solidFill>
                                    <a:srgbClr val="07B6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62"/>
                                <wps:cNvSpPr>
                                  <a:spLocks noChangeArrowheads="1"/>
                                </wps:cNvSpPr>
                                <wps:spPr bwMode="auto">
                                  <a:xfrm>
                                    <a:off x="3622" y="2701"/>
                                    <a:ext cx="1" cy="408"/>
                                  </a:xfrm>
                                  <a:prstGeom prst="rect">
                                    <a:avLst/>
                                  </a:prstGeom>
                                  <a:solidFill>
                                    <a:srgbClr val="05B4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63"/>
                                <wps:cNvSpPr>
                                  <a:spLocks noChangeArrowheads="1"/>
                                </wps:cNvSpPr>
                                <wps:spPr bwMode="auto">
                                  <a:xfrm>
                                    <a:off x="3623" y="2701"/>
                                    <a:ext cx="2" cy="408"/>
                                  </a:xfrm>
                                  <a:prstGeom prst="rect">
                                    <a:avLst/>
                                  </a:prstGeom>
                                  <a:solidFill>
                                    <a:srgbClr val="04B3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64"/>
                                <wps:cNvSpPr>
                                  <a:spLocks noChangeArrowheads="1"/>
                                </wps:cNvSpPr>
                                <wps:spPr bwMode="auto">
                                  <a:xfrm>
                                    <a:off x="3625" y="2701"/>
                                    <a:ext cx="1" cy="408"/>
                                  </a:xfrm>
                                  <a:prstGeom prst="rect">
                                    <a:avLst/>
                                  </a:prstGeom>
                                  <a:solidFill>
                                    <a:srgbClr val="02B2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65"/>
                                <wps:cNvSpPr>
                                  <a:spLocks noChangeArrowheads="1"/>
                                </wps:cNvSpPr>
                                <wps:spPr bwMode="auto">
                                  <a:xfrm>
                                    <a:off x="3626" y="2701"/>
                                    <a:ext cx="2" cy="408"/>
                                  </a:xfrm>
                                  <a:prstGeom prst="rect">
                                    <a:avLst/>
                                  </a:prstGeom>
                                  <a:solidFill>
                                    <a:srgbClr val="01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Freeform 1266"/>
                                <wps:cNvSpPr>
                                  <a:spLocks/>
                                </wps:cNvSpPr>
                                <wps:spPr bwMode="auto">
                                  <a:xfrm>
                                    <a:off x="3507" y="2828"/>
                                    <a:ext cx="100" cy="362"/>
                                  </a:xfrm>
                                  <a:custGeom>
                                    <a:avLst/>
                                    <a:gdLst>
                                      <a:gd name="T0" fmla="*/ 100 w 100"/>
                                      <a:gd name="T1" fmla="*/ 343 h 362"/>
                                      <a:gd name="T2" fmla="*/ 92 w 100"/>
                                      <a:gd name="T3" fmla="*/ 349 h 362"/>
                                      <a:gd name="T4" fmla="*/ 86 w 100"/>
                                      <a:gd name="T5" fmla="*/ 355 h 362"/>
                                      <a:gd name="T6" fmla="*/ 76 w 100"/>
                                      <a:gd name="T7" fmla="*/ 359 h 362"/>
                                      <a:gd name="T8" fmla="*/ 68 w 100"/>
                                      <a:gd name="T9" fmla="*/ 362 h 362"/>
                                      <a:gd name="T10" fmla="*/ 59 w 100"/>
                                      <a:gd name="T11" fmla="*/ 362 h 362"/>
                                      <a:gd name="T12" fmla="*/ 49 w 100"/>
                                      <a:gd name="T13" fmla="*/ 360 h 362"/>
                                      <a:gd name="T14" fmla="*/ 41 w 100"/>
                                      <a:gd name="T15" fmla="*/ 357 h 362"/>
                                      <a:gd name="T16" fmla="*/ 32 w 100"/>
                                      <a:gd name="T17" fmla="*/ 352 h 362"/>
                                      <a:gd name="T18" fmla="*/ 26 w 100"/>
                                      <a:gd name="T19" fmla="*/ 346 h 362"/>
                                      <a:gd name="T20" fmla="*/ 19 w 100"/>
                                      <a:gd name="T21" fmla="*/ 338 h 362"/>
                                      <a:gd name="T22" fmla="*/ 16 w 100"/>
                                      <a:gd name="T23" fmla="*/ 330 h 362"/>
                                      <a:gd name="T24" fmla="*/ 14 w 100"/>
                                      <a:gd name="T25" fmla="*/ 322 h 362"/>
                                      <a:gd name="T26" fmla="*/ 13 w 100"/>
                                      <a:gd name="T27" fmla="*/ 312 h 362"/>
                                      <a:gd name="T28" fmla="*/ 14 w 100"/>
                                      <a:gd name="T29" fmla="*/ 302 h 362"/>
                                      <a:gd name="T30" fmla="*/ 18 w 100"/>
                                      <a:gd name="T31" fmla="*/ 294 h 362"/>
                                      <a:gd name="T32" fmla="*/ 22 w 100"/>
                                      <a:gd name="T33" fmla="*/ 285 h 362"/>
                                      <a:gd name="T34" fmla="*/ 29 w 100"/>
                                      <a:gd name="T35" fmla="*/ 278 h 362"/>
                                      <a:gd name="T36" fmla="*/ 18 w 100"/>
                                      <a:gd name="T37" fmla="*/ 272 h 362"/>
                                      <a:gd name="T38" fmla="*/ 10 w 100"/>
                                      <a:gd name="T39" fmla="*/ 264 h 362"/>
                                      <a:gd name="T40" fmla="*/ 5 w 100"/>
                                      <a:gd name="T41" fmla="*/ 254 h 362"/>
                                      <a:gd name="T42" fmla="*/ 0 w 100"/>
                                      <a:gd name="T43" fmla="*/ 243 h 362"/>
                                      <a:gd name="T44" fmla="*/ 0 w 100"/>
                                      <a:gd name="T45" fmla="*/ 243 h 362"/>
                                      <a:gd name="T46" fmla="*/ 0 w 100"/>
                                      <a:gd name="T47" fmla="*/ 0 h 3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0" h="362">
                                        <a:moveTo>
                                          <a:pt x="100" y="343"/>
                                        </a:moveTo>
                                        <a:lnTo>
                                          <a:pt x="92" y="349"/>
                                        </a:lnTo>
                                        <a:lnTo>
                                          <a:pt x="86" y="355"/>
                                        </a:lnTo>
                                        <a:lnTo>
                                          <a:pt x="76" y="359"/>
                                        </a:lnTo>
                                        <a:lnTo>
                                          <a:pt x="68" y="362"/>
                                        </a:lnTo>
                                        <a:lnTo>
                                          <a:pt x="59" y="362"/>
                                        </a:lnTo>
                                        <a:lnTo>
                                          <a:pt x="49" y="360"/>
                                        </a:lnTo>
                                        <a:lnTo>
                                          <a:pt x="41" y="357"/>
                                        </a:lnTo>
                                        <a:lnTo>
                                          <a:pt x="32" y="352"/>
                                        </a:lnTo>
                                        <a:lnTo>
                                          <a:pt x="26" y="346"/>
                                        </a:lnTo>
                                        <a:lnTo>
                                          <a:pt x="19" y="338"/>
                                        </a:lnTo>
                                        <a:lnTo>
                                          <a:pt x="16" y="330"/>
                                        </a:lnTo>
                                        <a:lnTo>
                                          <a:pt x="14" y="322"/>
                                        </a:lnTo>
                                        <a:lnTo>
                                          <a:pt x="13" y="312"/>
                                        </a:lnTo>
                                        <a:lnTo>
                                          <a:pt x="14" y="302"/>
                                        </a:lnTo>
                                        <a:lnTo>
                                          <a:pt x="18" y="294"/>
                                        </a:lnTo>
                                        <a:lnTo>
                                          <a:pt x="22" y="285"/>
                                        </a:lnTo>
                                        <a:lnTo>
                                          <a:pt x="29" y="278"/>
                                        </a:lnTo>
                                        <a:lnTo>
                                          <a:pt x="18" y="272"/>
                                        </a:lnTo>
                                        <a:lnTo>
                                          <a:pt x="10" y="264"/>
                                        </a:lnTo>
                                        <a:lnTo>
                                          <a:pt x="5" y="254"/>
                                        </a:lnTo>
                                        <a:lnTo>
                                          <a:pt x="0" y="243"/>
                                        </a:lnTo>
                                        <a:lnTo>
                                          <a:pt x="0" y="0"/>
                                        </a:lnTo>
                                      </a:path>
                                    </a:pathLst>
                                  </a:custGeom>
                                  <a:noFill/>
                                  <a:ln w="8">
                                    <a:solidFill>
                                      <a:srgbClr val="005B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267"/>
                                <wps:cNvSpPr>
                                  <a:spLocks/>
                                </wps:cNvSpPr>
                                <wps:spPr bwMode="auto">
                                  <a:xfrm>
                                    <a:off x="3383" y="3069"/>
                                    <a:ext cx="73" cy="415"/>
                                  </a:xfrm>
                                  <a:custGeom>
                                    <a:avLst/>
                                    <a:gdLst>
                                      <a:gd name="T0" fmla="*/ 65 w 73"/>
                                      <a:gd name="T1" fmla="*/ 0 h 415"/>
                                      <a:gd name="T2" fmla="*/ 73 w 73"/>
                                      <a:gd name="T3" fmla="*/ 336 h 415"/>
                                      <a:gd name="T4" fmla="*/ 35 w 73"/>
                                      <a:gd name="T5" fmla="*/ 373 h 415"/>
                                      <a:gd name="T6" fmla="*/ 0 w 73"/>
                                      <a:gd name="T7" fmla="*/ 415 h 4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 h="415">
                                        <a:moveTo>
                                          <a:pt x="65" y="0"/>
                                        </a:moveTo>
                                        <a:lnTo>
                                          <a:pt x="73" y="336"/>
                                        </a:lnTo>
                                        <a:lnTo>
                                          <a:pt x="35" y="373"/>
                                        </a:lnTo>
                                        <a:lnTo>
                                          <a:pt x="0" y="415"/>
                                        </a:lnTo>
                                      </a:path>
                                    </a:pathLst>
                                  </a:custGeom>
                                  <a:noFill/>
                                  <a:ln w="8">
                                    <a:solidFill>
                                      <a:srgbClr val="005B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268"/>
                                <wps:cNvCnPr/>
                                <wps:spPr bwMode="auto">
                                  <a:xfrm flipH="1" flipV="1">
                                    <a:off x="3340" y="2719"/>
                                    <a:ext cx="17" cy="355"/>
                                  </a:xfrm>
                                  <a:prstGeom prst="line">
                                    <a:avLst/>
                                  </a:prstGeom>
                                  <a:noFill/>
                                  <a:ln w="8">
                                    <a:solidFill>
                                      <a:srgbClr val="005B39"/>
                                    </a:solidFill>
                                    <a:round/>
                                    <a:headEnd/>
                                    <a:tailEnd/>
                                  </a:ln>
                                  <a:extLst>
                                    <a:ext uri="{909E8E84-426E-40DD-AFC4-6F175D3DCCD1}">
                                      <a14:hiddenFill xmlns:a14="http://schemas.microsoft.com/office/drawing/2010/main">
                                        <a:noFill/>
                                      </a14:hiddenFill>
                                    </a:ext>
                                  </a:extLst>
                                </wps:spPr>
                                <wps:bodyPr/>
                              </wps:wsp>
                              <wps:wsp>
                                <wps:cNvPr id="1284" name="Freeform 1269"/>
                                <wps:cNvSpPr>
                                  <a:spLocks/>
                                </wps:cNvSpPr>
                                <wps:spPr bwMode="auto">
                                  <a:xfrm>
                                    <a:off x="3303" y="2363"/>
                                    <a:ext cx="322" cy="1182"/>
                                  </a:xfrm>
                                  <a:custGeom>
                                    <a:avLst/>
                                    <a:gdLst>
                                      <a:gd name="T0" fmla="*/ 67 w 322"/>
                                      <a:gd name="T1" fmla="*/ 1001 h 1182"/>
                                      <a:gd name="T2" fmla="*/ 4 w 322"/>
                                      <a:gd name="T3" fmla="*/ 1078 h 1182"/>
                                      <a:gd name="T4" fmla="*/ 0 w 322"/>
                                      <a:gd name="T5" fmla="*/ 1094 h 1182"/>
                                      <a:gd name="T6" fmla="*/ 4 w 322"/>
                                      <a:gd name="T7" fmla="*/ 1102 h 1182"/>
                                      <a:gd name="T8" fmla="*/ 85 w 322"/>
                                      <a:gd name="T9" fmla="*/ 1112 h 1182"/>
                                      <a:gd name="T10" fmla="*/ 78 w 322"/>
                                      <a:gd name="T11" fmla="*/ 1129 h 1182"/>
                                      <a:gd name="T12" fmla="*/ 82 w 322"/>
                                      <a:gd name="T13" fmla="*/ 1147 h 1182"/>
                                      <a:gd name="T14" fmla="*/ 134 w 322"/>
                                      <a:gd name="T15" fmla="*/ 1182 h 1182"/>
                                      <a:gd name="T16" fmla="*/ 288 w 322"/>
                                      <a:gd name="T17" fmla="*/ 1028 h 1182"/>
                                      <a:gd name="T18" fmla="*/ 308 w 322"/>
                                      <a:gd name="T19" fmla="*/ 798 h 1182"/>
                                      <a:gd name="T20" fmla="*/ 312 w 322"/>
                                      <a:gd name="T21" fmla="*/ 754 h 1182"/>
                                      <a:gd name="T22" fmla="*/ 311 w 322"/>
                                      <a:gd name="T23" fmla="*/ 727 h 1182"/>
                                      <a:gd name="T24" fmla="*/ 317 w 322"/>
                                      <a:gd name="T25" fmla="*/ 713 h 1182"/>
                                      <a:gd name="T26" fmla="*/ 317 w 322"/>
                                      <a:gd name="T27" fmla="*/ 705 h 1182"/>
                                      <a:gd name="T28" fmla="*/ 322 w 322"/>
                                      <a:gd name="T29" fmla="*/ 523 h 1182"/>
                                      <a:gd name="T30" fmla="*/ 315 w 322"/>
                                      <a:gd name="T31" fmla="*/ 343 h 1182"/>
                                      <a:gd name="T32" fmla="*/ 303 w 322"/>
                                      <a:gd name="T33" fmla="*/ 315 h 1182"/>
                                      <a:gd name="T34" fmla="*/ 268 w 322"/>
                                      <a:gd name="T35" fmla="*/ 267 h 1182"/>
                                      <a:gd name="T36" fmla="*/ 226 w 322"/>
                                      <a:gd name="T37" fmla="*/ 230 h 1182"/>
                                      <a:gd name="T38" fmla="*/ 206 w 322"/>
                                      <a:gd name="T39" fmla="*/ 217 h 1182"/>
                                      <a:gd name="T40" fmla="*/ 225 w 322"/>
                                      <a:gd name="T41" fmla="*/ 187 h 1182"/>
                                      <a:gd name="T42" fmla="*/ 247 w 322"/>
                                      <a:gd name="T43" fmla="*/ 138 h 1182"/>
                                      <a:gd name="T44" fmla="*/ 249 w 322"/>
                                      <a:gd name="T45" fmla="*/ 92 h 1182"/>
                                      <a:gd name="T46" fmla="*/ 237 w 322"/>
                                      <a:gd name="T47" fmla="*/ 53 h 1182"/>
                                      <a:gd name="T48" fmla="*/ 214 w 322"/>
                                      <a:gd name="T49" fmla="*/ 24 h 1182"/>
                                      <a:gd name="T50" fmla="*/ 179 w 322"/>
                                      <a:gd name="T51" fmla="*/ 3 h 1182"/>
                                      <a:gd name="T52" fmla="*/ 139 w 322"/>
                                      <a:gd name="T53" fmla="*/ 3 h 1182"/>
                                      <a:gd name="T54" fmla="*/ 104 w 322"/>
                                      <a:gd name="T55" fmla="*/ 24 h 1182"/>
                                      <a:gd name="T56" fmla="*/ 80 w 322"/>
                                      <a:gd name="T57" fmla="*/ 53 h 1182"/>
                                      <a:gd name="T58" fmla="*/ 69 w 322"/>
                                      <a:gd name="T59" fmla="*/ 92 h 1182"/>
                                      <a:gd name="T60" fmla="*/ 70 w 322"/>
                                      <a:gd name="T61" fmla="*/ 137 h 1182"/>
                                      <a:gd name="T62" fmla="*/ 90 w 322"/>
                                      <a:gd name="T63" fmla="*/ 183 h 1182"/>
                                      <a:gd name="T64" fmla="*/ 29 w 322"/>
                                      <a:gd name="T65" fmla="*/ 248 h 1182"/>
                                      <a:gd name="T66" fmla="*/ 15 w 322"/>
                                      <a:gd name="T67" fmla="*/ 269 h 1182"/>
                                      <a:gd name="T68" fmla="*/ 8 w 322"/>
                                      <a:gd name="T69" fmla="*/ 294 h 1182"/>
                                      <a:gd name="T70" fmla="*/ 0 w 322"/>
                                      <a:gd name="T71" fmla="*/ 587 h 118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22" h="1182">
                                        <a:moveTo>
                                          <a:pt x="54" y="716"/>
                                        </a:moveTo>
                                        <a:lnTo>
                                          <a:pt x="67" y="1001"/>
                                        </a:lnTo>
                                        <a:lnTo>
                                          <a:pt x="7" y="1071"/>
                                        </a:lnTo>
                                        <a:lnTo>
                                          <a:pt x="4" y="1078"/>
                                        </a:lnTo>
                                        <a:lnTo>
                                          <a:pt x="2" y="1086"/>
                                        </a:lnTo>
                                        <a:lnTo>
                                          <a:pt x="0" y="1094"/>
                                        </a:lnTo>
                                        <a:lnTo>
                                          <a:pt x="4" y="1102"/>
                                        </a:lnTo>
                                        <a:lnTo>
                                          <a:pt x="54" y="1133"/>
                                        </a:lnTo>
                                        <a:lnTo>
                                          <a:pt x="85" y="1112"/>
                                        </a:lnTo>
                                        <a:lnTo>
                                          <a:pt x="80" y="1120"/>
                                        </a:lnTo>
                                        <a:lnTo>
                                          <a:pt x="78" y="1129"/>
                                        </a:lnTo>
                                        <a:lnTo>
                                          <a:pt x="78" y="1139"/>
                                        </a:lnTo>
                                        <a:lnTo>
                                          <a:pt x="82" y="1147"/>
                                        </a:lnTo>
                                        <a:lnTo>
                                          <a:pt x="134" y="1182"/>
                                        </a:lnTo>
                                        <a:lnTo>
                                          <a:pt x="288" y="1092"/>
                                        </a:lnTo>
                                        <a:lnTo>
                                          <a:pt x="288" y="1028"/>
                                        </a:lnTo>
                                        <a:lnTo>
                                          <a:pt x="298" y="819"/>
                                        </a:lnTo>
                                        <a:lnTo>
                                          <a:pt x="308" y="798"/>
                                        </a:lnTo>
                                        <a:lnTo>
                                          <a:pt x="312" y="777"/>
                                        </a:lnTo>
                                        <a:lnTo>
                                          <a:pt x="312" y="754"/>
                                        </a:lnTo>
                                        <a:lnTo>
                                          <a:pt x="306" y="732"/>
                                        </a:lnTo>
                                        <a:lnTo>
                                          <a:pt x="311" y="727"/>
                                        </a:lnTo>
                                        <a:lnTo>
                                          <a:pt x="315" y="721"/>
                                        </a:lnTo>
                                        <a:lnTo>
                                          <a:pt x="317" y="713"/>
                                        </a:lnTo>
                                        <a:lnTo>
                                          <a:pt x="317" y="705"/>
                                        </a:lnTo>
                                        <a:lnTo>
                                          <a:pt x="320" y="615"/>
                                        </a:lnTo>
                                        <a:lnTo>
                                          <a:pt x="322" y="523"/>
                                        </a:lnTo>
                                        <a:lnTo>
                                          <a:pt x="320" y="433"/>
                                        </a:lnTo>
                                        <a:lnTo>
                                          <a:pt x="315" y="343"/>
                                        </a:lnTo>
                                        <a:lnTo>
                                          <a:pt x="303" y="315"/>
                                        </a:lnTo>
                                        <a:lnTo>
                                          <a:pt x="287" y="290"/>
                                        </a:lnTo>
                                        <a:lnTo>
                                          <a:pt x="268" y="267"/>
                                        </a:lnTo>
                                        <a:lnTo>
                                          <a:pt x="247" y="246"/>
                                        </a:lnTo>
                                        <a:lnTo>
                                          <a:pt x="226" y="230"/>
                                        </a:lnTo>
                                        <a:lnTo>
                                          <a:pt x="206" y="217"/>
                                        </a:lnTo>
                                        <a:lnTo>
                                          <a:pt x="206" y="206"/>
                                        </a:lnTo>
                                        <a:lnTo>
                                          <a:pt x="225" y="187"/>
                                        </a:lnTo>
                                        <a:lnTo>
                                          <a:pt x="239" y="164"/>
                                        </a:lnTo>
                                        <a:lnTo>
                                          <a:pt x="247" y="138"/>
                                        </a:lnTo>
                                        <a:lnTo>
                                          <a:pt x="249" y="113"/>
                                        </a:lnTo>
                                        <a:lnTo>
                                          <a:pt x="249" y="92"/>
                                        </a:lnTo>
                                        <a:lnTo>
                                          <a:pt x="245" y="72"/>
                                        </a:lnTo>
                                        <a:lnTo>
                                          <a:pt x="237" y="53"/>
                                        </a:lnTo>
                                        <a:lnTo>
                                          <a:pt x="226" y="37"/>
                                        </a:lnTo>
                                        <a:lnTo>
                                          <a:pt x="214" y="24"/>
                                        </a:lnTo>
                                        <a:lnTo>
                                          <a:pt x="198" y="11"/>
                                        </a:lnTo>
                                        <a:lnTo>
                                          <a:pt x="179" y="3"/>
                                        </a:lnTo>
                                        <a:lnTo>
                                          <a:pt x="158" y="0"/>
                                        </a:lnTo>
                                        <a:lnTo>
                                          <a:pt x="139" y="3"/>
                                        </a:lnTo>
                                        <a:lnTo>
                                          <a:pt x="120" y="11"/>
                                        </a:lnTo>
                                        <a:lnTo>
                                          <a:pt x="104" y="24"/>
                                        </a:lnTo>
                                        <a:lnTo>
                                          <a:pt x="91" y="37"/>
                                        </a:lnTo>
                                        <a:lnTo>
                                          <a:pt x="80" y="53"/>
                                        </a:lnTo>
                                        <a:lnTo>
                                          <a:pt x="72" y="72"/>
                                        </a:lnTo>
                                        <a:lnTo>
                                          <a:pt x="69" y="92"/>
                                        </a:lnTo>
                                        <a:lnTo>
                                          <a:pt x="67" y="113"/>
                                        </a:lnTo>
                                        <a:lnTo>
                                          <a:pt x="70" y="137"/>
                                        </a:lnTo>
                                        <a:lnTo>
                                          <a:pt x="77" y="161"/>
                                        </a:lnTo>
                                        <a:lnTo>
                                          <a:pt x="90" y="183"/>
                                        </a:lnTo>
                                        <a:lnTo>
                                          <a:pt x="105" y="203"/>
                                        </a:lnTo>
                                        <a:lnTo>
                                          <a:pt x="29" y="248"/>
                                        </a:lnTo>
                                        <a:lnTo>
                                          <a:pt x="21" y="257"/>
                                        </a:lnTo>
                                        <a:lnTo>
                                          <a:pt x="15" y="269"/>
                                        </a:lnTo>
                                        <a:lnTo>
                                          <a:pt x="10" y="282"/>
                                        </a:lnTo>
                                        <a:lnTo>
                                          <a:pt x="8" y="294"/>
                                        </a:lnTo>
                                        <a:lnTo>
                                          <a:pt x="0" y="587"/>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270"/>
                                <wps:cNvSpPr>
                                  <a:spLocks/>
                                </wps:cNvSpPr>
                                <wps:spPr bwMode="auto">
                                  <a:xfrm>
                                    <a:off x="3302" y="2950"/>
                                    <a:ext cx="55" cy="129"/>
                                  </a:xfrm>
                                  <a:custGeom>
                                    <a:avLst/>
                                    <a:gdLst>
                                      <a:gd name="T0" fmla="*/ 55 w 55"/>
                                      <a:gd name="T1" fmla="*/ 129 h 129"/>
                                      <a:gd name="T2" fmla="*/ 44 w 55"/>
                                      <a:gd name="T3" fmla="*/ 121 h 129"/>
                                      <a:gd name="T4" fmla="*/ 35 w 55"/>
                                      <a:gd name="T5" fmla="*/ 111 h 129"/>
                                      <a:gd name="T6" fmla="*/ 28 w 55"/>
                                      <a:gd name="T7" fmla="*/ 100 h 129"/>
                                      <a:gd name="T8" fmla="*/ 22 w 55"/>
                                      <a:gd name="T9" fmla="*/ 87 h 129"/>
                                      <a:gd name="T10" fmla="*/ 20 w 55"/>
                                      <a:gd name="T11" fmla="*/ 74 h 129"/>
                                      <a:gd name="T12" fmla="*/ 20 w 55"/>
                                      <a:gd name="T13" fmla="*/ 61 h 129"/>
                                      <a:gd name="T14" fmla="*/ 22 w 55"/>
                                      <a:gd name="T15" fmla="*/ 48 h 129"/>
                                      <a:gd name="T16" fmla="*/ 27 w 55"/>
                                      <a:gd name="T17" fmla="*/ 36 h 129"/>
                                      <a:gd name="T18" fmla="*/ 17 w 55"/>
                                      <a:gd name="T19" fmla="*/ 29 h 129"/>
                                      <a:gd name="T20" fmla="*/ 9 w 55"/>
                                      <a:gd name="T21" fmla="*/ 21 h 129"/>
                                      <a:gd name="T22" fmla="*/ 3 w 55"/>
                                      <a:gd name="T23" fmla="*/ 11 h 129"/>
                                      <a:gd name="T24" fmla="*/ 0 w 55"/>
                                      <a:gd name="T25" fmla="*/ 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129">
                                        <a:moveTo>
                                          <a:pt x="55" y="129"/>
                                        </a:moveTo>
                                        <a:lnTo>
                                          <a:pt x="44" y="121"/>
                                        </a:lnTo>
                                        <a:lnTo>
                                          <a:pt x="35" y="111"/>
                                        </a:lnTo>
                                        <a:lnTo>
                                          <a:pt x="28" y="100"/>
                                        </a:lnTo>
                                        <a:lnTo>
                                          <a:pt x="22" y="87"/>
                                        </a:lnTo>
                                        <a:lnTo>
                                          <a:pt x="20" y="74"/>
                                        </a:lnTo>
                                        <a:lnTo>
                                          <a:pt x="20" y="61"/>
                                        </a:lnTo>
                                        <a:lnTo>
                                          <a:pt x="22" y="48"/>
                                        </a:lnTo>
                                        <a:lnTo>
                                          <a:pt x="27" y="36"/>
                                        </a:lnTo>
                                        <a:lnTo>
                                          <a:pt x="17" y="29"/>
                                        </a:lnTo>
                                        <a:lnTo>
                                          <a:pt x="9" y="21"/>
                                        </a:lnTo>
                                        <a:lnTo>
                                          <a:pt x="3" y="11"/>
                                        </a:lnTo>
                                        <a:lnTo>
                                          <a:pt x="0" y="0"/>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1271"/>
                                <wps:cNvSpPr>
                                  <a:spLocks/>
                                </wps:cNvSpPr>
                                <wps:spPr bwMode="auto">
                                  <a:xfrm>
                                    <a:off x="2673" y="3251"/>
                                    <a:ext cx="669" cy="322"/>
                                  </a:xfrm>
                                  <a:custGeom>
                                    <a:avLst/>
                                    <a:gdLst>
                                      <a:gd name="T0" fmla="*/ 0 w 669"/>
                                      <a:gd name="T1" fmla="*/ 29 h 322"/>
                                      <a:gd name="T2" fmla="*/ 46 w 669"/>
                                      <a:gd name="T3" fmla="*/ 0 h 322"/>
                                      <a:gd name="T4" fmla="*/ 603 w 669"/>
                                      <a:gd name="T5" fmla="*/ 322 h 322"/>
                                      <a:gd name="T6" fmla="*/ 669 w 669"/>
                                      <a:gd name="T7" fmla="*/ 282 h 3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9" h="322">
                                        <a:moveTo>
                                          <a:pt x="0" y="29"/>
                                        </a:moveTo>
                                        <a:lnTo>
                                          <a:pt x="46" y="0"/>
                                        </a:lnTo>
                                        <a:lnTo>
                                          <a:pt x="603" y="322"/>
                                        </a:lnTo>
                                        <a:lnTo>
                                          <a:pt x="669" y="282"/>
                                        </a:lnTo>
                                      </a:path>
                                    </a:pathLst>
                                  </a:custGeom>
                                  <a:noFill/>
                                  <a:ln w="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Line 1272"/>
                                <wps:cNvCnPr/>
                                <wps:spPr bwMode="auto">
                                  <a:xfrm flipV="1">
                                    <a:off x="2877" y="3298"/>
                                    <a:ext cx="73" cy="43"/>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273"/>
                                <wps:cNvCnPr/>
                                <wps:spPr bwMode="auto">
                                  <a:xfrm flipV="1">
                                    <a:off x="3077" y="3415"/>
                                    <a:ext cx="69" cy="42"/>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9" name="Picture 12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366" y="2899"/>
                                    <a:ext cx="92"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0" name="Picture 12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345" y="2532"/>
                                    <a:ext cx="257"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1" name="Picture 12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345" y="2532"/>
                                    <a:ext cx="257" cy="978"/>
                                  </a:xfrm>
                                  <a:prstGeom prst="rect">
                                    <a:avLst/>
                                  </a:prstGeom>
                                  <a:noFill/>
                                  <a:extLst>
                                    <a:ext uri="{909E8E84-426E-40DD-AFC4-6F175D3DCCD1}">
                                      <a14:hiddenFill xmlns:a14="http://schemas.microsoft.com/office/drawing/2010/main">
                                        <a:solidFill>
                                          <a:srgbClr val="FFFFFF"/>
                                        </a:solidFill>
                                      </a14:hiddenFill>
                                    </a:ext>
                                  </a:extLst>
                                </pic:spPr>
                              </pic:pic>
                              <wps:wsp>
                                <wps:cNvPr id="1292" name="Rectangle 1277"/>
                                <wps:cNvSpPr>
                                  <a:spLocks noChangeArrowheads="1"/>
                                </wps:cNvSpPr>
                                <wps:spPr bwMode="auto">
                                  <a:xfrm>
                                    <a:off x="2376" y="2500"/>
                                    <a:ext cx="1" cy="201"/>
                                  </a:xfrm>
                                  <a:prstGeom prst="rect">
                                    <a:avLst/>
                                  </a:prstGeom>
                                  <a:solidFill>
                                    <a:srgbClr val="5AFF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278"/>
                                <wps:cNvSpPr>
                                  <a:spLocks noChangeArrowheads="1"/>
                                </wps:cNvSpPr>
                                <wps:spPr bwMode="auto">
                                  <a:xfrm>
                                    <a:off x="2377" y="2500"/>
                                    <a:ext cx="3" cy="201"/>
                                  </a:xfrm>
                                  <a:prstGeom prst="rect">
                                    <a:avLst/>
                                  </a:prstGeom>
                                  <a:solidFill>
                                    <a:srgbClr val="F7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79"/>
                                <wps:cNvSpPr>
                                  <a:spLocks noChangeArrowheads="1"/>
                                </wps:cNvSpPr>
                                <wps:spPr bwMode="auto">
                                  <a:xfrm>
                                    <a:off x="2380" y="2500"/>
                                    <a:ext cx="4" cy="201"/>
                                  </a:xfrm>
                                  <a:prstGeom prst="rect">
                                    <a:avLst/>
                                  </a:prstGeom>
                                  <a:solidFill>
                                    <a:srgbClr val="F5F3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280"/>
                                <wps:cNvSpPr>
                                  <a:spLocks noChangeArrowheads="1"/>
                                </wps:cNvSpPr>
                                <wps:spPr bwMode="auto">
                                  <a:xfrm>
                                    <a:off x="2384" y="2500"/>
                                    <a:ext cx="4" cy="201"/>
                                  </a:xfrm>
                                  <a:prstGeom prst="rect">
                                    <a:avLst/>
                                  </a:prstGeom>
                                  <a:solidFill>
                                    <a:srgbClr val="F3F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281"/>
                                <wps:cNvSpPr>
                                  <a:spLocks noChangeArrowheads="1"/>
                                </wps:cNvSpPr>
                                <wps:spPr bwMode="auto">
                                  <a:xfrm>
                                    <a:off x="2388" y="2500"/>
                                    <a:ext cx="4" cy="201"/>
                                  </a:xfrm>
                                  <a:prstGeom prst="rect">
                                    <a:avLst/>
                                  </a:prstGeom>
                                  <a:solidFill>
                                    <a:srgbClr val="F1F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82"/>
                                <wps:cNvSpPr>
                                  <a:spLocks noChangeArrowheads="1"/>
                                </wps:cNvSpPr>
                                <wps:spPr bwMode="auto">
                                  <a:xfrm>
                                    <a:off x="2392" y="2500"/>
                                    <a:ext cx="3" cy="201"/>
                                  </a:xfrm>
                                  <a:prstGeom prst="rect">
                                    <a:avLst/>
                                  </a:prstGeom>
                                  <a:solidFill>
                                    <a:srgbClr val="EFF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83"/>
                                <wps:cNvSpPr>
                                  <a:spLocks noChangeArrowheads="1"/>
                                </wps:cNvSpPr>
                                <wps:spPr bwMode="auto">
                                  <a:xfrm>
                                    <a:off x="2395" y="2500"/>
                                    <a:ext cx="5" cy="201"/>
                                  </a:xfrm>
                                  <a:prstGeom prst="rect">
                                    <a:avLst/>
                                  </a:prstGeom>
                                  <a:solidFill>
                                    <a:srgbClr val="ED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84"/>
                                <wps:cNvSpPr>
                                  <a:spLocks noChangeArrowheads="1"/>
                                </wps:cNvSpPr>
                                <wps:spPr bwMode="auto">
                                  <a:xfrm>
                                    <a:off x="2400" y="2500"/>
                                    <a:ext cx="3" cy="201"/>
                                  </a:xfrm>
                                  <a:prstGeom prst="rect">
                                    <a:avLst/>
                                  </a:prstGeom>
                                  <a:solidFill>
                                    <a:srgbClr val="EBF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85"/>
                                <wps:cNvSpPr>
                                  <a:spLocks noChangeArrowheads="1"/>
                                </wps:cNvSpPr>
                                <wps:spPr bwMode="auto">
                                  <a:xfrm>
                                    <a:off x="2403" y="2500"/>
                                    <a:ext cx="3" cy="201"/>
                                  </a:xfrm>
                                  <a:prstGeom prst="rect">
                                    <a:avLst/>
                                  </a:prstGeom>
                                  <a:solidFill>
                                    <a:srgbClr val="E9F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86"/>
                                <wps:cNvSpPr>
                                  <a:spLocks noChangeArrowheads="1"/>
                                </wps:cNvSpPr>
                                <wps:spPr bwMode="auto">
                                  <a:xfrm>
                                    <a:off x="2406" y="2500"/>
                                    <a:ext cx="5" cy="201"/>
                                  </a:xfrm>
                                  <a:prstGeom prst="rect">
                                    <a:avLst/>
                                  </a:prstGeom>
                                  <a:solidFill>
                                    <a:srgbClr val="E7F5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87"/>
                                <wps:cNvSpPr>
                                  <a:spLocks noChangeArrowheads="1"/>
                                </wps:cNvSpPr>
                                <wps:spPr bwMode="auto">
                                  <a:xfrm>
                                    <a:off x="2411" y="2500"/>
                                    <a:ext cx="3" cy="201"/>
                                  </a:xfrm>
                                  <a:prstGeom prst="rect">
                                    <a:avLst/>
                                  </a:prstGeom>
                                  <a:solidFill>
                                    <a:srgbClr val="E5F5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88"/>
                                <wps:cNvSpPr>
                                  <a:spLocks noChangeArrowheads="1"/>
                                </wps:cNvSpPr>
                                <wps:spPr bwMode="auto">
                                  <a:xfrm>
                                    <a:off x="2414" y="2500"/>
                                    <a:ext cx="3" cy="201"/>
                                  </a:xfrm>
                                  <a:prstGeom prst="rect">
                                    <a:avLst/>
                                  </a:prstGeom>
                                  <a:solidFill>
                                    <a:srgbClr val="E3F5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289"/>
                                <wps:cNvSpPr>
                                  <a:spLocks noChangeArrowheads="1"/>
                                </wps:cNvSpPr>
                                <wps:spPr bwMode="auto">
                                  <a:xfrm>
                                    <a:off x="2417" y="2500"/>
                                    <a:ext cx="5" cy="201"/>
                                  </a:xfrm>
                                  <a:prstGeom prst="rect">
                                    <a:avLst/>
                                  </a:prstGeom>
                                  <a:solidFill>
                                    <a:srgbClr val="E1F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90"/>
                                <wps:cNvSpPr>
                                  <a:spLocks noChangeArrowheads="1"/>
                                </wps:cNvSpPr>
                                <wps:spPr bwMode="auto">
                                  <a:xfrm>
                                    <a:off x="2422" y="2500"/>
                                    <a:ext cx="3" cy="201"/>
                                  </a:xfrm>
                                  <a:prstGeom prst="rect">
                                    <a:avLst/>
                                  </a:prstGeom>
                                  <a:solidFill>
                                    <a:srgbClr val="DFF5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91"/>
                                <wps:cNvSpPr>
                                  <a:spLocks noChangeArrowheads="1"/>
                                </wps:cNvSpPr>
                                <wps:spPr bwMode="auto">
                                  <a:xfrm>
                                    <a:off x="2425" y="2500"/>
                                    <a:ext cx="3" cy="201"/>
                                  </a:xfrm>
                                  <a:prstGeom prst="rect">
                                    <a:avLst/>
                                  </a:prstGeom>
                                  <a:solidFill>
                                    <a:srgbClr val="DDF5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92"/>
                                <wps:cNvSpPr>
                                  <a:spLocks noChangeArrowheads="1"/>
                                </wps:cNvSpPr>
                                <wps:spPr bwMode="auto">
                                  <a:xfrm>
                                    <a:off x="2428" y="2500"/>
                                    <a:ext cx="5" cy="201"/>
                                  </a:xfrm>
                                  <a:prstGeom prst="rect">
                                    <a:avLst/>
                                  </a:prstGeom>
                                  <a:solidFill>
                                    <a:srgbClr val="DBF5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93"/>
                                <wps:cNvSpPr>
                                  <a:spLocks noChangeArrowheads="1"/>
                                </wps:cNvSpPr>
                                <wps:spPr bwMode="auto">
                                  <a:xfrm>
                                    <a:off x="2433" y="2500"/>
                                    <a:ext cx="3" cy="201"/>
                                  </a:xfrm>
                                  <a:prstGeom prst="rect">
                                    <a:avLst/>
                                  </a:prstGeom>
                                  <a:solidFill>
                                    <a:srgbClr val="D9F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94"/>
                                <wps:cNvSpPr>
                                  <a:spLocks noChangeArrowheads="1"/>
                                </wps:cNvSpPr>
                                <wps:spPr bwMode="auto">
                                  <a:xfrm>
                                    <a:off x="2436" y="2500"/>
                                    <a:ext cx="5" cy="201"/>
                                  </a:xfrm>
                                  <a:prstGeom prst="rect">
                                    <a:avLst/>
                                  </a:prstGeom>
                                  <a:solidFill>
                                    <a:srgbClr val="D7F5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295"/>
                                <wps:cNvSpPr>
                                  <a:spLocks noChangeArrowheads="1"/>
                                </wps:cNvSpPr>
                                <wps:spPr bwMode="auto">
                                  <a:xfrm>
                                    <a:off x="2441" y="2500"/>
                                    <a:ext cx="3" cy="201"/>
                                  </a:xfrm>
                                  <a:prstGeom prst="rect">
                                    <a:avLst/>
                                  </a:prstGeom>
                                  <a:solidFill>
                                    <a:srgbClr val="D5F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296"/>
                                <wps:cNvSpPr>
                                  <a:spLocks noChangeArrowheads="1"/>
                                </wps:cNvSpPr>
                                <wps:spPr bwMode="auto">
                                  <a:xfrm>
                                    <a:off x="2444" y="2500"/>
                                    <a:ext cx="5" cy="201"/>
                                  </a:xfrm>
                                  <a:prstGeom prst="rect">
                                    <a:avLst/>
                                  </a:prstGeom>
                                  <a:solidFill>
                                    <a:srgbClr val="D3F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297"/>
                                <wps:cNvSpPr>
                                  <a:spLocks noChangeArrowheads="1"/>
                                </wps:cNvSpPr>
                                <wps:spPr bwMode="auto">
                                  <a:xfrm>
                                    <a:off x="2449" y="2500"/>
                                    <a:ext cx="5" cy="201"/>
                                  </a:xfrm>
                                  <a:prstGeom prst="rect">
                                    <a:avLst/>
                                  </a:prstGeom>
                                  <a:solidFill>
                                    <a:srgbClr val="D1F6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298"/>
                                <wps:cNvSpPr>
                                  <a:spLocks noChangeArrowheads="1"/>
                                </wps:cNvSpPr>
                                <wps:spPr bwMode="auto">
                                  <a:xfrm>
                                    <a:off x="2454" y="2500"/>
                                    <a:ext cx="3" cy="201"/>
                                  </a:xfrm>
                                  <a:prstGeom prst="rect">
                                    <a:avLst/>
                                  </a:prstGeom>
                                  <a:solidFill>
                                    <a:srgbClr val="CFF6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299"/>
                                <wps:cNvSpPr>
                                  <a:spLocks noChangeArrowheads="1"/>
                                </wps:cNvSpPr>
                                <wps:spPr bwMode="auto">
                                  <a:xfrm>
                                    <a:off x="2457" y="2500"/>
                                    <a:ext cx="3" cy="201"/>
                                  </a:xfrm>
                                  <a:prstGeom prst="rect">
                                    <a:avLst/>
                                  </a:prstGeom>
                                  <a:solidFill>
                                    <a:srgbClr val="CDF6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300"/>
                                <wps:cNvSpPr>
                                  <a:spLocks noChangeArrowheads="1"/>
                                </wps:cNvSpPr>
                                <wps:spPr bwMode="auto">
                                  <a:xfrm>
                                    <a:off x="2460" y="2500"/>
                                    <a:ext cx="5" cy="201"/>
                                  </a:xfrm>
                                  <a:prstGeom prst="rect">
                                    <a:avLst/>
                                  </a:prstGeom>
                                  <a:solidFill>
                                    <a:srgbClr val="CBF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01"/>
                                <wps:cNvSpPr>
                                  <a:spLocks noChangeArrowheads="1"/>
                                </wps:cNvSpPr>
                                <wps:spPr bwMode="auto">
                                  <a:xfrm>
                                    <a:off x="2465" y="2500"/>
                                    <a:ext cx="3" cy="201"/>
                                  </a:xfrm>
                                  <a:prstGeom prst="rect">
                                    <a:avLst/>
                                  </a:prstGeom>
                                  <a:solidFill>
                                    <a:srgbClr val="C9F7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02"/>
                                <wps:cNvSpPr>
                                  <a:spLocks noChangeArrowheads="1"/>
                                </wps:cNvSpPr>
                                <wps:spPr bwMode="auto">
                                  <a:xfrm>
                                    <a:off x="2468" y="2500"/>
                                    <a:ext cx="3" cy="201"/>
                                  </a:xfrm>
                                  <a:prstGeom prst="rect">
                                    <a:avLst/>
                                  </a:prstGeom>
                                  <a:solidFill>
                                    <a:srgbClr val="C7F7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303"/>
                                <wps:cNvSpPr>
                                  <a:spLocks noChangeArrowheads="1"/>
                                </wps:cNvSpPr>
                                <wps:spPr bwMode="auto">
                                  <a:xfrm>
                                    <a:off x="2471" y="2500"/>
                                    <a:ext cx="5" cy="201"/>
                                  </a:xfrm>
                                  <a:prstGeom prst="rect">
                                    <a:avLst/>
                                  </a:prstGeom>
                                  <a:solidFill>
                                    <a:srgbClr val="C5F7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304"/>
                                <wps:cNvSpPr>
                                  <a:spLocks noChangeArrowheads="1"/>
                                </wps:cNvSpPr>
                                <wps:spPr bwMode="auto">
                                  <a:xfrm>
                                    <a:off x="2476" y="2500"/>
                                    <a:ext cx="3" cy="201"/>
                                  </a:xfrm>
                                  <a:prstGeom prst="rect">
                                    <a:avLst/>
                                  </a:prstGeom>
                                  <a:solidFill>
                                    <a:srgbClr val="C3F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05"/>
                                <wps:cNvSpPr>
                                  <a:spLocks noChangeArrowheads="1"/>
                                </wps:cNvSpPr>
                                <wps:spPr bwMode="auto">
                                  <a:xfrm>
                                    <a:off x="2479" y="2500"/>
                                    <a:ext cx="3" cy="201"/>
                                  </a:xfrm>
                                  <a:prstGeom prst="rect">
                                    <a:avLst/>
                                  </a:prstGeom>
                                  <a:solidFill>
                                    <a:srgbClr val="C1F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06"/>
                                <wps:cNvSpPr>
                                  <a:spLocks noChangeArrowheads="1"/>
                                </wps:cNvSpPr>
                                <wps:spPr bwMode="auto">
                                  <a:xfrm>
                                    <a:off x="2482" y="2500"/>
                                    <a:ext cx="4" cy="201"/>
                                  </a:xfrm>
                                  <a:prstGeom prst="rect">
                                    <a:avLst/>
                                  </a:prstGeom>
                                  <a:solidFill>
                                    <a:srgbClr val="BFF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307"/>
                                <wps:cNvSpPr>
                                  <a:spLocks noChangeArrowheads="1"/>
                                </wps:cNvSpPr>
                                <wps:spPr bwMode="auto">
                                  <a:xfrm>
                                    <a:off x="2486" y="2500"/>
                                    <a:ext cx="4" cy="201"/>
                                  </a:xfrm>
                                  <a:prstGeom prst="rect">
                                    <a:avLst/>
                                  </a:prstGeom>
                                  <a:solidFill>
                                    <a:srgbClr val="BDF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308"/>
                                <wps:cNvSpPr>
                                  <a:spLocks noChangeArrowheads="1"/>
                                </wps:cNvSpPr>
                                <wps:spPr bwMode="auto">
                                  <a:xfrm>
                                    <a:off x="2490" y="2500"/>
                                    <a:ext cx="3" cy="201"/>
                                  </a:xfrm>
                                  <a:prstGeom prst="rect">
                                    <a:avLst/>
                                  </a:prstGeom>
                                  <a:solidFill>
                                    <a:srgbClr val="BBF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09"/>
                                <wps:cNvSpPr>
                                  <a:spLocks noChangeArrowheads="1"/>
                                </wps:cNvSpPr>
                                <wps:spPr bwMode="auto">
                                  <a:xfrm>
                                    <a:off x="2493" y="2500"/>
                                    <a:ext cx="4" cy="201"/>
                                  </a:xfrm>
                                  <a:prstGeom prst="rect">
                                    <a:avLst/>
                                  </a:prstGeom>
                                  <a:solidFill>
                                    <a:srgbClr val="B9F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310"/>
                                <wps:cNvSpPr>
                                  <a:spLocks noChangeArrowheads="1"/>
                                </wps:cNvSpPr>
                                <wps:spPr bwMode="auto">
                                  <a:xfrm>
                                    <a:off x="2497" y="2500"/>
                                    <a:ext cx="4" cy="201"/>
                                  </a:xfrm>
                                  <a:prstGeom prst="rect">
                                    <a:avLst/>
                                  </a:prstGeom>
                                  <a:solidFill>
                                    <a:srgbClr val="B7F8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311"/>
                                <wps:cNvSpPr>
                                  <a:spLocks noChangeArrowheads="1"/>
                                </wps:cNvSpPr>
                                <wps:spPr bwMode="auto">
                                  <a:xfrm>
                                    <a:off x="2501" y="2500"/>
                                    <a:ext cx="4" cy="201"/>
                                  </a:xfrm>
                                  <a:prstGeom prst="rect">
                                    <a:avLst/>
                                  </a:prstGeom>
                                  <a:solidFill>
                                    <a:srgbClr val="B5F8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312"/>
                                <wps:cNvSpPr>
                                  <a:spLocks noChangeArrowheads="1"/>
                                </wps:cNvSpPr>
                                <wps:spPr bwMode="auto">
                                  <a:xfrm>
                                    <a:off x="2505" y="2500"/>
                                    <a:ext cx="3" cy="201"/>
                                  </a:xfrm>
                                  <a:prstGeom prst="rect">
                                    <a:avLst/>
                                  </a:prstGeom>
                                  <a:solidFill>
                                    <a:srgbClr val="B3F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313"/>
                                <wps:cNvSpPr>
                                  <a:spLocks noChangeArrowheads="1"/>
                                </wps:cNvSpPr>
                                <wps:spPr bwMode="auto">
                                  <a:xfrm>
                                    <a:off x="2508" y="2500"/>
                                    <a:ext cx="5" cy="201"/>
                                  </a:xfrm>
                                  <a:prstGeom prst="rect">
                                    <a:avLst/>
                                  </a:prstGeom>
                                  <a:solidFill>
                                    <a:srgbClr val="B1F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314"/>
                                <wps:cNvSpPr>
                                  <a:spLocks noChangeArrowheads="1"/>
                                </wps:cNvSpPr>
                                <wps:spPr bwMode="auto">
                                  <a:xfrm>
                                    <a:off x="2513" y="2500"/>
                                    <a:ext cx="3" cy="201"/>
                                  </a:xfrm>
                                  <a:prstGeom prst="rect">
                                    <a:avLst/>
                                  </a:prstGeom>
                                  <a:solidFill>
                                    <a:srgbClr val="AFF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315"/>
                                <wps:cNvSpPr>
                                  <a:spLocks noChangeArrowheads="1"/>
                                </wps:cNvSpPr>
                                <wps:spPr bwMode="auto">
                                  <a:xfrm>
                                    <a:off x="2516" y="2500"/>
                                    <a:ext cx="3" cy="201"/>
                                  </a:xfrm>
                                  <a:prstGeom prst="rect">
                                    <a:avLst/>
                                  </a:prstGeom>
                                  <a:solidFill>
                                    <a:srgbClr val="ADF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316"/>
                                <wps:cNvSpPr>
                                  <a:spLocks noChangeArrowheads="1"/>
                                </wps:cNvSpPr>
                                <wps:spPr bwMode="auto">
                                  <a:xfrm>
                                    <a:off x="2519" y="2500"/>
                                    <a:ext cx="5" cy="201"/>
                                  </a:xfrm>
                                  <a:prstGeom prst="rect">
                                    <a:avLst/>
                                  </a:prstGeom>
                                  <a:solidFill>
                                    <a:srgbClr val="ABF9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317"/>
                                <wps:cNvSpPr>
                                  <a:spLocks noChangeArrowheads="1"/>
                                </wps:cNvSpPr>
                                <wps:spPr bwMode="auto">
                                  <a:xfrm>
                                    <a:off x="2524" y="2500"/>
                                    <a:ext cx="3" cy="201"/>
                                  </a:xfrm>
                                  <a:prstGeom prst="rect">
                                    <a:avLst/>
                                  </a:prstGeom>
                                  <a:solidFill>
                                    <a:srgbClr val="A9F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318"/>
                                <wps:cNvSpPr>
                                  <a:spLocks noChangeArrowheads="1"/>
                                </wps:cNvSpPr>
                                <wps:spPr bwMode="auto">
                                  <a:xfrm>
                                    <a:off x="2527" y="2500"/>
                                    <a:ext cx="3" cy="201"/>
                                  </a:xfrm>
                                  <a:prstGeom prst="rect">
                                    <a:avLst/>
                                  </a:prstGeom>
                                  <a:solidFill>
                                    <a:srgbClr val="A7F9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319"/>
                                <wps:cNvSpPr>
                                  <a:spLocks noChangeArrowheads="1"/>
                                </wps:cNvSpPr>
                                <wps:spPr bwMode="auto">
                                  <a:xfrm>
                                    <a:off x="2530" y="2500"/>
                                    <a:ext cx="5" cy="201"/>
                                  </a:xfrm>
                                  <a:prstGeom prst="rect">
                                    <a:avLst/>
                                  </a:prstGeom>
                                  <a:solidFill>
                                    <a:srgbClr val="A5F9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320"/>
                                <wps:cNvSpPr>
                                  <a:spLocks noChangeArrowheads="1"/>
                                </wps:cNvSpPr>
                                <wps:spPr bwMode="auto">
                                  <a:xfrm>
                                    <a:off x="2535" y="2500"/>
                                    <a:ext cx="3" cy="201"/>
                                  </a:xfrm>
                                  <a:prstGeom prst="rect">
                                    <a:avLst/>
                                  </a:prstGeom>
                                  <a:solidFill>
                                    <a:srgbClr val="A3F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321"/>
                                <wps:cNvSpPr>
                                  <a:spLocks noChangeArrowheads="1"/>
                                </wps:cNvSpPr>
                                <wps:spPr bwMode="auto">
                                  <a:xfrm>
                                    <a:off x="2538" y="2500"/>
                                    <a:ext cx="3" cy="201"/>
                                  </a:xfrm>
                                  <a:prstGeom prst="rect">
                                    <a:avLst/>
                                  </a:prstGeom>
                                  <a:solidFill>
                                    <a:srgbClr val="A1FA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322"/>
                                <wps:cNvSpPr>
                                  <a:spLocks noChangeArrowheads="1"/>
                                </wps:cNvSpPr>
                                <wps:spPr bwMode="auto">
                                  <a:xfrm>
                                    <a:off x="2541" y="2500"/>
                                    <a:ext cx="5" cy="201"/>
                                  </a:xfrm>
                                  <a:prstGeom prst="rect">
                                    <a:avLst/>
                                  </a:prstGeom>
                                  <a:solidFill>
                                    <a:srgbClr val="9FFA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323"/>
                                <wps:cNvSpPr>
                                  <a:spLocks noChangeArrowheads="1"/>
                                </wps:cNvSpPr>
                                <wps:spPr bwMode="auto">
                                  <a:xfrm>
                                    <a:off x="2546" y="2500"/>
                                    <a:ext cx="3" cy="201"/>
                                  </a:xfrm>
                                  <a:prstGeom prst="rect">
                                    <a:avLst/>
                                  </a:prstGeom>
                                  <a:solidFill>
                                    <a:srgbClr val="9DF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24"/>
                                <wps:cNvSpPr>
                                  <a:spLocks noChangeArrowheads="1"/>
                                </wps:cNvSpPr>
                                <wps:spPr bwMode="auto">
                                  <a:xfrm>
                                    <a:off x="2549" y="2500"/>
                                    <a:ext cx="3" cy="201"/>
                                  </a:xfrm>
                                  <a:prstGeom prst="rect">
                                    <a:avLst/>
                                  </a:prstGeom>
                                  <a:solidFill>
                                    <a:srgbClr val="9BFA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325"/>
                                <wps:cNvSpPr>
                                  <a:spLocks noChangeArrowheads="1"/>
                                </wps:cNvSpPr>
                                <wps:spPr bwMode="auto">
                                  <a:xfrm>
                                    <a:off x="2552" y="2500"/>
                                    <a:ext cx="5" cy="201"/>
                                  </a:xfrm>
                                  <a:prstGeom prst="rect">
                                    <a:avLst/>
                                  </a:prstGeom>
                                  <a:solidFill>
                                    <a:srgbClr val="99F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326"/>
                                <wps:cNvSpPr>
                                  <a:spLocks noChangeArrowheads="1"/>
                                </wps:cNvSpPr>
                                <wps:spPr bwMode="auto">
                                  <a:xfrm>
                                    <a:off x="2557" y="2500"/>
                                    <a:ext cx="3" cy="201"/>
                                  </a:xfrm>
                                  <a:prstGeom prst="rect">
                                    <a:avLst/>
                                  </a:prstGeom>
                                  <a:solidFill>
                                    <a:srgbClr val="97FB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27"/>
                                <wps:cNvSpPr>
                                  <a:spLocks noChangeArrowheads="1"/>
                                </wps:cNvSpPr>
                                <wps:spPr bwMode="auto">
                                  <a:xfrm>
                                    <a:off x="2560" y="2500"/>
                                    <a:ext cx="3" cy="201"/>
                                  </a:xfrm>
                                  <a:prstGeom prst="rect">
                                    <a:avLst/>
                                  </a:prstGeom>
                                  <a:solidFill>
                                    <a:srgbClr val="95FB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28"/>
                                <wps:cNvSpPr>
                                  <a:spLocks noChangeArrowheads="1"/>
                                </wps:cNvSpPr>
                                <wps:spPr bwMode="auto">
                                  <a:xfrm>
                                    <a:off x="2563" y="2500"/>
                                    <a:ext cx="5" cy="201"/>
                                  </a:xfrm>
                                  <a:prstGeom prst="rect">
                                    <a:avLst/>
                                  </a:prstGeom>
                                  <a:solidFill>
                                    <a:srgbClr val="93F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29"/>
                                <wps:cNvSpPr>
                                  <a:spLocks noChangeArrowheads="1"/>
                                </wps:cNvSpPr>
                                <wps:spPr bwMode="auto">
                                  <a:xfrm>
                                    <a:off x="2568" y="2500"/>
                                    <a:ext cx="3" cy="201"/>
                                  </a:xfrm>
                                  <a:prstGeom prst="rect">
                                    <a:avLst/>
                                  </a:prstGeom>
                                  <a:solidFill>
                                    <a:srgbClr val="91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30"/>
                                <wps:cNvSpPr>
                                  <a:spLocks noChangeArrowheads="1"/>
                                </wps:cNvSpPr>
                                <wps:spPr bwMode="auto">
                                  <a:xfrm>
                                    <a:off x="2571" y="2500"/>
                                    <a:ext cx="4" cy="201"/>
                                  </a:xfrm>
                                  <a:prstGeom prst="rect">
                                    <a:avLst/>
                                  </a:prstGeom>
                                  <a:solidFill>
                                    <a:srgbClr val="8FFB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31"/>
                                <wps:cNvSpPr>
                                  <a:spLocks noChangeArrowheads="1"/>
                                </wps:cNvSpPr>
                                <wps:spPr bwMode="auto">
                                  <a:xfrm>
                                    <a:off x="2575" y="2500"/>
                                    <a:ext cx="4" cy="201"/>
                                  </a:xfrm>
                                  <a:prstGeom prst="rect">
                                    <a:avLst/>
                                  </a:prstGeom>
                                  <a:solidFill>
                                    <a:srgbClr val="8DFB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32"/>
                                <wps:cNvSpPr>
                                  <a:spLocks noChangeArrowheads="1"/>
                                </wps:cNvSpPr>
                                <wps:spPr bwMode="auto">
                                  <a:xfrm>
                                    <a:off x="2579" y="2500"/>
                                    <a:ext cx="4" cy="201"/>
                                  </a:xfrm>
                                  <a:prstGeom prst="rect">
                                    <a:avLst/>
                                  </a:prstGeom>
                                  <a:solidFill>
                                    <a:srgbClr val="8BF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33"/>
                                <wps:cNvSpPr>
                                  <a:spLocks noChangeArrowheads="1"/>
                                </wps:cNvSpPr>
                                <wps:spPr bwMode="auto">
                                  <a:xfrm>
                                    <a:off x="2583" y="2500"/>
                                    <a:ext cx="4" cy="201"/>
                                  </a:xfrm>
                                  <a:prstGeom prst="rect">
                                    <a:avLst/>
                                  </a:prstGeom>
                                  <a:solidFill>
                                    <a:srgbClr val="89FB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34"/>
                                <wps:cNvSpPr>
                                  <a:spLocks noChangeArrowheads="1"/>
                                </wps:cNvSpPr>
                                <wps:spPr bwMode="auto">
                                  <a:xfrm>
                                    <a:off x="2587" y="2500"/>
                                    <a:ext cx="4" cy="201"/>
                                  </a:xfrm>
                                  <a:prstGeom prst="rect">
                                    <a:avLst/>
                                  </a:prstGeom>
                                  <a:solidFill>
                                    <a:srgbClr val="87FB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35"/>
                                <wps:cNvSpPr>
                                  <a:spLocks noChangeArrowheads="1"/>
                                </wps:cNvSpPr>
                                <wps:spPr bwMode="auto">
                                  <a:xfrm>
                                    <a:off x="2591" y="2500"/>
                                    <a:ext cx="4" cy="201"/>
                                  </a:xfrm>
                                  <a:prstGeom prst="rect">
                                    <a:avLst/>
                                  </a:prstGeom>
                                  <a:solidFill>
                                    <a:srgbClr val="85FC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36"/>
                                <wps:cNvSpPr>
                                  <a:spLocks noChangeArrowheads="1"/>
                                </wps:cNvSpPr>
                                <wps:spPr bwMode="auto">
                                  <a:xfrm>
                                    <a:off x="2595" y="2500"/>
                                    <a:ext cx="3" cy="201"/>
                                  </a:xfrm>
                                  <a:prstGeom prst="rect">
                                    <a:avLst/>
                                  </a:prstGeom>
                                  <a:solidFill>
                                    <a:srgbClr val="83F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37"/>
                                <wps:cNvSpPr>
                                  <a:spLocks noChangeArrowheads="1"/>
                                </wps:cNvSpPr>
                                <wps:spPr bwMode="auto">
                                  <a:xfrm>
                                    <a:off x="2598" y="2500"/>
                                    <a:ext cx="5" cy="201"/>
                                  </a:xfrm>
                                  <a:prstGeom prst="rect">
                                    <a:avLst/>
                                  </a:prstGeom>
                                  <a:solidFill>
                                    <a:srgbClr val="81FC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38"/>
                                <wps:cNvSpPr>
                                  <a:spLocks noChangeArrowheads="1"/>
                                </wps:cNvSpPr>
                                <wps:spPr bwMode="auto">
                                  <a:xfrm>
                                    <a:off x="2603" y="2500"/>
                                    <a:ext cx="3" cy="201"/>
                                  </a:xfrm>
                                  <a:prstGeom prst="rect">
                                    <a:avLst/>
                                  </a:prstGeom>
                                  <a:solidFill>
                                    <a:srgbClr val="7FFC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39"/>
                                <wps:cNvSpPr>
                                  <a:spLocks noChangeArrowheads="1"/>
                                </wps:cNvSpPr>
                                <wps:spPr bwMode="auto">
                                  <a:xfrm>
                                    <a:off x="2606" y="2500"/>
                                    <a:ext cx="4" cy="201"/>
                                  </a:xfrm>
                                  <a:prstGeom prst="rect">
                                    <a:avLst/>
                                  </a:prstGeom>
                                  <a:solidFill>
                                    <a:srgbClr val="7DF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40"/>
                                <wps:cNvSpPr>
                                  <a:spLocks noChangeArrowheads="1"/>
                                </wps:cNvSpPr>
                                <wps:spPr bwMode="auto">
                                  <a:xfrm>
                                    <a:off x="2610" y="2500"/>
                                    <a:ext cx="4" cy="201"/>
                                  </a:xfrm>
                                  <a:prstGeom prst="rect">
                                    <a:avLst/>
                                  </a:prstGeom>
                                  <a:solidFill>
                                    <a:srgbClr val="7BF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41"/>
                                <wps:cNvSpPr>
                                  <a:spLocks noChangeArrowheads="1"/>
                                </wps:cNvSpPr>
                                <wps:spPr bwMode="auto">
                                  <a:xfrm>
                                    <a:off x="2614" y="2500"/>
                                    <a:ext cx="4" cy="201"/>
                                  </a:xfrm>
                                  <a:prstGeom prst="rect">
                                    <a:avLst/>
                                  </a:prstGeom>
                                  <a:solidFill>
                                    <a:srgbClr val="79FD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42"/>
                                <wps:cNvSpPr>
                                  <a:spLocks noChangeArrowheads="1"/>
                                </wps:cNvSpPr>
                                <wps:spPr bwMode="auto">
                                  <a:xfrm>
                                    <a:off x="2618" y="2500"/>
                                    <a:ext cx="3" cy="201"/>
                                  </a:xfrm>
                                  <a:prstGeom prst="rect">
                                    <a:avLst/>
                                  </a:prstGeom>
                                  <a:solidFill>
                                    <a:srgbClr val="77FD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43"/>
                                <wps:cNvSpPr>
                                  <a:spLocks noChangeArrowheads="1"/>
                                </wps:cNvSpPr>
                                <wps:spPr bwMode="auto">
                                  <a:xfrm>
                                    <a:off x="2621" y="2500"/>
                                    <a:ext cx="5" cy="201"/>
                                  </a:xfrm>
                                  <a:prstGeom prst="rect">
                                    <a:avLst/>
                                  </a:prstGeom>
                                  <a:solidFill>
                                    <a:srgbClr val="75FD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44"/>
                                <wps:cNvSpPr>
                                  <a:spLocks noChangeArrowheads="1"/>
                                </wps:cNvSpPr>
                                <wps:spPr bwMode="auto">
                                  <a:xfrm>
                                    <a:off x="2626" y="2500"/>
                                    <a:ext cx="3" cy="201"/>
                                  </a:xfrm>
                                  <a:prstGeom prst="rect">
                                    <a:avLst/>
                                  </a:prstGeom>
                                  <a:solidFill>
                                    <a:srgbClr val="73F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45"/>
                                <wps:cNvSpPr>
                                  <a:spLocks noChangeArrowheads="1"/>
                                </wps:cNvSpPr>
                                <wps:spPr bwMode="auto">
                                  <a:xfrm>
                                    <a:off x="2629" y="2500"/>
                                    <a:ext cx="3" cy="201"/>
                                  </a:xfrm>
                                  <a:prstGeom prst="rect">
                                    <a:avLst/>
                                  </a:prstGeom>
                                  <a:solidFill>
                                    <a:srgbClr val="71FE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346"/>
                                <wps:cNvSpPr>
                                  <a:spLocks noChangeArrowheads="1"/>
                                </wps:cNvSpPr>
                                <wps:spPr bwMode="auto">
                                  <a:xfrm>
                                    <a:off x="2632" y="2500"/>
                                    <a:ext cx="5" cy="201"/>
                                  </a:xfrm>
                                  <a:prstGeom prst="rect">
                                    <a:avLst/>
                                  </a:prstGeom>
                                  <a:solidFill>
                                    <a:srgbClr val="6FFE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347"/>
                                <wps:cNvSpPr>
                                  <a:spLocks noChangeArrowheads="1"/>
                                </wps:cNvSpPr>
                                <wps:spPr bwMode="auto">
                                  <a:xfrm>
                                    <a:off x="2637" y="2500"/>
                                    <a:ext cx="3" cy="201"/>
                                  </a:xfrm>
                                  <a:prstGeom prst="rect">
                                    <a:avLst/>
                                  </a:prstGeom>
                                  <a:solidFill>
                                    <a:srgbClr val="6DFE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48"/>
                                <wps:cNvSpPr>
                                  <a:spLocks noChangeArrowheads="1"/>
                                </wps:cNvSpPr>
                                <wps:spPr bwMode="auto">
                                  <a:xfrm>
                                    <a:off x="2640" y="2500"/>
                                    <a:ext cx="3" cy="201"/>
                                  </a:xfrm>
                                  <a:prstGeom prst="rect">
                                    <a:avLst/>
                                  </a:prstGeom>
                                  <a:solidFill>
                                    <a:srgbClr val="6BFE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349"/>
                                <wps:cNvSpPr>
                                  <a:spLocks noChangeArrowheads="1"/>
                                </wps:cNvSpPr>
                                <wps:spPr bwMode="auto">
                                  <a:xfrm>
                                    <a:off x="2643" y="2500"/>
                                    <a:ext cx="5" cy="201"/>
                                  </a:xfrm>
                                  <a:prstGeom prst="rect">
                                    <a:avLst/>
                                  </a:prstGeom>
                                  <a:solidFill>
                                    <a:srgbClr val="69FE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350"/>
                                <wps:cNvSpPr>
                                  <a:spLocks noChangeArrowheads="1"/>
                                </wps:cNvSpPr>
                                <wps:spPr bwMode="auto">
                                  <a:xfrm>
                                    <a:off x="2648" y="2500"/>
                                    <a:ext cx="3" cy="201"/>
                                  </a:xfrm>
                                  <a:prstGeom prst="rect">
                                    <a:avLst/>
                                  </a:prstGeom>
                                  <a:solidFill>
                                    <a:srgbClr val="67F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51"/>
                                <wps:cNvSpPr>
                                  <a:spLocks noChangeArrowheads="1"/>
                                </wps:cNvSpPr>
                                <wps:spPr bwMode="auto">
                                  <a:xfrm>
                                    <a:off x="2651" y="2500"/>
                                    <a:ext cx="3" cy="201"/>
                                  </a:xfrm>
                                  <a:prstGeom prst="rect">
                                    <a:avLst/>
                                  </a:prstGeom>
                                  <a:solidFill>
                                    <a:srgbClr val="65F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352"/>
                                <wps:cNvSpPr>
                                  <a:spLocks noChangeArrowheads="1"/>
                                </wps:cNvSpPr>
                                <wps:spPr bwMode="auto">
                                  <a:xfrm>
                                    <a:off x="2654" y="2500"/>
                                    <a:ext cx="5" cy="201"/>
                                  </a:xfrm>
                                  <a:prstGeom prst="rect">
                                    <a:avLst/>
                                  </a:prstGeom>
                                  <a:solidFill>
                                    <a:srgbClr val="63FE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353"/>
                                <wps:cNvSpPr>
                                  <a:spLocks noChangeArrowheads="1"/>
                                </wps:cNvSpPr>
                                <wps:spPr bwMode="auto">
                                  <a:xfrm>
                                    <a:off x="2659" y="2500"/>
                                    <a:ext cx="3" cy="201"/>
                                  </a:xfrm>
                                  <a:prstGeom prst="rect">
                                    <a:avLst/>
                                  </a:prstGeom>
                                  <a:solidFill>
                                    <a:srgbClr val="61FE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354"/>
                                <wps:cNvSpPr>
                                  <a:spLocks noChangeArrowheads="1"/>
                                </wps:cNvSpPr>
                                <wps:spPr bwMode="auto">
                                  <a:xfrm>
                                    <a:off x="2662" y="2500"/>
                                    <a:ext cx="3" cy="201"/>
                                  </a:xfrm>
                                  <a:prstGeom prst="rect">
                                    <a:avLst/>
                                  </a:prstGeom>
                                  <a:solidFill>
                                    <a:srgbClr val="5FFE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355"/>
                                <wps:cNvSpPr>
                                  <a:spLocks noChangeArrowheads="1"/>
                                </wps:cNvSpPr>
                                <wps:spPr bwMode="auto">
                                  <a:xfrm>
                                    <a:off x="2665" y="2500"/>
                                    <a:ext cx="5" cy="201"/>
                                  </a:xfrm>
                                  <a:prstGeom prst="rect">
                                    <a:avLst/>
                                  </a:prstGeom>
                                  <a:solidFill>
                                    <a:srgbClr val="5DFF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356"/>
                                <wps:cNvSpPr>
                                  <a:spLocks noChangeArrowheads="1"/>
                                </wps:cNvSpPr>
                                <wps:spPr bwMode="auto">
                                  <a:xfrm>
                                    <a:off x="2670" y="2500"/>
                                    <a:ext cx="3" cy="201"/>
                                  </a:xfrm>
                                  <a:prstGeom prst="rect">
                                    <a:avLst/>
                                  </a:prstGeom>
                                  <a:solidFill>
                                    <a:srgbClr val="5AFF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Freeform 1357"/>
                                <wps:cNvSpPr>
                                  <a:spLocks noEditPoints="1"/>
                                </wps:cNvSpPr>
                                <wps:spPr bwMode="auto">
                                  <a:xfrm>
                                    <a:off x="2401" y="3007"/>
                                    <a:ext cx="256" cy="501"/>
                                  </a:xfrm>
                                  <a:custGeom>
                                    <a:avLst/>
                                    <a:gdLst>
                                      <a:gd name="T0" fmla="*/ 256 w 256"/>
                                      <a:gd name="T1" fmla="*/ 77 h 501"/>
                                      <a:gd name="T2" fmla="*/ 244 w 256"/>
                                      <a:gd name="T3" fmla="*/ 342 h 501"/>
                                      <a:gd name="T4" fmla="*/ 244 w 256"/>
                                      <a:gd name="T5" fmla="*/ 408 h 501"/>
                                      <a:gd name="T6" fmla="*/ 85 w 256"/>
                                      <a:gd name="T7" fmla="*/ 501 h 501"/>
                                      <a:gd name="T8" fmla="*/ 83 w 256"/>
                                      <a:gd name="T9" fmla="*/ 477 h 501"/>
                                      <a:gd name="T10" fmla="*/ 100 w 256"/>
                                      <a:gd name="T11" fmla="*/ 453 h 501"/>
                                      <a:gd name="T12" fmla="*/ 120 w 256"/>
                                      <a:gd name="T13" fmla="*/ 429 h 501"/>
                                      <a:gd name="T14" fmla="*/ 140 w 256"/>
                                      <a:gd name="T15" fmla="*/ 408 h 501"/>
                                      <a:gd name="T16" fmla="*/ 162 w 256"/>
                                      <a:gd name="T17" fmla="*/ 387 h 501"/>
                                      <a:gd name="T18" fmla="*/ 180 w 256"/>
                                      <a:gd name="T19" fmla="*/ 74 h 501"/>
                                      <a:gd name="T20" fmla="*/ 256 w 256"/>
                                      <a:gd name="T21" fmla="*/ 77 h 501"/>
                                      <a:gd name="T22" fmla="*/ 256 w 256"/>
                                      <a:gd name="T23" fmla="*/ 77 h 501"/>
                                      <a:gd name="T24" fmla="*/ 35 w 256"/>
                                      <a:gd name="T25" fmla="*/ 427 h 501"/>
                                      <a:gd name="T26" fmla="*/ 3 w 256"/>
                                      <a:gd name="T27" fmla="*/ 448 h 501"/>
                                      <a:gd name="T28" fmla="*/ 0 w 256"/>
                                      <a:gd name="T29" fmla="*/ 439 h 501"/>
                                      <a:gd name="T30" fmla="*/ 0 w 256"/>
                                      <a:gd name="T31" fmla="*/ 427 h 501"/>
                                      <a:gd name="T32" fmla="*/ 14 w 256"/>
                                      <a:gd name="T33" fmla="*/ 405 h 501"/>
                                      <a:gd name="T34" fmla="*/ 30 w 256"/>
                                      <a:gd name="T35" fmla="*/ 384 h 501"/>
                                      <a:gd name="T36" fmla="*/ 49 w 256"/>
                                      <a:gd name="T37" fmla="*/ 365 h 501"/>
                                      <a:gd name="T38" fmla="*/ 70 w 256"/>
                                      <a:gd name="T39" fmla="*/ 347 h 501"/>
                                      <a:gd name="T40" fmla="*/ 70 w 256"/>
                                      <a:gd name="T41" fmla="*/ 347 h 501"/>
                                      <a:gd name="T42" fmla="*/ 80 w 256"/>
                                      <a:gd name="T43" fmla="*/ 0 h 501"/>
                                      <a:gd name="T44" fmla="*/ 99 w 256"/>
                                      <a:gd name="T45" fmla="*/ 11 h 501"/>
                                      <a:gd name="T46" fmla="*/ 105 w 256"/>
                                      <a:gd name="T47" fmla="*/ 357 h 501"/>
                                      <a:gd name="T48" fmla="*/ 105 w 256"/>
                                      <a:gd name="T49" fmla="*/ 357 h 501"/>
                                      <a:gd name="T50" fmla="*/ 35 w 256"/>
                                      <a:gd name="T51" fmla="*/ 427 h 501"/>
                                      <a:gd name="T52" fmla="*/ 35 w 256"/>
                                      <a:gd name="T53" fmla="*/ 427 h 50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56" h="501">
                                        <a:moveTo>
                                          <a:pt x="256" y="77"/>
                                        </a:moveTo>
                                        <a:lnTo>
                                          <a:pt x="244" y="342"/>
                                        </a:lnTo>
                                        <a:lnTo>
                                          <a:pt x="244" y="408"/>
                                        </a:lnTo>
                                        <a:lnTo>
                                          <a:pt x="85" y="501"/>
                                        </a:lnTo>
                                        <a:lnTo>
                                          <a:pt x="83" y="477"/>
                                        </a:lnTo>
                                        <a:lnTo>
                                          <a:pt x="100" y="453"/>
                                        </a:lnTo>
                                        <a:lnTo>
                                          <a:pt x="120" y="429"/>
                                        </a:lnTo>
                                        <a:lnTo>
                                          <a:pt x="140" y="408"/>
                                        </a:lnTo>
                                        <a:lnTo>
                                          <a:pt x="162" y="387"/>
                                        </a:lnTo>
                                        <a:lnTo>
                                          <a:pt x="180" y="74"/>
                                        </a:lnTo>
                                        <a:lnTo>
                                          <a:pt x="256" y="77"/>
                                        </a:lnTo>
                                        <a:close/>
                                        <a:moveTo>
                                          <a:pt x="35" y="427"/>
                                        </a:moveTo>
                                        <a:lnTo>
                                          <a:pt x="3" y="448"/>
                                        </a:lnTo>
                                        <a:lnTo>
                                          <a:pt x="0" y="439"/>
                                        </a:lnTo>
                                        <a:lnTo>
                                          <a:pt x="0" y="427"/>
                                        </a:lnTo>
                                        <a:lnTo>
                                          <a:pt x="14" y="405"/>
                                        </a:lnTo>
                                        <a:lnTo>
                                          <a:pt x="30" y="384"/>
                                        </a:lnTo>
                                        <a:lnTo>
                                          <a:pt x="49" y="365"/>
                                        </a:lnTo>
                                        <a:lnTo>
                                          <a:pt x="70" y="347"/>
                                        </a:lnTo>
                                        <a:lnTo>
                                          <a:pt x="80" y="0"/>
                                        </a:lnTo>
                                        <a:lnTo>
                                          <a:pt x="99" y="11"/>
                                        </a:lnTo>
                                        <a:lnTo>
                                          <a:pt x="105" y="357"/>
                                        </a:lnTo>
                                        <a:lnTo>
                                          <a:pt x="35" y="427"/>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Rectangle 1358"/>
                                <wps:cNvSpPr>
                                  <a:spLocks noChangeArrowheads="1"/>
                                </wps:cNvSpPr>
                                <wps:spPr bwMode="auto">
                                  <a:xfrm>
                                    <a:off x="2457" y="2495"/>
                                    <a:ext cx="1" cy="56"/>
                                  </a:xfrm>
                                  <a:prstGeom prst="rect">
                                    <a:avLst/>
                                  </a:prstGeom>
                                  <a:solidFill>
                                    <a:srgbClr val="1283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359"/>
                                <wps:cNvSpPr>
                                  <a:spLocks noChangeArrowheads="1"/>
                                </wps:cNvSpPr>
                                <wps:spPr bwMode="auto">
                                  <a:xfrm>
                                    <a:off x="2458" y="2495"/>
                                    <a:ext cx="4" cy="56"/>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1360"/>
                                <wps:cNvSpPr>
                                  <a:spLocks noChangeArrowheads="1"/>
                                </wps:cNvSpPr>
                                <wps:spPr bwMode="auto">
                                  <a:xfrm>
                                    <a:off x="2462" y="2495"/>
                                    <a:ext cx="1" cy="56"/>
                                  </a:xfrm>
                                  <a:prstGeom prst="rect">
                                    <a:avLst/>
                                  </a:prstGeom>
                                  <a:solidFill>
                                    <a:srgbClr val="01A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361"/>
                                <wps:cNvSpPr>
                                  <a:spLocks noChangeArrowheads="1"/>
                                </wps:cNvSpPr>
                                <wps:spPr bwMode="auto">
                                  <a:xfrm>
                                    <a:off x="2463" y="2495"/>
                                    <a:ext cx="2" cy="56"/>
                                  </a:xfrm>
                                  <a:prstGeom prst="rect">
                                    <a:avLst/>
                                  </a:prstGeom>
                                  <a:solidFill>
                                    <a:srgbClr val="01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362"/>
                                <wps:cNvSpPr>
                                  <a:spLocks noChangeArrowheads="1"/>
                                </wps:cNvSpPr>
                                <wps:spPr bwMode="auto">
                                  <a:xfrm>
                                    <a:off x="2465" y="2495"/>
                                    <a:ext cx="3" cy="56"/>
                                  </a:xfrm>
                                  <a:prstGeom prst="rect">
                                    <a:avLst/>
                                  </a:prstGeom>
                                  <a:solidFill>
                                    <a:srgbClr val="01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363"/>
                                <wps:cNvSpPr>
                                  <a:spLocks noChangeArrowheads="1"/>
                                </wps:cNvSpPr>
                                <wps:spPr bwMode="auto">
                                  <a:xfrm>
                                    <a:off x="2468" y="2495"/>
                                    <a:ext cx="2" cy="56"/>
                                  </a:xfrm>
                                  <a:prstGeom prst="rect">
                                    <a:avLst/>
                                  </a:prstGeom>
                                  <a:solidFill>
                                    <a:srgbClr val="02AB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364"/>
                                <wps:cNvSpPr>
                                  <a:spLocks noChangeArrowheads="1"/>
                                </wps:cNvSpPr>
                                <wps:spPr bwMode="auto">
                                  <a:xfrm>
                                    <a:off x="2470" y="2495"/>
                                    <a:ext cx="3" cy="56"/>
                                  </a:xfrm>
                                  <a:prstGeom prst="rect">
                                    <a:avLst/>
                                  </a:prstGeom>
                                  <a:solidFill>
                                    <a:srgbClr val="02AA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365"/>
                                <wps:cNvSpPr>
                                  <a:spLocks noChangeArrowheads="1"/>
                                </wps:cNvSpPr>
                                <wps:spPr bwMode="auto">
                                  <a:xfrm>
                                    <a:off x="2473" y="2495"/>
                                    <a:ext cx="1" cy="56"/>
                                  </a:xfrm>
                                  <a:prstGeom prst="rect">
                                    <a:avLst/>
                                  </a:prstGeom>
                                  <a:solidFill>
                                    <a:srgbClr val="02A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366"/>
                                <wps:cNvSpPr>
                                  <a:spLocks noChangeArrowheads="1"/>
                                </wps:cNvSpPr>
                                <wps:spPr bwMode="auto">
                                  <a:xfrm>
                                    <a:off x="2474" y="2495"/>
                                    <a:ext cx="2" cy="56"/>
                                  </a:xfrm>
                                  <a:prstGeom prst="rect">
                                    <a:avLst/>
                                  </a:prstGeom>
                                  <a:solidFill>
                                    <a:srgbClr val="03A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367"/>
                                <wps:cNvSpPr>
                                  <a:spLocks noChangeArrowheads="1"/>
                                </wps:cNvSpPr>
                                <wps:spPr bwMode="auto">
                                  <a:xfrm>
                                    <a:off x="2476" y="2495"/>
                                    <a:ext cx="3" cy="56"/>
                                  </a:xfrm>
                                  <a:prstGeom prst="rect">
                                    <a:avLst/>
                                  </a:prstGeom>
                                  <a:solidFill>
                                    <a:srgbClr val="03A8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68"/>
                                <wps:cNvSpPr>
                                  <a:spLocks noChangeArrowheads="1"/>
                                </wps:cNvSpPr>
                                <wps:spPr bwMode="auto">
                                  <a:xfrm>
                                    <a:off x="2479" y="2495"/>
                                    <a:ext cx="2" cy="56"/>
                                  </a:xfrm>
                                  <a:prstGeom prst="rect">
                                    <a:avLst/>
                                  </a:prstGeom>
                                  <a:solidFill>
                                    <a:srgbClr val="04A7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369"/>
                                <wps:cNvSpPr>
                                  <a:spLocks noChangeArrowheads="1"/>
                                </wps:cNvSpPr>
                                <wps:spPr bwMode="auto">
                                  <a:xfrm>
                                    <a:off x="2481" y="2495"/>
                                    <a:ext cx="1" cy="56"/>
                                  </a:xfrm>
                                  <a:prstGeom prst="rect">
                                    <a:avLst/>
                                  </a:prstGeom>
                                  <a:solidFill>
                                    <a:srgbClr val="04A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370"/>
                                <wps:cNvSpPr>
                                  <a:spLocks noChangeArrowheads="1"/>
                                </wps:cNvSpPr>
                                <wps:spPr bwMode="auto">
                                  <a:xfrm>
                                    <a:off x="2482" y="2495"/>
                                    <a:ext cx="4" cy="56"/>
                                  </a:xfrm>
                                  <a:prstGeom prst="rect">
                                    <a:avLst/>
                                  </a:prstGeom>
                                  <a:solidFill>
                                    <a:srgbClr val="05A5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371"/>
                                <wps:cNvSpPr>
                                  <a:spLocks noChangeArrowheads="1"/>
                                </wps:cNvSpPr>
                                <wps:spPr bwMode="auto">
                                  <a:xfrm>
                                    <a:off x="2486" y="2495"/>
                                    <a:ext cx="1" cy="56"/>
                                  </a:xfrm>
                                  <a:prstGeom prst="rect">
                                    <a:avLst/>
                                  </a:prstGeom>
                                  <a:solidFill>
                                    <a:srgbClr val="05A4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1372"/>
                                <wps:cNvSpPr>
                                  <a:spLocks noChangeArrowheads="1"/>
                                </wps:cNvSpPr>
                                <wps:spPr bwMode="auto">
                                  <a:xfrm>
                                    <a:off x="2487" y="2495"/>
                                    <a:ext cx="3" cy="56"/>
                                  </a:xfrm>
                                  <a:prstGeom prst="rect">
                                    <a:avLst/>
                                  </a:prstGeom>
                                  <a:solidFill>
                                    <a:srgbClr val="06A3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Rectangle 1373"/>
                                <wps:cNvSpPr>
                                  <a:spLocks noChangeArrowheads="1"/>
                                </wps:cNvSpPr>
                                <wps:spPr bwMode="auto">
                                  <a:xfrm>
                                    <a:off x="2490" y="2495"/>
                                    <a:ext cx="2" cy="56"/>
                                  </a:xfrm>
                                  <a:prstGeom prst="rect">
                                    <a:avLst/>
                                  </a:prstGeom>
                                  <a:solidFill>
                                    <a:srgbClr val="06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Rectangle 1374"/>
                                <wps:cNvSpPr>
                                  <a:spLocks noChangeArrowheads="1"/>
                                </wps:cNvSpPr>
                                <wps:spPr bwMode="auto">
                                  <a:xfrm>
                                    <a:off x="2492" y="2495"/>
                                    <a:ext cx="1" cy="56"/>
                                  </a:xfrm>
                                  <a:prstGeom prst="rect">
                                    <a:avLst/>
                                  </a:prstGeom>
                                  <a:solidFill>
                                    <a:srgbClr val="06A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Rectangle 1375"/>
                                <wps:cNvSpPr>
                                  <a:spLocks noChangeArrowheads="1"/>
                                </wps:cNvSpPr>
                                <wps:spPr bwMode="auto">
                                  <a:xfrm>
                                    <a:off x="2493" y="2495"/>
                                    <a:ext cx="4" cy="56"/>
                                  </a:xfrm>
                                  <a:prstGeom prst="rect">
                                    <a:avLst/>
                                  </a:prstGeom>
                                  <a:solidFill>
                                    <a:srgbClr val="07A0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Rectangle 1376"/>
                                <wps:cNvSpPr>
                                  <a:spLocks noChangeArrowheads="1"/>
                                </wps:cNvSpPr>
                                <wps:spPr bwMode="auto">
                                  <a:xfrm>
                                    <a:off x="2497" y="2495"/>
                                    <a:ext cx="1" cy="56"/>
                                  </a:xfrm>
                                  <a:prstGeom prst="rect">
                                    <a:avLst/>
                                  </a:prstGeom>
                                  <a:solidFill>
                                    <a:srgbClr val="079F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Rectangle 1377"/>
                                <wps:cNvSpPr>
                                  <a:spLocks noChangeArrowheads="1"/>
                                </wps:cNvSpPr>
                                <wps:spPr bwMode="auto">
                                  <a:xfrm>
                                    <a:off x="2498" y="2495"/>
                                    <a:ext cx="2" cy="56"/>
                                  </a:xfrm>
                                  <a:prstGeom prst="rect">
                                    <a:avLst/>
                                  </a:prstGeom>
                                  <a:solidFill>
                                    <a:srgbClr val="079E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Rectangle 1378"/>
                                <wps:cNvSpPr>
                                  <a:spLocks noChangeArrowheads="1"/>
                                </wps:cNvSpPr>
                                <wps:spPr bwMode="auto">
                                  <a:xfrm>
                                    <a:off x="2500" y="2495"/>
                                    <a:ext cx="3" cy="56"/>
                                  </a:xfrm>
                                  <a:prstGeom prst="rect">
                                    <a:avLst/>
                                  </a:prstGeom>
                                  <a:solidFill>
                                    <a:srgbClr val="089D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Rectangle 1379"/>
                                <wps:cNvSpPr>
                                  <a:spLocks noChangeArrowheads="1"/>
                                </wps:cNvSpPr>
                                <wps:spPr bwMode="auto">
                                  <a:xfrm>
                                    <a:off x="2503" y="2495"/>
                                    <a:ext cx="2" cy="56"/>
                                  </a:xfrm>
                                  <a:prstGeom prst="rect">
                                    <a:avLst/>
                                  </a:prstGeom>
                                  <a:solidFill>
                                    <a:srgbClr val="089C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Rectangle 1380"/>
                                <wps:cNvSpPr>
                                  <a:spLocks noChangeArrowheads="1"/>
                                </wps:cNvSpPr>
                                <wps:spPr bwMode="auto">
                                  <a:xfrm>
                                    <a:off x="2505" y="2495"/>
                                    <a:ext cx="1" cy="56"/>
                                  </a:xfrm>
                                  <a:prstGeom prst="rect">
                                    <a:avLst/>
                                  </a:prstGeom>
                                  <a:solidFill>
                                    <a:srgbClr val="089B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Rectangle 1381"/>
                                <wps:cNvSpPr>
                                  <a:spLocks noChangeArrowheads="1"/>
                                </wps:cNvSpPr>
                                <wps:spPr bwMode="auto">
                                  <a:xfrm>
                                    <a:off x="2506" y="2495"/>
                                    <a:ext cx="3" cy="56"/>
                                  </a:xfrm>
                                  <a:prstGeom prst="rect">
                                    <a:avLst/>
                                  </a:prstGeom>
                                  <a:solidFill>
                                    <a:srgbClr val="099B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Rectangle 1382"/>
                                <wps:cNvSpPr>
                                  <a:spLocks noChangeArrowheads="1"/>
                                </wps:cNvSpPr>
                                <wps:spPr bwMode="auto">
                                  <a:xfrm>
                                    <a:off x="2509" y="2495"/>
                                    <a:ext cx="2" cy="56"/>
                                  </a:xfrm>
                                  <a:prstGeom prst="rect">
                                    <a:avLst/>
                                  </a:prstGeom>
                                  <a:solidFill>
                                    <a:srgbClr val="099A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Rectangle 1383"/>
                                <wps:cNvSpPr>
                                  <a:spLocks noChangeArrowheads="1"/>
                                </wps:cNvSpPr>
                                <wps:spPr bwMode="auto">
                                  <a:xfrm>
                                    <a:off x="2511" y="2495"/>
                                    <a:ext cx="3" cy="56"/>
                                  </a:xfrm>
                                  <a:prstGeom prst="rect">
                                    <a:avLst/>
                                  </a:prstGeom>
                                  <a:solidFill>
                                    <a:srgbClr val="0999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Rectangle 1384"/>
                                <wps:cNvSpPr>
                                  <a:spLocks noChangeArrowheads="1"/>
                                </wps:cNvSpPr>
                                <wps:spPr bwMode="auto">
                                  <a:xfrm>
                                    <a:off x="2514" y="2495"/>
                                    <a:ext cx="2" cy="56"/>
                                  </a:xfrm>
                                  <a:prstGeom prst="rect">
                                    <a:avLst/>
                                  </a:prstGeom>
                                  <a:solidFill>
                                    <a:srgbClr val="0A9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Rectangle 1385"/>
                                <wps:cNvSpPr>
                                  <a:spLocks noChangeArrowheads="1"/>
                                </wps:cNvSpPr>
                                <wps:spPr bwMode="auto">
                                  <a:xfrm>
                                    <a:off x="2516" y="2495"/>
                                    <a:ext cx="1" cy="56"/>
                                  </a:xfrm>
                                  <a:prstGeom prst="rect">
                                    <a:avLst/>
                                  </a:prstGeom>
                                  <a:solidFill>
                                    <a:srgbClr val="0A97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Rectangle 1386"/>
                                <wps:cNvSpPr>
                                  <a:spLocks noChangeArrowheads="1"/>
                                </wps:cNvSpPr>
                                <wps:spPr bwMode="auto">
                                  <a:xfrm>
                                    <a:off x="2517" y="2495"/>
                                    <a:ext cx="4" cy="56"/>
                                  </a:xfrm>
                                  <a:prstGeom prst="rect">
                                    <a:avLst/>
                                  </a:prstGeom>
                                  <a:solidFill>
                                    <a:srgbClr val="0A96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Rectangle 1387"/>
                                <wps:cNvSpPr>
                                  <a:spLocks noChangeArrowheads="1"/>
                                </wps:cNvSpPr>
                                <wps:spPr bwMode="auto">
                                  <a:xfrm>
                                    <a:off x="2521" y="2495"/>
                                    <a:ext cx="1" cy="56"/>
                                  </a:xfrm>
                                  <a:prstGeom prst="rect">
                                    <a:avLst/>
                                  </a:prstGeom>
                                  <a:solidFill>
                                    <a:srgbClr val="0B95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Rectangle 1388"/>
                                <wps:cNvSpPr>
                                  <a:spLocks noChangeArrowheads="1"/>
                                </wps:cNvSpPr>
                                <wps:spPr bwMode="auto">
                                  <a:xfrm>
                                    <a:off x="2522" y="2495"/>
                                    <a:ext cx="2" cy="56"/>
                                  </a:xfrm>
                                  <a:prstGeom prst="rect">
                                    <a:avLst/>
                                  </a:prstGeom>
                                  <a:solidFill>
                                    <a:srgbClr val="0B9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Rectangle 1389"/>
                                <wps:cNvSpPr>
                                  <a:spLocks noChangeArrowheads="1"/>
                                </wps:cNvSpPr>
                                <wps:spPr bwMode="auto">
                                  <a:xfrm>
                                    <a:off x="2524" y="2495"/>
                                    <a:ext cx="3" cy="56"/>
                                  </a:xfrm>
                                  <a:prstGeom prst="rect">
                                    <a:avLst/>
                                  </a:prstGeom>
                                  <a:solidFill>
                                    <a:srgbClr val="0B93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Rectangle 1390"/>
                                <wps:cNvSpPr>
                                  <a:spLocks noChangeArrowheads="1"/>
                                </wps:cNvSpPr>
                                <wps:spPr bwMode="auto">
                                  <a:xfrm>
                                    <a:off x="2527" y="2495"/>
                                    <a:ext cx="1" cy="56"/>
                                  </a:xfrm>
                                  <a:prstGeom prst="rect">
                                    <a:avLst/>
                                  </a:prstGeom>
                                  <a:solidFill>
                                    <a:srgbClr val="0C9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1391"/>
                                <wps:cNvSpPr>
                                  <a:spLocks noChangeArrowheads="1"/>
                                </wps:cNvSpPr>
                                <wps:spPr bwMode="auto">
                                  <a:xfrm>
                                    <a:off x="2528" y="2495"/>
                                    <a:ext cx="4" cy="56"/>
                                  </a:xfrm>
                                  <a:prstGeom prst="rect">
                                    <a:avLst/>
                                  </a:prstGeom>
                                  <a:solidFill>
                                    <a:srgbClr val="0C9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Rectangle 1392"/>
                                <wps:cNvSpPr>
                                  <a:spLocks noChangeArrowheads="1"/>
                                </wps:cNvSpPr>
                                <wps:spPr bwMode="auto">
                                  <a:xfrm>
                                    <a:off x="2532" y="2495"/>
                                    <a:ext cx="1" cy="56"/>
                                  </a:xfrm>
                                  <a:prstGeom prst="rect">
                                    <a:avLst/>
                                  </a:prstGeom>
                                  <a:solidFill>
                                    <a:srgbClr val="0D90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Rectangle 1393"/>
                                <wps:cNvSpPr>
                                  <a:spLocks noChangeArrowheads="1"/>
                                </wps:cNvSpPr>
                                <wps:spPr bwMode="auto">
                                  <a:xfrm>
                                    <a:off x="2533" y="2495"/>
                                    <a:ext cx="2" cy="56"/>
                                  </a:xfrm>
                                  <a:prstGeom prst="rect">
                                    <a:avLst/>
                                  </a:prstGeom>
                                  <a:solidFill>
                                    <a:srgbClr val="0D8F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Rectangle 1394"/>
                                <wps:cNvSpPr>
                                  <a:spLocks noChangeArrowheads="1"/>
                                </wps:cNvSpPr>
                                <wps:spPr bwMode="auto">
                                  <a:xfrm>
                                    <a:off x="2535" y="2495"/>
                                    <a:ext cx="3" cy="56"/>
                                  </a:xfrm>
                                  <a:prstGeom prst="rect">
                                    <a:avLst/>
                                  </a:prstGeom>
                                  <a:solidFill>
                                    <a:srgbClr val="0E8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Rectangle 1395"/>
                                <wps:cNvSpPr>
                                  <a:spLocks noChangeArrowheads="1"/>
                                </wps:cNvSpPr>
                                <wps:spPr bwMode="auto">
                                  <a:xfrm>
                                    <a:off x="2538" y="2495"/>
                                    <a:ext cx="2" cy="56"/>
                                  </a:xfrm>
                                  <a:prstGeom prst="rect">
                                    <a:avLst/>
                                  </a:prstGeom>
                                  <a:solidFill>
                                    <a:srgbClr val="0E8D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Rectangle 1396"/>
                                <wps:cNvSpPr>
                                  <a:spLocks noChangeArrowheads="1"/>
                                </wps:cNvSpPr>
                                <wps:spPr bwMode="auto">
                                  <a:xfrm>
                                    <a:off x="2540" y="2495"/>
                                    <a:ext cx="1" cy="56"/>
                                  </a:xfrm>
                                  <a:prstGeom prst="rect">
                                    <a:avLst/>
                                  </a:prstGeom>
                                  <a:solidFill>
                                    <a:srgbClr val="0F8C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Rectangle 1397"/>
                                <wps:cNvSpPr>
                                  <a:spLocks noChangeArrowheads="1"/>
                                </wps:cNvSpPr>
                                <wps:spPr bwMode="auto">
                                  <a:xfrm>
                                    <a:off x="2541" y="2495"/>
                                    <a:ext cx="3" cy="56"/>
                                  </a:xfrm>
                                  <a:prstGeom prst="rect">
                                    <a:avLst/>
                                  </a:prstGeom>
                                  <a:solidFill>
                                    <a:srgbClr val="0F8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Rectangle 1398"/>
                                <wps:cNvSpPr>
                                  <a:spLocks noChangeArrowheads="1"/>
                                </wps:cNvSpPr>
                                <wps:spPr bwMode="auto">
                                  <a:xfrm>
                                    <a:off x="2544" y="2495"/>
                                    <a:ext cx="2" cy="56"/>
                                  </a:xfrm>
                                  <a:prstGeom prst="rect">
                                    <a:avLst/>
                                  </a:prstGeom>
                                  <a:solidFill>
                                    <a:srgbClr val="0F8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Rectangle 1399"/>
                                <wps:cNvSpPr>
                                  <a:spLocks noChangeArrowheads="1"/>
                                </wps:cNvSpPr>
                                <wps:spPr bwMode="auto">
                                  <a:xfrm>
                                    <a:off x="2546" y="2495"/>
                                    <a:ext cx="2" cy="56"/>
                                  </a:xfrm>
                                  <a:prstGeom prst="rect">
                                    <a:avLst/>
                                  </a:prstGeom>
                                  <a:solidFill>
                                    <a:srgbClr val="108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Rectangle 1400"/>
                                <wps:cNvSpPr>
                                  <a:spLocks noChangeArrowheads="1"/>
                                </wps:cNvSpPr>
                                <wps:spPr bwMode="auto">
                                  <a:xfrm>
                                    <a:off x="2548" y="2495"/>
                                    <a:ext cx="3" cy="56"/>
                                  </a:xfrm>
                                  <a:prstGeom prst="rect">
                                    <a:avLst/>
                                  </a:prstGeom>
                                  <a:solidFill>
                                    <a:srgbClr val="1089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Rectangle 1401"/>
                                <wps:cNvSpPr>
                                  <a:spLocks noChangeArrowheads="1"/>
                                </wps:cNvSpPr>
                                <wps:spPr bwMode="auto">
                                  <a:xfrm>
                                    <a:off x="2551" y="2495"/>
                                    <a:ext cx="1" cy="56"/>
                                  </a:xfrm>
                                  <a:prstGeom prst="rect">
                                    <a:avLst/>
                                  </a:prstGeom>
                                  <a:solidFill>
                                    <a:srgbClr val="1088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Rectangle 1402"/>
                                <wps:cNvSpPr>
                                  <a:spLocks noChangeArrowheads="1"/>
                                </wps:cNvSpPr>
                                <wps:spPr bwMode="auto">
                                  <a:xfrm>
                                    <a:off x="2552" y="2495"/>
                                    <a:ext cx="4" cy="56"/>
                                  </a:xfrm>
                                  <a:prstGeom prst="rect">
                                    <a:avLst/>
                                  </a:prstGeom>
                                  <a:solidFill>
                                    <a:srgbClr val="1187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Rectangle 1403"/>
                                <wps:cNvSpPr>
                                  <a:spLocks noChangeArrowheads="1"/>
                                </wps:cNvSpPr>
                                <wps:spPr bwMode="auto">
                                  <a:xfrm>
                                    <a:off x="2556" y="2495"/>
                                    <a:ext cx="1" cy="56"/>
                                  </a:xfrm>
                                  <a:prstGeom prst="rect">
                                    <a:avLst/>
                                  </a:prstGeom>
                                  <a:solidFill>
                                    <a:srgbClr val="1186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Rectangle 1404"/>
                                <wps:cNvSpPr>
                                  <a:spLocks noChangeArrowheads="1"/>
                                </wps:cNvSpPr>
                                <wps:spPr bwMode="auto">
                                  <a:xfrm>
                                    <a:off x="2557" y="2495"/>
                                    <a:ext cx="2" cy="56"/>
                                  </a:xfrm>
                                  <a:prstGeom prst="rect">
                                    <a:avLst/>
                                  </a:prstGeom>
                                  <a:solidFill>
                                    <a:srgbClr val="1185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Rectangle 1405"/>
                                <wps:cNvSpPr>
                                  <a:spLocks noChangeArrowheads="1"/>
                                </wps:cNvSpPr>
                                <wps:spPr bwMode="auto">
                                  <a:xfrm>
                                    <a:off x="2559" y="2495"/>
                                    <a:ext cx="3" cy="56"/>
                                  </a:xfrm>
                                  <a:prstGeom prst="rect">
                                    <a:avLst/>
                                  </a:prstGeom>
                                  <a:solidFill>
                                    <a:srgbClr val="128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1" name="Picture 14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369" y="2233"/>
                                    <a:ext cx="237" cy="291"/>
                                  </a:xfrm>
                                  <a:prstGeom prst="rect">
                                    <a:avLst/>
                                  </a:prstGeom>
                                  <a:noFill/>
                                  <a:extLst>
                                    <a:ext uri="{909E8E84-426E-40DD-AFC4-6F175D3DCCD1}">
                                      <a14:hiddenFill xmlns:a14="http://schemas.microsoft.com/office/drawing/2010/main">
                                        <a:solidFill>
                                          <a:srgbClr val="FFFFFF"/>
                                        </a:solidFill>
                                      </a14:hiddenFill>
                                    </a:ext>
                                  </a:extLst>
                                </pic:spPr>
                              </pic:pic>
                              <wps:wsp>
                                <wps:cNvPr id="1422" name="Freeform 1407"/>
                                <wps:cNvSpPr>
                                  <a:spLocks/>
                                </wps:cNvSpPr>
                                <wps:spPr bwMode="auto">
                                  <a:xfrm>
                                    <a:off x="2446" y="2487"/>
                                    <a:ext cx="122" cy="34"/>
                                  </a:xfrm>
                                  <a:custGeom>
                                    <a:avLst/>
                                    <a:gdLst>
                                      <a:gd name="T0" fmla="*/ 122 w 122"/>
                                      <a:gd name="T1" fmla="*/ 10 h 34"/>
                                      <a:gd name="T2" fmla="*/ 110 w 122"/>
                                      <a:gd name="T3" fmla="*/ 19 h 34"/>
                                      <a:gd name="T4" fmla="*/ 97 w 122"/>
                                      <a:gd name="T5" fmla="*/ 27 h 34"/>
                                      <a:gd name="T6" fmla="*/ 81 w 122"/>
                                      <a:gd name="T7" fmla="*/ 32 h 34"/>
                                      <a:gd name="T8" fmla="*/ 65 w 122"/>
                                      <a:gd name="T9" fmla="*/ 34 h 34"/>
                                      <a:gd name="T10" fmla="*/ 46 w 122"/>
                                      <a:gd name="T11" fmla="*/ 32 h 34"/>
                                      <a:gd name="T12" fmla="*/ 28 w 122"/>
                                      <a:gd name="T13" fmla="*/ 24 h 34"/>
                                      <a:gd name="T14" fmla="*/ 12 w 122"/>
                                      <a:gd name="T15" fmla="*/ 14 h 34"/>
                                      <a:gd name="T16" fmla="*/ 0 w 122"/>
                                      <a:gd name="T17" fmla="*/ 0 h 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34">
                                        <a:moveTo>
                                          <a:pt x="122" y="10"/>
                                        </a:moveTo>
                                        <a:lnTo>
                                          <a:pt x="110" y="19"/>
                                        </a:lnTo>
                                        <a:lnTo>
                                          <a:pt x="97" y="27"/>
                                        </a:lnTo>
                                        <a:lnTo>
                                          <a:pt x="81" y="32"/>
                                        </a:lnTo>
                                        <a:lnTo>
                                          <a:pt x="65" y="34"/>
                                        </a:lnTo>
                                        <a:lnTo>
                                          <a:pt x="46" y="32"/>
                                        </a:lnTo>
                                        <a:lnTo>
                                          <a:pt x="28" y="24"/>
                                        </a:lnTo>
                                        <a:lnTo>
                                          <a:pt x="12" y="14"/>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3" name="Picture 14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576" y="3019"/>
                                    <a:ext cx="97" cy="132"/>
                                  </a:xfrm>
                                  <a:prstGeom prst="rect">
                                    <a:avLst/>
                                  </a:prstGeom>
                                  <a:noFill/>
                                  <a:extLst>
                                    <a:ext uri="{909E8E84-426E-40DD-AFC4-6F175D3DCCD1}">
                                      <a14:hiddenFill xmlns:a14="http://schemas.microsoft.com/office/drawing/2010/main">
                                        <a:solidFill>
                                          <a:srgbClr val="FFFFFF"/>
                                        </a:solidFill>
                                      </a14:hiddenFill>
                                    </a:ext>
                                  </a:extLst>
                                </pic:spPr>
                              </pic:pic>
                              <wps:wsp>
                                <wps:cNvPr id="1424" name="Rectangle 1409"/>
                                <wps:cNvSpPr>
                                  <a:spLocks noChangeArrowheads="1"/>
                                </wps:cNvSpPr>
                                <wps:spPr bwMode="auto">
                                  <a:xfrm>
                                    <a:off x="2581" y="2640"/>
                                    <a:ext cx="2" cy="42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Rectangle 1410"/>
                                <wps:cNvSpPr>
                                  <a:spLocks noChangeArrowheads="1"/>
                                </wps:cNvSpPr>
                                <wps:spPr bwMode="auto">
                                  <a:xfrm>
                                    <a:off x="2583" y="2640"/>
                                    <a:ext cx="1" cy="420"/>
                                  </a:xfrm>
                                  <a:prstGeom prst="rect">
                                    <a:avLst/>
                                  </a:prstGeom>
                                  <a:solidFill>
                                    <a:srgbClr val="58FE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Rectangle 1411"/>
                                <wps:cNvSpPr>
                                  <a:spLocks noChangeArrowheads="1"/>
                                </wps:cNvSpPr>
                                <wps:spPr bwMode="auto">
                                  <a:xfrm>
                                    <a:off x="2584" y="2640"/>
                                    <a:ext cx="2" cy="420"/>
                                  </a:xfrm>
                                  <a:prstGeom prst="rect">
                                    <a:avLst/>
                                  </a:prstGeom>
                                  <a:solidFill>
                                    <a:srgbClr val="56FD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427" name="Group 1412"/>
                              <wpg:cNvGrpSpPr>
                                <a:grpSpLocks/>
                              </wpg:cNvGrpSpPr>
                              <wpg:grpSpPr bwMode="auto">
                                <a:xfrm>
                                  <a:off x="1491609" y="14601"/>
                                  <a:ext cx="1332208" cy="2214280"/>
                                  <a:chOff x="2349" y="21"/>
                                  <a:chExt cx="2098" cy="3487"/>
                                </a:xfrm>
                              </wpg:grpSpPr>
                              <wps:wsp>
                                <wps:cNvPr id="1428" name="Rectangle 1413"/>
                                <wps:cNvSpPr>
                                  <a:spLocks noChangeArrowheads="1"/>
                                </wps:cNvSpPr>
                                <wps:spPr bwMode="auto">
                                  <a:xfrm>
                                    <a:off x="2586" y="2640"/>
                                    <a:ext cx="1" cy="420"/>
                                  </a:xfrm>
                                  <a:prstGeom prst="rect">
                                    <a:avLst/>
                                  </a:prstGeom>
                                  <a:solidFill>
                                    <a:srgbClr val="55FB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 name="Rectangle 1414"/>
                                <wps:cNvSpPr>
                                  <a:spLocks noChangeArrowheads="1"/>
                                </wps:cNvSpPr>
                                <wps:spPr bwMode="auto">
                                  <a:xfrm>
                                    <a:off x="2587" y="2640"/>
                                    <a:ext cx="2" cy="420"/>
                                  </a:xfrm>
                                  <a:prstGeom prst="rect">
                                    <a:avLst/>
                                  </a:prstGeom>
                                  <a:solidFill>
                                    <a:srgbClr val="53FA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Rectangle 1415"/>
                                <wps:cNvSpPr>
                                  <a:spLocks noChangeArrowheads="1"/>
                                </wps:cNvSpPr>
                                <wps:spPr bwMode="auto">
                                  <a:xfrm>
                                    <a:off x="2589" y="2640"/>
                                    <a:ext cx="2" cy="420"/>
                                  </a:xfrm>
                                  <a:prstGeom prst="rect">
                                    <a:avLst/>
                                  </a:prstGeom>
                                  <a:solidFill>
                                    <a:srgbClr val="52F9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Rectangle 1416"/>
                                <wps:cNvSpPr>
                                  <a:spLocks noChangeArrowheads="1"/>
                                </wps:cNvSpPr>
                                <wps:spPr bwMode="auto">
                                  <a:xfrm>
                                    <a:off x="2591" y="2640"/>
                                    <a:ext cx="1" cy="420"/>
                                  </a:xfrm>
                                  <a:prstGeom prst="rect">
                                    <a:avLst/>
                                  </a:prstGeom>
                                  <a:solidFill>
                                    <a:srgbClr val="51F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Rectangle 1417"/>
                                <wps:cNvSpPr>
                                  <a:spLocks noChangeArrowheads="1"/>
                                </wps:cNvSpPr>
                                <wps:spPr bwMode="auto">
                                  <a:xfrm>
                                    <a:off x="2592" y="2640"/>
                                    <a:ext cx="2" cy="420"/>
                                  </a:xfrm>
                                  <a:prstGeom prst="rect">
                                    <a:avLst/>
                                  </a:prstGeom>
                                  <a:solidFill>
                                    <a:srgbClr val="4FF6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Rectangle 1418"/>
                                <wps:cNvSpPr>
                                  <a:spLocks noChangeArrowheads="1"/>
                                </wps:cNvSpPr>
                                <wps:spPr bwMode="auto">
                                  <a:xfrm>
                                    <a:off x="2594" y="2640"/>
                                    <a:ext cx="1" cy="420"/>
                                  </a:xfrm>
                                  <a:prstGeom prst="rect">
                                    <a:avLst/>
                                  </a:prstGeom>
                                  <a:solidFill>
                                    <a:srgbClr val="4EF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Rectangle 1419"/>
                                <wps:cNvSpPr>
                                  <a:spLocks noChangeArrowheads="1"/>
                                </wps:cNvSpPr>
                                <wps:spPr bwMode="auto">
                                  <a:xfrm>
                                    <a:off x="2595" y="2640"/>
                                    <a:ext cx="2" cy="420"/>
                                  </a:xfrm>
                                  <a:prstGeom prst="rect">
                                    <a:avLst/>
                                  </a:prstGeom>
                                  <a:solidFill>
                                    <a:srgbClr val="4CF4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Rectangle 1420"/>
                                <wps:cNvSpPr>
                                  <a:spLocks noChangeArrowheads="1"/>
                                </wps:cNvSpPr>
                                <wps:spPr bwMode="auto">
                                  <a:xfrm>
                                    <a:off x="2597" y="2640"/>
                                    <a:ext cx="1" cy="420"/>
                                  </a:xfrm>
                                  <a:prstGeom prst="rect">
                                    <a:avLst/>
                                  </a:prstGeom>
                                  <a:solidFill>
                                    <a:srgbClr val="4BF2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Rectangle 1421"/>
                                <wps:cNvSpPr>
                                  <a:spLocks noChangeArrowheads="1"/>
                                </wps:cNvSpPr>
                                <wps:spPr bwMode="auto">
                                  <a:xfrm>
                                    <a:off x="2598" y="2640"/>
                                    <a:ext cx="2" cy="420"/>
                                  </a:xfrm>
                                  <a:prstGeom prst="rect">
                                    <a:avLst/>
                                  </a:prstGeom>
                                  <a:solidFill>
                                    <a:srgbClr val="49F1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Rectangle 1422"/>
                                <wps:cNvSpPr>
                                  <a:spLocks noChangeArrowheads="1"/>
                                </wps:cNvSpPr>
                                <wps:spPr bwMode="auto">
                                  <a:xfrm>
                                    <a:off x="2600" y="2640"/>
                                    <a:ext cx="2" cy="420"/>
                                  </a:xfrm>
                                  <a:prstGeom prst="rect">
                                    <a:avLst/>
                                  </a:prstGeom>
                                  <a:solidFill>
                                    <a:srgbClr val="48F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Rectangle 1423"/>
                                <wps:cNvSpPr>
                                  <a:spLocks noChangeArrowheads="1"/>
                                </wps:cNvSpPr>
                                <wps:spPr bwMode="auto">
                                  <a:xfrm>
                                    <a:off x="2602" y="2640"/>
                                    <a:ext cx="1" cy="420"/>
                                  </a:xfrm>
                                  <a:prstGeom prst="rect">
                                    <a:avLst/>
                                  </a:prstGeom>
                                  <a:solidFill>
                                    <a:srgbClr val="47EF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Rectangle 1424"/>
                                <wps:cNvSpPr>
                                  <a:spLocks noChangeArrowheads="1"/>
                                </wps:cNvSpPr>
                                <wps:spPr bwMode="auto">
                                  <a:xfrm>
                                    <a:off x="2603" y="2640"/>
                                    <a:ext cx="2" cy="420"/>
                                  </a:xfrm>
                                  <a:prstGeom prst="rect">
                                    <a:avLst/>
                                  </a:prstGeom>
                                  <a:solidFill>
                                    <a:srgbClr val="45ED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Rectangle 1425"/>
                                <wps:cNvSpPr>
                                  <a:spLocks noChangeArrowheads="1"/>
                                </wps:cNvSpPr>
                                <wps:spPr bwMode="auto">
                                  <a:xfrm>
                                    <a:off x="2605" y="2640"/>
                                    <a:ext cx="1" cy="420"/>
                                  </a:xfrm>
                                  <a:prstGeom prst="rect">
                                    <a:avLst/>
                                  </a:prstGeom>
                                  <a:solidFill>
                                    <a:srgbClr val="44EC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Rectangle 1426"/>
                                <wps:cNvSpPr>
                                  <a:spLocks noChangeArrowheads="1"/>
                                </wps:cNvSpPr>
                                <wps:spPr bwMode="auto">
                                  <a:xfrm>
                                    <a:off x="2606" y="2640"/>
                                    <a:ext cx="2" cy="420"/>
                                  </a:xfrm>
                                  <a:prstGeom prst="rect">
                                    <a:avLst/>
                                  </a:prstGeom>
                                  <a:solidFill>
                                    <a:srgbClr val="43EB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Rectangle 1427"/>
                                <wps:cNvSpPr>
                                  <a:spLocks noChangeArrowheads="1"/>
                                </wps:cNvSpPr>
                                <wps:spPr bwMode="auto">
                                  <a:xfrm>
                                    <a:off x="2608" y="2640"/>
                                    <a:ext cx="2" cy="420"/>
                                  </a:xfrm>
                                  <a:prstGeom prst="rect">
                                    <a:avLst/>
                                  </a:prstGeom>
                                  <a:solidFill>
                                    <a:srgbClr val="41EA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Rectangle 1428"/>
                                <wps:cNvSpPr>
                                  <a:spLocks noChangeArrowheads="1"/>
                                </wps:cNvSpPr>
                                <wps:spPr bwMode="auto">
                                  <a:xfrm>
                                    <a:off x="2610" y="2640"/>
                                    <a:ext cx="1" cy="420"/>
                                  </a:xfrm>
                                  <a:prstGeom prst="rect">
                                    <a:avLst/>
                                  </a:prstGeom>
                                  <a:solidFill>
                                    <a:srgbClr val="40E8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Rectangle 1429"/>
                                <wps:cNvSpPr>
                                  <a:spLocks noChangeArrowheads="1"/>
                                </wps:cNvSpPr>
                                <wps:spPr bwMode="auto">
                                  <a:xfrm>
                                    <a:off x="2611" y="2640"/>
                                    <a:ext cx="2" cy="420"/>
                                  </a:xfrm>
                                  <a:prstGeom prst="rect">
                                    <a:avLst/>
                                  </a:prstGeom>
                                  <a:solidFill>
                                    <a:srgbClr val="3EE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Rectangle 1430"/>
                                <wps:cNvSpPr>
                                  <a:spLocks noChangeArrowheads="1"/>
                                </wps:cNvSpPr>
                                <wps:spPr bwMode="auto">
                                  <a:xfrm>
                                    <a:off x="2613" y="2640"/>
                                    <a:ext cx="1" cy="420"/>
                                  </a:xfrm>
                                  <a:prstGeom prst="rect">
                                    <a:avLst/>
                                  </a:prstGeom>
                                  <a:solidFill>
                                    <a:srgbClr val="3DE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Rectangle 1431"/>
                                <wps:cNvSpPr>
                                  <a:spLocks noChangeArrowheads="1"/>
                                </wps:cNvSpPr>
                                <wps:spPr bwMode="auto">
                                  <a:xfrm>
                                    <a:off x="2614" y="2640"/>
                                    <a:ext cx="2" cy="420"/>
                                  </a:xfrm>
                                  <a:prstGeom prst="rect">
                                    <a:avLst/>
                                  </a:prstGeom>
                                  <a:solidFill>
                                    <a:srgbClr val="3BE4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Rectangle 1432"/>
                                <wps:cNvSpPr>
                                  <a:spLocks noChangeArrowheads="1"/>
                                </wps:cNvSpPr>
                                <wps:spPr bwMode="auto">
                                  <a:xfrm>
                                    <a:off x="2616" y="2640"/>
                                    <a:ext cx="2" cy="420"/>
                                  </a:xfrm>
                                  <a:prstGeom prst="rect">
                                    <a:avLst/>
                                  </a:prstGeom>
                                  <a:solidFill>
                                    <a:srgbClr val="3AE3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Rectangle 1433"/>
                                <wps:cNvSpPr>
                                  <a:spLocks noChangeArrowheads="1"/>
                                </wps:cNvSpPr>
                                <wps:spPr bwMode="auto">
                                  <a:xfrm>
                                    <a:off x="2618" y="2640"/>
                                    <a:ext cx="1" cy="420"/>
                                  </a:xfrm>
                                  <a:prstGeom prst="rect">
                                    <a:avLst/>
                                  </a:prstGeom>
                                  <a:solidFill>
                                    <a:srgbClr val="39E2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Rectangle 1434"/>
                                <wps:cNvSpPr>
                                  <a:spLocks noChangeArrowheads="1"/>
                                </wps:cNvSpPr>
                                <wps:spPr bwMode="auto">
                                  <a:xfrm>
                                    <a:off x="2619" y="2640"/>
                                    <a:ext cx="2" cy="420"/>
                                  </a:xfrm>
                                  <a:prstGeom prst="rect">
                                    <a:avLst/>
                                  </a:prstGeom>
                                  <a:solidFill>
                                    <a:srgbClr val="38E1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Rectangle 1435"/>
                                <wps:cNvSpPr>
                                  <a:spLocks noChangeArrowheads="1"/>
                                </wps:cNvSpPr>
                                <wps:spPr bwMode="auto">
                                  <a:xfrm>
                                    <a:off x="2621" y="2640"/>
                                    <a:ext cx="1" cy="420"/>
                                  </a:xfrm>
                                  <a:prstGeom prst="rect">
                                    <a:avLst/>
                                  </a:prstGeom>
                                  <a:solidFill>
                                    <a:srgbClr val="36DF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Rectangle 1436"/>
                                <wps:cNvSpPr>
                                  <a:spLocks noChangeArrowheads="1"/>
                                </wps:cNvSpPr>
                                <wps:spPr bwMode="auto">
                                  <a:xfrm>
                                    <a:off x="2622" y="2640"/>
                                    <a:ext cx="2" cy="420"/>
                                  </a:xfrm>
                                  <a:prstGeom prst="rect">
                                    <a:avLst/>
                                  </a:prstGeom>
                                  <a:solidFill>
                                    <a:srgbClr val="34DE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Rectangle 1437"/>
                                <wps:cNvSpPr>
                                  <a:spLocks noChangeArrowheads="1"/>
                                </wps:cNvSpPr>
                                <wps:spPr bwMode="auto">
                                  <a:xfrm>
                                    <a:off x="2624" y="2640"/>
                                    <a:ext cx="2" cy="420"/>
                                  </a:xfrm>
                                  <a:prstGeom prst="rect">
                                    <a:avLst/>
                                  </a:prstGeom>
                                  <a:solidFill>
                                    <a:srgbClr val="33DD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Rectangle 1438"/>
                                <wps:cNvSpPr>
                                  <a:spLocks noChangeArrowheads="1"/>
                                </wps:cNvSpPr>
                                <wps:spPr bwMode="auto">
                                  <a:xfrm>
                                    <a:off x="2626" y="2640"/>
                                    <a:ext cx="1" cy="420"/>
                                  </a:xfrm>
                                  <a:prstGeom prst="rect">
                                    <a:avLst/>
                                  </a:prstGeom>
                                  <a:solidFill>
                                    <a:srgbClr val="31DC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1439"/>
                                <wps:cNvSpPr>
                                  <a:spLocks noChangeArrowheads="1"/>
                                </wps:cNvSpPr>
                                <wps:spPr bwMode="auto">
                                  <a:xfrm>
                                    <a:off x="2627" y="2640"/>
                                    <a:ext cx="2" cy="420"/>
                                  </a:xfrm>
                                  <a:prstGeom prst="rect">
                                    <a:avLst/>
                                  </a:prstGeom>
                                  <a:solidFill>
                                    <a:srgbClr val="30DB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Rectangle 1440"/>
                                <wps:cNvSpPr>
                                  <a:spLocks noChangeArrowheads="1"/>
                                </wps:cNvSpPr>
                                <wps:spPr bwMode="auto">
                                  <a:xfrm>
                                    <a:off x="2629" y="2640"/>
                                    <a:ext cx="1" cy="420"/>
                                  </a:xfrm>
                                  <a:prstGeom prst="rect">
                                    <a:avLst/>
                                  </a:prstGeom>
                                  <a:solidFill>
                                    <a:srgbClr val="2FDA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Rectangle 1441"/>
                                <wps:cNvSpPr>
                                  <a:spLocks noChangeArrowheads="1"/>
                                </wps:cNvSpPr>
                                <wps:spPr bwMode="auto">
                                  <a:xfrm>
                                    <a:off x="2630" y="2640"/>
                                    <a:ext cx="2" cy="420"/>
                                  </a:xfrm>
                                  <a:prstGeom prst="rect">
                                    <a:avLst/>
                                  </a:prstGeom>
                                  <a:solidFill>
                                    <a:srgbClr val="2ED9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Rectangle 1442"/>
                                <wps:cNvSpPr>
                                  <a:spLocks noChangeArrowheads="1"/>
                                </wps:cNvSpPr>
                                <wps:spPr bwMode="auto">
                                  <a:xfrm>
                                    <a:off x="2632" y="2640"/>
                                    <a:ext cx="1" cy="420"/>
                                  </a:xfrm>
                                  <a:prstGeom prst="rect">
                                    <a:avLst/>
                                  </a:prstGeom>
                                  <a:solidFill>
                                    <a:srgbClr val="2CD7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Rectangle 1443"/>
                                <wps:cNvSpPr>
                                  <a:spLocks noChangeArrowheads="1"/>
                                </wps:cNvSpPr>
                                <wps:spPr bwMode="auto">
                                  <a:xfrm>
                                    <a:off x="2633" y="2640"/>
                                    <a:ext cx="2" cy="420"/>
                                  </a:xfrm>
                                  <a:prstGeom prst="rect">
                                    <a:avLst/>
                                  </a:prstGeom>
                                  <a:solidFill>
                                    <a:srgbClr val="2BD6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Rectangle 1444"/>
                                <wps:cNvSpPr>
                                  <a:spLocks noChangeArrowheads="1"/>
                                </wps:cNvSpPr>
                                <wps:spPr bwMode="auto">
                                  <a:xfrm>
                                    <a:off x="2635" y="2640"/>
                                    <a:ext cx="2" cy="420"/>
                                  </a:xfrm>
                                  <a:prstGeom prst="rect">
                                    <a:avLst/>
                                  </a:prstGeom>
                                  <a:solidFill>
                                    <a:srgbClr val="29D5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Rectangle 1445"/>
                                <wps:cNvSpPr>
                                  <a:spLocks noChangeArrowheads="1"/>
                                </wps:cNvSpPr>
                                <wps:spPr bwMode="auto">
                                  <a:xfrm>
                                    <a:off x="2637" y="2640"/>
                                    <a:ext cx="1" cy="420"/>
                                  </a:xfrm>
                                  <a:prstGeom prst="rect">
                                    <a:avLst/>
                                  </a:prstGeom>
                                  <a:solidFill>
                                    <a:srgbClr val="28D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Rectangle 1446"/>
                                <wps:cNvSpPr>
                                  <a:spLocks noChangeArrowheads="1"/>
                                </wps:cNvSpPr>
                                <wps:spPr bwMode="auto">
                                  <a:xfrm>
                                    <a:off x="2638" y="2640"/>
                                    <a:ext cx="2" cy="420"/>
                                  </a:xfrm>
                                  <a:prstGeom prst="rect">
                                    <a:avLst/>
                                  </a:prstGeom>
                                  <a:solidFill>
                                    <a:srgbClr val="26D2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Rectangle 1447"/>
                                <wps:cNvSpPr>
                                  <a:spLocks noChangeArrowheads="1"/>
                                </wps:cNvSpPr>
                                <wps:spPr bwMode="auto">
                                  <a:xfrm>
                                    <a:off x="2640" y="2640"/>
                                    <a:ext cx="1" cy="420"/>
                                  </a:xfrm>
                                  <a:prstGeom prst="rect">
                                    <a:avLst/>
                                  </a:prstGeom>
                                  <a:solidFill>
                                    <a:srgbClr val="25D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Rectangle 1448"/>
                                <wps:cNvSpPr>
                                  <a:spLocks noChangeArrowheads="1"/>
                                </wps:cNvSpPr>
                                <wps:spPr bwMode="auto">
                                  <a:xfrm>
                                    <a:off x="2641" y="2640"/>
                                    <a:ext cx="2" cy="420"/>
                                  </a:xfrm>
                                  <a:prstGeom prst="rect">
                                    <a:avLst/>
                                  </a:prstGeom>
                                  <a:solidFill>
                                    <a:srgbClr val="23D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Rectangle 1449"/>
                                <wps:cNvSpPr>
                                  <a:spLocks noChangeArrowheads="1"/>
                                </wps:cNvSpPr>
                                <wps:spPr bwMode="auto">
                                  <a:xfrm>
                                    <a:off x="2643" y="2640"/>
                                    <a:ext cx="2" cy="420"/>
                                  </a:xfrm>
                                  <a:prstGeom prst="rect">
                                    <a:avLst/>
                                  </a:prstGeom>
                                  <a:solidFill>
                                    <a:srgbClr val="22CE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Rectangle 1450"/>
                                <wps:cNvSpPr>
                                  <a:spLocks noChangeArrowheads="1"/>
                                </wps:cNvSpPr>
                                <wps:spPr bwMode="auto">
                                  <a:xfrm>
                                    <a:off x="2645" y="2640"/>
                                    <a:ext cx="1" cy="420"/>
                                  </a:xfrm>
                                  <a:prstGeom prst="rect">
                                    <a:avLst/>
                                  </a:prstGeom>
                                  <a:solidFill>
                                    <a:srgbClr val="20CD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Rectangle 1451"/>
                                <wps:cNvSpPr>
                                  <a:spLocks noChangeArrowheads="1"/>
                                </wps:cNvSpPr>
                                <wps:spPr bwMode="auto">
                                  <a:xfrm>
                                    <a:off x="2646" y="2640"/>
                                    <a:ext cx="2" cy="420"/>
                                  </a:xfrm>
                                  <a:prstGeom prst="rect">
                                    <a:avLst/>
                                  </a:prstGeom>
                                  <a:solidFill>
                                    <a:srgbClr val="1FCC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Rectangle 1452"/>
                                <wps:cNvSpPr>
                                  <a:spLocks noChangeArrowheads="1"/>
                                </wps:cNvSpPr>
                                <wps:spPr bwMode="auto">
                                  <a:xfrm>
                                    <a:off x="2648" y="2640"/>
                                    <a:ext cx="1" cy="420"/>
                                  </a:xfrm>
                                  <a:prstGeom prst="rect">
                                    <a:avLst/>
                                  </a:prstGeom>
                                  <a:solidFill>
                                    <a:srgbClr val="1ECB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Rectangle 1453"/>
                                <wps:cNvSpPr>
                                  <a:spLocks noChangeArrowheads="1"/>
                                </wps:cNvSpPr>
                                <wps:spPr bwMode="auto">
                                  <a:xfrm>
                                    <a:off x="2649" y="2640"/>
                                    <a:ext cx="2" cy="420"/>
                                  </a:xfrm>
                                  <a:prstGeom prst="rect">
                                    <a:avLst/>
                                  </a:prstGeom>
                                  <a:solidFill>
                                    <a:srgbClr val="1CC9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 name="Rectangle 1454"/>
                                <wps:cNvSpPr>
                                  <a:spLocks noChangeArrowheads="1"/>
                                </wps:cNvSpPr>
                                <wps:spPr bwMode="auto">
                                  <a:xfrm>
                                    <a:off x="2651" y="2640"/>
                                    <a:ext cx="2" cy="420"/>
                                  </a:xfrm>
                                  <a:prstGeom prst="rect">
                                    <a:avLst/>
                                  </a:prstGeom>
                                  <a:solidFill>
                                    <a:srgbClr val="1BC8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Rectangle 1455"/>
                                <wps:cNvSpPr>
                                  <a:spLocks noChangeArrowheads="1"/>
                                </wps:cNvSpPr>
                                <wps:spPr bwMode="auto">
                                  <a:xfrm>
                                    <a:off x="2653" y="2640"/>
                                    <a:ext cx="1" cy="420"/>
                                  </a:xfrm>
                                  <a:prstGeom prst="rect">
                                    <a:avLst/>
                                  </a:prstGeom>
                                  <a:solidFill>
                                    <a:srgbClr val="19C7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 name="Rectangle 1456"/>
                                <wps:cNvSpPr>
                                  <a:spLocks noChangeArrowheads="1"/>
                                </wps:cNvSpPr>
                                <wps:spPr bwMode="auto">
                                  <a:xfrm>
                                    <a:off x="2654" y="2640"/>
                                    <a:ext cx="2" cy="420"/>
                                  </a:xfrm>
                                  <a:prstGeom prst="rect">
                                    <a:avLst/>
                                  </a:prstGeom>
                                  <a:solidFill>
                                    <a:srgbClr val="18C6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Rectangle 1457"/>
                                <wps:cNvSpPr>
                                  <a:spLocks noChangeArrowheads="1"/>
                                </wps:cNvSpPr>
                                <wps:spPr bwMode="auto">
                                  <a:xfrm>
                                    <a:off x="2656" y="2640"/>
                                    <a:ext cx="1" cy="420"/>
                                  </a:xfrm>
                                  <a:prstGeom prst="rect">
                                    <a:avLst/>
                                  </a:prstGeom>
                                  <a:solidFill>
                                    <a:srgbClr val="16C4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Rectangle 1458"/>
                                <wps:cNvSpPr>
                                  <a:spLocks noChangeArrowheads="1"/>
                                </wps:cNvSpPr>
                                <wps:spPr bwMode="auto">
                                  <a:xfrm>
                                    <a:off x="2657" y="2640"/>
                                    <a:ext cx="2" cy="420"/>
                                  </a:xfrm>
                                  <a:prstGeom prst="rect">
                                    <a:avLst/>
                                  </a:prstGeom>
                                  <a:solidFill>
                                    <a:srgbClr val="15C3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Rectangle 1459"/>
                                <wps:cNvSpPr>
                                  <a:spLocks noChangeArrowheads="1"/>
                                </wps:cNvSpPr>
                                <wps:spPr bwMode="auto">
                                  <a:xfrm>
                                    <a:off x="2659" y="2640"/>
                                    <a:ext cx="2" cy="420"/>
                                  </a:xfrm>
                                  <a:prstGeom prst="rect">
                                    <a:avLst/>
                                  </a:prstGeom>
                                  <a:solidFill>
                                    <a:srgbClr val="14C2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Rectangle 1460"/>
                                <wps:cNvSpPr>
                                  <a:spLocks noChangeArrowheads="1"/>
                                </wps:cNvSpPr>
                                <wps:spPr bwMode="auto">
                                  <a:xfrm>
                                    <a:off x="2661" y="2640"/>
                                    <a:ext cx="1" cy="420"/>
                                  </a:xfrm>
                                  <a:prstGeom prst="rect">
                                    <a:avLst/>
                                  </a:prstGeom>
                                  <a:solidFill>
                                    <a:srgbClr val="12C0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Rectangle 1461"/>
                                <wps:cNvSpPr>
                                  <a:spLocks noChangeArrowheads="1"/>
                                </wps:cNvSpPr>
                                <wps:spPr bwMode="auto">
                                  <a:xfrm>
                                    <a:off x="2662" y="2640"/>
                                    <a:ext cx="2" cy="420"/>
                                  </a:xfrm>
                                  <a:prstGeom prst="rect">
                                    <a:avLst/>
                                  </a:prstGeom>
                                  <a:solidFill>
                                    <a:srgbClr val="11BF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Rectangle 1462"/>
                                <wps:cNvSpPr>
                                  <a:spLocks noChangeArrowheads="1"/>
                                </wps:cNvSpPr>
                                <wps:spPr bwMode="auto">
                                  <a:xfrm>
                                    <a:off x="2664" y="2640"/>
                                    <a:ext cx="1" cy="420"/>
                                  </a:xfrm>
                                  <a:prstGeom prst="rect">
                                    <a:avLst/>
                                  </a:prstGeom>
                                  <a:solidFill>
                                    <a:srgbClr val="10BE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Rectangle 1463"/>
                                <wps:cNvSpPr>
                                  <a:spLocks noChangeArrowheads="1"/>
                                </wps:cNvSpPr>
                                <wps:spPr bwMode="auto">
                                  <a:xfrm>
                                    <a:off x="2665" y="2640"/>
                                    <a:ext cx="2" cy="420"/>
                                  </a:xfrm>
                                  <a:prstGeom prst="rect">
                                    <a:avLst/>
                                  </a:prstGeom>
                                  <a:solidFill>
                                    <a:srgbClr val="0EBD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Rectangle 1464"/>
                                <wps:cNvSpPr>
                                  <a:spLocks noChangeArrowheads="1"/>
                                </wps:cNvSpPr>
                                <wps:spPr bwMode="auto">
                                  <a:xfrm>
                                    <a:off x="2667" y="2640"/>
                                    <a:ext cx="1" cy="420"/>
                                  </a:xfrm>
                                  <a:prstGeom prst="rect">
                                    <a:avLst/>
                                  </a:prstGeom>
                                  <a:solidFill>
                                    <a:srgbClr val="0DBB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Rectangle 1465"/>
                                <wps:cNvSpPr>
                                  <a:spLocks noChangeArrowheads="1"/>
                                </wps:cNvSpPr>
                                <wps:spPr bwMode="auto">
                                  <a:xfrm>
                                    <a:off x="2668" y="2640"/>
                                    <a:ext cx="2" cy="420"/>
                                  </a:xfrm>
                                  <a:prstGeom prst="rect">
                                    <a:avLst/>
                                  </a:prstGeom>
                                  <a:solidFill>
                                    <a:srgbClr val="0BBA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Rectangle 1466"/>
                                <wps:cNvSpPr>
                                  <a:spLocks noChangeArrowheads="1"/>
                                </wps:cNvSpPr>
                                <wps:spPr bwMode="auto">
                                  <a:xfrm>
                                    <a:off x="2670" y="2640"/>
                                    <a:ext cx="2" cy="420"/>
                                  </a:xfrm>
                                  <a:prstGeom prst="rect">
                                    <a:avLst/>
                                  </a:prstGeom>
                                  <a:solidFill>
                                    <a:srgbClr val="0AB9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1467"/>
                                <wps:cNvSpPr>
                                  <a:spLocks noChangeArrowheads="1"/>
                                </wps:cNvSpPr>
                                <wps:spPr bwMode="auto">
                                  <a:xfrm>
                                    <a:off x="2672" y="2640"/>
                                    <a:ext cx="1" cy="420"/>
                                  </a:xfrm>
                                  <a:prstGeom prst="rect">
                                    <a:avLst/>
                                  </a:prstGeom>
                                  <a:solidFill>
                                    <a:srgbClr val="09B8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Rectangle 1468"/>
                                <wps:cNvSpPr>
                                  <a:spLocks noChangeArrowheads="1"/>
                                </wps:cNvSpPr>
                                <wps:spPr bwMode="auto">
                                  <a:xfrm>
                                    <a:off x="2673" y="2640"/>
                                    <a:ext cx="2" cy="420"/>
                                  </a:xfrm>
                                  <a:prstGeom prst="rect">
                                    <a:avLst/>
                                  </a:prstGeom>
                                  <a:solidFill>
                                    <a:srgbClr val="07B6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Rectangle 1469"/>
                                <wps:cNvSpPr>
                                  <a:spLocks noChangeArrowheads="1"/>
                                </wps:cNvSpPr>
                                <wps:spPr bwMode="auto">
                                  <a:xfrm>
                                    <a:off x="2675" y="2640"/>
                                    <a:ext cx="1" cy="420"/>
                                  </a:xfrm>
                                  <a:prstGeom prst="rect">
                                    <a:avLst/>
                                  </a:prstGeom>
                                  <a:solidFill>
                                    <a:srgbClr val="06B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Rectangle 1470"/>
                                <wps:cNvSpPr>
                                  <a:spLocks noChangeArrowheads="1"/>
                                </wps:cNvSpPr>
                                <wps:spPr bwMode="auto">
                                  <a:xfrm>
                                    <a:off x="2676" y="2640"/>
                                    <a:ext cx="2" cy="420"/>
                                  </a:xfrm>
                                  <a:prstGeom prst="rect">
                                    <a:avLst/>
                                  </a:prstGeom>
                                  <a:solidFill>
                                    <a:srgbClr val="04B4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Rectangle 1471"/>
                                <wps:cNvSpPr>
                                  <a:spLocks noChangeArrowheads="1"/>
                                </wps:cNvSpPr>
                                <wps:spPr bwMode="auto">
                                  <a:xfrm>
                                    <a:off x="2678" y="2640"/>
                                    <a:ext cx="2" cy="420"/>
                                  </a:xfrm>
                                  <a:prstGeom prst="rect">
                                    <a:avLst/>
                                  </a:prstGeom>
                                  <a:solidFill>
                                    <a:srgbClr val="03B2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Rectangle 1472"/>
                                <wps:cNvSpPr>
                                  <a:spLocks noChangeArrowheads="1"/>
                                </wps:cNvSpPr>
                                <wps:spPr bwMode="auto">
                                  <a:xfrm>
                                    <a:off x="2680" y="2640"/>
                                    <a:ext cx="1" cy="420"/>
                                  </a:xfrm>
                                  <a:prstGeom prst="rect">
                                    <a:avLst/>
                                  </a:prstGeom>
                                  <a:solidFill>
                                    <a:srgbClr val="01B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Freeform 1473"/>
                                <wps:cNvSpPr>
                                  <a:spLocks/>
                                </wps:cNvSpPr>
                                <wps:spPr bwMode="auto">
                                  <a:xfrm>
                                    <a:off x="2559" y="2772"/>
                                    <a:ext cx="102" cy="370"/>
                                  </a:xfrm>
                                  <a:custGeom>
                                    <a:avLst/>
                                    <a:gdLst>
                                      <a:gd name="T0" fmla="*/ 102 w 102"/>
                                      <a:gd name="T1" fmla="*/ 350 h 370"/>
                                      <a:gd name="T2" fmla="*/ 95 w 102"/>
                                      <a:gd name="T3" fmla="*/ 358 h 370"/>
                                      <a:gd name="T4" fmla="*/ 87 w 102"/>
                                      <a:gd name="T5" fmla="*/ 363 h 370"/>
                                      <a:gd name="T6" fmla="*/ 78 w 102"/>
                                      <a:gd name="T7" fmla="*/ 368 h 370"/>
                                      <a:gd name="T8" fmla="*/ 70 w 102"/>
                                      <a:gd name="T9" fmla="*/ 370 h 370"/>
                                      <a:gd name="T10" fmla="*/ 60 w 102"/>
                                      <a:gd name="T11" fmla="*/ 370 h 370"/>
                                      <a:gd name="T12" fmla="*/ 51 w 102"/>
                                      <a:gd name="T13" fmla="*/ 370 h 370"/>
                                      <a:gd name="T14" fmla="*/ 41 w 102"/>
                                      <a:gd name="T15" fmla="*/ 366 h 370"/>
                                      <a:gd name="T16" fmla="*/ 33 w 102"/>
                                      <a:gd name="T17" fmla="*/ 360 h 370"/>
                                      <a:gd name="T18" fmla="*/ 25 w 102"/>
                                      <a:gd name="T19" fmla="*/ 354 h 370"/>
                                      <a:gd name="T20" fmla="*/ 19 w 102"/>
                                      <a:gd name="T21" fmla="*/ 345 h 370"/>
                                      <a:gd name="T22" fmla="*/ 16 w 102"/>
                                      <a:gd name="T23" fmla="*/ 337 h 370"/>
                                      <a:gd name="T24" fmla="*/ 12 w 102"/>
                                      <a:gd name="T25" fmla="*/ 328 h 370"/>
                                      <a:gd name="T26" fmla="*/ 12 w 102"/>
                                      <a:gd name="T27" fmla="*/ 318 h 370"/>
                                      <a:gd name="T28" fmla="*/ 14 w 102"/>
                                      <a:gd name="T29" fmla="*/ 309 h 370"/>
                                      <a:gd name="T30" fmla="*/ 17 w 102"/>
                                      <a:gd name="T31" fmla="*/ 300 h 370"/>
                                      <a:gd name="T32" fmla="*/ 22 w 102"/>
                                      <a:gd name="T33" fmla="*/ 291 h 370"/>
                                      <a:gd name="T34" fmla="*/ 28 w 102"/>
                                      <a:gd name="T35" fmla="*/ 284 h 370"/>
                                      <a:gd name="T36" fmla="*/ 17 w 102"/>
                                      <a:gd name="T37" fmla="*/ 278 h 370"/>
                                      <a:gd name="T38" fmla="*/ 9 w 102"/>
                                      <a:gd name="T39" fmla="*/ 270 h 370"/>
                                      <a:gd name="T40" fmla="*/ 3 w 102"/>
                                      <a:gd name="T41" fmla="*/ 260 h 370"/>
                                      <a:gd name="T42" fmla="*/ 0 w 102"/>
                                      <a:gd name="T43" fmla="*/ 247 h 370"/>
                                      <a:gd name="T44" fmla="*/ 0 w 102"/>
                                      <a:gd name="T45" fmla="*/ 247 h 370"/>
                                      <a:gd name="T46" fmla="*/ 0 w 102"/>
                                      <a:gd name="T47" fmla="*/ 0 h 37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2" h="370">
                                        <a:moveTo>
                                          <a:pt x="102" y="350"/>
                                        </a:moveTo>
                                        <a:lnTo>
                                          <a:pt x="95" y="358"/>
                                        </a:lnTo>
                                        <a:lnTo>
                                          <a:pt x="87" y="363"/>
                                        </a:lnTo>
                                        <a:lnTo>
                                          <a:pt x="78" y="368"/>
                                        </a:lnTo>
                                        <a:lnTo>
                                          <a:pt x="70" y="370"/>
                                        </a:lnTo>
                                        <a:lnTo>
                                          <a:pt x="60" y="370"/>
                                        </a:lnTo>
                                        <a:lnTo>
                                          <a:pt x="51" y="370"/>
                                        </a:lnTo>
                                        <a:lnTo>
                                          <a:pt x="41" y="366"/>
                                        </a:lnTo>
                                        <a:lnTo>
                                          <a:pt x="33" y="360"/>
                                        </a:lnTo>
                                        <a:lnTo>
                                          <a:pt x="25" y="354"/>
                                        </a:lnTo>
                                        <a:lnTo>
                                          <a:pt x="19" y="345"/>
                                        </a:lnTo>
                                        <a:lnTo>
                                          <a:pt x="16" y="337"/>
                                        </a:lnTo>
                                        <a:lnTo>
                                          <a:pt x="12" y="328"/>
                                        </a:lnTo>
                                        <a:lnTo>
                                          <a:pt x="12" y="318"/>
                                        </a:lnTo>
                                        <a:lnTo>
                                          <a:pt x="14" y="309"/>
                                        </a:lnTo>
                                        <a:lnTo>
                                          <a:pt x="17" y="300"/>
                                        </a:lnTo>
                                        <a:lnTo>
                                          <a:pt x="22" y="291"/>
                                        </a:lnTo>
                                        <a:lnTo>
                                          <a:pt x="28" y="284"/>
                                        </a:lnTo>
                                        <a:lnTo>
                                          <a:pt x="17" y="278"/>
                                        </a:lnTo>
                                        <a:lnTo>
                                          <a:pt x="9" y="270"/>
                                        </a:lnTo>
                                        <a:lnTo>
                                          <a:pt x="3" y="260"/>
                                        </a:lnTo>
                                        <a:lnTo>
                                          <a:pt x="0" y="247"/>
                                        </a:lnTo>
                                        <a:lnTo>
                                          <a:pt x="0" y="0"/>
                                        </a:lnTo>
                                      </a:path>
                                    </a:pathLst>
                                  </a:custGeom>
                                  <a:noFill/>
                                  <a:ln w="8">
                                    <a:solidFill>
                                      <a:srgbClr val="005B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474"/>
                                <wps:cNvSpPr>
                                  <a:spLocks/>
                                </wps:cNvSpPr>
                                <wps:spPr bwMode="auto">
                                  <a:xfrm>
                                    <a:off x="2431" y="3019"/>
                                    <a:ext cx="75" cy="425"/>
                                  </a:xfrm>
                                  <a:custGeom>
                                    <a:avLst/>
                                    <a:gdLst>
                                      <a:gd name="T0" fmla="*/ 66 w 75"/>
                                      <a:gd name="T1" fmla="*/ 0 h 425"/>
                                      <a:gd name="T2" fmla="*/ 75 w 75"/>
                                      <a:gd name="T3" fmla="*/ 345 h 425"/>
                                      <a:gd name="T4" fmla="*/ 35 w 75"/>
                                      <a:gd name="T5" fmla="*/ 383 h 425"/>
                                      <a:gd name="T6" fmla="*/ 0 w 75"/>
                                      <a:gd name="T7" fmla="*/ 425 h 4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 h="425">
                                        <a:moveTo>
                                          <a:pt x="66" y="0"/>
                                        </a:moveTo>
                                        <a:lnTo>
                                          <a:pt x="75" y="345"/>
                                        </a:lnTo>
                                        <a:lnTo>
                                          <a:pt x="35" y="383"/>
                                        </a:lnTo>
                                        <a:lnTo>
                                          <a:pt x="0" y="425"/>
                                        </a:lnTo>
                                      </a:path>
                                    </a:pathLst>
                                  </a:custGeom>
                                  <a:noFill/>
                                  <a:ln w="8">
                                    <a:solidFill>
                                      <a:srgbClr val="005B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Line 1475"/>
                                <wps:cNvCnPr/>
                                <wps:spPr bwMode="auto">
                                  <a:xfrm flipH="1" flipV="1">
                                    <a:off x="2387" y="2657"/>
                                    <a:ext cx="17" cy="366"/>
                                  </a:xfrm>
                                  <a:prstGeom prst="line">
                                    <a:avLst/>
                                  </a:prstGeom>
                                  <a:noFill/>
                                  <a:ln w="8">
                                    <a:solidFill>
                                      <a:srgbClr val="005B39"/>
                                    </a:solidFill>
                                    <a:round/>
                                    <a:headEnd/>
                                    <a:tailEnd/>
                                  </a:ln>
                                  <a:extLst>
                                    <a:ext uri="{909E8E84-426E-40DD-AFC4-6F175D3DCCD1}">
                                      <a14:hiddenFill xmlns:a14="http://schemas.microsoft.com/office/drawing/2010/main">
                                        <a:noFill/>
                                      </a14:hiddenFill>
                                    </a:ext>
                                  </a:extLst>
                                </wps:spPr>
                                <wps:bodyPr/>
                              </wps:wsp>
                              <wps:wsp>
                                <wps:cNvPr id="1491" name="Freeform 1476"/>
                                <wps:cNvSpPr>
                                  <a:spLocks/>
                                </wps:cNvSpPr>
                                <wps:spPr bwMode="auto">
                                  <a:xfrm>
                                    <a:off x="2349" y="2292"/>
                                    <a:ext cx="331" cy="1216"/>
                                  </a:xfrm>
                                  <a:custGeom>
                                    <a:avLst/>
                                    <a:gdLst>
                                      <a:gd name="T0" fmla="*/ 70 w 331"/>
                                      <a:gd name="T1" fmla="*/ 1028 h 1216"/>
                                      <a:gd name="T2" fmla="*/ 3 w 331"/>
                                      <a:gd name="T3" fmla="*/ 1107 h 1216"/>
                                      <a:gd name="T4" fmla="*/ 1 w 331"/>
                                      <a:gd name="T5" fmla="*/ 1125 h 1216"/>
                                      <a:gd name="T6" fmla="*/ 55 w 331"/>
                                      <a:gd name="T7" fmla="*/ 1163 h 1216"/>
                                      <a:gd name="T8" fmla="*/ 82 w 331"/>
                                      <a:gd name="T9" fmla="*/ 1150 h 1216"/>
                                      <a:gd name="T10" fmla="*/ 79 w 331"/>
                                      <a:gd name="T11" fmla="*/ 1170 h 1216"/>
                                      <a:gd name="T12" fmla="*/ 84 w 331"/>
                                      <a:gd name="T13" fmla="*/ 1179 h 1216"/>
                                      <a:gd name="T14" fmla="*/ 296 w 331"/>
                                      <a:gd name="T15" fmla="*/ 1123 h 1216"/>
                                      <a:gd name="T16" fmla="*/ 305 w 331"/>
                                      <a:gd name="T17" fmla="*/ 842 h 1216"/>
                                      <a:gd name="T18" fmla="*/ 321 w 331"/>
                                      <a:gd name="T19" fmla="*/ 798 h 1216"/>
                                      <a:gd name="T20" fmla="*/ 315 w 331"/>
                                      <a:gd name="T21" fmla="*/ 753 h 1216"/>
                                      <a:gd name="T22" fmla="*/ 323 w 331"/>
                                      <a:gd name="T23" fmla="*/ 740 h 1216"/>
                                      <a:gd name="T24" fmla="*/ 324 w 331"/>
                                      <a:gd name="T25" fmla="*/ 724 h 1216"/>
                                      <a:gd name="T26" fmla="*/ 329 w 331"/>
                                      <a:gd name="T27" fmla="*/ 632 h 1216"/>
                                      <a:gd name="T28" fmla="*/ 327 w 331"/>
                                      <a:gd name="T29" fmla="*/ 446 h 1216"/>
                                      <a:gd name="T30" fmla="*/ 323 w 331"/>
                                      <a:gd name="T31" fmla="*/ 353 h 1216"/>
                                      <a:gd name="T32" fmla="*/ 294 w 331"/>
                                      <a:gd name="T33" fmla="*/ 298 h 1216"/>
                                      <a:gd name="T34" fmla="*/ 253 w 331"/>
                                      <a:gd name="T35" fmla="*/ 254 h 1216"/>
                                      <a:gd name="T36" fmla="*/ 211 w 331"/>
                                      <a:gd name="T37" fmla="*/ 224 h 1216"/>
                                      <a:gd name="T38" fmla="*/ 230 w 331"/>
                                      <a:gd name="T39" fmla="*/ 193 h 1216"/>
                                      <a:gd name="T40" fmla="*/ 253 w 331"/>
                                      <a:gd name="T41" fmla="*/ 143 h 1216"/>
                                      <a:gd name="T42" fmla="*/ 256 w 331"/>
                                      <a:gd name="T43" fmla="*/ 116 h 1216"/>
                                      <a:gd name="T44" fmla="*/ 251 w 331"/>
                                      <a:gd name="T45" fmla="*/ 74 h 1216"/>
                                      <a:gd name="T46" fmla="*/ 232 w 331"/>
                                      <a:gd name="T47" fmla="*/ 39 h 1216"/>
                                      <a:gd name="T48" fmla="*/ 202 w 331"/>
                                      <a:gd name="T49" fmla="*/ 13 h 1216"/>
                                      <a:gd name="T50" fmla="*/ 162 w 331"/>
                                      <a:gd name="T51" fmla="*/ 0 h 1216"/>
                                      <a:gd name="T52" fmla="*/ 122 w 331"/>
                                      <a:gd name="T53" fmla="*/ 13 h 1216"/>
                                      <a:gd name="T54" fmla="*/ 92 w 331"/>
                                      <a:gd name="T55" fmla="*/ 39 h 1216"/>
                                      <a:gd name="T56" fmla="*/ 73 w 331"/>
                                      <a:gd name="T57" fmla="*/ 74 h 1216"/>
                                      <a:gd name="T58" fmla="*/ 70 w 331"/>
                                      <a:gd name="T59" fmla="*/ 116 h 1216"/>
                                      <a:gd name="T60" fmla="*/ 79 w 331"/>
                                      <a:gd name="T61" fmla="*/ 168 h 1216"/>
                                      <a:gd name="T62" fmla="*/ 108 w 331"/>
                                      <a:gd name="T63" fmla="*/ 209 h 1216"/>
                                      <a:gd name="T64" fmla="*/ 30 w 331"/>
                                      <a:gd name="T65" fmla="*/ 254 h 1216"/>
                                      <a:gd name="T66" fmla="*/ 14 w 331"/>
                                      <a:gd name="T67" fmla="*/ 277 h 1216"/>
                                      <a:gd name="T68" fmla="*/ 8 w 331"/>
                                      <a:gd name="T69" fmla="*/ 303 h 12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31" h="1216">
                                        <a:moveTo>
                                          <a:pt x="55" y="735"/>
                                        </a:moveTo>
                                        <a:lnTo>
                                          <a:pt x="70" y="1028"/>
                                        </a:lnTo>
                                        <a:lnTo>
                                          <a:pt x="8" y="1101"/>
                                        </a:lnTo>
                                        <a:lnTo>
                                          <a:pt x="3" y="1107"/>
                                        </a:lnTo>
                                        <a:lnTo>
                                          <a:pt x="1" y="1115"/>
                                        </a:lnTo>
                                        <a:lnTo>
                                          <a:pt x="1" y="1125"/>
                                        </a:lnTo>
                                        <a:lnTo>
                                          <a:pt x="3" y="1133"/>
                                        </a:lnTo>
                                        <a:lnTo>
                                          <a:pt x="55" y="1163"/>
                                        </a:lnTo>
                                        <a:lnTo>
                                          <a:pt x="87" y="1142"/>
                                        </a:lnTo>
                                        <a:lnTo>
                                          <a:pt x="82" y="1150"/>
                                        </a:lnTo>
                                        <a:lnTo>
                                          <a:pt x="79" y="1160"/>
                                        </a:lnTo>
                                        <a:lnTo>
                                          <a:pt x="79" y="1170"/>
                                        </a:lnTo>
                                        <a:lnTo>
                                          <a:pt x="84" y="1179"/>
                                        </a:lnTo>
                                        <a:lnTo>
                                          <a:pt x="137" y="1216"/>
                                        </a:lnTo>
                                        <a:lnTo>
                                          <a:pt x="296" y="1123"/>
                                        </a:lnTo>
                                        <a:lnTo>
                                          <a:pt x="296" y="1057"/>
                                        </a:lnTo>
                                        <a:lnTo>
                                          <a:pt x="305" y="842"/>
                                        </a:lnTo>
                                        <a:lnTo>
                                          <a:pt x="315" y="821"/>
                                        </a:lnTo>
                                        <a:lnTo>
                                          <a:pt x="321" y="798"/>
                                        </a:lnTo>
                                        <a:lnTo>
                                          <a:pt x="319" y="776"/>
                                        </a:lnTo>
                                        <a:lnTo>
                                          <a:pt x="315" y="753"/>
                                        </a:lnTo>
                                        <a:lnTo>
                                          <a:pt x="319" y="747"/>
                                        </a:lnTo>
                                        <a:lnTo>
                                          <a:pt x="323" y="740"/>
                                        </a:lnTo>
                                        <a:lnTo>
                                          <a:pt x="324" y="732"/>
                                        </a:lnTo>
                                        <a:lnTo>
                                          <a:pt x="324" y="724"/>
                                        </a:lnTo>
                                        <a:lnTo>
                                          <a:pt x="329" y="632"/>
                                        </a:lnTo>
                                        <a:lnTo>
                                          <a:pt x="331" y="539"/>
                                        </a:lnTo>
                                        <a:lnTo>
                                          <a:pt x="327" y="446"/>
                                        </a:lnTo>
                                        <a:lnTo>
                                          <a:pt x="323" y="353"/>
                                        </a:lnTo>
                                        <a:lnTo>
                                          <a:pt x="310" y="324"/>
                                        </a:lnTo>
                                        <a:lnTo>
                                          <a:pt x="294" y="298"/>
                                        </a:lnTo>
                                        <a:lnTo>
                                          <a:pt x="275" y="275"/>
                                        </a:lnTo>
                                        <a:lnTo>
                                          <a:pt x="253" y="254"/>
                                        </a:lnTo>
                                        <a:lnTo>
                                          <a:pt x="232" y="238"/>
                                        </a:lnTo>
                                        <a:lnTo>
                                          <a:pt x="211" y="224"/>
                                        </a:lnTo>
                                        <a:lnTo>
                                          <a:pt x="210" y="213"/>
                                        </a:lnTo>
                                        <a:lnTo>
                                          <a:pt x="230" y="193"/>
                                        </a:lnTo>
                                        <a:lnTo>
                                          <a:pt x="245" y="169"/>
                                        </a:lnTo>
                                        <a:lnTo>
                                          <a:pt x="253" y="143"/>
                                        </a:lnTo>
                                        <a:lnTo>
                                          <a:pt x="254" y="131"/>
                                        </a:lnTo>
                                        <a:lnTo>
                                          <a:pt x="256" y="116"/>
                                        </a:lnTo>
                                        <a:lnTo>
                                          <a:pt x="256" y="95"/>
                                        </a:lnTo>
                                        <a:lnTo>
                                          <a:pt x="251" y="74"/>
                                        </a:lnTo>
                                        <a:lnTo>
                                          <a:pt x="243" y="57"/>
                                        </a:lnTo>
                                        <a:lnTo>
                                          <a:pt x="232" y="39"/>
                                        </a:lnTo>
                                        <a:lnTo>
                                          <a:pt x="218" y="24"/>
                                        </a:lnTo>
                                        <a:lnTo>
                                          <a:pt x="202" y="13"/>
                                        </a:lnTo>
                                        <a:lnTo>
                                          <a:pt x="183" y="5"/>
                                        </a:lnTo>
                                        <a:lnTo>
                                          <a:pt x="162" y="0"/>
                                        </a:lnTo>
                                        <a:lnTo>
                                          <a:pt x="141" y="5"/>
                                        </a:lnTo>
                                        <a:lnTo>
                                          <a:pt x="122" y="13"/>
                                        </a:lnTo>
                                        <a:lnTo>
                                          <a:pt x="106" y="24"/>
                                        </a:lnTo>
                                        <a:lnTo>
                                          <a:pt x="92" y="39"/>
                                        </a:lnTo>
                                        <a:lnTo>
                                          <a:pt x="81" y="57"/>
                                        </a:lnTo>
                                        <a:lnTo>
                                          <a:pt x="73" y="74"/>
                                        </a:lnTo>
                                        <a:lnTo>
                                          <a:pt x="70" y="95"/>
                                        </a:lnTo>
                                        <a:lnTo>
                                          <a:pt x="70" y="116"/>
                                        </a:lnTo>
                                        <a:lnTo>
                                          <a:pt x="71" y="142"/>
                                        </a:lnTo>
                                        <a:lnTo>
                                          <a:pt x="79" y="168"/>
                                        </a:lnTo>
                                        <a:lnTo>
                                          <a:pt x="90" y="190"/>
                                        </a:lnTo>
                                        <a:lnTo>
                                          <a:pt x="108" y="209"/>
                                        </a:lnTo>
                                        <a:lnTo>
                                          <a:pt x="30" y="254"/>
                                        </a:lnTo>
                                        <a:lnTo>
                                          <a:pt x="20" y="266"/>
                                        </a:lnTo>
                                        <a:lnTo>
                                          <a:pt x="14" y="277"/>
                                        </a:lnTo>
                                        <a:lnTo>
                                          <a:pt x="9" y="290"/>
                                        </a:lnTo>
                                        <a:lnTo>
                                          <a:pt x="8" y="303"/>
                                        </a:lnTo>
                                        <a:lnTo>
                                          <a:pt x="0" y="605"/>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477"/>
                                <wps:cNvSpPr>
                                  <a:spLocks/>
                                </wps:cNvSpPr>
                                <wps:spPr bwMode="auto">
                                  <a:xfrm>
                                    <a:off x="2349" y="2897"/>
                                    <a:ext cx="55" cy="130"/>
                                  </a:xfrm>
                                  <a:custGeom>
                                    <a:avLst/>
                                    <a:gdLst>
                                      <a:gd name="T0" fmla="*/ 55 w 55"/>
                                      <a:gd name="T1" fmla="*/ 130 h 130"/>
                                      <a:gd name="T2" fmla="*/ 44 w 55"/>
                                      <a:gd name="T3" fmla="*/ 122 h 130"/>
                                      <a:gd name="T4" fmla="*/ 35 w 55"/>
                                      <a:gd name="T5" fmla="*/ 113 h 130"/>
                                      <a:gd name="T6" fmla="*/ 27 w 55"/>
                                      <a:gd name="T7" fmla="*/ 101 h 130"/>
                                      <a:gd name="T8" fmla="*/ 22 w 55"/>
                                      <a:gd name="T9" fmla="*/ 89 h 130"/>
                                      <a:gd name="T10" fmla="*/ 19 w 55"/>
                                      <a:gd name="T11" fmla="*/ 76 h 130"/>
                                      <a:gd name="T12" fmla="*/ 19 w 55"/>
                                      <a:gd name="T13" fmla="*/ 63 h 130"/>
                                      <a:gd name="T14" fmla="*/ 20 w 55"/>
                                      <a:gd name="T15" fmla="*/ 48 h 130"/>
                                      <a:gd name="T16" fmla="*/ 25 w 55"/>
                                      <a:gd name="T17" fmla="*/ 36 h 130"/>
                                      <a:gd name="T18" fmla="*/ 16 w 55"/>
                                      <a:gd name="T19" fmla="*/ 29 h 130"/>
                                      <a:gd name="T20" fmla="*/ 8 w 55"/>
                                      <a:gd name="T21" fmla="*/ 21 h 130"/>
                                      <a:gd name="T22" fmla="*/ 1 w 55"/>
                                      <a:gd name="T23" fmla="*/ 11 h 130"/>
                                      <a:gd name="T24" fmla="*/ 0 w 55"/>
                                      <a:gd name="T25" fmla="*/ 0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130">
                                        <a:moveTo>
                                          <a:pt x="55" y="130"/>
                                        </a:moveTo>
                                        <a:lnTo>
                                          <a:pt x="44" y="122"/>
                                        </a:lnTo>
                                        <a:lnTo>
                                          <a:pt x="35" y="113"/>
                                        </a:lnTo>
                                        <a:lnTo>
                                          <a:pt x="27" y="101"/>
                                        </a:lnTo>
                                        <a:lnTo>
                                          <a:pt x="22" y="89"/>
                                        </a:lnTo>
                                        <a:lnTo>
                                          <a:pt x="19" y="76"/>
                                        </a:lnTo>
                                        <a:lnTo>
                                          <a:pt x="19" y="63"/>
                                        </a:lnTo>
                                        <a:lnTo>
                                          <a:pt x="20" y="48"/>
                                        </a:lnTo>
                                        <a:lnTo>
                                          <a:pt x="25" y="36"/>
                                        </a:lnTo>
                                        <a:lnTo>
                                          <a:pt x="16" y="29"/>
                                        </a:lnTo>
                                        <a:lnTo>
                                          <a:pt x="8" y="21"/>
                                        </a:lnTo>
                                        <a:lnTo>
                                          <a:pt x="1" y="11"/>
                                        </a:lnTo>
                                        <a:lnTo>
                                          <a:pt x="0" y="0"/>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3" name="Picture 147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040" y="750"/>
                                    <a:ext cx="116"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 name="Picture 14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032" y="327"/>
                                    <a:ext cx="326" cy="1013"/>
                                  </a:xfrm>
                                  <a:prstGeom prst="rect">
                                    <a:avLst/>
                                  </a:prstGeom>
                                  <a:noFill/>
                                  <a:extLst>
                                    <a:ext uri="{909E8E84-426E-40DD-AFC4-6F175D3DCCD1}">
                                      <a14:hiddenFill xmlns:a14="http://schemas.microsoft.com/office/drawing/2010/main">
                                        <a:solidFill>
                                          <a:srgbClr val="FFFFFF"/>
                                        </a:solidFill>
                                      </a14:hiddenFill>
                                    </a:ext>
                                  </a:extLst>
                                </pic:spPr>
                              </pic:pic>
                              <wps:wsp>
                                <wps:cNvPr id="1495" name="Freeform 1480"/>
                                <wps:cNvSpPr>
                                  <a:spLocks noEditPoints="1"/>
                                </wps:cNvSpPr>
                                <wps:spPr bwMode="auto">
                                  <a:xfrm>
                                    <a:off x="4104" y="820"/>
                                    <a:ext cx="323" cy="523"/>
                                  </a:xfrm>
                                  <a:custGeom>
                                    <a:avLst/>
                                    <a:gdLst>
                                      <a:gd name="T0" fmla="*/ 32 w 323"/>
                                      <a:gd name="T1" fmla="*/ 460 h 523"/>
                                      <a:gd name="T2" fmla="*/ 1 w 323"/>
                                      <a:gd name="T3" fmla="*/ 470 h 523"/>
                                      <a:gd name="T4" fmla="*/ 0 w 323"/>
                                      <a:gd name="T5" fmla="*/ 459 h 523"/>
                                      <a:gd name="T6" fmla="*/ 0 w 323"/>
                                      <a:gd name="T7" fmla="*/ 448 h 523"/>
                                      <a:gd name="T8" fmla="*/ 19 w 323"/>
                                      <a:gd name="T9" fmla="*/ 422 h 523"/>
                                      <a:gd name="T10" fmla="*/ 40 w 323"/>
                                      <a:gd name="T11" fmla="*/ 401 h 523"/>
                                      <a:gd name="T12" fmla="*/ 62 w 323"/>
                                      <a:gd name="T13" fmla="*/ 380 h 523"/>
                                      <a:gd name="T14" fmla="*/ 87 w 323"/>
                                      <a:gd name="T15" fmla="*/ 362 h 523"/>
                                      <a:gd name="T16" fmla="*/ 87 w 323"/>
                                      <a:gd name="T17" fmla="*/ 362 h 523"/>
                                      <a:gd name="T18" fmla="*/ 100 w 323"/>
                                      <a:gd name="T19" fmla="*/ 0 h 523"/>
                                      <a:gd name="T20" fmla="*/ 121 w 323"/>
                                      <a:gd name="T21" fmla="*/ 13 h 523"/>
                                      <a:gd name="T22" fmla="*/ 132 w 323"/>
                                      <a:gd name="T23" fmla="*/ 372 h 523"/>
                                      <a:gd name="T24" fmla="*/ 32 w 323"/>
                                      <a:gd name="T25" fmla="*/ 460 h 523"/>
                                      <a:gd name="T26" fmla="*/ 32 w 323"/>
                                      <a:gd name="T27" fmla="*/ 460 h 523"/>
                                      <a:gd name="T28" fmla="*/ 323 w 323"/>
                                      <a:gd name="T29" fmla="*/ 81 h 523"/>
                                      <a:gd name="T30" fmla="*/ 305 w 323"/>
                                      <a:gd name="T31" fmla="*/ 358 h 523"/>
                                      <a:gd name="T32" fmla="*/ 305 w 323"/>
                                      <a:gd name="T33" fmla="*/ 427 h 523"/>
                                      <a:gd name="T34" fmla="*/ 106 w 323"/>
                                      <a:gd name="T35" fmla="*/ 523 h 523"/>
                                      <a:gd name="T36" fmla="*/ 105 w 323"/>
                                      <a:gd name="T37" fmla="*/ 512 h 523"/>
                                      <a:gd name="T38" fmla="*/ 105 w 323"/>
                                      <a:gd name="T39" fmla="*/ 499 h 523"/>
                                      <a:gd name="T40" fmla="*/ 127 w 323"/>
                                      <a:gd name="T41" fmla="*/ 473 h 523"/>
                                      <a:gd name="T42" fmla="*/ 151 w 323"/>
                                      <a:gd name="T43" fmla="*/ 449 h 523"/>
                                      <a:gd name="T44" fmla="*/ 176 w 323"/>
                                      <a:gd name="T45" fmla="*/ 427 h 523"/>
                                      <a:gd name="T46" fmla="*/ 203 w 323"/>
                                      <a:gd name="T47" fmla="*/ 406 h 523"/>
                                      <a:gd name="T48" fmla="*/ 203 w 323"/>
                                      <a:gd name="T49" fmla="*/ 406 h 523"/>
                                      <a:gd name="T50" fmla="*/ 226 w 323"/>
                                      <a:gd name="T51" fmla="*/ 79 h 523"/>
                                      <a:gd name="T52" fmla="*/ 323 w 323"/>
                                      <a:gd name="T53" fmla="*/ 81 h 523"/>
                                      <a:gd name="T54" fmla="*/ 323 w 323"/>
                                      <a:gd name="T55" fmla="*/ 81 h 52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23" h="523">
                                        <a:moveTo>
                                          <a:pt x="32" y="460"/>
                                        </a:moveTo>
                                        <a:lnTo>
                                          <a:pt x="1" y="470"/>
                                        </a:lnTo>
                                        <a:lnTo>
                                          <a:pt x="0" y="459"/>
                                        </a:lnTo>
                                        <a:lnTo>
                                          <a:pt x="0" y="448"/>
                                        </a:lnTo>
                                        <a:lnTo>
                                          <a:pt x="19" y="422"/>
                                        </a:lnTo>
                                        <a:lnTo>
                                          <a:pt x="40" y="401"/>
                                        </a:lnTo>
                                        <a:lnTo>
                                          <a:pt x="62" y="380"/>
                                        </a:lnTo>
                                        <a:lnTo>
                                          <a:pt x="87" y="362"/>
                                        </a:lnTo>
                                        <a:lnTo>
                                          <a:pt x="100" y="0"/>
                                        </a:lnTo>
                                        <a:lnTo>
                                          <a:pt x="121" y="13"/>
                                        </a:lnTo>
                                        <a:lnTo>
                                          <a:pt x="132" y="372"/>
                                        </a:lnTo>
                                        <a:lnTo>
                                          <a:pt x="32" y="460"/>
                                        </a:lnTo>
                                        <a:close/>
                                        <a:moveTo>
                                          <a:pt x="323" y="81"/>
                                        </a:moveTo>
                                        <a:lnTo>
                                          <a:pt x="305" y="358"/>
                                        </a:lnTo>
                                        <a:lnTo>
                                          <a:pt x="305" y="427"/>
                                        </a:lnTo>
                                        <a:lnTo>
                                          <a:pt x="106" y="523"/>
                                        </a:lnTo>
                                        <a:lnTo>
                                          <a:pt x="105" y="512"/>
                                        </a:lnTo>
                                        <a:lnTo>
                                          <a:pt x="105" y="499"/>
                                        </a:lnTo>
                                        <a:lnTo>
                                          <a:pt x="127" y="473"/>
                                        </a:lnTo>
                                        <a:lnTo>
                                          <a:pt x="151" y="449"/>
                                        </a:lnTo>
                                        <a:lnTo>
                                          <a:pt x="176" y="427"/>
                                        </a:lnTo>
                                        <a:lnTo>
                                          <a:pt x="203" y="406"/>
                                        </a:lnTo>
                                        <a:lnTo>
                                          <a:pt x="226" y="79"/>
                                        </a:lnTo>
                                        <a:lnTo>
                                          <a:pt x="323" y="81"/>
                                        </a:lnTo>
                                        <a:close/>
                                      </a:path>
                                    </a:pathLst>
                                  </a:custGeom>
                                  <a:solidFill>
                                    <a:srgbClr val="71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Rectangle 1481"/>
                                <wps:cNvSpPr>
                                  <a:spLocks noChangeArrowheads="1"/>
                                </wps:cNvSpPr>
                                <wps:spPr bwMode="auto">
                                  <a:xfrm>
                                    <a:off x="4082" y="283"/>
                                    <a:ext cx="4" cy="217"/>
                                  </a:xfrm>
                                  <a:prstGeom prst="rect">
                                    <a:avLst/>
                                  </a:prstGeom>
                                  <a:solidFill>
                                    <a:srgbClr val="F7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Rectangle 1482"/>
                                <wps:cNvSpPr>
                                  <a:spLocks noChangeArrowheads="1"/>
                                </wps:cNvSpPr>
                                <wps:spPr bwMode="auto">
                                  <a:xfrm>
                                    <a:off x="4086" y="283"/>
                                    <a:ext cx="8" cy="217"/>
                                  </a:xfrm>
                                  <a:prstGeom prst="rect">
                                    <a:avLst/>
                                  </a:prstGeom>
                                  <a:solidFill>
                                    <a:srgbClr val="F6F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Rectangle 1483"/>
                                <wps:cNvSpPr>
                                  <a:spLocks noChangeArrowheads="1"/>
                                </wps:cNvSpPr>
                                <wps:spPr bwMode="auto">
                                  <a:xfrm>
                                    <a:off x="4094" y="283"/>
                                    <a:ext cx="7" cy="217"/>
                                  </a:xfrm>
                                  <a:prstGeom prst="rect">
                                    <a:avLst/>
                                  </a:prstGeom>
                                  <a:solidFill>
                                    <a:srgbClr val="F4EF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Rectangle 1484"/>
                                <wps:cNvSpPr>
                                  <a:spLocks noChangeArrowheads="1"/>
                                </wps:cNvSpPr>
                                <wps:spPr bwMode="auto">
                                  <a:xfrm>
                                    <a:off x="4101" y="283"/>
                                    <a:ext cx="6" cy="217"/>
                                  </a:xfrm>
                                  <a:prstGeom prst="rect">
                                    <a:avLst/>
                                  </a:prstGeom>
                                  <a:solidFill>
                                    <a:srgbClr val="F3E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Rectangle 1485"/>
                                <wps:cNvSpPr>
                                  <a:spLocks noChangeArrowheads="1"/>
                                </wps:cNvSpPr>
                                <wps:spPr bwMode="auto">
                                  <a:xfrm>
                                    <a:off x="4107" y="283"/>
                                    <a:ext cx="6" cy="217"/>
                                  </a:xfrm>
                                  <a:prstGeom prst="rect">
                                    <a:avLst/>
                                  </a:prstGeom>
                                  <a:solidFill>
                                    <a:srgbClr val="F1E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Rectangle 1486"/>
                                <wps:cNvSpPr>
                                  <a:spLocks noChangeArrowheads="1"/>
                                </wps:cNvSpPr>
                                <wps:spPr bwMode="auto">
                                  <a:xfrm>
                                    <a:off x="4113" y="283"/>
                                    <a:ext cx="7" cy="217"/>
                                  </a:xfrm>
                                  <a:prstGeom prst="rect">
                                    <a:avLst/>
                                  </a:prstGeom>
                                  <a:solidFill>
                                    <a:srgbClr val="F0E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Rectangle 1487"/>
                                <wps:cNvSpPr>
                                  <a:spLocks noChangeArrowheads="1"/>
                                </wps:cNvSpPr>
                                <wps:spPr bwMode="auto">
                                  <a:xfrm>
                                    <a:off x="4120" y="283"/>
                                    <a:ext cx="6" cy="217"/>
                                  </a:xfrm>
                                  <a:prstGeom prst="rect">
                                    <a:avLst/>
                                  </a:prstGeom>
                                  <a:solidFill>
                                    <a:srgbClr val="EF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Rectangle 1488"/>
                                <wps:cNvSpPr>
                                  <a:spLocks noChangeArrowheads="1"/>
                                </wps:cNvSpPr>
                                <wps:spPr bwMode="auto">
                                  <a:xfrm>
                                    <a:off x="4126" y="283"/>
                                    <a:ext cx="6" cy="217"/>
                                  </a:xfrm>
                                  <a:prstGeom prst="rect">
                                    <a:avLst/>
                                  </a:prstGeom>
                                  <a:solidFill>
                                    <a:srgbClr val="EDE5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Rectangle 1489"/>
                                <wps:cNvSpPr>
                                  <a:spLocks noChangeArrowheads="1"/>
                                </wps:cNvSpPr>
                                <wps:spPr bwMode="auto">
                                  <a:xfrm>
                                    <a:off x="4132" y="283"/>
                                    <a:ext cx="7" cy="217"/>
                                  </a:xfrm>
                                  <a:prstGeom prst="rect">
                                    <a:avLst/>
                                  </a:prstGeom>
                                  <a:solidFill>
                                    <a:srgbClr val="ECE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Rectangle 1490"/>
                                <wps:cNvSpPr>
                                  <a:spLocks noChangeArrowheads="1"/>
                                </wps:cNvSpPr>
                                <wps:spPr bwMode="auto">
                                  <a:xfrm>
                                    <a:off x="4139" y="283"/>
                                    <a:ext cx="6" cy="217"/>
                                  </a:xfrm>
                                  <a:prstGeom prst="rect">
                                    <a:avLst/>
                                  </a:prstGeom>
                                  <a:solidFill>
                                    <a:srgbClr val="EBE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Rectangle 1491"/>
                                <wps:cNvSpPr>
                                  <a:spLocks noChangeArrowheads="1"/>
                                </wps:cNvSpPr>
                                <wps:spPr bwMode="auto">
                                  <a:xfrm>
                                    <a:off x="4145" y="283"/>
                                    <a:ext cx="7" cy="217"/>
                                  </a:xfrm>
                                  <a:prstGeom prst="rect">
                                    <a:avLst/>
                                  </a:prstGeom>
                                  <a:solidFill>
                                    <a:srgbClr val="EADF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Rectangle 1492"/>
                                <wps:cNvSpPr>
                                  <a:spLocks noChangeArrowheads="1"/>
                                </wps:cNvSpPr>
                                <wps:spPr bwMode="auto">
                                  <a:xfrm>
                                    <a:off x="4152" y="283"/>
                                    <a:ext cx="6" cy="217"/>
                                  </a:xfrm>
                                  <a:prstGeom prst="rect">
                                    <a:avLst/>
                                  </a:prstGeom>
                                  <a:solidFill>
                                    <a:srgbClr val="E9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Rectangle 1493"/>
                                <wps:cNvSpPr>
                                  <a:spLocks noChangeArrowheads="1"/>
                                </wps:cNvSpPr>
                                <wps:spPr bwMode="auto">
                                  <a:xfrm>
                                    <a:off x="4158" y="283"/>
                                    <a:ext cx="5" cy="217"/>
                                  </a:xfrm>
                                  <a:prstGeom prst="rect">
                                    <a:avLst/>
                                  </a:prstGeom>
                                  <a:solidFill>
                                    <a:srgbClr val="E7DC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Rectangle 1494"/>
                                <wps:cNvSpPr>
                                  <a:spLocks noChangeArrowheads="1"/>
                                </wps:cNvSpPr>
                                <wps:spPr bwMode="auto">
                                  <a:xfrm>
                                    <a:off x="4163" y="283"/>
                                    <a:ext cx="6" cy="217"/>
                                  </a:xfrm>
                                  <a:prstGeom prst="rect">
                                    <a:avLst/>
                                  </a:prstGeom>
                                  <a:solidFill>
                                    <a:srgbClr val="E6D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 name="Rectangle 1495"/>
                                <wps:cNvSpPr>
                                  <a:spLocks noChangeArrowheads="1"/>
                                </wps:cNvSpPr>
                                <wps:spPr bwMode="auto">
                                  <a:xfrm>
                                    <a:off x="4169" y="283"/>
                                    <a:ext cx="6" cy="217"/>
                                  </a:xfrm>
                                  <a:prstGeom prst="rect">
                                    <a:avLst/>
                                  </a:prstGeom>
                                  <a:solidFill>
                                    <a:srgbClr val="E5D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Rectangle 1496"/>
                                <wps:cNvSpPr>
                                  <a:spLocks noChangeArrowheads="1"/>
                                </wps:cNvSpPr>
                                <wps:spPr bwMode="auto">
                                  <a:xfrm>
                                    <a:off x="4175" y="283"/>
                                    <a:ext cx="7" cy="217"/>
                                  </a:xfrm>
                                  <a:prstGeom prst="rect">
                                    <a:avLst/>
                                  </a:prstGeom>
                                  <a:solidFill>
                                    <a:srgbClr val="E3D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 name="Rectangle 1497"/>
                                <wps:cNvSpPr>
                                  <a:spLocks noChangeArrowheads="1"/>
                                </wps:cNvSpPr>
                                <wps:spPr bwMode="auto">
                                  <a:xfrm>
                                    <a:off x="4182" y="283"/>
                                    <a:ext cx="6" cy="217"/>
                                  </a:xfrm>
                                  <a:prstGeom prst="rect">
                                    <a:avLst/>
                                  </a:prstGeom>
                                  <a:solidFill>
                                    <a:srgbClr val="E2D4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Rectangle 1498"/>
                                <wps:cNvSpPr>
                                  <a:spLocks noChangeArrowheads="1"/>
                                </wps:cNvSpPr>
                                <wps:spPr bwMode="auto">
                                  <a:xfrm>
                                    <a:off x="4188" y="283"/>
                                    <a:ext cx="6" cy="217"/>
                                  </a:xfrm>
                                  <a:prstGeom prst="rect">
                                    <a:avLst/>
                                  </a:prstGeom>
                                  <a:solidFill>
                                    <a:srgbClr val="E1D2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 name="Rectangle 1499"/>
                                <wps:cNvSpPr>
                                  <a:spLocks noChangeArrowheads="1"/>
                                </wps:cNvSpPr>
                                <wps:spPr bwMode="auto">
                                  <a:xfrm>
                                    <a:off x="4194" y="283"/>
                                    <a:ext cx="7" cy="217"/>
                                  </a:xfrm>
                                  <a:prstGeom prst="rect">
                                    <a:avLst/>
                                  </a:prstGeom>
                                  <a:solidFill>
                                    <a:srgbClr val="DFD0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Rectangle 1500"/>
                                <wps:cNvSpPr>
                                  <a:spLocks noChangeArrowheads="1"/>
                                </wps:cNvSpPr>
                                <wps:spPr bwMode="auto">
                                  <a:xfrm>
                                    <a:off x="4201" y="283"/>
                                    <a:ext cx="6" cy="217"/>
                                  </a:xfrm>
                                  <a:prstGeom prst="rect">
                                    <a:avLst/>
                                  </a:prstGeom>
                                  <a:solidFill>
                                    <a:srgbClr val="DECE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Rectangle 1501"/>
                                <wps:cNvSpPr>
                                  <a:spLocks noChangeArrowheads="1"/>
                                </wps:cNvSpPr>
                                <wps:spPr bwMode="auto">
                                  <a:xfrm>
                                    <a:off x="4207" y="283"/>
                                    <a:ext cx="7" cy="217"/>
                                  </a:xfrm>
                                  <a:prstGeom prst="rect">
                                    <a:avLst/>
                                  </a:prstGeom>
                                  <a:solidFill>
                                    <a:srgbClr val="DCCC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Rectangle 1502"/>
                                <wps:cNvSpPr>
                                  <a:spLocks noChangeArrowheads="1"/>
                                </wps:cNvSpPr>
                                <wps:spPr bwMode="auto">
                                  <a:xfrm>
                                    <a:off x="4214" y="283"/>
                                    <a:ext cx="6" cy="217"/>
                                  </a:xfrm>
                                  <a:prstGeom prst="rect">
                                    <a:avLst/>
                                  </a:prstGeom>
                                  <a:solidFill>
                                    <a:srgbClr val="DBC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Rectangle 1503"/>
                                <wps:cNvSpPr>
                                  <a:spLocks noChangeArrowheads="1"/>
                                </wps:cNvSpPr>
                                <wps:spPr bwMode="auto">
                                  <a:xfrm>
                                    <a:off x="4220" y="283"/>
                                    <a:ext cx="6" cy="217"/>
                                  </a:xfrm>
                                  <a:prstGeom prst="rect">
                                    <a:avLst/>
                                  </a:prstGeom>
                                  <a:solidFill>
                                    <a:srgbClr val="DAC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Rectangle 1504"/>
                                <wps:cNvSpPr>
                                  <a:spLocks noChangeArrowheads="1"/>
                                </wps:cNvSpPr>
                                <wps:spPr bwMode="auto">
                                  <a:xfrm>
                                    <a:off x="4226" y="283"/>
                                    <a:ext cx="5" cy="217"/>
                                  </a:xfrm>
                                  <a:prstGeom prst="rect">
                                    <a:avLst/>
                                  </a:prstGeom>
                                  <a:solidFill>
                                    <a:srgbClr val="D8C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 name="Rectangle 1505"/>
                                <wps:cNvSpPr>
                                  <a:spLocks noChangeArrowheads="1"/>
                                </wps:cNvSpPr>
                                <wps:spPr bwMode="auto">
                                  <a:xfrm>
                                    <a:off x="4231" y="283"/>
                                    <a:ext cx="6" cy="217"/>
                                  </a:xfrm>
                                  <a:prstGeom prst="rect">
                                    <a:avLst/>
                                  </a:prstGeom>
                                  <a:solidFill>
                                    <a:srgbClr val="D7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Rectangle 1506"/>
                                <wps:cNvSpPr>
                                  <a:spLocks noChangeArrowheads="1"/>
                                </wps:cNvSpPr>
                                <wps:spPr bwMode="auto">
                                  <a:xfrm>
                                    <a:off x="4237" y="283"/>
                                    <a:ext cx="7" cy="217"/>
                                  </a:xfrm>
                                  <a:prstGeom prst="rect">
                                    <a:avLst/>
                                  </a:prstGeom>
                                  <a:solidFill>
                                    <a:srgbClr val="D6C3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Rectangle 1507"/>
                                <wps:cNvSpPr>
                                  <a:spLocks noChangeArrowheads="1"/>
                                </wps:cNvSpPr>
                                <wps:spPr bwMode="auto">
                                  <a:xfrm>
                                    <a:off x="4244" y="283"/>
                                    <a:ext cx="6" cy="217"/>
                                  </a:xfrm>
                                  <a:prstGeom prst="rect">
                                    <a:avLst/>
                                  </a:prstGeom>
                                  <a:solidFill>
                                    <a:srgbClr val="D5C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1508"/>
                                <wps:cNvSpPr>
                                  <a:spLocks noChangeArrowheads="1"/>
                                </wps:cNvSpPr>
                                <wps:spPr bwMode="auto">
                                  <a:xfrm>
                                    <a:off x="4250" y="283"/>
                                    <a:ext cx="7" cy="217"/>
                                  </a:xfrm>
                                  <a:prstGeom prst="rect">
                                    <a:avLst/>
                                  </a:prstGeom>
                                  <a:solidFill>
                                    <a:srgbClr val="D3B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Rectangle 1509"/>
                                <wps:cNvSpPr>
                                  <a:spLocks noChangeArrowheads="1"/>
                                </wps:cNvSpPr>
                                <wps:spPr bwMode="auto">
                                  <a:xfrm>
                                    <a:off x="4257" y="283"/>
                                    <a:ext cx="6" cy="217"/>
                                  </a:xfrm>
                                  <a:prstGeom prst="rect">
                                    <a:avLst/>
                                  </a:prstGeom>
                                  <a:solidFill>
                                    <a:srgbClr val="D2BD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Rectangle 1510"/>
                                <wps:cNvSpPr>
                                  <a:spLocks noChangeArrowheads="1"/>
                                </wps:cNvSpPr>
                                <wps:spPr bwMode="auto">
                                  <a:xfrm>
                                    <a:off x="4263" y="283"/>
                                    <a:ext cx="6" cy="217"/>
                                  </a:xfrm>
                                  <a:prstGeom prst="rect">
                                    <a:avLst/>
                                  </a:prstGeom>
                                  <a:solidFill>
                                    <a:srgbClr val="D1BB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Rectangle 1511"/>
                                <wps:cNvSpPr>
                                  <a:spLocks noChangeArrowheads="1"/>
                                </wps:cNvSpPr>
                                <wps:spPr bwMode="auto">
                                  <a:xfrm>
                                    <a:off x="4269" y="283"/>
                                    <a:ext cx="5" cy="217"/>
                                  </a:xfrm>
                                  <a:prstGeom prst="rect">
                                    <a:avLst/>
                                  </a:prstGeom>
                                  <a:solidFill>
                                    <a:srgbClr val="D0B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Rectangle 1512"/>
                                <wps:cNvSpPr>
                                  <a:spLocks noChangeArrowheads="1"/>
                                </wps:cNvSpPr>
                                <wps:spPr bwMode="auto">
                                  <a:xfrm>
                                    <a:off x="4274" y="283"/>
                                    <a:ext cx="6" cy="217"/>
                                  </a:xfrm>
                                  <a:prstGeom prst="rect">
                                    <a:avLst/>
                                  </a:prstGeom>
                                  <a:solidFill>
                                    <a:srgbClr val="CFB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Rectangle 1513"/>
                                <wps:cNvSpPr>
                                  <a:spLocks noChangeArrowheads="1"/>
                                </wps:cNvSpPr>
                                <wps:spPr bwMode="auto">
                                  <a:xfrm>
                                    <a:off x="4280" y="283"/>
                                    <a:ext cx="7" cy="217"/>
                                  </a:xfrm>
                                  <a:prstGeom prst="rect">
                                    <a:avLst/>
                                  </a:prstGeom>
                                  <a:solidFill>
                                    <a:srgbClr val="CDB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Rectangle 1514"/>
                                <wps:cNvSpPr>
                                  <a:spLocks noChangeArrowheads="1"/>
                                </wps:cNvSpPr>
                                <wps:spPr bwMode="auto">
                                  <a:xfrm>
                                    <a:off x="4287" y="283"/>
                                    <a:ext cx="5" cy="217"/>
                                  </a:xfrm>
                                  <a:prstGeom prst="rect">
                                    <a:avLst/>
                                  </a:prstGeom>
                                  <a:solidFill>
                                    <a:srgbClr val="CCB3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Rectangle 1515"/>
                                <wps:cNvSpPr>
                                  <a:spLocks noChangeArrowheads="1"/>
                                </wps:cNvSpPr>
                                <wps:spPr bwMode="auto">
                                  <a:xfrm>
                                    <a:off x="4292" y="283"/>
                                    <a:ext cx="8" cy="217"/>
                                  </a:xfrm>
                                  <a:prstGeom prst="rect">
                                    <a:avLst/>
                                  </a:prstGeom>
                                  <a:solidFill>
                                    <a:srgbClr val="CBB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Rectangle 1516"/>
                                <wps:cNvSpPr>
                                  <a:spLocks noChangeArrowheads="1"/>
                                </wps:cNvSpPr>
                                <wps:spPr bwMode="auto">
                                  <a:xfrm>
                                    <a:off x="4300" y="283"/>
                                    <a:ext cx="6" cy="217"/>
                                  </a:xfrm>
                                  <a:prstGeom prst="rect">
                                    <a:avLst/>
                                  </a:prstGeom>
                                  <a:solidFill>
                                    <a:srgbClr val="C9A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Rectangle 1517"/>
                                <wps:cNvSpPr>
                                  <a:spLocks noChangeArrowheads="1"/>
                                </wps:cNvSpPr>
                                <wps:spPr bwMode="auto">
                                  <a:xfrm>
                                    <a:off x="4306" y="283"/>
                                    <a:ext cx="6" cy="217"/>
                                  </a:xfrm>
                                  <a:prstGeom prst="rect">
                                    <a:avLst/>
                                  </a:prstGeom>
                                  <a:solidFill>
                                    <a:srgbClr val="C8AD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Rectangle 1518"/>
                                <wps:cNvSpPr>
                                  <a:spLocks noChangeArrowheads="1"/>
                                </wps:cNvSpPr>
                                <wps:spPr bwMode="auto">
                                  <a:xfrm>
                                    <a:off x="4312" y="283"/>
                                    <a:ext cx="7" cy="217"/>
                                  </a:xfrm>
                                  <a:prstGeom prst="rect">
                                    <a:avLst/>
                                  </a:prstGeom>
                                  <a:solidFill>
                                    <a:srgbClr val="C6AB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Rectangle 1519"/>
                                <wps:cNvSpPr>
                                  <a:spLocks noChangeArrowheads="1"/>
                                </wps:cNvSpPr>
                                <wps:spPr bwMode="auto">
                                  <a:xfrm>
                                    <a:off x="4319" y="283"/>
                                    <a:ext cx="6" cy="217"/>
                                  </a:xfrm>
                                  <a:prstGeom prst="rect">
                                    <a:avLst/>
                                  </a:prstGeom>
                                  <a:solidFill>
                                    <a:srgbClr val="C5A9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Rectangle 1520"/>
                                <wps:cNvSpPr>
                                  <a:spLocks noChangeArrowheads="1"/>
                                </wps:cNvSpPr>
                                <wps:spPr bwMode="auto">
                                  <a:xfrm>
                                    <a:off x="4325" y="283"/>
                                    <a:ext cx="6" cy="217"/>
                                  </a:xfrm>
                                  <a:prstGeom prst="rect">
                                    <a:avLst/>
                                  </a:prstGeom>
                                  <a:solidFill>
                                    <a:srgbClr val="C4A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1521"/>
                                <wps:cNvSpPr>
                                  <a:spLocks noChangeArrowheads="1"/>
                                </wps:cNvSpPr>
                                <wps:spPr bwMode="auto">
                                  <a:xfrm>
                                    <a:off x="4331" y="283"/>
                                    <a:ext cx="7" cy="217"/>
                                  </a:xfrm>
                                  <a:prstGeom prst="rect">
                                    <a:avLst/>
                                  </a:prstGeom>
                                  <a:solidFill>
                                    <a:srgbClr val="C2A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Rectangle 1522"/>
                                <wps:cNvSpPr>
                                  <a:spLocks noChangeArrowheads="1"/>
                                </wps:cNvSpPr>
                                <wps:spPr bwMode="auto">
                                  <a:xfrm>
                                    <a:off x="4338" y="283"/>
                                    <a:ext cx="6" cy="217"/>
                                  </a:xfrm>
                                  <a:prstGeom prst="rect">
                                    <a:avLst/>
                                  </a:prstGeom>
                                  <a:solidFill>
                                    <a:srgbClr val="C1A3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Rectangle 1523"/>
                                <wps:cNvSpPr>
                                  <a:spLocks noChangeArrowheads="1"/>
                                </wps:cNvSpPr>
                                <wps:spPr bwMode="auto">
                                  <a:xfrm>
                                    <a:off x="4344" y="283"/>
                                    <a:ext cx="6" cy="217"/>
                                  </a:xfrm>
                                  <a:prstGeom prst="rect">
                                    <a:avLst/>
                                  </a:prstGeom>
                                  <a:solidFill>
                                    <a:srgbClr val="BFA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Rectangle 1524"/>
                                <wps:cNvSpPr>
                                  <a:spLocks noChangeArrowheads="1"/>
                                </wps:cNvSpPr>
                                <wps:spPr bwMode="auto">
                                  <a:xfrm>
                                    <a:off x="4350" y="283"/>
                                    <a:ext cx="7" cy="217"/>
                                  </a:xfrm>
                                  <a:prstGeom prst="rect">
                                    <a:avLst/>
                                  </a:prstGeom>
                                  <a:solidFill>
                                    <a:srgbClr val="BE9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1525"/>
                                <wps:cNvSpPr>
                                  <a:spLocks noChangeArrowheads="1"/>
                                </wps:cNvSpPr>
                                <wps:spPr bwMode="auto">
                                  <a:xfrm>
                                    <a:off x="4357" y="283"/>
                                    <a:ext cx="6" cy="217"/>
                                  </a:xfrm>
                                  <a:prstGeom prst="rect">
                                    <a:avLst/>
                                  </a:prstGeom>
                                  <a:solidFill>
                                    <a:srgbClr val="BD9D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Rectangle 1526"/>
                                <wps:cNvSpPr>
                                  <a:spLocks noChangeArrowheads="1"/>
                                </wps:cNvSpPr>
                                <wps:spPr bwMode="auto">
                                  <a:xfrm>
                                    <a:off x="4363" y="283"/>
                                    <a:ext cx="5" cy="217"/>
                                  </a:xfrm>
                                  <a:prstGeom prst="rect">
                                    <a:avLst/>
                                  </a:prstGeom>
                                  <a:solidFill>
                                    <a:srgbClr val="BB9C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Rectangle 1527"/>
                                <wps:cNvSpPr>
                                  <a:spLocks noChangeArrowheads="1"/>
                                </wps:cNvSpPr>
                                <wps:spPr bwMode="auto">
                                  <a:xfrm>
                                    <a:off x="4368" y="283"/>
                                    <a:ext cx="6" cy="217"/>
                                  </a:xfrm>
                                  <a:prstGeom prst="rect">
                                    <a:avLst/>
                                  </a:prstGeom>
                                  <a:solidFill>
                                    <a:srgbClr val="BA9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Rectangle 1528"/>
                                <wps:cNvSpPr>
                                  <a:spLocks noChangeArrowheads="1"/>
                                </wps:cNvSpPr>
                                <wps:spPr bwMode="auto">
                                  <a:xfrm>
                                    <a:off x="4374" y="283"/>
                                    <a:ext cx="7" cy="217"/>
                                  </a:xfrm>
                                  <a:prstGeom prst="rect">
                                    <a:avLst/>
                                  </a:prstGeom>
                                  <a:solidFill>
                                    <a:srgbClr val="B998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Rectangle 1529"/>
                                <wps:cNvSpPr>
                                  <a:spLocks noChangeArrowheads="1"/>
                                </wps:cNvSpPr>
                                <wps:spPr bwMode="auto">
                                  <a:xfrm>
                                    <a:off x="4381" y="283"/>
                                    <a:ext cx="6" cy="217"/>
                                  </a:xfrm>
                                  <a:prstGeom prst="rect">
                                    <a:avLst/>
                                  </a:prstGeom>
                                  <a:solidFill>
                                    <a:srgbClr val="B89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Rectangle 1530"/>
                                <wps:cNvSpPr>
                                  <a:spLocks noChangeArrowheads="1"/>
                                </wps:cNvSpPr>
                                <wps:spPr bwMode="auto">
                                  <a:xfrm>
                                    <a:off x="4387" y="283"/>
                                    <a:ext cx="6" cy="217"/>
                                  </a:xfrm>
                                  <a:prstGeom prst="rect">
                                    <a:avLst/>
                                  </a:prstGeom>
                                  <a:solidFill>
                                    <a:srgbClr val="B69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Rectangle 1531"/>
                                <wps:cNvSpPr>
                                  <a:spLocks noChangeArrowheads="1"/>
                                </wps:cNvSpPr>
                                <wps:spPr bwMode="auto">
                                  <a:xfrm>
                                    <a:off x="4393" y="283"/>
                                    <a:ext cx="7" cy="217"/>
                                  </a:xfrm>
                                  <a:prstGeom prst="rect">
                                    <a:avLst/>
                                  </a:prstGeom>
                                  <a:solidFill>
                                    <a:srgbClr val="B59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Rectangle 1532"/>
                                <wps:cNvSpPr>
                                  <a:spLocks noChangeArrowheads="1"/>
                                </wps:cNvSpPr>
                                <wps:spPr bwMode="auto">
                                  <a:xfrm>
                                    <a:off x="4400" y="283"/>
                                    <a:ext cx="6" cy="217"/>
                                  </a:xfrm>
                                  <a:prstGeom prst="rect">
                                    <a:avLst/>
                                  </a:prstGeom>
                                  <a:solidFill>
                                    <a:srgbClr val="B490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Rectangle 1533"/>
                                <wps:cNvSpPr>
                                  <a:spLocks noChangeArrowheads="1"/>
                                </wps:cNvSpPr>
                                <wps:spPr bwMode="auto">
                                  <a:xfrm>
                                    <a:off x="4406" y="283"/>
                                    <a:ext cx="6" cy="217"/>
                                  </a:xfrm>
                                  <a:prstGeom prst="rect">
                                    <a:avLst/>
                                  </a:prstGeom>
                                  <a:solidFill>
                                    <a:srgbClr val="B38E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Rectangle 1534"/>
                                <wps:cNvSpPr>
                                  <a:spLocks noChangeArrowheads="1"/>
                                </wps:cNvSpPr>
                                <wps:spPr bwMode="auto">
                                  <a:xfrm>
                                    <a:off x="4412" y="283"/>
                                    <a:ext cx="7" cy="217"/>
                                  </a:xfrm>
                                  <a:prstGeom prst="rect">
                                    <a:avLst/>
                                  </a:prstGeom>
                                  <a:solidFill>
                                    <a:srgbClr val="B18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Rectangle 1535"/>
                                <wps:cNvSpPr>
                                  <a:spLocks noChangeArrowheads="1"/>
                                </wps:cNvSpPr>
                                <wps:spPr bwMode="auto">
                                  <a:xfrm>
                                    <a:off x="4419" y="283"/>
                                    <a:ext cx="6" cy="217"/>
                                  </a:xfrm>
                                  <a:prstGeom prst="rect">
                                    <a:avLst/>
                                  </a:prstGeom>
                                  <a:solidFill>
                                    <a:srgbClr val="B08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Rectangle 1536"/>
                                <wps:cNvSpPr>
                                  <a:spLocks noChangeArrowheads="1"/>
                                </wps:cNvSpPr>
                                <wps:spPr bwMode="auto">
                                  <a:xfrm>
                                    <a:off x="4425" y="283"/>
                                    <a:ext cx="7" cy="217"/>
                                  </a:xfrm>
                                  <a:prstGeom prst="rect">
                                    <a:avLst/>
                                  </a:prstGeom>
                                  <a:solidFill>
                                    <a:srgbClr val="AF88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Rectangle 1537"/>
                                <wps:cNvSpPr>
                                  <a:spLocks noChangeArrowheads="1"/>
                                </wps:cNvSpPr>
                                <wps:spPr bwMode="auto">
                                  <a:xfrm>
                                    <a:off x="4432" y="283"/>
                                    <a:ext cx="4" cy="217"/>
                                  </a:xfrm>
                                  <a:prstGeom prst="rect">
                                    <a:avLst/>
                                  </a:prstGeom>
                                  <a:solidFill>
                                    <a:srgbClr val="AD87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Rectangle 1538"/>
                                <wps:cNvSpPr>
                                  <a:spLocks noChangeArrowheads="1"/>
                                </wps:cNvSpPr>
                                <wps:spPr bwMode="auto">
                                  <a:xfrm>
                                    <a:off x="4436" y="283"/>
                                    <a:ext cx="7" cy="217"/>
                                  </a:xfrm>
                                  <a:prstGeom prst="rect">
                                    <a:avLst/>
                                  </a:prstGeom>
                                  <a:solidFill>
                                    <a:srgbClr val="AC8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Rectangle 1539"/>
                                <wps:cNvSpPr>
                                  <a:spLocks noChangeArrowheads="1"/>
                                </wps:cNvSpPr>
                                <wps:spPr bwMode="auto">
                                  <a:xfrm>
                                    <a:off x="4443" y="283"/>
                                    <a:ext cx="4" cy="217"/>
                                  </a:xfrm>
                                  <a:prstGeom prst="rect">
                                    <a:avLst/>
                                  </a:prstGeom>
                                  <a:solidFill>
                                    <a:srgbClr val="AA8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Rectangle 1540"/>
                                <wps:cNvSpPr>
                                  <a:spLocks noChangeArrowheads="1"/>
                                </wps:cNvSpPr>
                                <wps:spPr bwMode="auto">
                                  <a:xfrm>
                                    <a:off x="4174" y="286"/>
                                    <a:ext cx="1" cy="60"/>
                                  </a:xfrm>
                                  <a:prstGeom prst="rect">
                                    <a:avLst/>
                                  </a:prstGeom>
                                  <a:solidFill>
                                    <a:srgbClr val="6834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Rectangle 1541"/>
                                <wps:cNvSpPr>
                                  <a:spLocks noChangeArrowheads="1"/>
                                </wps:cNvSpPr>
                                <wps:spPr bwMode="auto">
                                  <a:xfrm>
                                    <a:off x="4175" y="286"/>
                                    <a:ext cx="4" cy="60"/>
                                  </a:xfrm>
                                  <a:prstGeom prst="rect">
                                    <a:avLst/>
                                  </a:prstGeom>
                                  <a:solidFill>
                                    <a:srgbClr val="713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Rectangle 1542"/>
                                <wps:cNvSpPr>
                                  <a:spLocks noChangeArrowheads="1"/>
                                </wps:cNvSpPr>
                                <wps:spPr bwMode="auto">
                                  <a:xfrm>
                                    <a:off x="4179" y="286"/>
                                    <a:ext cx="1" cy="60"/>
                                  </a:xfrm>
                                  <a:prstGeom prst="rect">
                                    <a:avLst/>
                                  </a:prstGeom>
                                  <a:solidFill>
                                    <a:srgbClr val="713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Rectangle 1543"/>
                                <wps:cNvSpPr>
                                  <a:spLocks noChangeArrowheads="1"/>
                                </wps:cNvSpPr>
                                <wps:spPr bwMode="auto">
                                  <a:xfrm>
                                    <a:off x="4180" y="286"/>
                                    <a:ext cx="2" cy="60"/>
                                  </a:xfrm>
                                  <a:prstGeom prst="rect">
                                    <a:avLst/>
                                  </a:prstGeom>
                                  <a:solidFill>
                                    <a:srgbClr val="703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 name="Rectangle 1544"/>
                                <wps:cNvSpPr>
                                  <a:spLocks noChangeArrowheads="1"/>
                                </wps:cNvSpPr>
                                <wps:spPr bwMode="auto">
                                  <a:xfrm>
                                    <a:off x="4182" y="286"/>
                                    <a:ext cx="5" cy="60"/>
                                  </a:xfrm>
                                  <a:prstGeom prst="rect">
                                    <a:avLst/>
                                  </a:prstGeom>
                                  <a:solidFill>
                                    <a:srgbClr val="7030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Rectangle 1545"/>
                                <wps:cNvSpPr>
                                  <a:spLocks noChangeArrowheads="1"/>
                                </wps:cNvSpPr>
                                <wps:spPr bwMode="auto">
                                  <a:xfrm>
                                    <a:off x="4187" y="286"/>
                                    <a:ext cx="1" cy="60"/>
                                  </a:xfrm>
                                  <a:prstGeom prst="rect">
                                    <a:avLst/>
                                  </a:prstGeom>
                                  <a:solidFill>
                                    <a:srgbClr val="7030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Rectangle 1546"/>
                                <wps:cNvSpPr>
                                  <a:spLocks noChangeArrowheads="1"/>
                                </wps:cNvSpPr>
                                <wps:spPr bwMode="auto">
                                  <a:xfrm>
                                    <a:off x="4188" y="286"/>
                                    <a:ext cx="2" cy="60"/>
                                  </a:xfrm>
                                  <a:prstGeom prst="rect">
                                    <a:avLst/>
                                  </a:prstGeom>
                                  <a:solidFill>
                                    <a:srgbClr val="7031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Rectangle 1547"/>
                                <wps:cNvSpPr>
                                  <a:spLocks noChangeArrowheads="1"/>
                                </wps:cNvSpPr>
                                <wps:spPr bwMode="auto">
                                  <a:xfrm>
                                    <a:off x="4190" y="286"/>
                                    <a:ext cx="3" cy="60"/>
                                  </a:xfrm>
                                  <a:prstGeom prst="rect">
                                    <a:avLst/>
                                  </a:prstGeom>
                                  <a:solidFill>
                                    <a:srgbClr val="7031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1548"/>
                                <wps:cNvSpPr>
                                  <a:spLocks noChangeArrowheads="1"/>
                                </wps:cNvSpPr>
                                <wps:spPr bwMode="auto">
                                  <a:xfrm>
                                    <a:off x="4193" y="286"/>
                                    <a:ext cx="3" cy="60"/>
                                  </a:xfrm>
                                  <a:prstGeom prst="rect">
                                    <a:avLst/>
                                  </a:prstGeom>
                                  <a:solidFill>
                                    <a:srgbClr val="7031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1549"/>
                                <wps:cNvSpPr>
                                  <a:spLocks noChangeArrowheads="1"/>
                                </wps:cNvSpPr>
                                <wps:spPr bwMode="auto">
                                  <a:xfrm>
                                    <a:off x="4196" y="286"/>
                                    <a:ext cx="3" cy="60"/>
                                  </a:xfrm>
                                  <a:prstGeom prst="rect">
                                    <a:avLst/>
                                  </a:prstGeom>
                                  <a:solidFill>
                                    <a:srgbClr val="6F31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1550"/>
                                <wps:cNvSpPr>
                                  <a:spLocks noChangeArrowheads="1"/>
                                </wps:cNvSpPr>
                                <wps:spPr bwMode="auto">
                                  <a:xfrm>
                                    <a:off x="4199" y="286"/>
                                    <a:ext cx="3" cy="60"/>
                                  </a:xfrm>
                                  <a:prstGeom prst="rect">
                                    <a:avLst/>
                                  </a:prstGeom>
                                  <a:solidFill>
                                    <a:srgbClr val="6F31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1551"/>
                                <wps:cNvSpPr>
                                  <a:spLocks noChangeArrowheads="1"/>
                                </wps:cNvSpPr>
                                <wps:spPr bwMode="auto">
                                  <a:xfrm>
                                    <a:off x="4202" y="286"/>
                                    <a:ext cx="5" cy="60"/>
                                  </a:xfrm>
                                  <a:prstGeom prst="rect">
                                    <a:avLst/>
                                  </a:prstGeom>
                                  <a:solidFill>
                                    <a:srgbClr val="6F31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1552"/>
                                <wps:cNvSpPr>
                                  <a:spLocks noChangeArrowheads="1"/>
                                </wps:cNvSpPr>
                                <wps:spPr bwMode="auto">
                                  <a:xfrm>
                                    <a:off x="4207" y="286"/>
                                    <a:ext cx="3" cy="60"/>
                                  </a:xfrm>
                                  <a:prstGeom prst="rect">
                                    <a:avLst/>
                                  </a:prstGeom>
                                  <a:solidFill>
                                    <a:srgbClr val="6F31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1553"/>
                                <wps:cNvSpPr>
                                  <a:spLocks noChangeArrowheads="1"/>
                                </wps:cNvSpPr>
                                <wps:spPr bwMode="auto">
                                  <a:xfrm>
                                    <a:off x="4210" y="286"/>
                                    <a:ext cx="2" cy="60"/>
                                  </a:xfrm>
                                  <a:prstGeom prst="rect">
                                    <a:avLst/>
                                  </a:prstGeom>
                                  <a:solidFill>
                                    <a:srgbClr val="6F3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1554"/>
                                <wps:cNvSpPr>
                                  <a:spLocks noChangeArrowheads="1"/>
                                </wps:cNvSpPr>
                                <wps:spPr bwMode="auto">
                                  <a:xfrm>
                                    <a:off x="4212" y="286"/>
                                    <a:ext cx="3" cy="60"/>
                                  </a:xfrm>
                                  <a:prstGeom prst="rect">
                                    <a:avLst/>
                                  </a:prstGeom>
                                  <a:solidFill>
                                    <a:srgbClr val="6E3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1555"/>
                                <wps:cNvSpPr>
                                  <a:spLocks noChangeArrowheads="1"/>
                                </wps:cNvSpPr>
                                <wps:spPr bwMode="auto">
                                  <a:xfrm>
                                    <a:off x="4215" y="286"/>
                                    <a:ext cx="3" cy="60"/>
                                  </a:xfrm>
                                  <a:prstGeom prst="rect">
                                    <a:avLst/>
                                  </a:prstGeom>
                                  <a:solidFill>
                                    <a:srgbClr val="6E31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1556"/>
                                <wps:cNvSpPr>
                                  <a:spLocks noChangeArrowheads="1"/>
                                </wps:cNvSpPr>
                                <wps:spPr bwMode="auto">
                                  <a:xfrm>
                                    <a:off x="4218" y="286"/>
                                    <a:ext cx="2" cy="60"/>
                                  </a:xfrm>
                                  <a:prstGeom prst="rect">
                                    <a:avLst/>
                                  </a:prstGeom>
                                  <a:solidFill>
                                    <a:srgbClr val="6E3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1557"/>
                                <wps:cNvSpPr>
                                  <a:spLocks noChangeArrowheads="1"/>
                                </wps:cNvSpPr>
                                <wps:spPr bwMode="auto">
                                  <a:xfrm>
                                    <a:off x="4220" y="286"/>
                                    <a:ext cx="3" cy="60"/>
                                  </a:xfrm>
                                  <a:prstGeom prst="rect">
                                    <a:avLst/>
                                  </a:prstGeom>
                                  <a:solidFill>
                                    <a:srgbClr val="6E32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Rectangle 1558"/>
                                <wps:cNvSpPr>
                                  <a:spLocks noChangeArrowheads="1"/>
                                </wps:cNvSpPr>
                                <wps:spPr bwMode="auto">
                                  <a:xfrm>
                                    <a:off x="4223" y="286"/>
                                    <a:ext cx="3" cy="60"/>
                                  </a:xfrm>
                                  <a:prstGeom prst="rect">
                                    <a:avLst/>
                                  </a:prstGeom>
                                  <a:solidFill>
                                    <a:srgbClr val="6E3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1559"/>
                                <wps:cNvSpPr>
                                  <a:spLocks noChangeArrowheads="1"/>
                                </wps:cNvSpPr>
                                <wps:spPr bwMode="auto">
                                  <a:xfrm>
                                    <a:off x="4226" y="286"/>
                                    <a:ext cx="3" cy="60"/>
                                  </a:xfrm>
                                  <a:prstGeom prst="rect">
                                    <a:avLst/>
                                  </a:prstGeom>
                                  <a:solidFill>
                                    <a:srgbClr val="6E3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Rectangle 1560"/>
                                <wps:cNvSpPr>
                                  <a:spLocks noChangeArrowheads="1"/>
                                </wps:cNvSpPr>
                                <wps:spPr bwMode="auto">
                                  <a:xfrm>
                                    <a:off x="4229" y="286"/>
                                    <a:ext cx="2" cy="60"/>
                                  </a:xfrm>
                                  <a:prstGeom prst="rect">
                                    <a:avLst/>
                                  </a:prstGeom>
                                  <a:solidFill>
                                    <a:srgbClr val="6D32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1561"/>
                                <wps:cNvSpPr>
                                  <a:spLocks noChangeArrowheads="1"/>
                                </wps:cNvSpPr>
                                <wps:spPr bwMode="auto">
                                  <a:xfrm>
                                    <a:off x="4231" y="286"/>
                                    <a:ext cx="5" cy="60"/>
                                  </a:xfrm>
                                  <a:prstGeom prst="rect">
                                    <a:avLst/>
                                  </a:prstGeom>
                                  <a:solidFill>
                                    <a:srgbClr val="6D32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Rectangle 1562"/>
                                <wps:cNvSpPr>
                                  <a:spLocks noChangeArrowheads="1"/>
                                </wps:cNvSpPr>
                                <wps:spPr bwMode="auto">
                                  <a:xfrm>
                                    <a:off x="4236" y="286"/>
                                    <a:ext cx="3" cy="60"/>
                                  </a:xfrm>
                                  <a:prstGeom prst="rect">
                                    <a:avLst/>
                                  </a:prstGeom>
                                  <a:solidFill>
                                    <a:srgbClr val="6D3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1563"/>
                                <wps:cNvSpPr>
                                  <a:spLocks noChangeArrowheads="1"/>
                                </wps:cNvSpPr>
                                <wps:spPr bwMode="auto">
                                  <a:xfrm>
                                    <a:off x="4239" y="286"/>
                                    <a:ext cx="5" cy="60"/>
                                  </a:xfrm>
                                  <a:prstGeom prst="rect">
                                    <a:avLst/>
                                  </a:prstGeom>
                                  <a:solidFill>
                                    <a:srgbClr val="6D32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Rectangle 1564"/>
                                <wps:cNvSpPr>
                                  <a:spLocks noChangeArrowheads="1"/>
                                </wps:cNvSpPr>
                                <wps:spPr bwMode="auto">
                                  <a:xfrm>
                                    <a:off x="4244" y="286"/>
                                    <a:ext cx="1" cy="60"/>
                                  </a:xfrm>
                                  <a:prstGeom prst="rect">
                                    <a:avLst/>
                                  </a:prstGeom>
                                  <a:solidFill>
                                    <a:srgbClr val="6D32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 name="Rectangle 1565"/>
                                <wps:cNvSpPr>
                                  <a:spLocks noChangeArrowheads="1"/>
                                </wps:cNvSpPr>
                                <wps:spPr bwMode="auto">
                                  <a:xfrm>
                                    <a:off x="4245" y="286"/>
                                    <a:ext cx="2" cy="60"/>
                                  </a:xfrm>
                                  <a:prstGeom prst="rect">
                                    <a:avLst/>
                                  </a:prstGeom>
                                  <a:solidFill>
                                    <a:srgbClr val="6C32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1566"/>
                                <wps:cNvSpPr>
                                  <a:spLocks noChangeArrowheads="1"/>
                                </wps:cNvSpPr>
                                <wps:spPr bwMode="auto">
                                  <a:xfrm>
                                    <a:off x="4247" y="286"/>
                                    <a:ext cx="5" cy="60"/>
                                  </a:xfrm>
                                  <a:prstGeom prst="rect">
                                    <a:avLst/>
                                  </a:prstGeom>
                                  <a:solidFill>
                                    <a:srgbClr val="6C32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Rectangle 1567"/>
                                <wps:cNvSpPr>
                                  <a:spLocks noChangeArrowheads="1"/>
                                </wps:cNvSpPr>
                                <wps:spPr bwMode="auto">
                                  <a:xfrm>
                                    <a:off x="4252" y="286"/>
                                    <a:ext cx="1" cy="60"/>
                                  </a:xfrm>
                                  <a:prstGeom prst="rect">
                                    <a:avLst/>
                                  </a:prstGeom>
                                  <a:solidFill>
                                    <a:srgbClr val="6C32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Rectangle 1568"/>
                                <wps:cNvSpPr>
                                  <a:spLocks noChangeArrowheads="1"/>
                                </wps:cNvSpPr>
                                <wps:spPr bwMode="auto">
                                  <a:xfrm>
                                    <a:off x="4253" y="286"/>
                                    <a:ext cx="2" cy="60"/>
                                  </a:xfrm>
                                  <a:prstGeom prst="rect">
                                    <a:avLst/>
                                  </a:prstGeom>
                                  <a:solidFill>
                                    <a:srgbClr val="6B33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Rectangle 1569"/>
                                <wps:cNvSpPr>
                                  <a:spLocks noChangeArrowheads="1"/>
                                </wps:cNvSpPr>
                                <wps:spPr bwMode="auto">
                                  <a:xfrm>
                                    <a:off x="4255" y="286"/>
                                    <a:ext cx="3" cy="60"/>
                                  </a:xfrm>
                                  <a:prstGeom prst="rect">
                                    <a:avLst/>
                                  </a:prstGeom>
                                  <a:solidFill>
                                    <a:srgbClr val="6B33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Rectangle 1570"/>
                                <wps:cNvSpPr>
                                  <a:spLocks noChangeArrowheads="1"/>
                                </wps:cNvSpPr>
                                <wps:spPr bwMode="auto">
                                  <a:xfrm>
                                    <a:off x="4258" y="286"/>
                                    <a:ext cx="3" cy="60"/>
                                  </a:xfrm>
                                  <a:prstGeom prst="rect">
                                    <a:avLst/>
                                  </a:prstGeom>
                                  <a:solidFill>
                                    <a:srgbClr val="6B3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Rectangle 1571"/>
                                <wps:cNvSpPr>
                                  <a:spLocks noChangeArrowheads="1"/>
                                </wps:cNvSpPr>
                                <wps:spPr bwMode="auto">
                                  <a:xfrm>
                                    <a:off x="4261" y="286"/>
                                    <a:ext cx="3" cy="60"/>
                                  </a:xfrm>
                                  <a:prstGeom prst="rect">
                                    <a:avLst/>
                                  </a:prstGeom>
                                  <a:solidFill>
                                    <a:srgbClr val="6B33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Rectangle 1572"/>
                                <wps:cNvSpPr>
                                  <a:spLocks noChangeArrowheads="1"/>
                                </wps:cNvSpPr>
                                <wps:spPr bwMode="auto">
                                  <a:xfrm>
                                    <a:off x="4264" y="286"/>
                                    <a:ext cx="4" cy="60"/>
                                  </a:xfrm>
                                  <a:prstGeom prst="rect">
                                    <a:avLst/>
                                  </a:prstGeom>
                                  <a:solidFill>
                                    <a:srgbClr val="6B33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1573"/>
                                <wps:cNvSpPr>
                                  <a:spLocks noChangeArrowheads="1"/>
                                </wps:cNvSpPr>
                                <wps:spPr bwMode="auto">
                                  <a:xfrm>
                                    <a:off x="4268" y="286"/>
                                    <a:ext cx="1" cy="60"/>
                                  </a:xfrm>
                                  <a:prstGeom prst="rect">
                                    <a:avLst/>
                                  </a:prstGeom>
                                  <a:solidFill>
                                    <a:srgbClr val="6B33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Rectangle 1574"/>
                                <wps:cNvSpPr>
                                  <a:spLocks noChangeArrowheads="1"/>
                                </wps:cNvSpPr>
                                <wps:spPr bwMode="auto">
                                  <a:xfrm>
                                    <a:off x="4269" y="286"/>
                                    <a:ext cx="3" cy="60"/>
                                  </a:xfrm>
                                  <a:prstGeom prst="rect">
                                    <a:avLst/>
                                  </a:prstGeom>
                                  <a:solidFill>
                                    <a:srgbClr val="6A33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Rectangle 1575"/>
                                <wps:cNvSpPr>
                                  <a:spLocks noChangeArrowheads="1"/>
                                </wps:cNvSpPr>
                                <wps:spPr bwMode="auto">
                                  <a:xfrm>
                                    <a:off x="4272" y="286"/>
                                    <a:ext cx="4" cy="60"/>
                                  </a:xfrm>
                                  <a:prstGeom prst="rect">
                                    <a:avLst/>
                                  </a:prstGeom>
                                  <a:solidFill>
                                    <a:srgbClr val="6A33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Rectangle 1576"/>
                                <wps:cNvSpPr>
                                  <a:spLocks noChangeArrowheads="1"/>
                                </wps:cNvSpPr>
                                <wps:spPr bwMode="auto">
                                  <a:xfrm>
                                    <a:off x="4276" y="286"/>
                                    <a:ext cx="4" cy="60"/>
                                  </a:xfrm>
                                  <a:prstGeom prst="rect">
                                    <a:avLst/>
                                  </a:prstGeom>
                                  <a:solidFill>
                                    <a:srgbClr val="6A33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Rectangle 1577"/>
                                <wps:cNvSpPr>
                                  <a:spLocks noChangeArrowheads="1"/>
                                </wps:cNvSpPr>
                                <wps:spPr bwMode="auto">
                                  <a:xfrm>
                                    <a:off x="4280" y="286"/>
                                    <a:ext cx="4" cy="60"/>
                                  </a:xfrm>
                                  <a:prstGeom prst="rect">
                                    <a:avLst/>
                                  </a:prstGeom>
                                  <a:solidFill>
                                    <a:srgbClr val="6A33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1578"/>
                                <wps:cNvSpPr>
                                  <a:spLocks noChangeArrowheads="1"/>
                                </wps:cNvSpPr>
                                <wps:spPr bwMode="auto">
                                  <a:xfrm>
                                    <a:off x="4284" y="286"/>
                                    <a:ext cx="3" cy="60"/>
                                  </a:xfrm>
                                  <a:prstGeom prst="rect">
                                    <a:avLst/>
                                  </a:prstGeom>
                                  <a:solidFill>
                                    <a:srgbClr val="6A3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Rectangle 1579"/>
                                <wps:cNvSpPr>
                                  <a:spLocks noChangeArrowheads="1"/>
                                </wps:cNvSpPr>
                                <wps:spPr bwMode="auto">
                                  <a:xfrm>
                                    <a:off x="4287" y="286"/>
                                    <a:ext cx="1" cy="60"/>
                                  </a:xfrm>
                                  <a:prstGeom prst="rect">
                                    <a:avLst/>
                                  </a:prstGeom>
                                  <a:solidFill>
                                    <a:srgbClr val="6934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1580"/>
                                <wps:cNvSpPr>
                                  <a:spLocks noChangeArrowheads="1"/>
                                </wps:cNvSpPr>
                                <wps:spPr bwMode="auto">
                                  <a:xfrm>
                                    <a:off x="4288" y="286"/>
                                    <a:ext cx="4" cy="60"/>
                                  </a:xfrm>
                                  <a:prstGeom prst="rect">
                                    <a:avLst/>
                                  </a:prstGeom>
                                  <a:solidFill>
                                    <a:srgbClr val="6934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Rectangle 1581"/>
                                <wps:cNvSpPr>
                                  <a:spLocks noChangeArrowheads="1"/>
                                </wps:cNvSpPr>
                                <wps:spPr bwMode="auto">
                                  <a:xfrm>
                                    <a:off x="4292" y="286"/>
                                    <a:ext cx="3" cy="60"/>
                                  </a:xfrm>
                                  <a:prstGeom prst="rect">
                                    <a:avLst/>
                                  </a:prstGeom>
                                  <a:solidFill>
                                    <a:srgbClr val="6934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Rectangle 1582"/>
                                <wps:cNvSpPr>
                                  <a:spLocks noChangeArrowheads="1"/>
                                </wps:cNvSpPr>
                                <wps:spPr bwMode="auto">
                                  <a:xfrm>
                                    <a:off x="4295" y="286"/>
                                    <a:ext cx="1" cy="60"/>
                                  </a:xfrm>
                                  <a:prstGeom prst="rect">
                                    <a:avLst/>
                                  </a:prstGeom>
                                  <a:solidFill>
                                    <a:srgbClr val="6934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1583"/>
                                <wps:cNvSpPr>
                                  <a:spLocks noChangeArrowheads="1"/>
                                </wps:cNvSpPr>
                                <wps:spPr bwMode="auto">
                                  <a:xfrm>
                                    <a:off x="4296" y="286"/>
                                    <a:ext cx="5" cy="60"/>
                                  </a:xfrm>
                                  <a:prstGeom prst="rect">
                                    <a:avLst/>
                                  </a:prstGeom>
                                  <a:solidFill>
                                    <a:srgbClr val="6934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1584"/>
                                <wps:cNvSpPr>
                                  <a:spLocks noChangeArrowheads="1"/>
                                </wps:cNvSpPr>
                                <wps:spPr bwMode="auto">
                                  <a:xfrm>
                                    <a:off x="4301" y="286"/>
                                    <a:ext cx="2" cy="60"/>
                                  </a:xfrm>
                                  <a:prstGeom prst="rect">
                                    <a:avLst/>
                                  </a:prstGeom>
                                  <a:solidFill>
                                    <a:srgbClr val="6934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Rectangle 1585"/>
                                <wps:cNvSpPr>
                                  <a:spLocks noChangeArrowheads="1"/>
                                </wps:cNvSpPr>
                                <wps:spPr bwMode="auto">
                                  <a:xfrm>
                                    <a:off x="4303" y="286"/>
                                    <a:ext cx="1" cy="60"/>
                                  </a:xfrm>
                                  <a:prstGeom prst="rect">
                                    <a:avLst/>
                                  </a:prstGeom>
                                  <a:solidFill>
                                    <a:srgbClr val="6834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Rectangle 1586"/>
                                <wps:cNvSpPr>
                                  <a:spLocks noChangeArrowheads="1"/>
                                </wps:cNvSpPr>
                                <wps:spPr bwMode="auto">
                                  <a:xfrm>
                                    <a:off x="4304" y="286"/>
                                    <a:ext cx="2" cy="60"/>
                                  </a:xfrm>
                                  <a:prstGeom prst="rect">
                                    <a:avLst/>
                                  </a:prstGeom>
                                  <a:solidFill>
                                    <a:srgbClr val="6834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2" name="Picture 15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328" y="832"/>
                                    <a:ext cx="119"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3" name="Picture 15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069" y="21"/>
                                    <a:ext cx="288"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4" name="Picture 15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069" y="21"/>
                                    <a:ext cx="288" cy="296"/>
                                  </a:xfrm>
                                  <a:prstGeom prst="rect">
                                    <a:avLst/>
                                  </a:prstGeom>
                                  <a:noFill/>
                                  <a:extLst>
                                    <a:ext uri="{909E8E84-426E-40DD-AFC4-6F175D3DCCD1}">
                                      <a14:hiddenFill xmlns:a14="http://schemas.microsoft.com/office/drawing/2010/main">
                                        <a:solidFill>
                                          <a:srgbClr val="FFFFFF"/>
                                        </a:solidFill>
                                      </a14:hiddenFill>
                                    </a:ext>
                                  </a:extLst>
                                </pic:spPr>
                              </pic:pic>
                              <wps:wsp>
                                <wps:cNvPr id="1605" name="Freeform 1590"/>
                                <wps:cNvSpPr>
                                  <a:spLocks/>
                                </wps:cNvSpPr>
                                <wps:spPr bwMode="auto">
                                  <a:xfrm>
                                    <a:off x="4159" y="278"/>
                                    <a:ext cx="156" cy="37"/>
                                  </a:xfrm>
                                  <a:custGeom>
                                    <a:avLst/>
                                    <a:gdLst>
                                      <a:gd name="T0" fmla="*/ 156 w 156"/>
                                      <a:gd name="T1" fmla="*/ 10 h 37"/>
                                      <a:gd name="T2" fmla="*/ 139 w 156"/>
                                      <a:gd name="T3" fmla="*/ 21 h 37"/>
                                      <a:gd name="T4" fmla="*/ 121 w 156"/>
                                      <a:gd name="T5" fmla="*/ 31 h 37"/>
                                      <a:gd name="T6" fmla="*/ 104 w 156"/>
                                      <a:gd name="T7" fmla="*/ 36 h 37"/>
                                      <a:gd name="T8" fmla="*/ 83 w 156"/>
                                      <a:gd name="T9" fmla="*/ 37 h 37"/>
                                      <a:gd name="T10" fmla="*/ 61 w 156"/>
                                      <a:gd name="T11" fmla="*/ 34 h 37"/>
                                      <a:gd name="T12" fmla="*/ 39 w 156"/>
                                      <a:gd name="T13" fmla="*/ 28 h 37"/>
                                      <a:gd name="T14" fmla="*/ 18 w 156"/>
                                      <a:gd name="T15" fmla="*/ 16 h 37"/>
                                      <a:gd name="T16" fmla="*/ 0 w 156"/>
                                      <a:gd name="T17" fmla="*/ 0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6" h="37">
                                        <a:moveTo>
                                          <a:pt x="156" y="10"/>
                                        </a:moveTo>
                                        <a:lnTo>
                                          <a:pt x="139" y="21"/>
                                        </a:lnTo>
                                        <a:lnTo>
                                          <a:pt x="121" y="31"/>
                                        </a:lnTo>
                                        <a:lnTo>
                                          <a:pt x="104" y="36"/>
                                        </a:lnTo>
                                        <a:lnTo>
                                          <a:pt x="83" y="37"/>
                                        </a:lnTo>
                                        <a:lnTo>
                                          <a:pt x="61" y="34"/>
                                        </a:lnTo>
                                        <a:lnTo>
                                          <a:pt x="39" y="28"/>
                                        </a:lnTo>
                                        <a:lnTo>
                                          <a:pt x="18" y="16"/>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Rectangle 1591"/>
                                <wps:cNvSpPr>
                                  <a:spLocks noChangeArrowheads="1"/>
                                </wps:cNvSpPr>
                                <wps:spPr bwMode="auto">
                                  <a:xfrm>
                                    <a:off x="4330" y="436"/>
                                    <a:ext cx="1" cy="441"/>
                                  </a:xfrm>
                                  <a:prstGeom prst="rect">
                                    <a:avLst/>
                                  </a:prstGeom>
                                  <a:solidFill>
                                    <a:srgbClr val="723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592"/>
                                <wps:cNvSpPr>
                                  <a:spLocks noChangeArrowheads="1"/>
                                </wps:cNvSpPr>
                                <wps:spPr bwMode="auto">
                                  <a:xfrm>
                                    <a:off x="4331" y="436"/>
                                    <a:ext cx="2" cy="441"/>
                                  </a:xfrm>
                                  <a:prstGeom prst="rect">
                                    <a:avLst/>
                                  </a:prstGeom>
                                  <a:solidFill>
                                    <a:srgbClr val="AA8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Rectangle 1593"/>
                                <wps:cNvSpPr>
                                  <a:spLocks noChangeArrowheads="1"/>
                                </wps:cNvSpPr>
                                <wps:spPr bwMode="auto">
                                  <a:xfrm>
                                    <a:off x="4333" y="436"/>
                                    <a:ext cx="2" cy="441"/>
                                  </a:xfrm>
                                  <a:prstGeom prst="rect">
                                    <a:avLst/>
                                  </a:prstGeom>
                                  <a:solidFill>
                                    <a:srgbClr val="A981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1594"/>
                                <wps:cNvSpPr>
                                  <a:spLocks noChangeArrowheads="1"/>
                                </wps:cNvSpPr>
                                <wps:spPr bwMode="auto">
                                  <a:xfrm>
                                    <a:off x="4335" y="436"/>
                                    <a:ext cx="1" cy="441"/>
                                  </a:xfrm>
                                  <a:prstGeom prst="rect">
                                    <a:avLst/>
                                  </a:prstGeom>
                                  <a:solidFill>
                                    <a:srgbClr val="A88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1595"/>
                                <wps:cNvSpPr>
                                  <a:spLocks noChangeArrowheads="1"/>
                                </wps:cNvSpPr>
                                <wps:spPr bwMode="auto">
                                  <a:xfrm>
                                    <a:off x="4336" y="436"/>
                                    <a:ext cx="2" cy="441"/>
                                  </a:xfrm>
                                  <a:prstGeom prst="rect">
                                    <a:avLst/>
                                  </a:prstGeom>
                                  <a:solidFill>
                                    <a:srgbClr val="A77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1596"/>
                                <wps:cNvSpPr>
                                  <a:spLocks noChangeArrowheads="1"/>
                                </wps:cNvSpPr>
                                <wps:spPr bwMode="auto">
                                  <a:xfrm>
                                    <a:off x="4338" y="436"/>
                                    <a:ext cx="1" cy="441"/>
                                  </a:xfrm>
                                  <a:prstGeom prst="rect">
                                    <a:avLst/>
                                  </a:prstGeom>
                                  <a:solidFill>
                                    <a:srgbClr val="A77E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Rectangle 1597"/>
                                <wps:cNvSpPr>
                                  <a:spLocks noChangeArrowheads="1"/>
                                </wps:cNvSpPr>
                                <wps:spPr bwMode="auto">
                                  <a:xfrm>
                                    <a:off x="4339" y="436"/>
                                    <a:ext cx="2" cy="441"/>
                                  </a:xfrm>
                                  <a:prstGeom prst="rect">
                                    <a:avLst/>
                                  </a:prstGeom>
                                  <a:solidFill>
                                    <a:srgbClr val="A67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1598"/>
                                <wps:cNvSpPr>
                                  <a:spLocks noChangeArrowheads="1"/>
                                </wps:cNvSpPr>
                                <wps:spPr bwMode="auto">
                                  <a:xfrm>
                                    <a:off x="4341" y="436"/>
                                    <a:ext cx="1" cy="441"/>
                                  </a:xfrm>
                                  <a:prstGeom prst="rect">
                                    <a:avLst/>
                                  </a:prstGeom>
                                  <a:solidFill>
                                    <a:srgbClr val="A57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Rectangle 1599"/>
                                <wps:cNvSpPr>
                                  <a:spLocks noChangeArrowheads="1"/>
                                </wps:cNvSpPr>
                                <wps:spPr bwMode="auto">
                                  <a:xfrm>
                                    <a:off x="4342" y="436"/>
                                    <a:ext cx="2" cy="441"/>
                                  </a:xfrm>
                                  <a:prstGeom prst="rect">
                                    <a:avLst/>
                                  </a:prstGeom>
                                  <a:solidFill>
                                    <a:srgbClr val="A57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1600"/>
                                <wps:cNvSpPr>
                                  <a:spLocks noChangeArrowheads="1"/>
                                </wps:cNvSpPr>
                                <wps:spPr bwMode="auto">
                                  <a:xfrm>
                                    <a:off x="4344" y="436"/>
                                    <a:ext cx="2" cy="441"/>
                                  </a:xfrm>
                                  <a:prstGeom prst="rect">
                                    <a:avLst/>
                                  </a:prstGeom>
                                  <a:solidFill>
                                    <a:srgbClr val="A47A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Rectangle 1601"/>
                                <wps:cNvSpPr>
                                  <a:spLocks noChangeArrowheads="1"/>
                                </wps:cNvSpPr>
                                <wps:spPr bwMode="auto">
                                  <a:xfrm>
                                    <a:off x="4346" y="436"/>
                                    <a:ext cx="1" cy="441"/>
                                  </a:xfrm>
                                  <a:prstGeom prst="rect">
                                    <a:avLst/>
                                  </a:prstGeom>
                                  <a:solidFill>
                                    <a:srgbClr val="A378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1602"/>
                                <wps:cNvSpPr>
                                  <a:spLocks noChangeArrowheads="1"/>
                                </wps:cNvSpPr>
                                <wps:spPr bwMode="auto">
                                  <a:xfrm>
                                    <a:off x="4347" y="436"/>
                                    <a:ext cx="2" cy="441"/>
                                  </a:xfrm>
                                  <a:prstGeom prst="rect">
                                    <a:avLst/>
                                  </a:prstGeom>
                                  <a:solidFill>
                                    <a:srgbClr val="A37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Rectangle 1603"/>
                                <wps:cNvSpPr>
                                  <a:spLocks noChangeArrowheads="1"/>
                                </wps:cNvSpPr>
                                <wps:spPr bwMode="auto">
                                  <a:xfrm>
                                    <a:off x="4349" y="436"/>
                                    <a:ext cx="1" cy="441"/>
                                  </a:xfrm>
                                  <a:prstGeom prst="rect">
                                    <a:avLst/>
                                  </a:prstGeom>
                                  <a:solidFill>
                                    <a:srgbClr val="A276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1604"/>
                                <wps:cNvSpPr>
                                  <a:spLocks noChangeArrowheads="1"/>
                                </wps:cNvSpPr>
                                <wps:spPr bwMode="auto">
                                  <a:xfrm>
                                    <a:off x="4350" y="436"/>
                                    <a:ext cx="2" cy="441"/>
                                  </a:xfrm>
                                  <a:prstGeom prst="rect">
                                    <a:avLst/>
                                  </a:prstGeom>
                                  <a:solidFill>
                                    <a:srgbClr val="A175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1605"/>
                                <wps:cNvSpPr>
                                  <a:spLocks noChangeArrowheads="1"/>
                                </wps:cNvSpPr>
                                <wps:spPr bwMode="auto">
                                  <a:xfrm>
                                    <a:off x="4352" y="436"/>
                                    <a:ext cx="2" cy="441"/>
                                  </a:xfrm>
                                  <a:prstGeom prst="rect">
                                    <a:avLst/>
                                  </a:prstGeom>
                                  <a:solidFill>
                                    <a:srgbClr val="A07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1606"/>
                                <wps:cNvSpPr>
                                  <a:spLocks noChangeArrowheads="1"/>
                                </wps:cNvSpPr>
                                <wps:spPr bwMode="auto">
                                  <a:xfrm>
                                    <a:off x="4354" y="436"/>
                                    <a:ext cx="1" cy="441"/>
                                  </a:xfrm>
                                  <a:prstGeom prst="rect">
                                    <a:avLst/>
                                  </a:prstGeom>
                                  <a:solidFill>
                                    <a:srgbClr val="9F73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1607"/>
                                <wps:cNvSpPr>
                                  <a:spLocks noChangeArrowheads="1"/>
                                </wps:cNvSpPr>
                                <wps:spPr bwMode="auto">
                                  <a:xfrm>
                                    <a:off x="4355" y="436"/>
                                    <a:ext cx="2" cy="441"/>
                                  </a:xfrm>
                                  <a:prstGeom prst="rect">
                                    <a:avLst/>
                                  </a:prstGeom>
                                  <a:solidFill>
                                    <a:srgbClr val="9F72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1608"/>
                                <wps:cNvSpPr>
                                  <a:spLocks noChangeArrowheads="1"/>
                                </wps:cNvSpPr>
                                <wps:spPr bwMode="auto">
                                  <a:xfrm>
                                    <a:off x="4357" y="436"/>
                                    <a:ext cx="1" cy="441"/>
                                  </a:xfrm>
                                  <a:prstGeom prst="rect">
                                    <a:avLst/>
                                  </a:prstGeom>
                                  <a:solidFill>
                                    <a:srgbClr val="9E7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1609"/>
                                <wps:cNvSpPr>
                                  <a:spLocks noChangeArrowheads="1"/>
                                </wps:cNvSpPr>
                                <wps:spPr bwMode="auto">
                                  <a:xfrm>
                                    <a:off x="4358" y="436"/>
                                    <a:ext cx="2" cy="441"/>
                                  </a:xfrm>
                                  <a:prstGeom prst="rect">
                                    <a:avLst/>
                                  </a:prstGeom>
                                  <a:solidFill>
                                    <a:srgbClr val="9D70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1610"/>
                                <wps:cNvSpPr>
                                  <a:spLocks noChangeArrowheads="1"/>
                                </wps:cNvSpPr>
                                <wps:spPr bwMode="auto">
                                  <a:xfrm>
                                    <a:off x="4360" y="436"/>
                                    <a:ext cx="2" cy="441"/>
                                  </a:xfrm>
                                  <a:prstGeom prst="rect">
                                    <a:avLst/>
                                  </a:prstGeom>
                                  <a:solidFill>
                                    <a:srgbClr val="9D6F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611"/>
                                <wps:cNvSpPr>
                                  <a:spLocks noChangeArrowheads="1"/>
                                </wps:cNvSpPr>
                                <wps:spPr bwMode="auto">
                                  <a:xfrm>
                                    <a:off x="4362" y="436"/>
                                    <a:ext cx="1" cy="441"/>
                                  </a:xfrm>
                                  <a:prstGeom prst="rect">
                                    <a:avLst/>
                                  </a:prstGeom>
                                  <a:solidFill>
                                    <a:srgbClr val="9C6E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1612"/>
                                <wps:cNvSpPr>
                                  <a:spLocks noChangeArrowheads="1"/>
                                </wps:cNvSpPr>
                                <wps:spPr bwMode="auto">
                                  <a:xfrm>
                                    <a:off x="4363" y="436"/>
                                    <a:ext cx="2" cy="441"/>
                                  </a:xfrm>
                                  <a:prstGeom prst="rect">
                                    <a:avLst/>
                                  </a:prstGeom>
                                  <a:solidFill>
                                    <a:srgbClr val="9B6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628" name="Group 1613"/>
                              <wpg:cNvGrpSpPr>
                                <a:grpSpLocks/>
                              </wpg:cNvGrpSpPr>
                              <wpg:grpSpPr bwMode="auto">
                                <a:xfrm>
                                  <a:off x="435603" y="50802"/>
                                  <a:ext cx="3681121" cy="2127877"/>
                                  <a:chOff x="686" y="78"/>
                                  <a:chExt cx="5797" cy="3351"/>
                                </a:xfrm>
                              </wpg:grpSpPr>
                              <wps:wsp>
                                <wps:cNvPr id="1629" name="Rectangle 1614"/>
                                <wps:cNvSpPr>
                                  <a:spLocks noChangeArrowheads="1"/>
                                </wps:cNvSpPr>
                                <wps:spPr bwMode="auto">
                                  <a:xfrm>
                                    <a:off x="4365" y="434"/>
                                    <a:ext cx="1" cy="441"/>
                                  </a:xfrm>
                                  <a:prstGeom prst="rect">
                                    <a:avLst/>
                                  </a:prstGeom>
                                  <a:solidFill>
                                    <a:srgbClr val="9A6C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615"/>
                                <wps:cNvSpPr>
                                  <a:spLocks noChangeArrowheads="1"/>
                                </wps:cNvSpPr>
                                <wps:spPr bwMode="auto">
                                  <a:xfrm>
                                    <a:off x="4366" y="434"/>
                                    <a:ext cx="2" cy="441"/>
                                  </a:xfrm>
                                  <a:prstGeom prst="rect">
                                    <a:avLst/>
                                  </a:prstGeom>
                                  <a:solidFill>
                                    <a:srgbClr val="9A6A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1616"/>
                                <wps:cNvSpPr>
                                  <a:spLocks noChangeArrowheads="1"/>
                                </wps:cNvSpPr>
                                <wps:spPr bwMode="auto">
                                  <a:xfrm>
                                    <a:off x="4368" y="434"/>
                                    <a:ext cx="2" cy="441"/>
                                  </a:xfrm>
                                  <a:prstGeom prst="rect">
                                    <a:avLst/>
                                  </a:prstGeom>
                                  <a:solidFill>
                                    <a:srgbClr val="9969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Rectangle 1617"/>
                                <wps:cNvSpPr>
                                  <a:spLocks noChangeArrowheads="1"/>
                                </wps:cNvSpPr>
                                <wps:spPr bwMode="auto">
                                  <a:xfrm>
                                    <a:off x="4370" y="434"/>
                                    <a:ext cx="1" cy="441"/>
                                  </a:xfrm>
                                  <a:prstGeom prst="rect">
                                    <a:avLst/>
                                  </a:prstGeom>
                                  <a:solidFill>
                                    <a:srgbClr val="9868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Rectangle 1618"/>
                                <wps:cNvSpPr>
                                  <a:spLocks noChangeArrowheads="1"/>
                                </wps:cNvSpPr>
                                <wps:spPr bwMode="auto">
                                  <a:xfrm>
                                    <a:off x="4371" y="434"/>
                                    <a:ext cx="2" cy="441"/>
                                  </a:xfrm>
                                  <a:prstGeom prst="rect">
                                    <a:avLst/>
                                  </a:prstGeom>
                                  <a:solidFill>
                                    <a:srgbClr val="976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619"/>
                                <wps:cNvSpPr>
                                  <a:spLocks noChangeArrowheads="1"/>
                                </wps:cNvSpPr>
                                <wps:spPr bwMode="auto">
                                  <a:xfrm>
                                    <a:off x="4373" y="434"/>
                                    <a:ext cx="1" cy="441"/>
                                  </a:xfrm>
                                  <a:prstGeom prst="rect">
                                    <a:avLst/>
                                  </a:prstGeom>
                                  <a:solidFill>
                                    <a:srgbClr val="9766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Rectangle 1620"/>
                                <wps:cNvSpPr>
                                  <a:spLocks noChangeArrowheads="1"/>
                                </wps:cNvSpPr>
                                <wps:spPr bwMode="auto">
                                  <a:xfrm>
                                    <a:off x="4374" y="434"/>
                                    <a:ext cx="2" cy="441"/>
                                  </a:xfrm>
                                  <a:prstGeom prst="rect">
                                    <a:avLst/>
                                  </a:prstGeom>
                                  <a:solidFill>
                                    <a:srgbClr val="9665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Rectangle 1621"/>
                                <wps:cNvSpPr>
                                  <a:spLocks noChangeArrowheads="1"/>
                                </wps:cNvSpPr>
                                <wps:spPr bwMode="auto">
                                  <a:xfrm>
                                    <a:off x="4376" y="434"/>
                                    <a:ext cx="1" cy="441"/>
                                  </a:xfrm>
                                  <a:prstGeom prst="rect">
                                    <a:avLst/>
                                  </a:prstGeom>
                                  <a:solidFill>
                                    <a:srgbClr val="9564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Rectangle 1622"/>
                                <wps:cNvSpPr>
                                  <a:spLocks noChangeArrowheads="1"/>
                                </wps:cNvSpPr>
                                <wps:spPr bwMode="auto">
                                  <a:xfrm>
                                    <a:off x="4377" y="434"/>
                                    <a:ext cx="2" cy="441"/>
                                  </a:xfrm>
                                  <a:prstGeom prst="rect">
                                    <a:avLst/>
                                  </a:prstGeom>
                                  <a:solidFill>
                                    <a:srgbClr val="956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623"/>
                                <wps:cNvSpPr>
                                  <a:spLocks noChangeArrowheads="1"/>
                                </wps:cNvSpPr>
                                <wps:spPr bwMode="auto">
                                  <a:xfrm>
                                    <a:off x="4379" y="434"/>
                                    <a:ext cx="2" cy="441"/>
                                  </a:xfrm>
                                  <a:prstGeom prst="rect">
                                    <a:avLst/>
                                  </a:prstGeom>
                                  <a:solidFill>
                                    <a:srgbClr val="946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Rectangle 1624"/>
                                <wps:cNvSpPr>
                                  <a:spLocks noChangeArrowheads="1"/>
                                </wps:cNvSpPr>
                                <wps:spPr bwMode="auto">
                                  <a:xfrm>
                                    <a:off x="4381" y="434"/>
                                    <a:ext cx="1" cy="441"/>
                                  </a:xfrm>
                                  <a:prstGeom prst="rect">
                                    <a:avLst/>
                                  </a:prstGeom>
                                  <a:solidFill>
                                    <a:srgbClr val="9361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Rectangle 1625"/>
                                <wps:cNvSpPr>
                                  <a:spLocks noChangeArrowheads="1"/>
                                </wps:cNvSpPr>
                                <wps:spPr bwMode="auto">
                                  <a:xfrm>
                                    <a:off x="4382" y="434"/>
                                    <a:ext cx="2" cy="441"/>
                                  </a:xfrm>
                                  <a:prstGeom prst="rect">
                                    <a:avLst/>
                                  </a:prstGeom>
                                  <a:solidFill>
                                    <a:srgbClr val="9260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Rectangle 1626"/>
                                <wps:cNvSpPr>
                                  <a:spLocks noChangeArrowheads="1"/>
                                </wps:cNvSpPr>
                                <wps:spPr bwMode="auto">
                                  <a:xfrm>
                                    <a:off x="4384" y="434"/>
                                    <a:ext cx="1" cy="441"/>
                                  </a:xfrm>
                                  <a:prstGeom prst="rect">
                                    <a:avLst/>
                                  </a:prstGeom>
                                  <a:solidFill>
                                    <a:srgbClr val="915E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Rectangle 1627"/>
                                <wps:cNvSpPr>
                                  <a:spLocks noChangeArrowheads="1"/>
                                </wps:cNvSpPr>
                                <wps:spPr bwMode="auto">
                                  <a:xfrm>
                                    <a:off x="4385" y="434"/>
                                    <a:ext cx="2" cy="441"/>
                                  </a:xfrm>
                                  <a:prstGeom prst="rect">
                                    <a:avLst/>
                                  </a:prstGeom>
                                  <a:solidFill>
                                    <a:srgbClr val="915D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Rectangle 1628"/>
                                <wps:cNvSpPr>
                                  <a:spLocks noChangeArrowheads="1"/>
                                </wps:cNvSpPr>
                                <wps:spPr bwMode="auto">
                                  <a:xfrm>
                                    <a:off x="4387" y="434"/>
                                    <a:ext cx="2" cy="441"/>
                                  </a:xfrm>
                                  <a:prstGeom prst="rect">
                                    <a:avLst/>
                                  </a:prstGeom>
                                  <a:solidFill>
                                    <a:srgbClr val="905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Rectangle 1629"/>
                                <wps:cNvSpPr>
                                  <a:spLocks noChangeArrowheads="1"/>
                                </wps:cNvSpPr>
                                <wps:spPr bwMode="auto">
                                  <a:xfrm>
                                    <a:off x="4389" y="434"/>
                                    <a:ext cx="1" cy="441"/>
                                  </a:xfrm>
                                  <a:prstGeom prst="rect">
                                    <a:avLst/>
                                  </a:prstGeom>
                                  <a:solidFill>
                                    <a:srgbClr val="8F5B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1630"/>
                                <wps:cNvSpPr>
                                  <a:spLocks noChangeArrowheads="1"/>
                                </wps:cNvSpPr>
                                <wps:spPr bwMode="auto">
                                  <a:xfrm>
                                    <a:off x="4390" y="434"/>
                                    <a:ext cx="2" cy="441"/>
                                  </a:xfrm>
                                  <a:prstGeom prst="rect">
                                    <a:avLst/>
                                  </a:prstGeom>
                                  <a:solidFill>
                                    <a:srgbClr val="8F5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Rectangle 1631"/>
                                <wps:cNvSpPr>
                                  <a:spLocks noChangeArrowheads="1"/>
                                </wps:cNvSpPr>
                                <wps:spPr bwMode="auto">
                                  <a:xfrm>
                                    <a:off x="4392" y="434"/>
                                    <a:ext cx="1" cy="441"/>
                                  </a:xfrm>
                                  <a:prstGeom prst="rect">
                                    <a:avLst/>
                                  </a:prstGeom>
                                  <a:solidFill>
                                    <a:srgbClr val="8E5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Rectangle 1632"/>
                                <wps:cNvSpPr>
                                  <a:spLocks noChangeArrowheads="1"/>
                                </wps:cNvSpPr>
                                <wps:spPr bwMode="auto">
                                  <a:xfrm>
                                    <a:off x="4393" y="434"/>
                                    <a:ext cx="2" cy="441"/>
                                  </a:xfrm>
                                  <a:prstGeom prst="rect">
                                    <a:avLst/>
                                  </a:prstGeom>
                                  <a:solidFill>
                                    <a:srgbClr val="8D5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Rectangle 1633"/>
                                <wps:cNvSpPr>
                                  <a:spLocks noChangeArrowheads="1"/>
                                </wps:cNvSpPr>
                                <wps:spPr bwMode="auto">
                                  <a:xfrm>
                                    <a:off x="4395" y="434"/>
                                    <a:ext cx="2" cy="441"/>
                                  </a:xfrm>
                                  <a:prstGeom prst="rect">
                                    <a:avLst/>
                                  </a:prstGeom>
                                  <a:solidFill>
                                    <a:srgbClr val="8D5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634"/>
                                <wps:cNvSpPr>
                                  <a:spLocks noChangeArrowheads="1"/>
                                </wps:cNvSpPr>
                                <wps:spPr bwMode="auto">
                                  <a:xfrm>
                                    <a:off x="4397" y="434"/>
                                    <a:ext cx="1" cy="441"/>
                                  </a:xfrm>
                                  <a:prstGeom prst="rect">
                                    <a:avLst/>
                                  </a:prstGeom>
                                  <a:solidFill>
                                    <a:srgbClr val="8C5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1635"/>
                                <wps:cNvSpPr>
                                  <a:spLocks noChangeArrowheads="1"/>
                                </wps:cNvSpPr>
                                <wps:spPr bwMode="auto">
                                  <a:xfrm>
                                    <a:off x="4398" y="434"/>
                                    <a:ext cx="2" cy="441"/>
                                  </a:xfrm>
                                  <a:prstGeom prst="rect">
                                    <a:avLst/>
                                  </a:prstGeom>
                                  <a:solidFill>
                                    <a:srgbClr val="8B55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Rectangle 1636"/>
                                <wps:cNvSpPr>
                                  <a:spLocks noChangeArrowheads="1"/>
                                </wps:cNvSpPr>
                                <wps:spPr bwMode="auto">
                                  <a:xfrm>
                                    <a:off x="4400" y="434"/>
                                    <a:ext cx="1" cy="441"/>
                                  </a:xfrm>
                                  <a:prstGeom prst="rect">
                                    <a:avLst/>
                                  </a:prstGeom>
                                  <a:solidFill>
                                    <a:srgbClr val="8A54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Rectangle 1637"/>
                                <wps:cNvSpPr>
                                  <a:spLocks noChangeArrowheads="1"/>
                                </wps:cNvSpPr>
                                <wps:spPr bwMode="auto">
                                  <a:xfrm>
                                    <a:off x="4401" y="434"/>
                                    <a:ext cx="2" cy="441"/>
                                  </a:xfrm>
                                  <a:prstGeom prst="rect">
                                    <a:avLst/>
                                  </a:prstGeom>
                                  <a:solidFill>
                                    <a:srgbClr val="8953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638"/>
                                <wps:cNvSpPr>
                                  <a:spLocks noChangeArrowheads="1"/>
                                </wps:cNvSpPr>
                                <wps:spPr bwMode="auto">
                                  <a:xfrm>
                                    <a:off x="4403" y="434"/>
                                    <a:ext cx="2" cy="441"/>
                                  </a:xfrm>
                                  <a:prstGeom prst="rect">
                                    <a:avLst/>
                                  </a:prstGeom>
                                  <a:solidFill>
                                    <a:srgbClr val="885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Rectangle 1639"/>
                                <wps:cNvSpPr>
                                  <a:spLocks noChangeArrowheads="1"/>
                                </wps:cNvSpPr>
                                <wps:spPr bwMode="auto">
                                  <a:xfrm>
                                    <a:off x="4405" y="434"/>
                                    <a:ext cx="1" cy="441"/>
                                  </a:xfrm>
                                  <a:prstGeom prst="rect">
                                    <a:avLst/>
                                  </a:prstGeom>
                                  <a:solidFill>
                                    <a:srgbClr val="885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1640"/>
                                <wps:cNvSpPr>
                                  <a:spLocks noChangeArrowheads="1"/>
                                </wps:cNvSpPr>
                                <wps:spPr bwMode="auto">
                                  <a:xfrm>
                                    <a:off x="4406" y="434"/>
                                    <a:ext cx="2" cy="441"/>
                                  </a:xfrm>
                                  <a:prstGeom prst="rect">
                                    <a:avLst/>
                                  </a:prstGeom>
                                  <a:solidFill>
                                    <a:srgbClr val="875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Rectangle 1641"/>
                                <wps:cNvSpPr>
                                  <a:spLocks noChangeArrowheads="1"/>
                                </wps:cNvSpPr>
                                <wps:spPr bwMode="auto">
                                  <a:xfrm>
                                    <a:off x="4408" y="434"/>
                                    <a:ext cx="1" cy="441"/>
                                  </a:xfrm>
                                  <a:prstGeom prst="rect">
                                    <a:avLst/>
                                  </a:prstGeom>
                                  <a:solidFill>
                                    <a:srgbClr val="864F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642"/>
                                <wps:cNvSpPr>
                                  <a:spLocks noChangeArrowheads="1"/>
                                </wps:cNvSpPr>
                                <wps:spPr bwMode="auto">
                                  <a:xfrm>
                                    <a:off x="4409" y="434"/>
                                    <a:ext cx="2" cy="441"/>
                                  </a:xfrm>
                                  <a:prstGeom prst="rect">
                                    <a:avLst/>
                                  </a:prstGeom>
                                  <a:solidFill>
                                    <a:srgbClr val="854E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1643"/>
                                <wps:cNvSpPr>
                                  <a:spLocks noChangeArrowheads="1"/>
                                </wps:cNvSpPr>
                                <wps:spPr bwMode="auto">
                                  <a:xfrm>
                                    <a:off x="4411" y="434"/>
                                    <a:ext cx="1" cy="441"/>
                                  </a:xfrm>
                                  <a:prstGeom prst="rect">
                                    <a:avLst/>
                                  </a:prstGeom>
                                  <a:solidFill>
                                    <a:srgbClr val="854D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1644"/>
                                <wps:cNvSpPr>
                                  <a:spLocks noChangeArrowheads="1"/>
                                </wps:cNvSpPr>
                                <wps:spPr bwMode="auto">
                                  <a:xfrm>
                                    <a:off x="4412" y="434"/>
                                    <a:ext cx="2" cy="441"/>
                                  </a:xfrm>
                                  <a:prstGeom prst="rect">
                                    <a:avLst/>
                                  </a:prstGeom>
                                  <a:solidFill>
                                    <a:srgbClr val="844C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1645"/>
                                <wps:cNvSpPr>
                                  <a:spLocks noChangeArrowheads="1"/>
                                </wps:cNvSpPr>
                                <wps:spPr bwMode="auto">
                                  <a:xfrm>
                                    <a:off x="4414" y="434"/>
                                    <a:ext cx="2" cy="441"/>
                                  </a:xfrm>
                                  <a:prstGeom prst="rect">
                                    <a:avLst/>
                                  </a:prstGeom>
                                  <a:solidFill>
                                    <a:srgbClr val="834B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646"/>
                                <wps:cNvSpPr>
                                  <a:spLocks noChangeArrowheads="1"/>
                                </wps:cNvSpPr>
                                <wps:spPr bwMode="auto">
                                  <a:xfrm>
                                    <a:off x="4416" y="434"/>
                                    <a:ext cx="1" cy="441"/>
                                  </a:xfrm>
                                  <a:prstGeom prst="rect">
                                    <a:avLst/>
                                  </a:prstGeom>
                                  <a:solidFill>
                                    <a:srgbClr val="834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Rectangle 1647"/>
                                <wps:cNvSpPr>
                                  <a:spLocks noChangeArrowheads="1"/>
                                </wps:cNvSpPr>
                                <wps:spPr bwMode="auto">
                                  <a:xfrm>
                                    <a:off x="4417" y="434"/>
                                    <a:ext cx="2" cy="441"/>
                                  </a:xfrm>
                                  <a:prstGeom prst="rect">
                                    <a:avLst/>
                                  </a:prstGeom>
                                  <a:solidFill>
                                    <a:srgbClr val="8249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Rectangle 1648"/>
                                <wps:cNvSpPr>
                                  <a:spLocks noChangeArrowheads="1"/>
                                </wps:cNvSpPr>
                                <wps:spPr bwMode="auto">
                                  <a:xfrm>
                                    <a:off x="4419" y="434"/>
                                    <a:ext cx="1" cy="441"/>
                                  </a:xfrm>
                                  <a:prstGeom prst="rect">
                                    <a:avLst/>
                                  </a:prstGeom>
                                  <a:solidFill>
                                    <a:srgbClr val="8148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Rectangle 1649"/>
                                <wps:cNvSpPr>
                                  <a:spLocks noChangeArrowheads="1"/>
                                </wps:cNvSpPr>
                                <wps:spPr bwMode="auto">
                                  <a:xfrm>
                                    <a:off x="4420" y="434"/>
                                    <a:ext cx="2" cy="441"/>
                                  </a:xfrm>
                                  <a:prstGeom prst="rect">
                                    <a:avLst/>
                                  </a:prstGeom>
                                  <a:solidFill>
                                    <a:srgbClr val="8046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650"/>
                                <wps:cNvSpPr>
                                  <a:spLocks noChangeArrowheads="1"/>
                                </wps:cNvSpPr>
                                <wps:spPr bwMode="auto">
                                  <a:xfrm>
                                    <a:off x="4422" y="434"/>
                                    <a:ext cx="2" cy="441"/>
                                  </a:xfrm>
                                  <a:prstGeom prst="rect">
                                    <a:avLst/>
                                  </a:prstGeom>
                                  <a:solidFill>
                                    <a:srgbClr val="7F4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Rectangle 1651"/>
                                <wps:cNvSpPr>
                                  <a:spLocks noChangeArrowheads="1"/>
                                </wps:cNvSpPr>
                                <wps:spPr bwMode="auto">
                                  <a:xfrm>
                                    <a:off x="4424" y="434"/>
                                    <a:ext cx="1" cy="441"/>
                                  </a:xfrm>
                                  <a:prstGeom prst="rect">
                                    <a:avLst/>
                                  </a:prstGeom>
                                  <a:solidFill>
                                    <a:srgbClr val="7F44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Rectangle 1652"/>
                                <wps:cNvSpPr>
                                  <a:spLocks noChangeArrowheads="1"/>
                                </wps:cNvSpPr>
                                <wps:spPr bwMode="auto">
                                  <a:xfrm>
                                    <a:off x="4425" y="434"/>
                                    <a:ext cx="2" cy="441"/>
                                  </a:xfrm>
                                  <a:prstGeom prst="rect">
                                    <a:avLst/>
                                  </a:prstGeom>
                                  <a:solidFill>
                                    <a:srgbClr val="7E43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Rectangle 1653"/>
                                <wps:cNvSpPr>
                                  <a:spLocks noChangeArrowheads="1"/>
                                </wps:cNvSpPr>
                                <wps:spPr bwMode="auto">
                                  <a:xfrm>
                                    <a:off x="4427" y="434"/>
                                    <a:ext cx="1" cy="441"/>
                                  </a:xfrm>
                                  <a:prstGeom prst="rect">
                                    <a:avLst/>
                                  </a:prstGeom>
                                  <a:solidFill>
                                    <a:srgbClr val="7D42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654"/>
                                <wps:cNvSpPr>
                                  <a:spLocks noChangeArrowheads="1"/>
                                </wps:cNvSpPr>
                                <wps:spPr bwMode="auto">
                                  <a:xfrm>
                                    <a:off x="4428" y="434"/>
                                    <a:ext cx="2" cy="441"/>
                                  </a:xfrm>
                                  <a:prstGeom prst="rect">
                                    <a:avLst/>
                                  </a:prstGeom>
                                  <a:solidFill>
                                    <a:srgbClr val="7D4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Rectangle 1655"/>
                                <wps:cNvSpPr>
                                  <a:spLocks noChangeArrowheads="1"/>
                                </wps:cNvSpPr>
                                <wps:spPr bwMode="auto">
                                  <a:xfrm>
                                    <a:off x="4430" y="434"/>
                                    <a:ext cx="2" cy="441"/>
                                  </a:xfrm>
                                  <a:prstGeom prst="rect">
                                    <a:avLst/>
                                  </a:prstGeom>
                                  <a:solidFill>
                                    <a:srgbClr val="7C3F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Rectangle 1656"/>
                                <wps:cNvSpPr>
                                  <a:spLocks noChangeArrowheads="1"/>
                                </wps:cNvSpPr>
                                <wps:spPr bwMode="auto">
                                  <a:xfrm>
                                    <a:off x="4432" y="434"/>
                                    <a:ext cx="1" cy="441"/>
                                  </a:xfrm>
                                  <a:prstGeom prst="rect">
                                    <a:avLst/>
                                  </a:prstGeom>
                                  <a:solidFill>
                                    <a:srgbClr val="7B3E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1657"/>
                                <wps:cNvSpPr>
                                  <a:spLocks noChangeArrowheads="1"/>
                                </wps:cNvSpPr>
                                <wps:spPr bwMode="auto">
                                  <a:xfrm>
                                    <a:off x="4433" y="434"/>
                                    <a:ext cx="2" cy="441"/>
                                  </a:xfrm>
                                  <a:prstGeom prst="rect">
                                    <a:avLst/>
                                  </a:prstGeom>
                                  <a:solidFill>
                                    <a:srgbClr val="7B3D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658"/>
                                <wps:cNvSpPr>
                                  <a:spLocks noChangeArrowheads="1"/>
                                </wps:cNvSpPr>
                                <wps:spPr bwMode="auto">
                                  <a:xfrm>
                                    <a:off x="4435" y="434"/>
                                    <a:ext cx="1" cy="441"/>
                                  </a:xfrm>
                                  <a:prstGeom prst="rect">
                                    <a:avLst/>
                                  </a:prstGeom>
                                  <a:solidFill>
                                    <a:srgbClr val="7A3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Rectangle 1659"/>
                                <wps:cNvSpPr>
                                  <a:spLocks noChangeArrowheads="1"/>
                                </wps:cNvSpPr>
                                <wps:spPr bwMode="auto">
                                  <a:xfrm>
                                    <a:off x="4436" y="434"/>
                                    <a:ext cx="2" cy="441"/>
                                  </a:xfrm>
                                  <a:prstGeom prst="rect">
                                    <a:avLst/>
                                  </a:prstGeom>
                                  <a:solidFill>
                                    <a:srgbClr val="793B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1660"/>
                                <wps:cNvSpPr>
                                  <a:spLocks noChangeArrowheads="1"/>
                                </wps:cNvSpPr>
                                <wps:spPr bwMode="auto">
                                  <a:xfrm>
                                    <a:off x="4438" y="434"/>
                                    <a:ext cx="2" cy="441"/>
                                  </a:xfrm>
                                  <a:prstGeom prst="rect">
                                    <a:avLst/>
                                  </a:prstGeom>
                                  <a:solidFill>
                                    <a:srgbClr val="783A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Rectangle 1661"/>
                                <wps:cNvSpPr>
                                  <a:spLocks noChangeArrowheads="1"/>
                                </wps:cNvSpPr>
                                <wps:spPr bwMode="auto">
                                  <a:xfrm>
                                    <a:off x="4440" y="434"/>
                                    <a:ext cx="1" cy="441"/>
                                  </a:xfrm>
                                  <a:prstGeom prst="rect">
                                    <a:avLst/>
                                  </a:prstGeom>
                                  <a:solidFill>
                                    <a:srgbClr val="773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662"/>
                                <wps:cNvSpPr>
                                  <a:spLocks noChangeArrowheads="1"/>
                                </wps:cNvSpPr>
                                <wps:spPr bwMode="auto">
                                  <a:xfrm>
                                    <a:off x="4441" y="434"/>
                                    <a:ext cx="2" cy="441"/>
                                  </a:xfrm>
                                  <a:prstGeom prst="rect">
                                    <a:avLst/>
                                  </a:prstGeom>
                                  <a:solidFill>
                                    <a:srgbClr val="7738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Rectangle 1663"/>
                                <wps:cNvSpPr>
                                  <a:spLocks noChangeArrowheads="1"/>
                                </wps:cNvSpPr>
                                <wps:spPr bwMode="auto">
                                  <a:xfrm>
                                    <a:off x="4443" y="434"/>
                                    <a:ext cx="1" cy="441"/>
                                  </a:xfrm>
                                  <a:prstGeom prst="rect">
                                    <a:avLst/>
                                  </a:prstGeom>
                                  <a:solidFill>
                                    <a:srgbClr val="763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Rectangle 1664"/>
                                <wps:cNvSpPr>
                                  <a:spLocks noChangeArrowheads="1"/>
                                </wps:cNvSpPr>
                                <wps:spPr bwMode="auto">
                                  <a:xfrm>
                                    <a:off x="4444" y="434"/>
                                    <a:ext cx="2" cy="441"/>
                                  </a:xfrm>
                                  <a:prstGeom prst="rect">
                                    <a:avLst/>
                                  </a:prstGeom>
                                  <a:solidFill>
                                    <a:srgbClr val="753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Rectangle 1665"/>
                                <wps:cNvSpPr>
                                  <a:spLocks noChangeArrowheads="1"/>
                                </wps:cNvSpPr>
                                <wps:spPr bwMode="auto">
                                  <a:xfrm>
                                    <a:off x="4446" y="434"/>
                                    <a:ext cx="1" cy="441"/>
                                  </a:xfrm>
                                  <a:prstGeom prst="rect">
                                    <a:avLst/>
                                  </a:prstGeom>
                                  <a:solidFill>
                                    <a:srgbClr val="7535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666"/>
                                <wps:cNvSpPr>
                                  <a:spLocks noChangeArrowheads="1"/>
                                </wps:cNvSpPr>
                                <wps:spPr bwMode="auto">
                                  <a:xfrm>
                                    <a:off x="4447" y="434"/>
                                    <a:ext cx="2" cy="441"/>
                                  </a:xfrm>
                                  <a:prstGeom prst="rect">
                                    <a:avLst/>
                                  </a:prstGeom>
                                  <a:solidFill>
                                    <a:srgbClr val="7434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Rectangle 1667"/>
                                <wps:cNvSpPr>
                                  <a:spLocks noChangeArrowheads="1"/>
                                </wps:cNvSpPr>
                                <wps:spPr bwMode="auto">
                                  <a:xfrm>
                                    <a:off x="4449" y="434"/>
                                    <a:ext cx="2" cy="441"/>
                                  </a:xfrm>
                                  <a:prstGeom prst="rect">
                                    <a:avLst/>
                                  </a:prstGeom>
                                  <a:solidFill>
                                    <a:srgbClr val="7333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1668"/>
                                <wps:cNvSpPr>
                                  <a:spLocks noChangeArrowheads="1"/>
                                </wps:cNvSpPr>
                                <wps:spPr bwMode="auto">
                                  <a:xfrm>
                                    <a:off x="4451" y="434"/>
                                    <a:ext cx="1" cy="441"/>
                                  </a:xfrm>
                                  <a:prstGeom prst="rect">
                                    <a:avLst/>
                                  </a:prstGeom>
                                  <a:solidFill>
                                    <a:srgbClr val="723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Freeform 1669"/>
                                <wps:cNvSpPr>
                                  <a:spLocks/>
                                </wps:cNvSpPr>
                                <wps:spPr bwMode="auto">
                                  <a:xfrm>
                                    <a:off x="4142" y="831"/>
                                    <a:ext cx="94" cy="444"/>
                                  </a:xfrm>
                                  <a:custGeom>
                                    <a:avLst/>
                                    <a:gdLst>
                                      <a:gd name="T0" fmla="*/ 83 w 94"/>
                                      <a:gd name="T1" fmla="*/ 0 h 444"/>
                                      <a:gd name="T2" fmla="*/ 94 w 94"/>
                                      <a:gd name="T3" fmla="*/ 359 h 444"/>
                                      <a:gd name="T4" fmla="*/ 45 w 94"/>
                                      <a:gd name="T5" fmla="*/ 401 h 444"/>
                                      <a:gd name="T6" fmla="*/ 0 w 94"/>
                                      <a:gd name="T7" fmla="*/ 444 h 4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444">
                                        <a:moveTo>
                                          <a:pt x="83" y="0"/>
                                        </a:moveTo>
                                        <a:lnTo>
                                          <a:pt x="94" y="359"/>
                                        </a:lnTo>
                                        <a:lnTo>
                                          <a:pt x="45" y="401"/>
                                        </a:lnTo>
                                        <a:lnTo>
                                          <a:pt x="0" y="444"/>
                                        </a:lnTo>
                                      </a:path>
                                    </a:pathLst>
                                  </a:custGeom>
                                  <a:noFill/>
                                  <a:ln w="8">
                                    <a:solidFill>
                                      <a:srgbClr val="461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Freeform 1670"/>
                                <wps:cNvSpPr>
                                  <a:spLocks/>
                                </wps:cNvSpPr>
                                <wps:spPr bwMode="auto">
                                  <a:xfrm>
                                    <a:off x="4301" y="574"/>
                                    <a:ext cx="132" cy="392"/>
                                  </a:xfrm>
                                  <a:custGeom>
                                    <a:avLst/>
                                    <a:gdLst>
                                      <a:gd name="T0" fmla="*/ 132 w 132"/>
                                      <a:gd name="T1" fmla="*/ 365 h 392"/>
                                      <a:gd name="T2" fmla="*/ 124 w 132"/>
                                      <a:gd name="T3" fmla="*/ 375 h 392"/>
                                      <a:gd name="T4" fmla="*/ 116 w 132"/>
                                      <a:gd name="T5" fmla="*/ 381 h 392"/>
                                      <a:gd name="T6" fmla="*/ 107 w 132"/>
                                      <a:gd name="T7" fmla="*/ 388 h 392"/>
                                      <a:gd name="T8" fmla="*/ 97 w 132"/>
                                      <a:gd name="T9" fmla="*/ 391 h 392"/>
                                      <a:gd name="T10" fmla="*/ 86 w 132"/>
                                      <a:gd name="T11" fmla="*/ 392 h 392"/>
                                      <a:gd name="T12" fmla="*/ 75 w 132"/>
                                      <a:gd name="T13" fmla="*/ 391 h 392"/>
                                      <a:gd name="T14" fmla="*/ 65 w 132"/>
                                      <a:gd name="T15" fmla="*/ 388 h 392"/>
                                      <a:gd name="T16" fmla="*/ 54 w 132"/>
                                      <a:gd name="T17" fmla="*/ 383 h 392"/>
                                      <a:gd name="T18" fmla="*/ 46 w 132"/>
                                      <a:gd name="T19" fmla="*/ 376 h 392"/>
                                      <a:gd name="T20" fmla="*/ 38 w 132"/>
                                      <a:gd name="T21" fmla="*/ 368 h 392"/>
                                      <a:gd name="T22" fmla="*/ 34 w 132"/>
                                      <a:gd name="T23" fmla="*/ 359 h 392"/>
                                      <a:gd name="T24" fmla="*/ 30 w 132"/>
                                      <a:gd name="T25" fmla="*/ 347 h 392"/>
                                      <a:gd name="T26" fmla="*/ 29 w 132"/>
                                      <a:gd name="T27" fmla="*/ 338 h 392"/>
                                      <a:gd name="T28" fmla="*/ 29 w 132"/>
                                      <a:gd name="T29" fmla="*/ 326 h 392"/>
                                      <a:gd name="T30" fmla="*/ 32 w 132"/>
                                      <a:gd name="T31" fmla="*/ 315 h 392"/>
                                      <a:gd name="T32" fmla="*/ 37 w 132"/>
                                      <a:gd name="T33" fmla="*/ 306 h 392"/>
                                      <a:gd name="T34" fmla="*/ 43 w 132"/>
                                      <a:gd name="T35" fmla="*/ 297 h 392"/>
                                      <a:gd name="T36" fmla="*/ 29 w 132"/>
                                      <a:gd name="T37" fmla="*/ 293 h 392"/>
                                      <a:gd name="T38" fmla="*/ 16 w 132"/>
                                      <a:gd name="T39" fmla="*/ 285 h 392"/>
                                      <a:gd name="T40" fmla="*/ 6 w 132"/>
                                      <a:gd name="T41" fmla="*/ 272 h 392"/>
                                      <a:gd name="T42" fmla="*/ 2 w 132"/>
                                      <a:gd name="T43" fmla="*/ 259 h 392"/>
                                      <a:gd name="T44" fmla="*/ 2 w 132"/>
                                      <a:gd name="T45" fmla="*/ 259 h 392"/>
                                      <a:gd name="T46" fmla="*/ 2 w 132"/>
                                      <a:gd name="T47" fmla="*/ 129 h 392"/>
                                      <a:gd name="T48" fmla="*/ 0 w 132"/>
                                      <a:gd name="T49" fmla="*/ 0 h 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2" h="392">
                                        <a:moveTo>
                                          <a:pt x="132" y="365"/>
                                        </a:moveTo>
                                        <a:lnTo>
                                          <a:pt x="124" y="375"/>
                                        </a:lnTo>
                                        <a:lnTo>
                                          <a:pt x="116" y="381"/>
                                        </a:lnTo>
                                        <a:lnTo>
                                          <a:pt x="107" y="388"/>
                                        </a:lnTo>
                                        <a:lnTo>
                                          <a:pt x="97" y="391"/>
                                        </a:lnTo>
                                        <a:lnTo>
                                          <a:pt x="86" y="392"/>
                                        </a:lnTo>
                                        <a:lnTo>
                                          <a:pt x="75" y="391"/>
                                        </a:lnTo>
                                        <a:lnTo>
                                          <a:pt x="65" y="388"/>
                                        </a:lnTo>
                                        <a:lnTo>
                                          <a:pt x="54" y="383"/>
                                        </a:lnTo>
                                        <a:lnTo>
                                          <a:pt x="46" y="376"/>
                                        </a:lnTo>
                                        <a:lnTo>
                                          <a:pt x="38" y="368"/>
                                        </a:lnTo>
                                        <a:lnTo>
                                          <a:pt x="34" y="359"/>
                                        </a:lnTo>
                                        <a:lnTo>
                                          <a:pt x="30" y="347"/>
                                        </a:lnTo>
                                        <a:lnTo>
                                          <a:pt x="29" y="338"/>
                                        </a:lnTo>
                                        <a:lnTo>
                                          <a:pt x="29" y="326"/>
                                        </a:lnTo>
                                        <a:lnTo>
                                          <a:pt x="32" y="315"/>
                                        </a:lnTo>
                                        <a:lnTo>
                                          <a:pt x="37" y="306"/>
                                        </a:lnTo>
                                        <a:lnTo>
                                          <a:pt x="43" y="297"/>
                                        </a:lnTo>
                                        <a:lnTo>
                                          <a:pt x="29" y="293"/>
                                        </a:lnTo>
                                        <a:lnTo>
                                          <a:pt x="16" y="285"/>
                                        </a:lnTo>
                                        <a:lnTo>
                                          <a:pt x="6" y="272"/>
                                        </a:lnTo>
                                        <a:lnTo>
                                          <a:pt x="2" y="259"/>
                                        </a:lnTo>
                                        <a:lnTo>
                                          <a:pt x="2" y="129"/>
                                        </a:lnTo>
                                        <a:lnTo>
                                          <a:pt x="0" y="0"/>
                                        </a:lnTo>
                                      </a:path>
                                    </a:pathLst>
                                  </a:custGeom>
                                  <a:noFill/>
                                  <a:ln w="8">
                                    <a:solidFill>
                                      <a:srgbClr val="461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Line 1671"/>
                                <wps:cNvCnPr/>
                                <wps:spPr bwMode="auto">
                                  <a:xfrm flipH="1" flipV="1">
                                    <a:off x="4091" y="489"/>
                                    <a:ext cx="16" cy="389"/>
                                  </a:xfrm>
                                  <a:prstGeom prst="line">
                                    <a:avLst/>
                                  </a:prstGeom>
                                  <a:noFill/>
                                  <a:ln w="8">
                                    <a:solidFill>
                                      <a:srgbClr val="461755"/>
                                    </a:solidFill>
                                    <a:round/>
                                    <a:headEnd/>
                                    <a:tailEnd/>
                                  </a:ln>
                                  <a:extLst>
                                    <a:ext uri="{909E8E84-426E-40DD-AFC4-6F175D3DCCD1}">
                                      <a14:hiddenFill xmlns:a14="http://schemas.microsoft.com/office/drawing/2010/main">
                                        <a:noFill/>
                                      </a14:hiddenFill>
                                    </a:ext>
                                  </a:extLst>
                                </wps:spPr>
                                <wps:bodyPr/>
                              </wps:wsp>
                              <wps:wsp>
                                <wps:cNvPr id="1687" name="Freeform 1672"/>
                                <wps:cNvSpPr>
                                  <a:spLocks/>
                                </wps:cNvSpPr>
                                <wps:spPr bwMode="auto">
                                  <a:xfrm>
                                    <a:off x="4062" y="772"/>
                                    <a:ext cx="40" cy="22"/>
                                  </a:xfrm>
                                  <a:custGeom>
                                    <a:avLst/>
                                    <a:gdLst>
                                      <a:gd name="T0" fmla="*/ 0 w 40"/>
                                      <a:gd name="T1" fmla="*/ 0 h 22"/>
                                      <a:gd name="T2" fmla="*/ 20 w 40"/>
                                      <a:gd name="T3" fmla="*/ 13 h 22"/>
                                      <a:gd name="T4" fmla="*/ 40 w 40"/>
                                      <a:gd name="T5" fmla="*/ 22 h 22"/>
                                      <a:gd name="T6" fmla="*/ 0 60000 65536"/>
                                      <a:gd name="T7" fmla="*/ 0 60000 65536"/>
                                      <a:gd name="T8" fmla="*/ 0 60000 65536"/>
                                    </a:gdLst>
                                    <a:ahLst/>
                                    <a:cxnLst>
                                      <a:cxn ang="T6">
                                        <a:pos x="T0" y="T1"/>
                                      </a:cxn>
                                      <a:cxn ang="T7">
                                        <a:pos x="T2" y="T3"/>
                                      </a:cxn>
                                      <a:cxn ang="T8">
                                        <a:pos x="T4" y="T5"/>
                                      </a:cxn>
                                    </a:cxnLst>
                                    <a:rect l="0" t="0" r="r" b="b"/>
                                    <a:pathLst>
                                      <a:path w="40" h="22">
                                        <a:moveTo>
                                          <a:pt x="0" y="0"/>
                                        </a:moveTo>
                                        <a:lnTo>
                                          <a:pt x="20" y="13"/>
                                        </a:lnTo>
                                        <a:lnTo>
                                          <a:pt x="40" y="22"/>
                                        </a:lnTo>
                                      </a:path>
                                    </a:pathLst>
                                  </a:custGeom>
                                  <a:noFill/>
                                  <a:ln w="8">
                                    <a:solidFill>
                                      <a:srgbClr val="461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Freeform 1673"/>
                                <wps:cNvSpPr>
                                  <a:spLocks/>
                                </wps:cNvSpPr>
                                <wps:spPr bwMode="auto">
                                  <a:xfrm>
                                    <a:off x="4035" y="78"/>
                                    <a:ext cx="417" cy="1262"/>
                                  </a:xfrm>
                                  <a:custGeom>
                                    <a:avLst/>
                                    <a:gdLst>
                                      <a:gd name="T0" fmla="*/ 374 w 417"/>
                                      <a:gd name="T1" fmla="*/ 1167 h 1262"/>
                                      <a:gd name="T2" fmla="*/ 390 w 417"/>
                                      <a:gd name="T3" fmla="*/ 871 h 1262"/>
                                      <a:gd name="T4" fmla="*/ 405 w 417"/>
                                      <a:gd name="T5" fmla="*/ 850 h 1262"/>
                                      <a:gd name="T6" fmla="*/ 409 w 417"/>
                                      <a:gd name="T7" fmla="*/ 824 h 1262"/>
                                      <a:gd name="T8" fmla="*/ 398 w 417"/>
                                      <a:gd name="T9" fmla="*/ 781 h 1262"/>
                                      <a:gd name="T10" fmla="*/ 411 w 417"/>
                                      <a:gd name="T11" fmla="*/ 766 h 1262"/>
                                      <a:gd name="T12" fmla="*/ 416 w 417"/>
                                      <a:gd name="T13" fmla="*/ 584 h 1262"/>
                                      <a:gd name="T14" fmla="*/ 417 w 417"/>
                                      <a:gd name="T15" fmla="*/ 401 h 1262"/>
                                      <a:gd name="T16" fmla="*/ 409 w 417"/>
                                      <a:gd name="T17" fmla="*/ 362 h 1262"/>
                                      <a:gd name="T18" fmla="*/ 377 w 417"/>
                                      <a:gd name="T19" fmla="*/ 306 h 1262"/>
                                      <a:gd name="T20" fmla="*/ 330 w 417"/>
                                      <a:gd name="T21" fmla="*/ 263 h 1262"/>
                                      <a:gd name="T22" fmla="*/ 269 w 417"/>
                                      <a:gd name="T23" fmla="*/ 226 h 1262"/>
                                      <a:gd name="T24" fmla="*/ 269 w 417"/>
                                      <a:gd name="T25" fmla="*/ 214 h 1262"/>
                                      <a:gd name="T26" fmla="*/ 306 w 417"/>
                                      <a:gd name="T27" fmla="*/ 173 h 1262"/>
                                      <a:gd name="T28" fmla="*/ 315 w 417"/>
                                      <a:gd name="T29" fmla="*/ 147 h 1262"/>
                                      <a:gd name="T30" fmla="*/ 319 w 417"/>
                                      <a:gd name="T31" fmla="*/ 118 h 1262"/>
                                      <a:gd name="T32" fmla="*/ 311 w 417"/>
                                      <a:gd name="T33" fmla="*/ 73 h 1262"/>
                                      <a:gd name="T34" fmla="*/ 287 w 417"/>
                                      <a:gd name="T35" fmla="*/ 36 h 1262"/>
                                      <a:gd name="T36" fmla="*/ 250 w 417"/>
                                      <a:gd name="T37" fmla="*/ 10 h 1262"/>
                                      <a:gd name="T38" fmla="*/ 206 w 417"/>
                                      <a:gd name="T39" fmla="*/ 0 h 1262"/>
                                      <a:gd name="T40" fmla="*/ 161 w 417"/>
                                      <a:gd name="T41" fmla="*/ 10 h 1262"/>
                                      <a:gd name="T42" fmla="*/ 124 w 417"/>
                                      <a:gd name="T43" fmla="*/ 36 h 1262"/>
                                      <a:gd name="T44" fmla="*/ 101 w 417"/>
                                      <a:gd name="T45" fmla="*/ 73 h 1262"/>
                                      <a:gd name="T46" fmla="*/ 93 w 417"/>
                                      <a:gd name="T47" fmla="*/ 118 h 1262"/>
                                      <a:gd name="T48" fmla="*/ 96 w 417"/>
                                      <a:gd name="T49" fmla="*/ 147 h 1262"/>
                                      <a:gd name="T50" fmla="*/ 105 w 417"/>
                                      <a:gd name="T51" fmla="*/ 174 h 1262"/>
                                      <a:gd name="T52" fmla="*/ 144 w 417"/>
                                      <a:gd name="T53" fmla="*/ 216 h 1262"/>
                                      <a:gd name="T54" fmla="*/ 48 w 417"/>
                                      <a:gd name="T55" fmla="*/ 263 h 1262"/>
                                      <a:gd name="T56" fmla="*/ 26 w 417"/>
                                      <a:gd name="T57" fmla="*/ 285 h 1262"/>
                                      <a:gd name="T58" fmla="*/ 13 w 417"/>
                                      <a:gd name="T59" fmla="*/ 316 h 1262"/>
                                      <a:gd name="T60" fmla="*/ 7 w 417"/>
                                      <a:gd name="T61" fmla="*/ 528 h 1262"/>
                                      <a:gd name="T62" fmla="*/ 7 w 417"/>
                                      <a:gd name="T63" fmla="*/ 670 h 1262"/>
                                      <a:gd name="T64" fmla="*/ 10 w 417"/>
                                      <a:gd name="T65" fmla="*/ 678 h 1262"/>
                                      <a:gd name="T66" fmla="*/ 24 w 417"/>
                                      <a:gd name="T67" fmla="*/ 695 h 1262"/>
                                      <a:gd name="T68" fmla="*/ 8 w 417"/>
                                      <a:gd name="T69" fmla="*/ 732 h 1262"/>
                                      <a:gd name="T70" fmla="*/ 8 w 417"/>
                                      <a:gd name="T71" fmla="*/ 756 h 1262"/>
                                      <a:gd name="T72" fmla="*/ 16 w 417"/>
                                      <a:gd name="T73" fmla="*/ 777 h 1262"/>
                                      <a:gd name="T74" fmla="*/ 32 w 417"/>
                                      <a:gd name="T75" fmla="*/ 793 h 1262"/>
                                      <a:gd name="T76" fmla="*/ 53 w 417"/>
                                      <a:gd name="T77" fmla="*/ 803 h 1262"/>
                                      <a:gd name="T78" fmla="*/ 64 w 417"/>
                                      <a:gd name="T79" fmla="*/ 803 h 1262"/>
                                      <a:gd name="T80" fmla="*/ 91 w 417"/>
                                      <a:gd name="T81" fmla="*/ 1069 h 1262"/>
                                      <a:gd name="T82" fmla="*/ 0 w 417"/>
                                      <a:gd name="T83" fmla="*/ 1176 h 1262"/>
                                      <a:gd name="T84" fmla="*/ 77 w 417"/>
                                      <a:gd name="T85" fmla="*/ 1209 h 1262"/>
                                      <a:gd name="T86" fmla="*/ 102 w 417"/>
                                      <a:gd name="T87" fmla="*/ 1221 h 1262"/>
                                      <a:gd name="T88" fmla="*/ 179 w 417"/>
                                      <a:gd name="T89" fmla="*/ 1262 h 126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17" h="1262">
                                        <a:moveTo>
                                          <a:pt x="179" y="1262"/>
                                        </a:moveTo>
                                        <a:lnTo>
                                          <a:pt x="374" y="1167"/>
                                        </a:lnTo>
                                        <a:lnTo>
                                          <a:pt x="374" y="1098"/>
                                        </a:lnTo>
                                        <a:lnTo>
                                          <a:pt x="390" y="871"/>
                                        </a:lnTo>
                                        <a:lnTo>
                                          <a:pt x="398" y="861"/>
                                        </a:lnTo>
                                        <a:lnTo>
                                          <a:pt x="405" y="850"/>
                                        </a:lnTo>
                                        <a:lnTo>
                                          <a:pt x="409" y="837"/>
                                        </a:lnTo>
                                        <a:lnTo>
                                          <a:pt x="409" y="824"/>
                                        </a:lnTo>
                                        <a:lnTo>
                                          <a:pt x="406" y="802"/>
                                        </a:lnTo>
                                        <a:lnTo>
                                          <a:pt x="398" y="781"/>
                                        </a:lnTo>
                                        <a:lnTo>
                                          <a:pt x="406" y="776"/>
                                        </a:lnTo>
                                        <a:lnTo>
                                          <a:pt x="411" y="766"/>
                                        </a:lnTo>
                                        <a:lnTo>
                                          <a:pt x="416" y="584"/>
                                        </a:lnTo>
                                        <a:lnTo>
                                          <a:pt x="417" y="401"/>
                                        </a:lnTo>
                                        <a:lnTo>
                                          <a:pt x="414" y="382"/>
                                        </a:lnTo>
                                        <a:lnTo>
                                          <a:pt x="409" y="362"/>
                                        </a:lnTo>
                                        <a:lnTo>
                                          <a:pt x="395" y="333"/>
                                        </a:lnTo>
                                        <a:lnTo>
                                          <a:pt x="377" y="306"/>
                                        </a:lnTo>
                                        <a:lnTo>
                                          <a:pt x="355" y="282"/>
                                        </a:lnTo>
                                        <a:lnTo>
                                          <a:pt x="330" y="263"/>
                                        </a:lnTo>
                                        <a:lnTo>
                                          <a:pt x="301" y="242"/>
                                        </a:lnTo>
                                        <a:lnTo>
                                          <a:pt x="269" y="226"/>
                                        </a:lnTo>
                                        <a:lnTo>
                                          <a:pt x="269" y="214"/>
                                        </a:lnTo>
                                        <a:lnTo>
                                          <a:pt x="290" y="197"/>
                                        </a:lnTo>
                                        <a:lnTo>
                                          <a:pt x="306" y="173"/>
                                        </a:lnTo>
                                        <a:lnTo>
                                          <a:pt x="312" y="160"/>
                                        </a:lnTo>
                                        <a:lnTo>
                                          <a:pt x="315" y="147"/>
                                        </a:lnTo>
                                        <a:lnTo>
                                          <a:pt x="319" y="132"/>
                                        </a:lnTo>
                                        <a:lnTo>
                                          <a:pt x="319" y="118"/>
                                        </a:lnTo>
                                        <a:lnTo>
                                          <a:pt x="317" y="95"/>
                                        </a:lnTo>
                                        <a:lnTo>
                                          <a:pt x="311" y="73"/>
                                        </a:lnTo>
                                        <a:lnTo>
                                          <a:pt x="301" y="54"/>
                                        </a:lnTo>
                                        <a:lnTo>
                                          <a:pt x="287" y="36"/>
                                        </a:lnTo>
                                        <a:lnTo>
                                          <a:pt x="269" y="21"/>
                                        </a:lnTo>
                                        <a:lnTo>
                                          <a:pt x="250" y="10"/>
                                        </a:lnTo>
                                        <a:lnTo>
                                          <a:pt x="229" y="4"/>
                                        </a:lnTo>
                                        <a:lnTo>
                                          <a:pt x="206" y="0"/>
                                        </a:lnTo>
                                        <a:lnTo>
                                          <a:pt x="183" y="4"/>
                                        </a:lnTo>
                                        <a:lnTo>
                                          <a:pt x="161" y="10"/>
                                        </a:lnTo>
                                        <a:lnTo>
                                          <a:pt x="142" y="21"/>
                                        </a:lnTo>
                                        <a:lnTo>
                                          <a:pt x="124" y="36"/>
                                        </a:lnTo>
                                        <a:lnTo>
                                          <a:pt x="112" y="54"/>
                                        </a:lnTo>
                                        <a:lnTo>
                                          <a:pt x="101" y="73"/>
                                        </a:lnTo>
                                        <a:lnTo>
                                          <a:pt x="94" y="95"/>
                                        </a:lnTo>
                                        <a:lnTo>
                                          <a:pt x="93" y="118"/>
                                        </a:lnTo>
                                        <a:lnTo>
                                          <a:pt x="93" y="132"/>
                                        </a:lnTo>
                                        <a:lnTo>
                                          <a:pt x="96" y="147"/>
                                        </a:lnTo>
                                        <a:lnTo>
                                          <a:pt x="101" y="160"/>
                                        </a:lnTo>
                                        <a:lnTo>
                                          <a:pt x="105" y="174"/>
                                        </a:lnTo>
                                        <a:lnTo>
                                          <a:pt x="123" y="197"/>
                                        </a:lnTo>
                                        <a:lnTo>
                                          <a:pt x="144" y="216"/>
                                        </a:lnTo>
                                        <a:lnTo>
                                          <a:pt x="96" y="237"/>
                                        </a:lnTo>
                                        <a:lnTo>
                                          <a:pt x="48" y="263"/>
                                        </a:lnTo>
                                        <a:lnTo>
                                          <a:pt x="35" y="272"/>
                                        </a:lnTo>
                                        <a:lnTo>
                                          <a:pt x="26" y="285"/>
                                        </a:lnTo>
                                        <a:lnTo>
                                          <a:pt x="18" y="300"/>
                                        </a:lnTo>
                                        <a:lnTo>
                                          <a:pt x="13" y="316"/>
                                        </a:lnTo>
                                        <a:lnTo>
                                          <a:pt x="8" y="422"/>
                                        </a:lnTo>
                                        <a:lnTo>
                                          <a:pt x="7" y="528"/>
                                        </a:lnTo>
                                        <a:lnTo>
                                          <a:pt x="7" y="670"/>
                                        </a:lnTo>
                                        <a:lnTo>
                                          <a:pt x="10" y="678"/>
                                        </a:lnTo>
                                        <a:lnTo>
                                          <a:pt x="13" y="684"/>
                                        </a:lnTo>
                                        <a:lnTo>
                                          <a:pt x="24" y="695"/>
                                        </a:lnTo>
                                        <a:lnTo>
                                          <a:pt x="15" y="713"/>
                                        </a:lnTo>
                                        <a:lnTo>
                                          <a:pt x="8" y="732"/>
                                        </a:lnTo>
                                        <a:lnTo>
                                          <a:pt x="7" y="745"/>
                                        </a:lnTo>
                                        <a:lnTo>
                                          <a:pt x="8" y="756"/>
                                        </a:lnTo>
                                        <a:lnTo>
                                          <a:pt x="11" y="768"/>
                                        </a:lnTo>
                                        <a:lnTo>
                                          <a:pt x="16" y="777"/>
                                        </a:lnTo>
                                        <a:lnTo>
                                          <a:pt x="24" y="787"/>
                                        </a:lnTo>
                                        <a:lnTo>
                                          <a:pt x="32" y="793"/>
                                        </a:lnTo>
                                        <a:lnTo>
                                          <a:pt x="42" y="800"/>
                                        </a:lnTo>
                                        <a:lnTo>
                                          <a:pt x="53" y="803"/>
                                        </a:lnTo>
                                        <a:lnTo>
                                          <a:pt x="54" y="803"/>
                                        </a:lnTo>
                                        <a:lnTo>
                                          <a:pt x="64" y="803"/>
                                        </a:lnTo>
                                        <a:lnTo>
                                          <a:pt x="72" y="800"/>
                                        </a:lnTo>
                                        <a:lnTo>
                                          <a:pt x="91" y="1069"/>
                                        </a:lnTo>
                                        <a:lnTo>
                                          <a:pt x="0" y="1154"/>
                                        </a:lnTo>
                                        <a:lnTo>
                                          <a:pt x="0" y="1176"/>
                                        </a:lnTo>
                                        <a:lnTo>
                                          <a:pt x="70" y="1210"/>
                                        </a:lnTo>
                                        <a:lnTo>
                                          <a:pt x="77" y="1209"/>
                                        </a:lnTo>
                                        <a:lnTo>
                                          <a:pt x="101" y="1200"/>
                                        </a:lnTo>
                                        <a:lnTo>
                                          <a:pt x="102" y="1221"/>
                                        </a:lnTo>
                                        <a:lnTo>
                                          <a:pt x="172" y="1258"/>
                                        </a:lnTo>
                                        <a:lnTo>
                                          <a:pt x="179" y="1262"/>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1674"/>
                                <wps:cNvSpPr>
                                  <a:spLocks/>
                                </wps:cNvSpPr>
                                <wps:spPr bwMode="auto">
                                  <a:xfrm>
                                    <a:off x="742" y="1280"/>
                                    <a:ext cx="988" cy="867"/>
                                  </a:xfrm>
                                  <a:custGeom>
                                    <a:avLst/>
                                    <a:gdLst>
                                      <a:gd name="T0" fmla="*/ 988 w 988"/>
                                      <a:gd name="T1" fmla="*/ 0 h 1047"/>
                                      <a:gd name="T2" fmla="*/ 988 w 988"/>
                                      <a:gd name="T3" fmla="*/ 237 h 1047"/>
                                      <a:gd name="T4" fmla="*/ 0 w 988"/>
                                      <a:gd name="T5" fmla="*/ 237 h 1047"/>
                                      <a:gd name="T6" fmla="*/ 0 w 988"/>
                                      <a:gd name="T7" fmla="*/ 867 h 10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88" h="1047">
                                        <a:moveTo>
                                          <a:pt x="988" y="0"/>
                                        </a:moveTo>
                                        <a:lnTo>
                                          <a:pt x="988" y="286"/>
                                        </a:lnTo>
                                        <a:lnTo>
                                          <a:pt x="0" y="286"/>
                                        </a:lnTo>
                                        <a:lnTo>
                                          <a:pt x="0" y="1047"/>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Freeform 1675"/>
                                <wps:cNvSpPr>
                                  <a:spLocks/>
                                </wps:cNvSpPr>
                                <wps:spPr bwMode="auto">
                                  <a:xfrm>
                                    <a:off x="686" y="2073"/>
                                    <a:ext cx="110" cy="111"/>
                                  </a:xfrm>
                                  <a:custGeom>
                                    <a:avLst/>
                                    <a:gdLst>
                                      <a:gd name="T0" fmla="*/ 110 w 110"/>
                                      <a:gd name="T1" fmla="*/ 0 h 111"/>
                                      <a:gd name="T2" fmla="*/ 56 w 110"/>
                                      <a:gd name="T3" fmla="*/ 111 h 111"/>
                                      <a:gd name="T4" fmla="*/ 0 w 110"/>
                                      <a:gd name="T5" fmla="*/ 0 h 111"/>
                                      <a:gd name="T6" fmla="*/ 110 w 110"/>
                                      <a:gd name="T7" fmla="*/ 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1">
                                        <a:moveTo>
                                          <a:pt x="110" y="0"/>
                                        </a:moveTo>
                                        <a:lnTo>
                                          <a:pt x="56" y="111"/>
                                        </a:lnTo>
                                        <a:lnTo>
                                          <a:pt x="0"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676"/>
                                <wps:cNvSpPr>
                                  <a:spLocks/>
                                </wps:cNvSpPr>
                                <wps:spPr bwMode="auto">
                                  <a:xfrm>
                                    <a:off x="1730" y="1325"/>
                                    <a:ext cx="1273" cy="658"/>
                                  </a:xfrm>
                                  <a:custGeom>
                                    <a:avLst/>
                                    <a:gdLst>
                                      <a:gd name="T0" fmla="*/ 0 w 1257"/>
                                      <a:gd name="T1" fmla="*/ 0 h 933"/>
                                      <a:gd name="T2" fmla="*/ 0 w 1257"/>
                                      <a:gd name="T3" fmla="*/ 202 h 933"/>
                                      <a:gd name="T4" fmla="*/ 1273 w 1257"/>
                                      <a:gd name="T5" fmla="*/ 202 h 933"/>
                                      <a:gd name="T6" fmla="*/ 1273 w 1257"/>
                                      <a:gd name="T7" fmla="*/ 658 h 9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7" h="933">
                                        <a:moveTo>
                                          <a:pt x="0" y="0"/>
                                        </a:moveTo>
                                        <a:lnTo>
                                          <a:pt x="0" y="286"/>
                                        </a:lnTo>
                                        <a:lnTo>
                                          <a:pt x="1257" y="286"/>
                                        </a:lnTo>
                                        <a:lnTo>
                                          <a:pt x="1257" y="93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Freeform 1677"/>
                                <wps:cNvSpPr>
                                  <a:spLocks/>
                                </wps:cNvSpPr>
                                <wps:spPr bwMode="auto">
                                  <a:xfrm>
                                    <a:off x="2946" y="1930"/>
                                    <a:ext cx="110" cy="111"/>
                                  </a:xfrm>
                                  <a:custGeom>
                                    <a:avLst/>
                                    <a:gdLst>
                                      <a:gd name="T0" fmla="*/ 110 w 110"/>
                                      <a:gd name="T1" fmla="*/ 0 h 111"/>
                                      <a:gd name="T2" fmla="*/ 56 w 110"/>
                                      <a:gd name="T3" fmla="*/ 111 h 111"/>
                                      <a:gd name="T4" fmla="*/ 0 w 110"/>
                                      <a:gd name="T5" fmla="*/ 0 h 111"/>
                                      <a:gd name="T6" fmla="*/ 110 w 110"/>
                                      <a:gd name="T7" fmla="*/ 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1">
                                        <a:moveTo>
                                          <a:pt x="110" y="0"/>
                                        </a:moveTo>
                                        <a:lnTo>
                                          <a:pt x="56" y="111"/>
                                        </a:lnTo>
                                        <a:lnTo>
                                          <a:pt x="0"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Line 1678"/>
                                <wps:cNvCnPr/>
                                <wps:spPr bwMode="auto">
                                  <a:xfrm>
                                    <a:off x="2086" y="711"/>
                                    <a:ext cx="1805" cy="1"/>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694" name="Freeform 1679"/>
                                <wps:cNvSpPr>
                                  <a:spLocks/>
                                </wps:cNvSpPr>
                                <wps:spPr bwMode="auto">
                                  <a:xfrm>
                                    <a:off x="1935" y="654"/>
                                    <a:ext cx="165" cy="111"/>
                                  </a:xfrm>
                                  <a:custGeom>
                                    <a:avLst/>
                                    <a:gdLst>
                                      <a:gd name="T0" fmla="*/ 165 w 165"/>
                                      <a:gd name="T1" fmla="*/ 111 h 111"/>
                                      <a:gd name="T2" fmla="*/ 0 w 165"/>
                                      <a:gd name="T3" fmla="*/ 57 h 111"/>
                                      <a:gd name="T4" fmla="*/ 165 w 165"/>
                                      <a:gd name="T5" fmla="*/ 0 h 111"/>
                                      <a:gd name="T6" fmla="*/ 165 w 165"/>
                                      <a:gd name="T7" fmla="*/ 111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 h="111">
                                        <a:moveTo>
                                          <a:pt x="165" y="111"/>
                                        </a:moveTo>
                                        <a:lnTo>
                                          <a:pt x="0" y="57"/>
                                        </a:lnTo>
                                        <a:lnTo>
                                          <a:pt x="165" y="0"/>
                                        </a:lnTo>
                                        <a:lnTo>
                                          <a:pt x="165"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680"/>
                                <wps:cNvSpPr>
                                  <a:spLocks/>
                                </wps:cNvSpPr>
                                <wps:spPr bwMode="auto">
                                  <a:xfrm>
                                    <a:off x="3878" y="654"/>
                                    <a:ext cx="164" cy="111"/>
                                  </a:xfrm>
                                  <a:custGeom>
                                    <a:avLst/>
                                    <a:gdLst>
                                      <a:gd name="T0" fmla="*/ 0 w 164"/>
                                      <a:gd name="T1" fmla="*/ 0 h 111"/>
                                      <a:gd name="T2" fmla="*/ 164 w 164"/>
                                      <a:gd name="T3" fmla="*/ 57 h 111"/>
                                      <a:gd name="T4" fmla="*/ 0 w 164"/>
                                      <a:gd name="T5" fmla="*/ 111 h 111"/>
                                      <a:gd name="T6" fmla="*/ 0 w 164"/>
                                      <a:gd name="T7" fmla="*/ 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4" h="111">
                                        <a:moveTo>
                                          <a:pt x="0" y="0"/>
                                        </a:moveTo>
                                        <a:lnTo>
                                          <a:pt x="164" y="57"/>
                                        </a:lnTo>
                                        <a:lnTo>
                                          <a:pt x="0" y="1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6" name="Picture 16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993" y="2718"/>
                                    <a:ext cx="90"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7" name="Picture 168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5973" y="2361"/>
                                    <a:ext cx="250" cy="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8" name="Picture 168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973" y="2361"/>
                                    <a:ext cx="250" cy="952"/>
                                  </a:xfrm>
                                  <a:prstGeom prst="rect">
                                    <a:avLst/>
                                  </a:prstGeom>
                                  <a:noFill/>
                                  <a:extLst>
                                    <a:ext uri="{909E8E84-426E-40DD-AFC4-6F175D3DCCD1}">
                                      <a14:hiddenFill xmlns:a14="http://schemas.microsoft.com/office/drawing/2010/main">
                                        <a:solidFill>
                                          <a:srgbClr val="FFFFFF"/>
                                        </a:solidFill>
                                      </a14:hiddenFill>
                                    </a:ext>
                                  </a:extLst>
                                </pic:spPr>
                              </pic:pic>
                              <wps:wsp>
                                <wps:cNvPr id="1699" name="Rectangle 1684"/>
                                <wps:cNvSpPr>
                                  <a:spLocks noChangeArrowheads="1"/>
                                </wps:cNvSpPr>
                                <wps:spPr bwMode="auto">
                                  <a:xfrm>
                                    <a:off x="6004" y="2329"/>
                                    <a:ext cx="1" cy="196"/>
                                  </a:xfrm>
                                  <a:prstGeom prst="rect">
                                    <a:avLst/>
                                  </a:prstGeom>
                                  <a:solidFill>
                                    <a:srgbClr val="DAD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Rectangle 1685"/>
                                <wps:cNvSpPr>
                                  <a:spLocks noChangeArrowheads="1"/>
                                </wps:cNvSpPr>
                                <wps:spPr bwMode="auto">
                                  <a:xfrm>
                                    <a:off x="6005" y="2329"/>
                                    <a:ext cx="13" cy="196"/>
                                  </a:xfrm>
                                  <a:prstGeom prst="rect">
                                    <a:avLst/>
                                  </a:prstGeom>
                                  <a:solidFill>
                                    <a:srgbClr val="F7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Rectangle 1686"/>
                                <wps:cNvSpPr>
                                  <a:spLocks noChangeArrowheads="1"/>
                                </wps:cNvSpPr>
                                <wps:spPr bwMode="auto">
                                  <a:xfrm>
                                    <a:off x="6018" y="2329"/>
                                    <a:ext cx="19" cy="196"/>
                                  </a:xfrm>
                                  <a:prstGeom prst="rect">
                                    <a:avLst/>
                                  </a:prstGeom>
                                  <a:solidFill>
                                    <a:srgbClr val="F5F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Rectangle 1687"/>
                                <wps:cNvSpPr>
                                  <a:spLocks noChangeArrowheads="1"/>
                                </wps:cNvSpPr>
                                <wps:spPr bwMode="auto">
                                  <a:xfrm>
                                    <a:off x="6037" y="2329"/>
                                    <a:ext cx="18" cy="196"/>
                                  </a:xfrm>
                                  <a:prstGeom prst="rect">
                                    <a:avLst/>
                                  </a:prstGeom>
                                  <a:solidFill>
                                    <a:srgbClr val="F3E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1688"/>
                                <wps:cNvSpPr>
                                  <a:spLocks noChangeArrowheads="1"/>
                                </wps:cNvSpPr>
                                <wps:spPr bwMode="auto">
                                  <a:xfrm>
                                    <a:off x="6055" y="2329"/>
                                    <a:ext cx="17" cy="196"/>
                                  </a:xfrm>
                                  <a:prstGeom prst="rect">
                                    <a:avLst/>
                                  </a:prstGeom>
                                  <a:solidFill>
                                    <a:srgbClr val="F2E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Rectangle 1689"/>
                                <wps:cNvSpPr>
                                  <a:spLocks noChangeArrowheads="1"/>
                                </wps:cNvSpPr>
                                <wps:spPr bwMode="auto">
                                  <a:xfrm>
                                    <a:off x="6072" y="2329"/>
                                    <a:ext cx="14" cy="196"/>
                                  </a:xfrm>
                                  <a:prstGeom prst="rect">
                                    <a:avLst/>
                                  </a:prstGeom>
                                  <a:solidFill>
                                    <a:srgbClr val="F0E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Rectangle 1690"/>
                                <wps:cNvSpPr>
                                  <a:spLocks noChangeArrowheads="1"/>
                                </wps:cNvSpPr>
                                <wps:spPr bwMode="auto">
                                  <a:xfrm>
                                    <a:off x="6086" y="2329"/>
                                    <a:ext cx="13" cy="196"/>
                                  </a:xfrm>
                                  <a:prstGeom prst="rect">
                                    <a:avLst/>
                                  </a:prstGeom>
                                  <a:solidFill>
                                    <a:srgbClr val="EF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Rectangle 1691"/>
                                <wps:cNvSpPr>
                                  <a:spLocks noChangeArrowheads="1"/>
                                </wps:cNvSpPr>
                                <wps:spPr bwMode="auto">
                                  <a:xfrm>
                                    <a:off x="6099" y="2329"/>
                                    <a:ext cx="19" cy="196"/>
                                  </a:xfrm>
                                  <a:prstGeom prst="rect">
                                    <a:avLst/>
                                  </a:prstGeom>
                                  <a:solidFill>
                                    <a:srgbClr val="EDE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Rectangle 1692"/>
                                <wps:cNvSpPr>
                                  <a:spLocks noChangeArrowheads="1"/>
                                </wps:cNvSpPr>
                                <wps:spPr bwMode="auto">
                                  <a:xfrm>
                                    <a:off x="6118" y="2329"/>
                                    <a:ext cx="18" cy="196"/>
                                  </a:xfrm>
                                  <a:prstGeom prst="rect">
                                    <a:avLst/>
                                  </a:prstGeom>
                                  <a:solidFill>
                                    <a:srgbClr val="EBE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Rectangle 1693"/>
                                <wps:cNvSpPr>
                                  <a:spLocks noChangeArrowheads="1"/>
                                </wps:cNvSpPr>
                                <wps:spPr bwMode="auto">
                                  <a:xfrm>
                                    <a:off x="6136" y="2329"/>
                                    <a:ext cx="17" cy="196"/>
                                  </a:xfrm>
                                  <a:prstGeom prst="rect">
                                    <a:avLst/>
                                  </a:prstGeom>
                                  <a:solidFill>
                                    <a:srgbClr val="EAE3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1694"/>
                                <wps:cNvSpPr>
                                  <a:spLocks noChangeArrowheads="1"/>
                                </wps:cNvSpPr>
                                <wps:spPr bwMode="auto">
                                  <a:xfrm>
                                    <a:off x="6153" y="2329"/>
                                    <a:ext cx="19" cy="196"/>
                                  </a:xfrm>
                                  <a:prstGeom prst="rect">
                                    <a:avLst/>
                                  </a:prstGeom>
                                  <a:solidFill>
                                    <a:srgbClr val="E8E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Rectangle 1695"/>
                                <wps:cNvSpPr>
                                  <a:spLocks noChangeArrowheads="1"/>
                                </wps:cNvSpPr>
                                <wps:spPr bwMode="auto">
                                  <a:xfrm>
                                    <a:off x="6172" y="2329"/>
                                    <a:ext cx="18" cy="196"/>
                                  </a:xfrm>
                                  <a:prstGeom prst="rect">
                                    <a:avLst/>
                                  </a:prstGeom>
                                  <a:solidFill>
                                    <a:srgbClr val="E6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Rectangle 1696"/>
                                <wps:cNvSpPr>
                                  <a:spLocks noChangeArrowheads="1"/>
                                </wps:cNvSpPr>
                                <wps:spPr bwMode="auto">
                                  <a:xfrm>
                                    <a:off x="6190" y="2329"/>
                                    <a:ext cx="17" cy="196"/>
                                  </a:xfrm>
                                  <a:prstGeom prst="rect">
                                    <a:avLst/>
                                  </a:prstGeom>
                                  <a:solidFill>
                                    <a:srgbClr val="E4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Rectangle 1697"/>
                                <wps:cNvSpPr>
                                  <a:spLocks noChangeArrowheads="1"/>
                                </wps:cNvSpPr>
                                <wps:spPr bwMode="auto">
                                  <a:xfrm>
                                    <a:off x="6207" y="2329"/>
                                    <a:ext cx="18" cy="196"/>
                                  </a:xfrm>
                                  <a:prstGeom prst="rect">
                                    <a:avLst/>
                                  </a:prstGeom>
                                  <a:solidFill>
                                    <a:srgbClr val="E2D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Rectangle 1698"/>
                                <wps:cNvSpPr>
                                  <a:spLocks noChangeArrowheads="1"/>
                                </wps:cNvSpPr>
                                <wps:spPr bwMode="auto">
                                  <a:xfrm>
                                    <a:off x="6225" y="2329"/>
                                    <a:ext cx="9" cy="196"/>
                                  </a:xfrm>
                                  <a:prstGeom prst="rect">
                                    <a:avLst/>
                                  </a:prstGeom>
                                  <a:solidFill>
                                    <a:srgbClr val="E1D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Rectangle 1699"/>
                                <wps:cNvSpPr>
                                  <a:spLocks noChangeArrowheads="1"/>
                                </wps:cNvSpPr>
                                <wps:spPr bwMode="auto">
                                  <a:xfrm>
                                    <a:off x="6234" y="2329"/>
                                    <a:ext cx="10" cy="196"/>
                                  </a:xfrm>
                                  <a:prstGeom prst="rect">
                                    <a:avLst/>
                                  </a:prstGeom>
                                  <a:solidFill>
                                    <a:srgbClr val="DFD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Rectangle 1700"/>
                                <wps:cNvSpPr>
                                  <a:spLocks noChangeArrowheads="1"/>
                                </wps:cNvSpPr>
                                <wps:spPr bwMode="auto">
                                  <a:xfrm>
                                    <a:off x="6244" y="2329"/>
                                    <a:ext cx="17" cy="196"/>
                                  </a:xfrm>
                                  <a:prstGeom prst="rect">
                                    <a:avLst/>
                                  </a:prstGeom>
                                  <a:solidFill>
                                    <a:srgbClr val="DFD6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1701"/>
                                <wps:cNvSpPr>
                                  <a:spLocks noChangeArrowheads="1"/>
                                </wps:cNvSpPr>
                                <wps:spPr bwMode="auto">
                                  <a:xfrm>
                                    <a:off x="6261" y="2329"/>
                                    <a:ext cx="20" cy="196"/>
                                  </a:xfrm>
                                  <a:prstGeom prst="rect">
                                    <a:avLst/>
                                  </a:prstGeom>
                                  <a:solidFill>
                                    <a:srgbClr val="DD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Rectangle 1702"/>
                                <wps:cNvSpPr>
                                  <a:spLocks noChangeArrowheads="1"/>
                                </wps:cNvSpPr>
                                <wps:spPr bwMode="auto">
                                  <a:xfrm>
                                    <a:off x="6281" y="2329"/>
                                    <a:ext cx="12" cy="196"/>
                                  </a:xfrm>
                                  <a:prstGeom prst="rect">
                                    <a:avLst/>
                                  </a:prstGeom>
                                  <a:solidFill>
                                    <a:srgbClr val="DAD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Freeform 1703"/>
                                <wps:cNvSpPr>
                                  <a:spLocks noEditPoints="1"/>
                                </wps:cNvSpPr>
                                <wps:spPr bwMode="auto">
                                  <a:xfrm>
                                    <a:off x="6028" y="2823"/>
                                    <a:ext cx="249" cy="489"/>
                                  </a:xfrm>
                                  <a:custGeom>
                                    <a:avLst/>
                                    <a:gdLst>
                                      <a:gd name="T0" fmla="*/ 249 w 249"/>
                                      <a:gd name="T1" fmla="*/ 74 h 489"/>
                                      <a:gd name="T2" fmla="*/ 235 w 249"/>
                                      <a:gd name="T3" fmla="*/ 334 h 489"/>
                                      <a:gd name="T4" fmla="*/ 235 w 249"/>
                                      <a:gd name="T5" fmla="*/ 397 h 489"/>
                                      <a:gd name="T6" fmla="*/ 82 w 249"/>
                                      <a:gd name="T7" fmla="*/ 489 h 489"/>
                                      <a:gd name="T8" fmla="*/ 81 w 249"/>
                                      <a:gd name="T9" fmla="*/ 477 h 489"/>
                                      <a:gd name="T10" fmla="*/ 81 w 249"/>
                                      <a:gd name="T11" fmla="*/ 466 h 489"/>
                                      <a:gd name="T12" fmla="*/ 97 w 249"/>
                                      <a:gd name="T13" fmla="*/ 442 h 489"/>
                                      <a:gd name="T14" fmla="*/ 116 w 249"/>
                                      <a:gd name="T15" fmla="*/ 420 h 489"/>
                                      <a:gd name="T16" fmla="*/ 135 w 249"/>
                                      <a:gd name="T17" fmla="*/ 397 h 489"/>
                                      <a:gd name="T18" fmla="*/ 157 w 249"/>
                                      <a:gd name="T19" fmla="*/ 378 h 489"/>
                                      <a:gd name="T20" fmla="*/ 175 w 249"/>
                                      <a:gd name="T21" fmla="*/ 72 h 489"/>
                                      <a:gd name="T22" fmla="*/ 249 w 249"/>
                                      <a:gd name="T23" fmla="*/ 74 h 489"/>
                                      <a:gd name="T24" fmla="*/ 249 w 249"/>
                                      <a:gd name="T25" fmla="*/ 74 h 489"/>
                                      <a:gd name="T26" fmla="*/ 33 w 249"/>
                                      <a:gd name="T27" fmla="*/ 416 h 489"/>
                                      <a:gd name="T28" fmla="*/ 3 w 249"/>
                                      <a:gd name="T29" fmla="*/ 437 h 489"/>
                                      <a:gd name="T30" fmla="*/ 0 w 249"/>
                                      <a:gd name="T31" fmla="*/ 428 h 489"/>
                                      <a:gd name="T32" fmla="*/ 0 w 249"/>
                                      <a:gd name="T33" fmla="*/ 416 h 489"/>
                                      <a:gd name="T34" fmla="*/ 14 w 249"/>
                                      <a:gd name="T35" fmla="*/ 394 h 489"/>
                                      <a:gd name="T36" fmla="*/ 30 w 249"/>
                                      <a:gd name="T37" fmla="*/ 375 h 489"/>
                                      <a:gd name="T38" fmla="*/ 47 w 249"/>
                                      <a:gd name="T39" fmla="*/ 355 h 489"/>
                                      <a:gd name="T40" fmla="*/ 68 w 249"/>
                                      <a:gd name="T41" fmla="*/ 338 h 489"/>
                                      <a:gd name="T42" fmla="*/ 68 w 249"/>
                                      <a:gd name="T43" fmla="*/ 338 h 489"/>
                                      <a:gd name="T44" fmla="*/ 78 w 249"/>
                                      <a:gd name="T45" fmla="*/ 0 h 489"/>
                                      <a:gd name="T46" fmla="*/ 95 w 249"/>
                                      <a:gd name="T47" fmla="*/ 11 h 489"/>
                                      <a:gd name="T48" fmla="*/ 101 w 249"/>
                                      <a:gd name="T49" fmla="*/ 347 h 489"/>
                                      <a:gd name="T50" fmla="*/ 101 w 249"/>
                                      <a:gd name="T51" fmla="*/ 347 h 489"/>
                                      <a:gd name="T52" fmla="*/ 33 w 249"/>
                                      <a:gd name="T53" fmla="*/ 416 h 489"/>
                                      <a:gd name="T54" fmla="*/ 33 w 249"/>
                                      <a:gd name="T55" fmla="*/ 416 h 48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49" h="489">
                                        <a:moveTo>
                                          <a:pt x="249" y="74"/>
                                        </a:moveTo>
                                        <a:lnTo>
                                          <a:pt x="235" y="334"/>
                                        </a:lnTo>
                                        <a:lnTo>
                                          <a:pt x="235" y="397"/>
                                        </a:lnTo>
                                        <a:lnTo>
                                          <a:pt x="82" y="489"/>
                                        </a:lnTo>
                                        <a:lnTo>
                                          <a:pt x="81" y="477"/>
                                        </a:lnTo>
                                        <a:lnTo>
                                          <a:pt x="81" y="466"/>
                                        </a:lnTo>
                                        <a:lnTo>
                                          <a:pt x="97" y="442"/>
                                        </a:lnTo>
                                        <a:lnTo>
                                          <a:pt x="116" y="420"/>
                                        </a:lnTo>
                                        <a:lnTo>
                                          <a:pt x="135" y="397"/>
                                        </a:lnTo>
                                        <a:lnTo>
                                          <a:pt x="157" y="378"/>
                                        </a:lnTo>
                                        <a:lnTo>
                                          <a:pt x="175" y="72"/>
                                        </a:lnTo>
                                        <a:lnTo>
                                          <a:pt x="249" y="74"/>
                                        </a:lnTo>
                                        <a:close/>
                                        <a:moveTo>
                                          <a:pt x="33" y="416"/>
                                        </a:moveTo>
                                        <a:lnTo>
                                          <a:pt x="3" y="437"/>
                                        </a:lnTo>
                                        <a:lnTo>
                                          <a:pt x="0" y="428"/>
                                        </a:lnTo>
                                        <a:lnTo>
                                          <a:pt x="0" y="416"/>
                                        </a:lnTo>
                                        <a:lnTo>
                                          <a:pt x="14" y="394"/>
                                        </a:lnTo>
                                        <a:lnTo>
                                          <a:pt x="30" y="375"/>
                                        </a:lnTo>
                                        <a:lnTo>
                                          <a:pt x="47" y="355"/>
                                        </a:lnTo>
                                        <a:lnTo>
                                          <a:pt x="68" y="338"/>
                                        </a:lnTo>
                                        <a:lnTo>
                                          <a:pt x="78" y="0"/>
                                        </a:lnTo>
                                        <a:lnTo>
                                          <a:pt x="95" y="11"/>
                                        </a:lnTo>
                                        <a:lnTo>
                                          <a:pt x="101" y="347"/>
                                        </a:lnTo>
                                        <a:lnTo>
                                          <a:pt x="33" y="416"/>
                                        </a:lnTo>
                                        <a:close/>
                                      </a:path>
                                    </a:pathLst>
                                  </a:custGeom>
                                  <a:solidFill>
                                    <a:srgbClr val="BFB1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Rectangle 1704"/>
                                <wps:cNvSpPr>
                                  <a:spLocks noChangeArrowheads="1"/>
                                </wps:cNvSpPr>
                                <wps:spPr bwMode="auto">
                                  <a:xfrm>
                                    <a:off x="6082" y="2324"/>
                                    <a:ext cx="1" cy="56"/>
                                  </a:xfrm>
                                  <a:prstGeom prst="rect">
                                    <a:avLst/>
                                  </a:prstGeom>
                                  <a:solidFill>
                                    <a:srgbClr val="A89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Rectangle 1705"/>
                                <wps:cNvSpPr>
                                  <a:spLocks noChangeArrowheads="1"/>
                                </wps:cNvSpPr>
                                <wps:spPr bwMode="auto">
                                  <a:xfrm>
                                    <a:off x="6083" y="2324"/>
                                    <a:ext cx="2" cy="56"/>
                                  </a:xfrm>
                                  <a:prstGeom prst="rect">
                                    <a:avLst/>
                                  </a:prstGeom>
                                  <a:solidFill>
                                    <a:srgbClr val="BFB1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Rectangle 1706"/>
                                <wps:cNvSpPr>
                                  <a:spLocks noChangeArrowheads="1"/>
                                </wps:cNvSpPr>
                                <wps:spPr bwMode="auto">
                                  <a:xfrm>
                                    <a:off x="6085" y="2324"/>
                                    <a:ext cx="1" cy="56"/>
                                  </a:xfrm>
                                  <a:prstGeom prst="rect">
                                    <a:avLst/>
                                  </a:prstGeom>
                                  <a:solidFill>
                                    <a:srgbClr val="BF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Rectangle 1707"/>
                                <wps:cNvSpPr>
                                  <a:spLocks noChangeArrowheads="1"/>
                                </wps:cNvSpPr>
                                <wps:spPr bwMode="auto">
                                  <a:xfrm>
                                    <a:off x="6086" y="2324"/>
                                    <a:ext cx="2" cy="56"/>
                                  </a:xfrm>
                                  <a:prstGeom prst="rect">
                                    <a:avLst/>
                                  </a:prstGeom>
                                  <a:solidFill>
                                    <a:srgbClr val="BE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Rectangle 1708"/>
                                <wps:cNvSpPr>
                                  <a:spLocks noChangeArrowheads="1"/>
                                </wps:cNvSpPr>
                                <wps:spPr bwMode="auto">
                                  <a:xfrm>
                                    <a:off x="6088" y="2324"/>
                                    <a:ext cx="3" cy="56"/>
                                  </a:xfrm>
                                  <a:prstGeom prst="rect">
                                    <a:avLst/>
                                  </a:prstGeom>
                                  <a:solidFill>
                                    <a:srgbClr val="BEA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Rectangle 1709"/>
                                <wps:cNvSpPr>
                                  <a:spLocks noChangeArrowheads="1"/>
                                </wps:cNvSpPr>
                                <wps:spPr bwMode="auto">
                                  <a:xfrm>
                                    <a:off x="6091" y="2324"/>
                                    <a:ext cx="2" cy="56"/>
                                  </a:xfrm>
                                  <a:prstGeom prst="rect">
                                    <a:avLst/>
                                  </a:prstGeom>
                                  <a:solidFill>
                                    <a:srgbClr val="BDAE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Rectangle 1710"/>
                                <wps:cNvSpPr>
                                  <a:spLocks noChangeArrowheads="1"/>
                                </wps:cNvSpPr>
                                <wps:spPr bwMode="auto">
                                  <a:xfrm>
                                    <a:off x="6093" y="2324"/>
                                    <a:ext cx="1" cy="56"/>
                                  </a:xfrm>
                                  <a:prstGeom prst="rect">
                                    <a:avLst/>
                                  </a:prstGeom>
                                  <a:solidFill>
                                    <a:srgbClr val="BDAE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Rectangle 1711"/>
                                <wps:cNvSpPr>
                                  <a:spLocks noChangeArrowheads="1"/>
                                </wps:cNvSpPr>
                                <wps:spPr bwMode="auto">
                                  <a:xfrm>
                                    <a:off x="6094" y="2324"/>
                                    <a:ext cx="4" cy="56"/>
                                  </a:xfrm>
                                  <a:prstGeom prst="rect">
                                    <a:avLst/>
                                  </a:prstGeom>
                                  <a:solidFill>
                                    <a:srgbClr val="BCAD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1712"/>
                                <wps:cNvSpPr>
                                  <a:spLocks noChangeArrowheads="1"/>
                                </wps:cNvSpPr>
                                <wps:spPr bwMode="auto">
                                  <a:xfrm>
                                    <a:off x="6098" y="2324"/>
                                    <a:ext cx="1" cy="56"/>
                                  </a:xfrm>
                                  <a:prstGeom prst="rect">
                                    <a:avLst/>
                                  </a:prstGeom>
                                  <a:solidFill>
                                    <a:srgbClr val="BCAD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Rectangle 1713"/>
                                <wps:cNvSpPr>
                                  <a:spLocks noChangeArrowheads="1"/>
                                </wps:cNvSpPr>
                                <wps:spPr bwMode="auto">
                                  <a:xfrm>
                                    <a:off x="6099" y="2324"/>
                                    <a:ext cx="2" cy="56"/>
                                  </a:xfrm>
                                  <a:prstGeom prst="rect">
                                    <a:avLst/>
                                  </a:prstGeom>
                                  <a:solidFill>
                                    <a:srgbClr val="BBA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Rectangle 1714"/>
                                <wps:cNvSpPr>
                                  <a:spLocks noChangeArrowheads="1"/>
                                </wps:cNvSpPr>
                                <wps:spPr bwMode="auto">
                                  <a:xfrm>
                                    <a:off x="6101" y="2324"/>
                                    <a:ext cx="3" cy="56"/>
                                  </a:xfrm>
                                  <a:prstGeom prst="rect">
                                    <a:avLst/>
                                  </a:prstGeom>
                                  <a:solidFill>
                                    <a:srgbClr val="BBA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Rectangle 1715"/>
                                <wps:cNvSpPr>
                                  <a:spLocks noChangeArrowheads="1"/>
                                </wps:cNvSpPr>
                                <wps:spPr bwMode="auto">
                                  <a:xfrm>
                                    <a:off x="6104" y="2324"/>
                                    <a:ext cx="3" cy="56"/>
                                  </a:xfrm>
                                  <a:prstGeom prst="rect">
                                    <a:avLst/>
                                  </a:prstGeom>
                                  <a:solidFill>
                                    <a:srgbClr val="BAA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1716"/>
                                <wps:cNvSpPr>
                                  <a:spLocks noChangeArrowheads="1"/>
                                </wps:cNvSpPr>
                                <wps:spPr bwMode="auto">
                                  <a:xfrm>
                                    <a:off x="6107" y="2324"/>
                                    <a:ext cx="3" cy="56"/>
                                  </a:xfrm>
                                  <a:prstGeom prst="rect">
                                    <a:avLst/>
                                  </a:prstGeom>
                                  <a:solidFill>
                                    <a:srgbClr val="B9A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Rectangle 1717"/>
                                <wps:cNvSpPr>
                                  <a:spLocks noChangeArrowheads="1"/>
                                </wps:cNvSpPr>
                                <wps:spPr bwMode="auto">
                                  <a:xfrm>
                                    <a:off x="6110" y="2324"/>
                                    <a:ext cx="2" cy="56"/>
                                  </a:xfrm>
                                  <a:prstGeom prst="rect">
                                    <a:avLst/>
                                  </a:prstGeom>
                                  <a:solidFill>
                                    <a:srgbClr val="B9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Rectangle 1718"/>
                                <wps:cNvSpPr>
                                  <a:spLocks noChangeArrowheads="1"/>
                                </wps:cNvSpPr>
                                <wps:spPr bwMode="auto">
                                  <a:xfrm>
                                    <a:off x="6112" y="2324"/>
                                    <a:ext cx="2" cy="56"/>
                                  </a:xfrm>
                                  <a:prstGeom prst="rect">
                                    <a:avLst/>
                                  </a:prstGeom>
                                  <a:solidFill>
                                    <a:srgbClr val="B8A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Rectangle 1719"/>
                                <wps:cNvSpPr>
                                  <a:spLocks noChangeArrowheads="1"/>
                                </wps:cNvSpPr>
                                <wps:spPr bwMode="auto">
                                  <a:xfrm>
                                    <a:off x="6114" y="2324"/>
                                    <a:ext cx="3" cy="56"/>
                                  </a:xfrm>
                                  <a:prstGeom prst="rect">
                                    <a:avLst/>
                                  </a:prstGeom>
                                  <a:solidFill>
                                    <a:srgbClr val="B8A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Rectangle 1720"/>
                                <wps:cNvSpPr>
                                  <a:spLocks noChangeArrowheads="1"/>
                                </wps:cNvSpPr>
                                <wps:spPr bwMode="auto">
                                  <a:xfrm>
                                    <a:off x="6117" y="2324"/>
                                    <a:ext cx="3" cy="56"/>
                                  </a:xfrm>
                                  <a:prstGeom prst="rect">
                                    <a:avLst/>
                                  </a:prstGeom>
                                  <a:solidFill>
                                    <a:srgbClr val="B7A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Rectangle 1721"/>
                                <wps:cNvSpPr>
                                  <a:spLocks noChangeArrowheads="1"/>
                                </wps:cNvSpPr>
                                <wps:spPr bwMode="auto">
                                  <a:xfrm>
                                    <a:off x="6120" y="2324"/>
                                    <a:ext cx="3" cy="56"/>
                                  </a:xfrm>
                                  <a:prstGeom prst="rect">
                                    <a:avLst/>
                                  </a:prstGeom>
                                  <a:solidFill>
                                    <a:srgbClr val="B6A6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Rectangle 1722"/>
                                <wps:cNvSpPr>
                                  <a:spLocks noChangeArrowheads="1"/>
                                </wps:cNvSpPr>
                                <wps:spPr bwMode="auto">
                                  <a:xfrm>
                                    <a:off x="6123" y="2324"/>
                                    <a:ext cx="2" cy="56"/>
                                  </a:xfrm>
                                  <a:prstGeom prst="rect">
                                    <a:avLst/>
                                  </a:prstGeom>
                                  <a:solidFill>
                                    <a:srgbClr val="B6A5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Rectangle 1723"/>
                                <wps:cNvSpPr>
                                  <a:spLocks noChangeArrowheads="1"/>
                                </wps:cNvSpPr>
                                <wps:spPr bwMode="auto">
                                  <a:xfrm>
                                    <a:off x="6125" y="2324"/>
                                    <a:ext cx="1" cy="56"/>
                                  </a:xfrm>
                                  <a:prstGeom prst="rect">
                                    <a:avLst/>
                                  </a:prstGeom>
                                  <a:solidFill>
                                    <a:srgbClr val="B5A5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Rectangle 1724"/>
                                <wps:cNvSpPr>
                                  <a:spLocks noChangeArrowheads="1"/>
                                </wps:cNvSpPr>
                                <wps:spPr bwMode="auto">
                                  <a:xfrm>
                                    <a:off x="6126" y="2324"/>
                                    <a:ext cx="5" cy="56"/>
                                  </a:xfrm>
                                  <a:prstGeom prst="rect">
                                    <a:avLst/>
                                  </a:prstGeom>
                                  <a:solidFill>
                                    <a:srgbClr val="B5A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Rectangle 1725"/>
                                <wps:cNvSpPr>
                                  <a:spLocks noChangeArrowheads="1"/>
                                </wps:cNvSpPr>
                                <wps:spPr bwMode="auto">
                                  <a:xfrm>
                                    <a:off x="6131" y="2324"/>
                                    <a:ext cx="5" cy="56"/>
                                  </a:xfrm>
                                  <a:prstGeom prst="rect">
                                    <a:avLst/>
                                  </a:prstGeom>
                                  <a:solidFill>
                                    <a:srgbClr val="B4A3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Rectangle 1726"/>
                                <wps:cNvSpPr>
                                  <a:spLocks noChangeArrowheads="1"/>
                                </wps:cNvSpPr>
                                <wps:spPr bwMode="auto">
                                  <a:xfrm>
                                    <a:off x="6136" y="2324"/>
                                    <a:ext cx="3" cy="56"/>
                                  </a:xfrm>
                                  <a:prstGeom prst="rect">
                                    <a:avLst/>
                                  </a:prstGeom>
                                  <a:solidFill>
                                    <a:srgbClr val="B3A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Rectangle 1727"/>
                                <wps:cNvSpPr>
                                  <a:spLocks noChangeArrowheads="1"/>
                                </wps:cNvSpPr>
                                <wps:spPr bwMode="auto">
                                  <a:xfrm>
                                    <a:off x="6139" y="2324"/>
                                    <a:ext cx="3" cy="56"/>
                                  </a:xfrm>
                                  <a:prstGeom prst="rect">
                                    <a:avLst/>
                                  </a:prstGeom>
                                  <a:solidFill>
                                    <a:srgbClr val="B2A1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1728"/>
                                <wps:cNvSpPr>
                                  <a:spLocks noChangeArrowheads="1"/>
                                </wps:cNvSpPr>
                                <wps:spPr bwMode="auto">
                                  <a:xfrm>
                                    <a:off x="6142" y="2324"/>
                                    <a:ext cx="2" cy="56"/>
                                  </a:xfrm>
                                  <a:prstGeom prst="rect">
                                    <a:avLst/>
                                  </a:prstGeom>
                                  <a:solidFill>
                                    <a:srgbClr val="B2A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Rectangle 1729"/>
                                <wps:cNvSpPr>
                                  <a:spLocks noChangeArrowheads="1"/>
                                </wps:cNvSpPr>
                                <wps:spPr bwMode="auto">
                                  <a:xfrm>
                                    <a:off x="6144" y="2324"/>
                                    <a:ext cx="1" cy="56"/>
                                  </a:xfrm>
                                  <a:prstGeom prst="rect">
                                    <a:avLst/>
                                  </a:prstGeom>
                                  <a:solidFill>
                                    <a:srgbClr val="B1A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1730"/>
                                <wps:cNvSpPr>
                                  <a:spLocks noChangeArrowheads="1"/>
                                </wps:cNvSpPr>
                                <wps:spPr bwMode="auto">
                                  <a:xfrm>
                                    <a:off x="6145" y="2324"/>
                                    <a:ext cx="4" cy="56"/>
                                  </a:xfrm>
                                  <a:prstGeom prst="rect">
                                    <a:avLst/>
                                  </a:prstGeom>
                                  <a:solidFill>
                                    <a:srgbClr val="B19F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Rectangle 1731"/>
                                <wps:cNvSpPr>
                                  <a:spLocks noChangeArrowheads="1"/>
                                </wps:cNvSpPr>
                                <wps:spPr bwMode="auto">
                                  <a:xfrm>
                                    <a:off x="6149" y="2324"/>
                                    <a:ext cx="3" cy="56"/>
                                  </a:xfrm>
                                  <a:prstGeom prst="rect">
                                    <a:avLst/>
                                  </a:prstGeom>
                                  <a:solidFill>
                                    <a:srgbClr val="B09E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Rectangle 1732"/>
                                <wps:cNvSpPr>
                                  <a:spLocks noChangeArrowheads="1"/>
                                </wps:cNvSpPr>
                                <wps:spPr bwMode="auto">
                                  <a:xfrm>
                                    <a:off x="6152" y="2324"/>
                                    <a:ext cx="3" cy="56"/>
                                  </a:xfrm>
                                  <a:prstGeom prst="rect">
                                    <a:avLst/>
                                  </a:prstGeom>
                                  <a:solidFill>
                                    <a:srgbClr val="AF9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1733"/>
                                <wps:cNvSpPr>
                                  <a:spLocks noChangeArrowheads="1"/>
                                </wps:cNvSpPr>
                                <wps:spPr bwMode="auto">
                                  <a:xfrm>
                                    <a:off x="6155" y="2324"/>
                                    <a:ext cx="1" cy="56"/>
                                  </a:xfrm>
                                  <a:prstGeom prst="rect">
                                    <a:avLst/>
                                  </a:prstGeom>
                                  <a:solidFill>
                                    <a:srgbClr val="AF9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Rectangle 1734"/>
                                <wps:cNvSpPr>
                                  <a:spLocks noChangeArrowheads="1"/>
                                </wps:cNvSpPr>
                                <wps:spPr bwMode="auto">
                                  <a:xfrm>
                                    <a:off x="6156" y="2324"/>
                                    <a:ext cx="2" cy="56"/>
                                  </a:xfrm>
                                  <a:prstGeom prst="rect">
                                    <a:avLst/>
                                  </a:prstGeom>
                                  <a:solidFill>
                                    <a:srgbClr val="AE9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Rectangle 1735"/>
                                <wps:cNvSpPr>
                                  <a:spLocks noChangeArrowheads="1"/>
                                </wps:cNvSpPr>
                                <wps:spPr bwMode="auto">
                                  <a:xfrm>
                                    <a:off x="6158" y="2324"/>
                                    <a:ext cx="3" cy="56"/>
                                  </a:xfrm>
                                  <a:prstGeom prst="rect">
                                    <a:avLst/>
                                  </a:prstGeom>
                                  <a:solidFill>
                                    <a:srgbClr val="AE9B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1736"/>
                                <wps:cNvSpPr>
                                  <a:spLocks noChangeArrowheads="1"/>
                                </wps:cNvSpPr>
                                <wps:spPr bwMode="auto">
                                  <a:xfrm>
                                    <a:off x="6161" y="2324"/>
                                    <a:ext cx="3" cy="56"/>
                                  </a:xfrm>
                                  <a:prstGeom prst="rect">
                                    <a:avLst/>
                                  </a:prstGeom>
                                  <a:solidFill>
                                    <a:srgbClr val="AD9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Rectangle 1737"/>
                                <wps:cNvSpPr>
                                  <a:spLocks noChangeArrowheads="1"/>
                                </wps:cNvSpPr>
                                <wps:spPr bwMode="auto">
                                  <a:xfrm>
                                    <a:off x="6164" y="2324"/>
                                    <a:ext cx="4" cy="56"/>
                                  </a:xfrm>
                                  <a:prstGeom prst="rect">
                                    <a:avLst/>
                                  </a:prstGeom>
                                  <a:solidFill>
                                    <a:srgbClr val="AC9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Rectangle 1738"/>
                                <wps:cNvSpPr>
                                  <a:spLocks noChangeArrowheads="1"/>
                                </wps:cNvSpPr>
                                <wps:spPr bwMode="auto">
                                  <a:xfrm>
                                    <a:off x="6168" y="2324"/>
                                    <a:ext cx="1" cy="56"/>
                                  </a:xfrm>
                                  <a:prstGeom prst="rect">
                                    <a:avLst/>
                                  </a:prstGeom>
                                  <a:solidFill>
                                    <a:srgbClr val="AC9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Rectangle 1739"/>
                                <wps:cNvSpPr>
                                  <a:spLocks noChangeArrowheads="1"/>
                                </wps:cNvSpPr>
                                <wps:spPr bwMode="auto">
                                  <a:xfrm>
                                    <a:off x="6169" y="2324"/>
                                    <a:ext cx="2" cy="56"/>
                                  </a:xfrm>
                                  <a:prstGeom prst="rect">
                                    <a:avLst/>
                                  </a:prstGeom>
                                  <a:solidFill>
                                    <a:srgbClr val="AB9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Rectangle 1740"/>
                                <wps:cNvSpPr>
                                  <a:spLocks noChangeArrowheads="1"/>
                                </wps:cNvSpPr>
                                <wps:spPr bwMode="auto">
                                  <a:xfrm>
                                    <a:off x="6171" y="2324"/>
                                    <a:ext cx="3" cy="56"/>
                                  </a:xfrm>
                                  <a:prstGeom prst="rect">
                                    <a:avLst/>
                                  </a:prstGeom>
                                  <a:solidFill>
                                    <a:srgbClr val="AB9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Rectangle 1741"/>
                                <wps:cNvSpPr>
                                  <a:spLocks noChangeArrowheads="1"/>
                                </wps:cNvSpPr>
                                <wps:spPr bwMode="auto">
                                  <a:xfrm>
                                    <a:off x="6174" y="2324"/>
                                    <a:ext cx="2" cy="56"/>
                                  </a:xfrm>
                                  <a:prstGeom prst="rect">
                                    <a:avLst/>
                                  </a:prstGeom>
                                  <a:solidFill>
                                    <a:srgbClr val="AA9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Rectangle 1742"/>
                                <wps:cNvSpPr>
                                  <a:spLocks noChangeArrowheads="1"/>
                                </wps:cNvSpPr>
                                <wps:spPr bwMode="auto">
                                  <a:xfrm>
                                    <a:off x="6176" y="2324"/>
                                    <a:ext cx="1" cy="56"/>
                                  </a:xfrm>
                                  <a:prstGeom prst="rect">
                                    <a:avLst/>
                                  </a:prstGeom>
                                  <a:solidFill>
                                    <a:srgbClr val="AA97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Rectangle 1743"/>
                                <wps:cNvSpPr>
                                  <a:spLocks noChangeArrowheads="1"/>
                                </wps:cNvSpPr>
                                <wps:spPr bwMode="auto">
                                  <a:xfrm>
                                    <a:off x="6177" y="2324"/>
                                    <a:ext cx="3" cy="56"/>
                                  </a:xfrm>
                                  <a:prstGeom prst="rect">
                                    <a:avLst/>
                                  </a:prstGeom>
                                  <a:solidFill>
                                    <a:srgbClr val="A99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Rectangle 1744"/>
                                <wps:cNvSpPr>
                                  <a:spLocks noChangeArrowheads="1"/>
                                </wps:cNvSpPr>
                                <wps:spPr bwMode="auto">
                                  <a:xfrm>
                                    <a:off x="6180" y="2324"/>
                                    <a:ext cx="2" cy="56"/>
                                  </a:xfrm>
                                  <a:prstGeom prst="rect">
                                    <a:avLst/>
                                  </a:prstGeom>
                                  <a:solidFill>
                                    <a:srgbClr val="A99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1745"/>
                                <wps:cNvSpPr>
                                  <a:spLocks noChangeArrowheads="1"/>
                                </wps:cNvSpPr>
                                <wps:spPr bwMode="auto">
                                  <a:xfrm>
                                    <a:off x="6182" y="2324"/>
                                    <a:ext cx="2" cy="56"/>
                                  </a:xfrm>
                                  <a:prstGeom prst="rect">
                                    <a:avLst/>
                                  </a:prstGeom>
                                  <a:solidFill>
                                    <a:srgbClr val="A89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61" name="Picture 17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996" y="2070"/>
                                    <a:ext cx="232"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2" name="Picture 17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5996" y="2070"/>
                                    <a:ext cx="232" cy="283"/>
                                  </a:xfrm>
                                  <a:prstGeom prst="rect">
                                    <a:avLst/>
                                  </a:prstGeom>
                                  <a:noFill/>
                                  <a:extLst>
                                    <a:ext uri="{909E8E84-426E-40DD-AFC4-6F175D3DCCD1}">
                                      <a14:hiddenFill xmlns:a14="http://schemas.microsoft.com/office/drawing/2010/main">
                                        <a:solidFill>
                                          <a:srgbClr val="FFFFFF"/>
                                        </a:solidFill>
                                      </a14:hiddenFill>
                                    </a:ext>
                                  </a:extLst>
                                </pic:spPr>
                              </pic:pic>
                              <wps:wsp>
                                <wps:cNvPr id="1763" name="Freeform 1748"/>
                                <wps:cNvSpPr>
                                  <a:spLocks/>
                                </wps:cNvSpPr>
                                <wps:spPr bwMode="auto">
                                  <a:xfrm>
                                    <a:off x="6071" y="2318"/>
                                    <a:ext cx="119" cy="33"/>
                                  </a:xfrm>
                                  <a:custGeom>
                                    <a:avLst/>
                                    <a:gdLst>
                                      <a:gd name="T0" fmla="*/ 119 w 119"/>
                                      <a:gd name="T1" fmla="*/ 9 h 33"/>
                                      <a:gd name="T2" fmla="*/ 108 w 119"/>
                                      <a:gd name="T3" fmla="*/ 19 h 33"/>
                                      <a:gd name="T4" fmla="*/ 93 w 119"/>
                                      <a:gd name="T5" fmla="*/ 27 h 33"/>
                                      <a:gd name="T6" fmla="*/ 79 w 119"/>
                                      <a:gd name="T7" fmla="*/ 32 h 33"/>
                                      <a:gd name="T8" fmla="*/ 63 w 119"/>
                                      <a:gd name="T9" fmla="*/ 33 h 33"/>
                                      <a:gd name="T10" fmla="*/ 46 w 119"/>
                                      <a:gd name="T11" fmla="*/ 30 h 33"/>
                                      <a:gd name="T12" fmla="*/ 28 w 119"/>
                                      <a:gd name="T13" fmla="*/ 24 h 33"/>
                                      <a:gd name="T14" fmla="*/ 12 w 119"/>
                                      <a:gd name="T15" fmla="*/ 12 h 33"/>
                                      <a:gd name="T16" fmla="*/ 0 w 119"/>
                                      <a:gd name="T17" fmla="*/ 0 h 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9" h="33">
                                        <a:moveTo>
                                          <a:pt x="119" y="9"/>
                                        </a:moveTo>
                                        <a:lnTo>
                                          <a:pt x="108" y="19"/>
                                        </a:lnTo>
                                        <a:lnTo>
                                          <a:pt x="93" y="27"/>
                                        </a:lnTo>
                                        <a:lnTo>
                                          <a:pt x="79" y="32"/>
                                        </a:lnTo>
                                        <a:lnTo>
                                          <a:pt x="63" y="33"/>
                                        </a:lnTo>
                                        <a:lnTo>
                                          <a:pt x="46" y="30"/>
                                        </a:lnTo>
                                        <a:lnTo>
                                          <a:pt x="28" y="24"/>
                                        </a:lnTo>
                                        <a:lnTo>
                                          <a:pt x="12" y="12"/>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Freeform 1749"/>
                                <wps:cNvSpPr>
                                  <a:spLocks/>
                                </wps:cNvSpPr>
                                <wps:spPr bwMode="auto">
                                  <a:xfrm>
                                    <a:off x="6180" y="2594"/>
                                    <a:ext cx="101" cy="361"/>
                                  </a:xfrm>
                                  <a:custGeom>
                                    <a:avLst/>
                                    <a:gdLst>
                                      <a:gd name="T0" fmla="*/ 101 w 101"/>
                                      <a:gd name="T1" fmla="*/ 341 h 361"/>
                                      <a:gd name="T2" fmla="*/ 93 w 101"/>
                                      <a:gd name="T3" fmla="*/ 349 h 361"/>
                                      <a:gd name="T4" fmla="*/ 86 w 101"/>
                                      <a:gd name="T5" fmla="*/ 354 h 361"/>
                                      <a:gd name="T6" fmla="*/ 77 w 101"/>
                                      <a:gd name="T7" fmla="*/ 359 h 361"/>
                                      <a:gd name="T8" fmla="*/ 69 w 101"/>
                                      <a:gd name="T9" fmla="*/ 361 h 361"/>
                                      <a:gd name="T10" fmla="*/ 59 w 101"/>
                                      <a:gd name="T11" fmla="*/ 361 h 361"/>
                                      <a:gd name="T12" fmla="*/ 50 w 101"/>
                                      <a:gd name="T13" fmla="*/ 361 h 361"/>
                                      <a:gd name="T14" fmla="*/ 42 w 101"/>
                                      <a:gd name="T15" fmla="*/ 357 h 361"/>
                                      <a:gd name="T16" fmla="*/ 32 w 101"/>
                                      <a:gd name="T17" fmla="*/ 351 h 361"/>
                                      <a:gd name="T18" fmla="*/ 26 w 101"/>
                                      <a:gd name="T19" fmla="*/ 345 h 361"/>
                                      <a:gd name="T20" fmla="*/ 19 w 101"/>
                                      <a:gd name="T21" fmla="*/ 338 h 361"/>
                                      <a:gd name="T22" fmla="*/ 16 w 101"/>
                                      <a:gd name="T23" fmla="*/ 328 h 361"/>
                                      <a:gd name="T24" fmla="*/ 15 w 101"/>
                                      <a:gd name="T25" fmla="*/ 320 h 361"/>
                                      <a:gd name="T26" fmla="*/ 13 w 101"/>
                                      <a:gd name="T27" fmla="*/ 311 h 361"/>
                                      <a:gd name="T28" fmla="*/ 15 w 101"/>
                                      <a:gd name="T29" fmla="*/ 301 h 361"/>
                                      <a:gd name="T30" fmla="*/ 18 w 101"/>
                                      <a:gd name="T31" fmla="*/ 293 h 361"/>
                                      <a:gd name="T32" fmla="*/ 23 w 101"/>
                                      <a:gd name="T33" fmla="*/ 285 h 361"/>
                                      <a:gd name="T34" fmla="*/ 29 w 101"/>
                                      <a:gd name="T35" fmla="*/ 277 h 361"/>
                                      <a:gd name="T36" fmla="*/ 18 w 101"/>
                                      <a:gd name="T37" fmla="*/ 272 h 361"/>
                                      <a:gd name="T38" fmla="*/ 10 w 101"/>
                                      <a:gd name="T39" fmla="*/ 264 h 361"/>
                                      <a:gd name="T40" fmla="*/ 4 w 101"/>
                                      <a:gd name="T41" fmla="*/ 253 h 361"/>
                                      <a:gd name="T42" fmla="*/ 0 w 101"/>
                                      <a:gd name="T43" fmla="*/ 242 h 361"/>
                                      <a:gd name="T44" fmla="*/ 0 w 101"/>
                                      <a:gd name="T45" fmla="*/ 242 h 361"/>
                                      <a:gd name="T46" fmla="*/ 0 w 101"/>
                                      <a:gd name="T47" fmla="*/ 0 h 36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1" h="361">
                                        <a:moveTo>
                                          <a:pt x="101" y="341"/>
                                        </a:moveTo>
                                        <a:lnTo>
                                          <a:pt x="93" y="349"/>
                                        </a:lnTo>
                                        <a:lnTo>
                                          <a:pt x="86" y="354"/>
                                        </a:lnTo>
                                        <a:lnTo>
                                          <a:pt x="77" y="359"/>
                                        </a:lnTo>
                                        <a:lnTo>
                                          <a:pt x="69" y="361"/>
                                        </a:lnTo>
                                        <a:lnTo>
                                          <a:pt x="59" y="361"/>
                                        </a:lnTo>
                                        <a:lnTo>
                                          <a:pt x="50" y="361"/>
                                        </a:lnTo>
                                        <a:lnTo>
                                          <a:pt x="42" y="357"/>
                                        </a:lnTo>
                                        <a:lnTo>
                                          <a:pt x="32" y="351"/>
                                        </a:lnTo>
                                        <a:lnTo>
                                          <a:pt x="26" y="345"/>
                                        </a:lnTo>
                                        <a:lnTo>
                                          <a:pt x="19" y="338"/>
                                        </a:lnTo>
                                        <a:lnTo>
                                          <a:pt x="16" y="328"/>
                                        </a:lnTo>
                                        <a:lnTo>
                                          <a:pt x="15" y="320"/>
                                        </a:lnTo>
                                        <a:lnTo>
                                          <a:pt x="13" y="311"/>
                                        </a:lnTo>
                                        <a:lnTo>
                                          <a:pt x="15" y="301"/>
                                        </a:lnTo>
                                        <a:lnTo>
                                          <a:pt x="18" y="293"/>
                                        </a:lnTo>
                                        <a:lnTo>
                                          <a:pt x="23" y="285"/>
                                        </a:lnTo>
                                        <a:lnTo>
                                          <a:pt x="29" y="277"/>
                                        </a:lnTo>
                                        <a:lnTo>
                                          <a:pt x="18" y="272"/>
                                        </a:lnTo>
                                        <a:lnTo>
                                          <a:pt x="10" y="264"/>
                                        </a:lnTo>
                                        <a:lnTo>
                                          <a:pt x="4" y="253"/>
                                        </a:lnTo>
                                        <a:lnTo>
                                          <a:pt x="0" y="242"/>
                                        </a:lnTo>
                                        <a:lnTo>
                                          <a:pt x="0" y="0"/>
                                        </a:lnTo>
                                      </a:path>
                                    </a:pathLst>
                                  </a:custGeom>
                                  <a:noFill/>
                                  <a:ln w="8">
                                    <a:solidFill>
                                      <a:srgbClr val="6D47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Freeform 1750"/>
                                <wps:cNvSpPr>
                                  <a:spLocks/>
                                </wps:cNvSpPr>
                                <wps:spPr bwMode="auto">
                                  <a:xfrm>
                                    <a:off x="6056" y="2836"/>
                                    <a:ext cx="73" cy="413"/>
                                  </a:xfrm>
                                  <a:custGeom>
                                    <a:avLst/>
                                    <a:gdLst>
                                      <a:gd name="T0" fmla="*/ 65 w 73"/>
                                      <a:gd name="T1" fmla="*/ 0 h 413"/>
                                      <a:gd name="T2" fmla="*/ 73 w 73"/>
                                      <a:gd name="T3" fmla="*/ 334 h 413"/>
                                      <a:gd name="T4" fmla="*/ 73 w 73"/>
                                      <a:gd name="T5" fmla="*/ 334 h 413"/>
                                      <a:gd name="T6" fmla="*/ 35 w 73"/>
                                      <a:gd name="T7" fmla="*/ 373 h 413"/>
                                      <a:gd name="T8" fmla="*/ 0 w 73"/>
                                      <a:gd name="T9" fmla="*/ 413 h 4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 h="413">
                                        <a:moveTo>
                                          <a:pt x="65" y="0"/>
                                        </a:moveTo>
                                        <a:lnTo>
                                          <a:pt x="73" y="334"/>
                                        </a:lnTo>
                                        <a:lnTo>
                                          <a:pt x="35" y="373"/>
                                        </a:lnTo>
                                        <a:lnTo>
                                          <a:pt x="0" y="413"/>
                                        </a:lnTo>
                                      </a:path>
                                    </a:pathLst>
                                  </a:custGeom>
                                  <a:noFill/>
                                  <a:ln w="8">
                                    <a:solidFill>
                                      <a:srgbClr val="6D47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Line 1751"/>
                                <wps:cNvCnPr/>
                                <wps:spPr bwMode="auto">
                                  <a:xfrm flipH="1" flipV="1">
                                    <a:off x="6013" y="2483"/>
                                    <a:ext cx="18" cy="356"/>
                                  </a:xfrm>
                                  <a:prstGeom prst="line">
                                    <a:avLst/>
                                  </a:prstGeom>
                                  <a:noFill/>
                                  <a:ln w="8">
                                    <a:solidFill>
                                      <a:srgbClr val="6D4783"/>
                                    </a:solidFill>
                                    <a:round/>
                                    <a:headEnd/>
                                    <a:tailEnd/>
                                  </a:ln>
                                  <a:extLst>
                                    <a:ext uri="{909E8E84-426E-40DD-AFC4-6F175D3DCCD1}">
                                      <a14:hiddenFill xmlns:a14="http://schemas.microsoft.com/office/drawing/2010/main">
                                        <a:noFill/>
                                      </a14:hiddenFill>
                                    </a:ext>
                                  </a:extLst>
                                </wps:spPr>
                                <wps:bodyPr/>
                              </wps:wsp>
                              <wps:wsp>
                                <wps:cNvPr id="1767" name="Freeform 1752"/>
                                <wps:cNvSpPr>
                                  <a:spLocks/>
                                </wps:cNvSpPr>
                                <wps:spPr bwMode="auto">
                                  <a:xfrm>
                                    <a:off x="5975" y="2128"/>
                                    <a:ext cx="323" cy="1184"/>
                                  </a:xfrm>
                                  <a:custGeom>
                                    <a:avLst/>
                                    <a:gdLst>
                                      <a:gd name="T0" fmla="*/ 68 w 323"/>
                                      <a:gd name="T1" fmla="*/ 1000 h 1184"/>
                                      <a:gd name="T2" fmla="*/ 8 w 323"/>
                                      <a:gd name="T3" fmla="*/ 1071 h 1184"/>
                                      <a:gd name="T4" fmla="*/ 3 w 323"/>
                                      <a:gd name="T5" fmla="*/ 1086 h 1184"/>
                                      <a:gd name="T6" fmla="*/ 5 w 323"/>
                                      <a:gd name="T7" fmla="*/ 1102 h 1184"/>
                                      <a:gd name="T8" fmla="*/ 86 w 323"/>
                                      <a:gd name="T9" fmla="*/ 1111 h 1184"/>
                                      <a:gd name="T10" fmla="*/ 80 w 323"/>
                                      <a:gd name="T11" fmla="*/ 1129 h 1184"/>
                                      <a:gd name="T12" fmla="*/ 83 w 323"/>
                                      <a:gd name="T13" fmla="*/ 1148 h 1184"/>
                                      <a:gd name="T14" fmla="*/ 135 w 323"/>
                                      <a:gd name="T15" fmla="*/ 1184 h 1184"/>
                                      <a:gd name="T16" fmla="*/ 288 w 323"/>
                                      <a:gd name="T17" fmla="*/ 1029 h 1184"/>
                                      <a:gd name="T18" fmla="*/ 309 w 323"/>
                                      <a:gd name="T19" fmla="*/ 799 h 1184"/>
                                      <a:gd name="T20" fmla="*/ 314 w 323"/>
                                      <a:gd name="T21" fmla="*/ 754 h 1184"/>
                                      <a:gd name="T22" fmla="*/ 312 w 323"/>
                                      <a:gd name="T23" fmla="*/ 727 h 1184"/>
                                      <a:gd name="T24" fmla="*/ 318 w 323"/>
                                      <a:gd name="T25" fmla="*/ 712 h 1184"/>
                                      <a:gd name="T26" fmla="*/ 318 w 323"/>
                                      <a:gd name="T27" fmla="*/ 704 h 1184"/>
                                      <a:gd name="T28" fmla="*/ 323 w 323"/>
                                      <a:gd name="T29" fmla="*/ 524 h 1184"/>
                                      <a:gd name="T30" fmla="*/ 317 w 323"/>
                                      <a:gd name="T31" fmla="*/ 342 h 1184"/>
                                      <a:gd name="T32" fmla="*/ 304 w 323"/>
                                      <a:gd name="T33" fmla="*/ 315 h 1184"/>
                                      <a:gd name="T34" fmla="*/ 269 w 323"/>
                                      <a:gd name="T35" fmla="*/ 267 h 1184"/>
                                      <a:gd name="T36" fmla="*/ 228 w 323"/>
                                      <a:gd name="T37" fmla="*/ 231 h 1184"/>
                                      <a:gd name="T38" fmla="*/ 207 w 323"/>
                                      <a:gd name="T39" fmla="*/ 217 h 1184"/>
                                      <a:gd name="T40" fmla="*/ 226 w 323"/>
                                      <a:gd name="T41" fmla="*/ 186 h 1184"/>
                                      <a:gd name="T42" fmla="*/ 248 w 323"/>
                                      <a:gd name="T43" fmla="*/ 140 h 1184"/>
                                      <a:gd name="T44" fmla="*/ 250 w 323"/>
                                      <a:gd name="T45" fmla="*/ 112 h 1184"/>
                                      <a:gd name="T46" fmla="*/ 247 w 323"/>
                                      <a:gd name="T47" fmla="*/ 72 h 1184"/>
                                      <a:gd name="T48" fmla="*/ 228 w 323"/>
                                      <a:gd name="T49" fmla="*/ 38 h 1184"/>
                                      <a:gd name="T50" fmla="*/ 197 w 323"/>
                                      <a:gd name="T51" fmla="*/ 13 h 1184"/>
                                      <a:gd name="T52" fmla="*/ 159 w 323"/>
                                      <a:gd name="T53" fmla="*/ 0 h 1184"/>
                                      <a:gd name="T54" fmla="*/ 121 w 323"/>
                                      <a:gd name="T55" fmla="*/ 13 h 1184"/>
                                      <a:gd name="T56" fmla="*/ 92 w 323"/>
                                      <a:gd name="T57" fmla="*/ 38 h 1184"/>
                                      <a:gd name="T58" fmla="*/ 73 w 323"/>
                                      <a:gd name="T59" fmla="*/ 72 h 1184"/>
                                      <a:gd name="T60" fmla="*/ 68 w 323"/>
                                      <a:gd name="T61" fmla="*/ 112 h 1184"/>
                                      <a:gd name="T62" fmla="*/ 78 w 323"/>
                                      <a:gd name="T63" fmla="*/ 162 h 1184"/>
                                      <a:gd name="T64" fmla="*/ 107 w 323"/>
                                      <a:gd name="T65" fmla="*/ 204 h 1184"/>
                                      <a:gd name="T66" fmla="*/ 30 w 323"/>
                                      <a:gd name="T67" fmla="*/ 248 h 1184"/>
                                      <a:gd name="T68" fmla="*/ 14 w 323"/>
                                      <a:gd name="T69" fmla="*/ 268 h 1184"/>
                                      <a:gd name="T70" fmla="*/ 10 w 323"/>
                                      <a:gd name="T71" fmla="*/ 294 h 1184"/>
                                      <a:gd name="T72" fmla="*/ 0 w 323"/>
                                      <a:gd name="T73" fmla="*/ 589 h 118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23" h="1184">
                                        <a:moveTo>
                                          <a:pt x="56" y="716"/>
                                        </a:moveTo>
                                        <a:lnTo>
                                          <a:pt x="68" y="1000"/>
                                        </a:lnTo>
                                        <a:lnTo>
                                          <a:pt x="8" y="1071"/>
                                        </a:lnTo>
                                        <a:lnTo>
                                          <a:pt x="5" y="1078"/>
                                        </a:lnTo>
                                        <a:lnTo>
                                          <a:pt x="3" y="1086"/>
                                        </a:lnTo>
                                        <a:lnTo>
                                          <a:pt x="2" y="1094"/>
                                        </a:lnTo>
                                        <a:lnTo>
                                          <a:pt x="5" y="1102"/>
                                        </a:lnTo>
                                        <a:lnTo>
                                          <a:pt x="56" y="1132"/>
                                        </a:lnTo>
                                        <a:lnTo>
                                          <a:pt x="86" y="1111"/>
                                        </a:lnTo>
                                        <a:lnTo>
                                          <a:pt x="81" y="1119"/>
                                        </a:lnTo>
                                        <a:lnTo>
                                          <a:pt x="80" y="1129"/>
                                        </a:lnTo>
                                        <a:lnTo>
                                          <a:pt x="80" y="1139"/>
                                        </a:lnTo>
                                        <a:lnTo>
                                          <a:pt x="83" y="1148"/>
                                        </a:lnTo>
                                        <a:lnTo>
                                          <a:pt x="135" y="1184"/>
                                        </a:lnTo>
                                        <a:lnTo>
                                          <a:pt x="288" y="1092"/>
                                        </a:lnTo>
                                        <a:lnTo>
                                          <a:pt x="288" y="1029"/>
                                        </a:lnTo>
                                        <a:lnTo>
                                          <a:pt x="298" y="819"/>
                                        </a:lnTo>
                                        <a:lnTo>
                                          <a:pt x="309" y="799"/>
                                        </a:lnTo>
                                        <a:lnTo>
                                          <a:pt x="314" y="777"/>
                                        </a:lnTo>
                                        <a:lnTo>
                                          <a:pt x="314" y="754"/>
                                        </a:lnTo>
                                        <a:lnTo>
                                          <a:pt x="307" y="733"/>
                                        </a:lnTo>
                                        <a:lnTo>
                                          <a:pt x="312" y="727"/>
                                        </a:lnTo>
                                        <a:lnTo>
                                          <a:pt x="317" y="720"/>
                                        </a:lnTo>
                                        <a:lnTo>
                                          <a:pt x="318" y="712"/>
                                        </a:lnTo>
                                        <a:lnTo>
                                          <a:pt x="318" y="704"/>
                                        </a:lnTo>
                                        <a:lnTo>
                                          <a:pt x="321" y="614"/>
                                        </a:lnTo>
                                        <a:lnTo>
                                          <a:pt x="323" y="524"/>
                                        </a:lnTo>
                                        <a:lnTo>
                                          <a:pt x="321" y="433"/>
                                        </a:lnTo>
                                        <a:lnTo>
                                          <a:pt x="317" y="342"/>
                                        </a:lnTo>
                                        <a:lnTo>
                                          <a:pt x="304" y="315"/>
                                        </a:lnTo>
                                        <a:lnTo>
                                          <a:pt x="288" y="289"/>
                                        </a:lnTo>
                                        <a:lnTo>
                                          <a:pt x="269" y="267"/>
                                        </a:lnTo>
                                        <a:lnTo>
                                          <a:pt x="247" y="246"/>
                                        </a:lnTo>
                                        <a:lnTo>
                                          <a:pt x="228" y="231"/>
                                        </a:lnTo>
                                        <a:lnTo>
                                          <a:pt x="207" y="217"/>
                                        </a:lnTo>
                                        <a:lnTo>
                                          <a:pt x="207" y="206"/>
                                        </a:lnTo>
                                        <a:lnTo>
                                          <a:pt x="226" y="186"/>
                                        </a:lnTo>
                                        <a:lnTo>
                                          <a:pt x="239" y="164"/>
                                        </a:lnTo>
                                        <a:lnTo>
                                          <a:pt x="248" y="140"/>
                                        </a:lnTo>
                                        <a:lnTo>
                                          <a:pt x="250" y="125"/>
                                        </a:lnTo>
                                        <a:lnTo>
                                          <a:pt x="250" y="112"/>
                                        </a:lnTo>
                                        <a:lnTo>
                                          <a:pt x="250" y="91"/>
                                        </a:lnTo>
                                        <a:lnTo>
                                          <a:pt x="247" y="72"/>
                                        </a:lnTo>
                                        <a:lnTo>
                                          <a:pt x="239" y="55"/>
                                        </a:lnTo>
                                        <a:lnTo>
                                          <a:pt x="228" y="38"/>
                                        </a:lnTo>
                                        <a:lnTo>
                                          <a:pt x="215" y="24"/>
                                        </a:lnTo>
                                        <a:lnTo>
                                          <a:pt x="197" y="13"/>
                                        </a:lnTo>
                                        <a:lnTo>
                                          <a:pt x="180" y="5"/>
                                        </a:lnTo>
                                        <a:lnTo>
                                          <a:pt x="159" y="0"/>
                                        </a:lnTo>
                                        <a:lnTo>
                                          <a:pt x="140" y="5"/>
                                        </a:lnTo>
                                        <a:lnTo>
                                          <a:pt x="121" y="13"/>
                                        </a:lnTo>
                                        <a:lnTo>
                                          <a:pt x="105" y="24"/>
                                        </a:lnTo>
                                        <a:lnTo>
                                          <a:pt x="92" y="38"/>
                                        </a:lnTo>
                                        <a:lnTo>
                                          <a:pt x="81" y="55"/>
                                        </a:lnTo>
                                        <a:lnTo>
                                          <a:pt x="73" y="72"/>
                                        </a:lnTo>
                                        <a:lnTo>
                                          <a:pt x="70" y="91"/>
                                        </a:lnTo>
                                        <a:lnTo>
                                          <a:pt x="68" y="112"/>
                                        </a:lnTo>
                                        <a:lnTo>
                                          <a:pt x="72" y="138"/>
                                        </a:lnTo>
                                        <a:lnTo>
                                          <a:pt x="78" y="162"/>
                                        </a:lnTo>
                                        <a:lnTo>
                                          <a:pt x="91" y="185"/>
                                        </a:lnTo>
                                        <a:lnTo>
                                          <a:pt x="107" y="204"/>
                                        </a:lnTo>
                                        <a:lnTo>
                                          <a:pt x="30" y="248"/>
                                        </a:lnTo>
                                        <a:lnTo>
                                          <a:pt x="22" y="257"/>
                                        </a:lnTo>
                                        <a:lnTo>
                                          <a:pt x="14" y="268"/>
                                        </a:lnTo>
                                        <a:lnTo>
                                          <a:pt x="11" y="281"/>
                                        </a:lnTo>
                                        <a:lnTo>
                                          <a:pt x="10" y="294"/>
                                        </a:lnTo>
                                        <a:lnTo>
                                          <a:pt x="0" y="589"/>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753"/>
                                <wps:cNvSpPr>
                                  <a:spLocks/>
                                </wps:cNvSpPr>
                                <wps:spPr bwMode="auto">
                                  <a:xfrm>
                                    <a:off x="5975" y="2717"/>
                                    <a:ext cx="56" cy="127"/>
                                  </a:xfrm>
                                  <a:custGeom>
                                    <a:avLst/>
                                    <a:gdLst>
                                      <a:gd name="T0" fmla="*/ 56 w 56"/>
                                      <a:gd name="T1" fmla="*/ 127 h 127"/>
                                      <a:gd name="T2" fmla="*/ 45 w 56"/>
                                      <a:gd name="T3" fmla="*/ 119 h 127"/>
                                      <a:gd name="T4" fmla="*/ 35 w 56"/>
                                      <a:gd name="T5" fmla="*/ 109 h 127"/>
                                      <a:gd name="T6" fmla="*/ 29 w 56"/>
                                      <a:gd name="T7" fmla="*/ 98 h 127"/>
                                      <a:gd name="T8" fmla="*/ 22 w 56"/>
                                      <a:gd name="T9" fmla="*/ 86 h 127"/>
                                      <a:gd name="T10" fmla="*/ 21 w 56"/>
                                      <a:gd name="T11" fmla="*/ 74 h 127"/>
                                      <a:gd name="T12" fmla="*/ 19 w 56"/>
                                      <a:gd name="T13" fmla="*/ 61 h 127"/>
                                      <a:gd name="T14" fmla="*/ 22 w 56"/>
                                      <a:gd name="T15" fmla="*/ 46 h 127"/>
                                      <a:gd name="T16" fmla="*/ 27 w 56"/>
                                      <a:gd name="T17" fmla="*/ 33 h 127"/>
                                      <a:gd name="T18" fmla="*/ 18 w 56"/>
                                      <a:gd name="T19" fmla="*/ 29 h 127"/>
                                      <a:gd name="T20" fmla="*/ 10 w 56"/>
                                      <a:gd name="T21" fmla="*/ 20 h 127"/>
                                      <a:gd name="T22" fmla="*/ 3 w 56"/>
                                      <a:gd name="T23" fmla="*/ 11 h 127"/>
                                      <a:gd name="T24" fmla="*/ 0 w 56"/>
                                      <a:gd name="T25" fmla="*/ 0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6" h="127">
                                        <a:moveTo>
                                          <a:pt x="56" y="127"/>
                                        </a:moveTo>
                                        <a:lnTo>
                                          <a:pt x="45" y="119"/>
                                        </a:lnTo>
                                        <a:lnTo>
                                          <a:pt x="35" y="109"/>
                                        </a:lnTo>
                                        <a:lnTo>
                                          <a:pt x="29" y="98"/>
                                        </a:lnTo>
                                        <a:lnTo>
                                          <a:pt x="22" y="86"/>
                                        </a:lnTo>
                                        <a:lnTo>
                                          <a:pt x="21" y="74"/>
                                        </a:lnTo>
                                        <a:lnTo>
                                          <a:pt x="19" y="61"/>
                                        </a:lnTo>
                                        <a:lnTo>
                                          <a:pt x="22" y="46"/>
                                        </a:lnTo>
                                        <a:lnTo>
                                          <a:pt x="27" y="33"/>
                                        </a:lnTo>
                                        <a:lnTo>
                                          <a:pt x="18" y="29"/>
                                        </a:lnTo>
                                        <a:lnTo>
                                          <a:pt x="10" y="20"/>
                                        </a:lnTo>
                                        <a:lnTo>
                                          <a:pt x="3" y="11"/>
                                        </a:lnTo>
                                        <a:lnTo>
                                          <a:pt x="0" y="0"/>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9" name="Picture 17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184" y="2834"/>
                                    <a:ext cx="90"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0" name="Picture 17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6184" y="2834"/>
                                    <a:ext cx="90"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1" name="Picture 17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164" y="2477"/>
                                    <a:ext cx="250" cy="952"/>
                                  </a:xfrm>
                                  <a:prstGeom prst="rect">
                                    <a:avLst/>
                                  </a:prstGeom>
                                  <a:noFill/>
                                  <a:extLst>
                                    <a:ext uri="{909E8E84-426E-40DD-AFC4-6F175D3DCCD1}">
                                      <a14:hiddenFill xmlns:a14="http://schemas.microsoft.com/office/drawing/2010/main">
                                        <a:solidFill>
                                          <a:srgbClr val="FFFFFF"/>
                                        </a:solidFill>
                                      </a14:hiddenFill>
                                    </a:ext>
                                  </a:extLst>
                                </pic:spPr>
                              </pic:pic>
                              <wps:wsp>
                                <wps:cNvPr id="1772" name="Rectangle 1757"/>
                                <wps:cNvSpPr>
                                  <a:spLocks noChangeArrowheads="1"/>
                                </wps:cNvSpPr>
                                <wps:spPr bwMode="auto">
                                  <a:xfrm>
                                    <a:off x="6193" y="2445"/>
                                    <a:ext cx="2" cy="196"/>
                                  </a:xfrm>
                                  <a:prstGeom prst="rect">
                                    <a:avLst/>
                                  </a:prstGeom>
                                  <a:solidFill>
                                    <a:srgbClr val="DAD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Rectangle 1758"/>
                                <wps:cNvSpPr>
                                  <a:spLocks noChangeArrowheads="1"/>
                                </wps:cNvSpPr>
                                <wps:spPr bwMode="auto">
                                  <a:xfrm>
                                    <a:off x="6195" y="2445"/>
                                    <a:ext cx="14" cy="196"/>
                                  </a:xfrm>
                                  <a:prstGeom prst="rect">
                                    <a:avLst/>
                                  </a:prstGeom>
                                  <a:solidFill>
                                    <a:srgbClr val="F7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1759"/>
                                <wps:cNvSpPr>
                                  <a:spLocks noChangeArrowheads="1"/>
                                </wps:cNvSpPr>
                                <wps:spPr bwMode="auto">
                                  <a:xfrm>
                                    <a:off x="6209" y="2445"/>
                                    <a:ext cx="17" cy="196"/>
                                  </a:xfrm>
                                  <a:prstGeom prst="rect">
                                    <a:avLst/>
                                  </a:prstGeom>
                                  <a:solidFill>
                                    <a:srgbClr val="F5F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1760"/>
                                <wps:cNvSpPr>
                                  <a:spLocks noChangeArrowheads="1"/>
                                </wps:cNvSpPr>
                                <wps:spPr bwMode="auto">
                                  <a:xfrm>
                                    <a:off x="6226" y="2445"/>
                                    <a:ext cx="20" cy="196"/>
                                  </a:xfrm>
                                  <a:prstGeom prst="rect">
                                    <a:avLst/>
                                  </a:prstGeom>
                                  <a:solidFill>
                                    <a:srgbClr val="F3E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1761"/>
                                <wps:cNvSpPr>
                                  <a:spLocks noChangeArrowheads="1"/>
                                </wps:cNvSpPr>
                                <wps:spPr bwMode="auto">
                                  <a:xfrm>
                                    <a:off x="6246" y="2445"/>
                                    <a:ext cx="17" cy="196"/>
                                  </a:xfrm>
                                  <a:prstGeom prst="rect">
                                    <a:avLst/>
                                  </a:prstGeom>
                                  <a:solidFill>
                                    <a:srgbClr val="F2E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Rectangle 1762"/>
                                <wps:cNvSpPr>
                                  <a:spLocks noChangeArrowheads="1"/>
                                </wps:cNvSpPr>
                                <wps:spPr bwMode="auto">
                                  <a:xfrm>
                                    <a:off x="6263" y="2445"/>
                                    <a:ext cx="13" cy="196"/>
                                  </a:xfrm>
                                  <a:prstGeom prst="rect">
                                    <a:avLst/>
                                  </a:prstGeom>
                                  <a:solidFill>
                                    <a:srgbClr val="F0E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1763"/>
                                <wps:cNvSpPr>
                                  <a:spLocks noChangeArrowheads="1"/>
                                </wps:cNvSpPr>
                                <wps:spPr bwMode="auto">
                                  <a:xfrm>
                                    <a:off x="6276" y="2445"/>
                                    <a:ext cx="14" cy="196"/>
                                  </a:xfrm>
                                  <a:prstGeom prst="rect">
                                    <a:avLst/>
                                  </a:prstGeom>
                                  <a:solidFill>
                                    <a:srgbClr val="EF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Rectangle 1764"/>
                                <wps:cNvSpPr>
                                  <a:spLocks noChangeArrowheads="1"/>
                                </wps:cNvSpPr>
                                <wps:spPr bwMode="auto">
                                  <a:xfrm>
                                    <a:off x="6290" y="2445"/>
                                    <a:ext cx="18" cy="196"/>
                                  </a:xfrm>
                                  <a:prstGeom prst="rect">
                                    <a:avLst/>
                                  </a:prstGeom>
                                  <a:solidFill>
                                    <a:srgbClr val="EDE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1765"/>
                                <wps:cNvSpPr>
                                  <a:spLocks noChangeArrowheads="1"/>
                                </wps:cNvSpPr>
                                <wps:spPr bwMode="auto">
                                  <a:xfrm>
                                    <a:off x="6308" y="2445"/>
                                    <a:ext cx="19" cy="196"/>
                                  </a:xfrm>
                                  <a:prstGeom prst="rect">
                                    <a:avLst/>
                                  </a:prstGeom>
                                  <a:solidFill>
                                    <a:srgbClr val="EBE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766"/>
                                <wps:cNvSpPr>
                                  <a:spLocks noChangeArrowheads="1"/>
                                </wps:cNvSpPr>
                                <wps:spPr bwMode="auto">
                                  <a:xfrm>
                                    <a:off x="6327" y="2445"/>
                                    <a:ext cx="17" cy="196"/>
                                  </a:xfrm>
                                  <a:prstGeom prst="rect">
                                    <a:avLst/>
                                  </a:prstGeom>
                                  <a:solidFill>
                                    <a:srgbClr val="EAE3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Rectangle 1767"/>
                                <wps:cNvSpPr>
                                  <a:spLocks noChangeArrowheads="1"/>
                                </wps:cNvSpPr>
                                <wps:spPr bwMode="auto">
                                  <a:xfrm>
                                    <a:off x="6344" y="2445"/>
                                    <a:ext cx="18" cy="196"/>
                                  </a:xfrm>
                                  <a:prstGeom prst="rect">
                                    <a:avLst/>
                                  </a:prstGeom>
                                  <a:solidFill>
                                    <a:srgbClr val="E8E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1768"/>
                                <wps:cNvSpPr>
                                  <a:spLocks noChangeArrowheads="1"/>
                                </wps:cNvSpPr>
                                <wps:spPr bwMode="auto">
                                  <a:xfrm>
                                    <a:off x="6362" y="2445"/>
                                    <a:ext cx="19" cy="196"/>
                                  </a:xfrm>
                                  <a:prstGeom prst="rect">
                                    <a:avLst/>
                                  </a:prstGeom>
                                  <a:solidFill>
                                    <a:srgbClr val="E6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1769"/>
                                <wps:cNvSpPr>
                                  <a:spLocks noChangeArrowheads="1"/>
                                </wps:cNvSpPr>
                                <wps:spPr bwMode="auto">
                                  <a:xfrm>
                                    <a:off x="6381" y="2445"/>
                                    <a:ext cx="17" cy="196"/>
                                  </a:xfrm>
                                  <a:prstGeom prst="rect">
                                    <a:avLst/>
                                  </a:prstGeom>
                                  <a:solidFill>
                                    <a:srgbClr val="E4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 name="Rectangle 1770"/>
                                <wps:cNvSpPr>
                                  <a:spLocks noChangeArrowheads="1"/>
                                </wps:cNvSpPr>
                                <wps:spPr bwMode="auto">
                                  <a:xfrm>
                                    <a:off x="6398" y="2445"/>
                                    <a:ext cx="16" cy="196"/>
                                  </a:xfrm>
                                  <a:prstGeom prst="rect">
                                    <a:avLst/>
                                  </a:prstGeom>
                                  <a:solidFill>
                                    <a:srgbClr val="E2D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1771"/>
                                <wps:cNvSpPr>
                                  <a:spLocks noChangeArrowheads="1"/>
                                </wps:cNvSpPr>
                                <wps:spPr bwMode="auto">
                                  <a:xfrm>
                                    <a:off x="6414" y="2445"/>
                                    <a:ext cx="11" cy="196"/>
                                  </a:xfrm>
                                  <a:prstGeom prst="rect">
                                    <a:avLst/>
                                  </a:prstGeom>
                                  <a:solidFill>
                                    <a:srgbClr val="E1D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1772"/>
                                <wps:cNvSpPr>
                                  <a:spLocks noChangeArrowheads="1"/>
                                </wps:cNvSpPr>
                                <wps:spPr bwMode="auto">
                                  <a:xfrm>
                                    <a:off x="6425" y="2445"/>
                                    <a:ext cx="8" cy="196"/>
                                  </a:xfrm>
                                  <a:prstGeom prst="rect">
                                    <a:avLst/>
                                  </a:prstGeom>
                                  <a:solidFill>
                                    <a:srgbClr val="DFD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Rectangle 1773"/>
                                <wps:cNvSpPr>
                                  <a:spLocks noChangeArrowheads="1"/>
                                </wps:cNvSpPr>
                                <wps:spPr bwMode="auto">
                                  <a:xfrm>
                                    <a:off x="6433" y="2445"/>
                                    <a:ext cx="19" cy="196"/>
                                  </a:xfrm>
                                  <a:prstGeom prst="rect">
                                    <a:avLst/>
                                  </a:prstGeom>
                                  <a:solidFill>
                                    <a:srgbClr val="DFD6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Rectangle 1774"/>
                                <wps:cNvSpPr>
                                  <a:spLocks noChangeArrowheads="1"/>
                                </wps:cNvSpPr>
                                <wps:spPr bwMode="auto">
                                  <a:xfrm>
                                    <a:off x="6452" y="2445"/>
                                    <a:ext cx="18" cy="196"/>
                                  </a:xfrm>
                                  <a:prstGeom prst="rect">
                                    <a:avLst/>
                                  </a:prstGeom>
                                  <a:solidFill>
                                    <a:srgbClr val="DD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775"/>
                                <wps:cNvSpPr>
                                  <a:spLocks noChangeArrowheads="1"/>
                                </wps:cNvSpPr>
                                <wps:spPr bwMode="auto">
                                  <a:xfrm>
                                    <a:off x="6470" y="2445"/>
                                    <a:ext cx="13" cy="196"/>
                                  </a:xfrm>
                                  <a:prstGeom prst="rect">
                                    <a:avLst/>
                                  </a:prstGeom>
                                  <a:solidFill>
                                    <a:srgbClr val="DAD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Freeform 1776"/>
                                <wps:cNvSpPr>
                                  <a:spLocks noEditPoints="1"/>
                                </wps:cNvSpPr>
                                <wps:spPr bwMode="auto">
                                  <a:xfrm>
                                    <a:off x="6217" y="2939"/>
                                    <a:ext cx="251" cy="489"/>
                                  </a:xfrm>
                                  <a:custGeom>
                                    <a:avLst/>
                                    <a:gdLst>
                                      <a:gd name="T0" fmla="*/ 251 w 251"/>
                                      <a:gd name="T1" fmla="*/ 75 h 489"/>
                                      <a:gd name="T2" fmla="*/ 237 w 251"/>
                                      <a:gd name="T3" fmla="*/ 334 h 489"/>
                                      <a:gd name="T4" fmla="*/ 237 w 251"/>
                                      <a:gd name="T5" fmla="*/ 398 h 489"/>
                                      <a:gd name="T6" fmla="*/ 84 w 251"/>
                                      <a:gd name="T7" fmla="*/ 489 h 489"/>
                                      <a:gd name="T8" fmla="*/ 81 w 251"/>
                                      <a:gd name="T9" fmla="*/ 466 h 489"/>
                                      <a:gd name="T10" fmla="*/ 99 w 251"/>
                                      <a:gd name="T11" fmla="*/ 442 h 489"/>
                                      <a:gd name="T12" fmla="*/ 116 w 251"/>
                                      <a:gd name="T13" fmla="*/ 419 h 489"/>
                                      <a:gd name="T14" fmla="*/ 137 w 251"/>
                                      <a:gd name="T15" fmla="*/ 398 h 489"/>
                                      <a:gd name="T16" fmla="*/ 157 w 251"/>
                                      <a:gd name="T17" fmla="*/ 379 h 489"/>
                                      <a:gd name="T18" fmla="*/ 157 w 251"/>
                                      <a:gd name="T19" fmla="*/ 379 h 489"/>
                                      <a:gd name="T20" fmla="*/ 177 w 251"/>
                                      <a:gd name="T21" fmla="*/ 74 h 489"/>
                                      <a:gd name="T22" fmla="*/ 251 w 251"/>
                                      <a:gd name="T23" fmla="*/ 75 h 489"/>
                                      <a:gd name="T24" fmla="*/ 251 w 251"/>
                                      <a:gd name="T25" fmla="*/ 75 h 489"/>
                                      <a:gd name="T26" fmla="*/ 35 w 251"/>
                                      <a:gd name="T27" fmla="*/ 416 h 489"/>
                                      <a:gd name="T28" fmla="*/ 3 w 251"/>
                                      <a:gd name="T29" fmla="*/ 439 h 489"/>
                                      <a:gd name="T30" fmla="*/ 0 w 251"/>
                                      <a:gd name="T31" fmla="*/ 427 h 489"/>
                                      <a:gd name="T32" fmla="*/ 0 w 251"/>
                                      <a:gd name="T33" fmla="*/ 416 h 489"/>
                                      <a:gd name="T34" fmla="*/ 14 w 251"/>
                                      <a:gd name="T35" fmla="*/ 395 h 489"/>
                                      <a:gd name="T36" fmla="*/ 30 w 251"/>
                                      <a:gd name="T37" fmla="*/ 374 h 489"/>
                                      <a:gd name="T38" fmla="*/ 49 w 251"/>
                                      <a:gd name="T39" fmla="*/ 355 h 489"/>
                                      <a:gd name="T40" fmla="*/ 68 w 251"/>
                                      <a:gd name="T41" fmla="*/ 339 h 489"/>
                                      <a:gd name="T42" fmla="*/ 68 w 251"/>
                                      <a:gd name="T43" fmla="*/ 339 h 489"/>
                                      <a:gd name="T44" fmla="*/ 78 w 251"/>
                                      <a:gd name="T45" fmla="*/ 0 h 489"/>
                                      <a:gd name="T46" fmla="*/ 97 w 251"/>
                                      <a:gd name="T47" fmla="*/ 11 h 489"/>
                                      <a:gd name="T48" fmla="*/ 102 w 251"/>
                                      <a:gd name="T49" fmla="*/ 347 h 489"/>
                                      <a:gd name="T50" fmla="*/ 102 w 251"/>
                                      <a:gd name="T51" fmla="*/ 347 h 489"/>
                                      <a:gd name="T52" fmla="*/ 35 w 251"/>
                                      <a:gd name="T53" fmla="*/ 416 h 489"/>
                                      <a:gd name="T54" fmla="*/ 35 w 251"/>
                                      <a:gd name="T55" fmla="*/ 416 h 48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51" h="489">
                                        <a:moveTo>
                                          <a:pt x="251" y="75"/>
                                        </a:moveTo>
                                        <a:lnTo>
                                          <a:pt x="237" y="334"/>
                                        </a:lnTo>
                                        <a:lnTo>
                                          <a:pt x="237" y="398"/>
                                        </a:lnTo>
                                        <a:lnTo>
                                          <a:pt x="84" y="489"/>
                                        </a:lnTo>
                                        <a:lnTo>
                                          <a:pt x="81" y="466"/>
                                        </a:lnTo>
                                        <a:lnTo>
                                          <a:pt x="99" y="442"/>
                                        </a:lnTo>
                                        <a:lnTo>
                                          <a:pt x="116" y="419"/>
                                        </a:lnTo>
                                        <a:lnTo>
                                          <a:pt x="137" y="398"/>
                                        </a:lnTo>
                                        <a:lnTo>
                                          <a:pt x="157" y="379"/>
                                        </a:lnTo>
                                        <a:lnTo>
                                          <a:pt x="177" y="74"/>
                                        </a:lnTo>
                                        <a:lnTo>
                                          <a:pt x="251" y="75"/>
                                        </a:lnTo>
                                        <a:close/>
                                        <a:moveTo>
                                          <a:pt x="35" y="416"/>
                                        </a:moveTo>
                                        <a:lnTo>
                                          <a:pt x="3" y="439"/>
                                        </a:lnTo>
                                        <a:lnTo>
                                          <a:pt x="0" y="427"/>
                                        </a:lnTo>
                                        <a:lnTo>
                                          <a:pt x="0" y="416"/>
                                        </a:lnTo>
                                        <a:lnTo>
                                          <a:pt x="14" y="395"/>
                                        </a:lnTo>
                                        <a:lnTo>
                                          <a:pt x="30" y="374"/>
                                        </a:lnTo>
                                        <a:lnTo>
                                          <a:pt x="49" y="355"/>
                                        </a:lnTo>
                                        <a:lnTo>
                                          <a:pt x="68" y="339"/>
                                        </a:lnTo>
                                        <a:lnTo>
                                          <a:pt x="78" y="0"/>
                                        </a:lnTo>
                                        <a:lnTo>
                                          <a:pt x="97" y="11"/>
                                        </a:lnTo>
                                        <a:lnTo>
                                          <a:pt x="102" y="347"/>
                                        </a:lnTo>
                                        <a:lnTo>
                                          <a:pt x="35" y="416"/>
                                        </a:lnTo>
                                        <a:close/>
                                      </a:path>
                                    </a:pathLst>
                                  </a:custGeom>
                                  <a:solidFill>
                                    <a:srgbClr val="BFB1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Rectangle 1777"/>
                                <wps:cNvSpPr>
                                  <a:spLocks noChangeArrowheads="1"/>
                                </wps:cNvSpPr>
                                <wps:spPr bwMode="auto">
                                  <a:xfrm>
                                    <a:off x="6271" y="2441"/>
                                    <a:ext cx="2" cy="57"/>
                                  </a:xfrm>
                                  <a:prstGeom prst="rect">
                                    <a:avLst/>
                                  </a:prstGeom>
                                  <a:solidFill>
                                    <a:srgbClr val="A89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Rectangle 1778"/>
                                <wps:cNvSpPr>
                                  <a:spLocks noChangeArrowheads="1"/>
                                </wps:cNvSpPr>
                                <wps:spPr bwMode="auto">
                                  <a:xfrm>
                                    <a:off x="6273" y="2441"/>
                                    <a:ext cx="1" cy="57"/>
                                  </a:xfrm>
                                  <a:prstGeom prst="rect">
                                    <a:avLst/>
                                  </a:prstGeom>
                                  <a:solidFill>
                                    <a:srgbClr val="BFB1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Rectangle 1779"/>
                                <wps:cNvSpPr>
                                  <a:spLocks noChangeArrowheads="1"/>
                                </wps:cNvSpPr>
                                <wps:spPr bwMode="auto">
                                  <a:xfrm>
                                    <a:off x="6274" y="2441"/>
                                    <a:ext cx="2" cy="57"/>
                                  </a:xfrm>
                                  <a:prstGeom prst="rect">
                                    <a:avLst/>
                                  </a:prstGeom>
                                  <a:solidFill>
                                    <a:srgbClr val="BF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Rectangle 1780"/>
                                <wps:cNvSpPr>
                                  <a:spLocks noChangeArrowheads="1"/>
                                </wps:cNvSpPr>
                                <wps:spPr bwMode="auto">
                                  <a:xfrm>
                                    <a:off x="6276" y="2441"/>
                                    <a:ext cx="1" cy="57"/>
                                  </a:xfrm>
                                  <a:prstGeom prst="rect">
                                    <a:avLst/>
                                  </a:prstGeom>
                                  <a:solidFill>
                                    <a:srgbClr val="BE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Rectangle 1781"/>
                                <wps:cNvSpPr>
                                  <a:spLocks noChangeArrowheads="1"/>
                                </wps:cNvSpPr>
                                <wps:spPr bwMode="auto">
                                  <a:xfrm>
                                    <a:off x="6277" y="2441"/>
                                    <a:ext cx="4" cy="57"/>
                                  </a:xfrm>
                                  <a:prstGeom prst="rect">
                                    <a:avLst/>
                                  </a:prstGeom>
                                  <a:solidFill>
                                    <a:srgbClr val="BEA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Rectangle 1782"/>
                                <wps:cNvSpPr>
                                  <a:spLocks noChangeArrowheads="1"/>
                                </wps:cNvSpPr>
                                <wps:spPr bwMode="auto">
                                  <a:xfrm>
                                    <a:off x="6281" y="2441"/>
                                    <a:ext cx="1" cy="57"/>
                                  </a:xfrm>
                                  <a:prstGeom prst="rect">
                                    <a:avLst/>
                                  </a:prstGeom>
                                  <a:solidFill>
                                    <a:srgbClr val="BDAE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Rectangle 1783"/>
                                <wps:cNvSpPr>
                                  <a:spLocks noChangeArrowheads="1"/>
                                </wps:cNvSpPr>
                                <wps:spPr bwMode="auto">
                                  <a:xfrm>
                                    <a:off x="6282" y="2441"/>
                                    <a:ext cx="2" cy="57"/>
                                  </a:xfrm>
                                  <a:prstGeom prst="rect">
                                    <a:avLst/>
                                  </a:prstGeom>
                                  <a:solidFill>
                                    <a:srgbClr val="BDAE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Rectangle 1784"/>
                                <wps:cNvSpPr>
                                  <a:spLocks noChangeArrowheads="1"/>
                                </wps:cNvSpPr>
                                <wps:spPr bwMode="auto">
                                  <a:xfrm>
                                    <a:off x="6284" y="2441"/>
                                    <a:ext cx="3" cy="57"/>
                                  </a:xfrm>
                                  <a:prstGeom prst="rect">
                                    <a:avLst/>
                                  </a:prstGeom>
                                  <a:solidFill>
                                    <a:srgbClr val="BCAD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Rectangle 1785"/>
                                <wps:cNvSpPr>
                                  <a:spLocks noChangeArrowheads="1"/>
                                </wps:cNvSpPr>
                                <wps:spPr bwMode="auto">
                                  <a:xfrm>
                                    <a:off x="6287" y="2441"/>
                                    <a:ext cx="2" cy="57"/>
                                  </a:xfrm>
                                  <a:prstGeom prst="rect">
                                    <a:avLst/>
                                  </a:prstGeom>
                                  <a:solidFill>
                                    <a:srgbClr val="BCAD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Rectangle 1786"/>
                                <wps:cNvSpPr>
                                  <a:spLocks noChangeArrowheads="1"/>
                                </wps:cNvSpPr>
                                <wps:spPr bwMode="auto">
                                  <a:xfrm>
                                    <a:off x="6289" y="2441"/>
                                    <a:ext cx="1" cy="57"/>
                                  </a:xfrm>
                                  <a:prstGeom prst="rect">
                                    <a:avLst/>
                                  </a:prstGeom>
                                  <a:solidFill>
                                    <a:srgbClr val="BBA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Rectangle 1787"/>
                                <wps:cNvSpPr>
                                  <a:spLocks noChangeArrowheads="1"/>
                                </wps:cNvSpPr>
                                <wps:spPr bwMode="auto">
                                  <a:xfrm>
                                    <a:off x="6290" y="2441"/>
                                    <a:ext cx="3" cy="57"/>
                                  </a:xfrm>
                                  <a:prstGeom prst="rect">
                                    <a:avLst/>
                                  </a:prstGeom>
                                  <a:solidFill>
                                    <a:srgbClr val="BBA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 name="Rectangle 1788"/>
                                <wps:cNvSpPr>
                                  <a:spLocks noChangeArrowheads="1"/>
                                </wps:cNvSpPr>
                                <wps:spPr bwMode="auto">
                                  <a:xfrm>
                                    <a:off x="6293" y="2441"/>
                                    <a:ext cx="3" cy="57"/>
                                  </a:xfrm>
                                  <a:prstGeom prst="rect">
                                    <a:avLst/>
                                  </a:prstGeom>
                                  <a:solidFill>
                                    <a:srgbClr val="BAA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Rectangle 1789"/>
                                <wps:cNvSpPr>
                                  <a:spLocks noChangeArrowheads="1"/>
                                </wps:cNvSpPr>
                                <wps:spPr bwMode="auto">
                                  <a:xfrm>
                                    <a:off x="6296" y="2441"/>
                                    <a:ext cx="4" cy="57"/>
                                  </a:xfrm>
                                  <a:prstGeom prst="rect">
                                    <a:avLst/>
                                  </a:prstGeom>
                                  <a:solidFill>
                                    <a:srgbClr val="B9A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5" name="Rectangle 1790"/>
                                <wps:cNvSpPr>
                                  <a:spLocks noChangeArrowheads="1"/>
                                </wps:cNvSpPr>
                                <wps:spPr bwMode="auto">
                                  <a:xfrm>
                                    <a:off x="6300" y="2441"/>
                                    <a:ext cx="1" cy="57"/>
                                  </a:xfrm>
                                  <a:prstGeom prst="rect">
                                    <a:avLst/>
                                  </a:prstGeom>
                                  <a:solidFill>
                                    <a:srgbClr val="B9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Rectangle 1791"/>
                                <wps:cNvSpPr>
                                  <a:spLocks noChangeArrowheads="1"/>
                                </wps:cNvSpPr>
                                <wps:spPr bwMode="auto">
                                  <a:xfrm>
                                    <a:off x="6301" y="2441"/>
                                    <a:ext cx="2" cy="57"/>
                                  </a:xfrm>
                                  <a:prstGeom prst="rect">
                                    <a:avLst/>
                                  </a:prstGeom>
                                  <a:solidFill>
                                    <a:srgbClr val="B8A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Rectangle 1792"/>
                                <wps:cNvSpPr>
                                  <a:spLocks noChangeArrowheads="1"/>
                                </wps:cNvSpPr>
                                <wps:spPr bwMode="auto">
                                  <a:xfrm>
                                    <a:off x="6303" y="2441"/>
                                    <a:ext cx="3" cy="57"/>
                                  </a:xfrm>
                                  <a:prstGeom prst="rect">
                                    <a:avLst/>
                                  </a:prstGeom>
                                  <a:solidFill>
                                    <a:srgbClr val="B8A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Rectangle 1793"/>
                                <wps:cNvSpPr>
                                  <a:spLocks noChangeArrowheads="1"/>
                                </wps:cNvSpPr>
                                <wps:spPr bwMode="auto">
                                  <a:xfrm>
                                    <a:off x="6306" y="2441"/>
                                    <a:ext cx="3" cy="57"/>
                                  </a:xfrm>
                                  <a:prstGeom prst="rect">
                                    <a:avLst/>
                                  </a:prstGeom>
                                  <a:solidFill>
                                    <a:srgbClr val="B7A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 name="Rectangle 1794"/>
                                <wps:cNvSpPr>
                                  <a:spLocks noChangeArrowheads="1"/>
                                </wps:cNvSpPr>
                                <wps:spPr bwMode="auto">
                                  <a:xfrm>
                                    <a:off x="6309" y="2441"/>
                                    <a:ext cx="3" cy="57"/>
                                  </a:xfrm>
                                  <a:prstGeom prst="rect">
                                    <a:avLst/>
                                  </a:prstGeom>
                                  <a:solidFill>
                                    <a:srgbClr val="B6A6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Rectangle 1795"/>
                                <wps:cNvSpPr>
                                  <a:spLocks noChangeArrowheads="1"/>
                                </wps:cNvSpPr>
                                <wps:spPr bwMode="auto">
                                  <a:xfrm>
                                    <a:off x="6312" y="2441"/>
                                    <a:ext cx="2" cy="57"/>
                                  </a:xfrm>
                                  <a:prstGeom prst="rect">
                                    <a:avLst/>
                                  </a:prstGeom>
                                  <a:solidFill>
                                    <a:srgbClr val="B6A5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 name="Rectangle 1796"/>
                                <wps:cNvSpPr>
                                  <a:spLocks noChangeArrowheads="1"/>
                                </wps:cNvSpPr>
                                <wps:spPr bwMode="auto">
                                  <a:xfrm>
                                    <a:off x="6314" y="2441"/>
                                    <a:ext cx="2" cy="57"/>
                                  </a:xfrm>
                                  <a:prstGeom prst="rect">
                                    <a:avLst/>
                                  </a:prstGeom>
                                  <a:solidFill>
                                    <a:srgbClr val="B5A5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Rectangle 1797"/>
                                <wps:cNvSpPr>
                                  <a:spLocks noChangeArrowheads="1"/>
                                </wps:cNvSpPr>
                                <wps:spPr bwMode="auto">
                                  <a:xfrm>
                                    <a:off x="6316" y="2441"/>
                                    <a:ext cx="4" cy="57"/>
                                  </a:xfrm>
                                  <a:prstGeom prst="rect">
                                    <a:avLst/>
                                  </a:prstGeom>
                                  <a:solidFill>
                                    <a:srgbClr val="B5A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 name="Rectangle 1798"/>
                                <wps:cNvSpPr>
                                  <a:spLocks noChangeArrowheads="1"/>
                                </wps:cNvSpPr>
                                <wps:spPr bwMode="auto">
                                  <a:xfrm>
                                    <a:off x="6320" y="2441"/>
                                    <a:ext cx="5" cy="57"/>
                                  </a:xfrm>
                                  <a:prstGeom prst="rect">
                                    <a:avLst/>
                                  </a:prstGeom>
                                  <a:solidFill>
                                    <a:srgbClr val="B4A3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Rectangle 1799"/>
                                <wps:cNvSpPr>
                                  <a:spLocks noChangeArrowheads="1"/>
                                </wps:cNvSpPr>
                                <wps:spPr bwMode="auto">
                                  <a:xfrm>
                                    <a:off x="6325" y="2441"/>
                                    <a:ext cx="3" cy="57"/>
                                  </a:xfrm>
                                  <a:prstGeom prst="rect">
                                    <a:avLst/>
                                  </a:prstGeom>
                                  <a:solidFill>
                                    <a:srgbClr val="B3A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Rectangle 1800"/>
                                <wps:cNvSpPr>
                                  <a:spLocks noChangeArrowheads="1"/>
                                </wps:cNvSpPr>
                                <wps:spPr bwMode="auto">
                                  <a:xfrm>
                                    <a:off x="6328" y="2441"/>
                                    <a:ext cx="4" cy="57"/>
                                  </a:xfrm>
                                  <a:prstGeom prst="rect">
                                    <a:avLst/>
                                  </a:prstGeom>
                                  <a:solidFill>
                                    <a:srgbClr val="B2A1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Rectangle 1801"/>
                                <wps:cNvSpPr>
                                  <a:spLocks noChangeArrowheads="1"/>
                                </wps:cNvSpPr>
                                <wps:spPr bwMode="auto">
                                  <a:xfrm>
                                    <a:off x="6332" y="2441"/>
                                    <a:ext cx="1" cy="57"/>
                                  </a:xfrm>
                                  <a:prstGeom prst="rect">
                                    <a:avLst/>
                                  </a:prstGeom>
                                  <a:solidFill>
                                    <a:srgbClr val="B2A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1802"/>
                                <wps:cNvSpPr>
                                  <a:spLocks noChangeArrowheads="1"/>
                                </wps:cNvSpPr>
                                <wps:spPr bwMode="auto">
                                  <a:xfrm>
                                    <a:off x="6333" y="2441"/>
                                    <a:ext cx="2" cy="57"/>
                                  </a:xfrm>
                                  <a:prstGeom prst="rect">
                                    <a:avLst/>
                                  </a:prstGeom>
                                  <a:solidFill>
                                    <a:srgbClr val="B1A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Rectangle 1803"/>
                                <wps:cNvSpPr>
                                  <a:spLocks noChangeArrowheads="1"/>
                                </wps:cNvSpPr>
                                <wps:spPr bwMode="auto">
                                  <a:xfrm>
                                    <a:off x="6335" y="2441"/>
                                    <a:ext cx="3" cy="57"/>
                                  </a:xfrm>
                                  <a:prstGeom prst="rect">
                                    <a:avLst/>
                                  </a:prstGeom>
                                  <a:solidFill>
                                    <a:srgbClr val="B19F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Rectangle 1804"/>
                                <wps:cNvSpPr>
                                  <a:spLocks noChangeArrowheads="1"/>
                                </wps:cNvSpPr>
                                <wps:spPr bwMode="auto">
                                  <a:xfrm>
                                    <a:off x="6338" y="2441"/>
                                    <a:ext cx="3" cy="57"/>
                                  </a:xfrm>
                                  <a:prstGeom prst="rect">
                                    <a:avLst/>
                                  </a:prstGeom>
                                  <a:solidFill>
                                    <a:srgbClr val="B09E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Rectangle 1805"/>
                                <wps:cNvSpPr>
                                  <a:spLocks noChangeArrowheads="1"/>
                                </wps:cNvSpPr>
                                <wps:spPr bwMode="auto">
                                  <a:xfrm>
                                    <a:off x="6341" y="2441"/>
                                    <a:ext cx="3" cy="57"/>
                                  </a:xfrm>
                                  <a:prstGeom prst="rect">
                                    <a:avLst/>
                                  </a:prstGeom>
                                  <a:solidFill>
                                    <a:srgbClr val="AF9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1806"/>
                                <wps:cNvSpPr>
                                  <a:spLocks noChangeArrowheads="1"/>
                                </wps:cNvSpPr>
                                <wps:spPr bwMode="auto">
                                  <a:xfrm>
                                    <a:off x="6344" y="2441"/>
                                    <a:ext cx="2" cy="57"/>
                                  </a:xfrm>
                                  <a:prstGeom prst="rect">
                                    <a:avLst/>
                                  </a:prstGeom>
                                  <a:solidFill>
                                    <a:srgbClr val="AF9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1807"/>
                                <wps:cNvSpPr>
                                  <a:spLocks noChangeArrowheads="1"/>
                                </wps:cNvSpPr>
                                <wps:spPr bwMode="auto">
                                  <a:xfrm>
                                    <a:off x="6346" y="2441"/>
                                    <a:ext cx="1" cy="57"/>
                                  </a:xfrm>
                                  <a:prstGeom prst="rect">
                                    <a:avLst/>
                                  </a:prstGeom>
                                  <a:solidFill>
                                    <a:srgbClr val="AE9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1808"/>
                                <wps:cNvSpPr>
                                  <a:spLocks noChangeArrowheads="1"/>
                                </wps:cNvSpPr>
                                <wps:spPr bwMode="auto">
                                  <a:xfrm>
                                    <a:off x="6347" y="2441"/>
                                    <a:ext cx="4" cy="57"/>
                                  </a:xfrm>
                                  <a:prstGeom prst="rect">
                                    <a:avLst/>
                                  </a:prstGeom>
                                  <a:solidFill>
                                    <a:srgbClr val="AE9B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Rectangle 1809"/>
                                <wps:cNvSpPr>
                                  <a:spLocks noChangeArrowheads="1"/>
                                </wps:cNvSpPr>
                                <wps:spPr bwMode="auto">
                                  <a:xfrm>
                                    <a:off x="6351" y="2441"/>
                                    <a:ext cx="3" cy="57"/>
                                  </a:xfrm>
                                  <a:prstGeom prst="rect">
                                    <a:avLst/>
                                  </a:prstGeom>
                                  <a:solidFill>
                                    <a:srgbClr val="AD9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 name="Rectangle 1810"/>
                                <wps:cNvSpPr>
                                  <a:spLocks noChangeArrowheads="1"/>
                                </wps:cNvSpPr>
                                <wps:spPr bwMode="auto">
                                  <a:xfrm>
                                    <a:off x="6354" y="2441"/>
                                    <a:ext cx="3" cy="57"/>
                                  </a:xfrm>
                                  <a:prstGeom prst="rect">
                                    <a:avLst/>
                                  </a:prstGeom>
                                  <a:solidFill>
                                    <a:srgbClr val="AC9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1811"/>
                                <wps:cNvSpPr>
                                  <a:spLocks noChangeArrowheads="1"/>
                                </wps:cNvSpPr>
                                <wps:spPr bwMode="auto">
                                  <a:xfrm>
                                    <a:off x="6357" y="2441"/>
                                    <a:ext cx="2" cy="57"/>
                                  </a:xfrm>
                                  <a:prstGeom prst="rect">
                                    <a:avLst/>
                                  </a:prstGeom>
                                  <a:solidFill>
                                    <a:srgbClr val="AC9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1812"/>
                                <wps:cNvSpPr>
                                  <a:spLocks noChangeArrowheads="1"/>
                                </wps:cNvSpPr>
                                <wps:spPr bwMode="auto">
                                  <a:xfrm>
                                    <a:off x="6359" y="2441"/>
                                    <a:ext cx="1" cy="57"/>
                                  </a:xfrm>
                                  <a:prstGeom prst="rect">
                                    <a:avLst/>
                                  </a:prstGeom>
                                  <a:solidFill>
                                    <a:srgbClr val="AB9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Rectangle 1813"/>
                                <wps:cNvSpPr>
                                  <a:spLocks noChangeArrowheads="1"/>
                                </wps:cNvSpPr>
                                <wps:spPr bwMode="auto">
                                  <a:xfrm>
                                    <a:off x="6360" y="2441"/>
                                    <a:ext cx="3" cy="57"/>
                                  </a:xfrm>
                                  <a:prstGeom prst="rect">
                                    <a:avLst/>
                                  </a:prstGeom>
                                  <a:solidFill>
                                    <a:srgbClr val="AB9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829" name="Group 1814"/>
                              <wpg:cNvGrpSpPr>
                                <a:grpSpLocks/>
                              </wpg:cNvGrpSpPr>
                              <wpg:grpSpPr bwMode="auto">
                                <a:xfrm>
                                  <a:off x="3429620" y="1390650"/>
                                  <a:ext cx="812205" cy="879532"/>
                                  <a:chOff x="5401" y="2188"/>
                                  <a:chExt cx="1279" cy="1385"/>
                                </a:xfrm>
                              </wpg:grpSpPr>
                              <wps:wsp>
                                <wps:cNvPr id="1830" name="Rectangle 1815"/>
                                <wps:cNvSpPr>
                                  <a:spLocks noChangeArrowheads="1"/>
                                </wps:cNvSpPr>
                                <wps:spPr bwMode="auto">
                                  <a:xfrm>
                                    <a:off x="6363" y="2443"/>
                                    <a:ext cx="2" cy="57"/>
                                  </a:xfrm>
                                  <a:prstGeom prst="rect">
                                    <a:avLst/>
                                  </a:prstGeom>
                                  <a:solidFill>
                                    <a:srgbClr val="AA9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Rectangle 1816"/>
                                <wps:cNvSpPr>
                                  <a:spLocks noChangeArrowheads="1"/>
                                </wps:cNvSpPr>
                                <wps:spPr bwMode="auto">
                                  <a:xfrm>
                                    <a:off x="6365" y="2443"/>
                                    <a:ext cx="2" cy="57"/>
                                  </a:xfrm>
                                  <a:prstGeom prst="rect">
                                    <a:avLst/>
                                  </a:prstGeom>
                                  <a:solidFill>
                                    <a:srgbClr val="AA97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Rectangle 1817"/>
                                <wps:cNvSpPr>
                                  <a:spLocks noChangeArrowheads="1"/>
                                </wps:cNvSpPr>
                                <wps:spPr bwMode="auto">
                                  <a:xfrm>
                                    <a:off x="6367" y="2443"/>
                                    <a:ext cx="3" cy="57"/>
                                  </a:xfrm>
                                  <a:prstGeom prst="rect">
                                    <a:avLst/>
                                  </a:prstGeom>
                                  <a:solidFill>
                                    <a:srgbClr val="A99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Rectangle 1818"/>
                                <wps:cNvSpPr>
                                  <a:spLocks noChangeArrowheads="1"/>
                                </wps:cNvSpPr>
                                <wps:spPr bwMode="auto">
                                  <a:xfrm>
                                    <a:off x="6370" y="2443"/>
                                    <a:ext cx="1" cy="57"/>
                                  </a:xfrm>
                                  <a:prstGeom prst="rect">
                                    <a:avLst/>
                                  </a:prstGeom>
                                  <a:solidFill>
                                    <a:srgbClr val="A99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Rectangle 1819"/>
                                <wps:cNvSpPr>
                                  <a:spLocks noChangeArrowheads="1"/>
                                </wps:cNvSpPr>
                                <wps:spPr bwMode="auto">
                                  <a:xfrm>
                                    <a:off x="6371" y="2443"/>
                                    <a:ext cx="2" cy="57"/>
                                  </a:xfrm>
                                  <a:prstGeom prst="rect">
                                    <a:avLst/>
                                  </a:prstGeom>
                                  <a:solidFill>
                                    <a:srgbClr val="A89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35" name="Picture 18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187" y="2188"/>
                                    <a:ext cx="230" cy="283"/>
                                  </a:xfrm>
                                  <a:prstGeom prst="rect">
                                    <a:avLst/>
                                  </a:prstGeom>
                                  <a:noFill/>
                                  <a:extLst>
                                    <a:ext uri="{909E8E84-426E-40DD-AFC4-6F175D3DCCD1}">
                                      <a14:hiddenFill xmlns:a14="http://schemas.microsoft.com/office/drawing/2010/main">
                                        <a:solidFill>
                                          <a:srgbClr val="FFFFFF"/>
                                        </a:solidFill>
                                      </a14:hiddenFill>
                                    </a:ext>
                                  </a:extLst>
                                </pic:spPr>
                              </pic:pic>
                              <wps:wsp>
                                <wps:cNvPr id="1836" name="Freeform 1821"/>
                                <wps:cNvSpPr>
                                  <a:spLocks/>
                                </wps:cNvSpPr>
                                <wps:spPr bwMode="auto">
                                  <a:xfrm>
                                    <a:off x="6261" y="2435"/>
                                    <a:ext cx="120" cy="34"/>
                                  </a:xfrm>
                                  <a:custGeom>
                                    <a:avLst/>
                                    <a:gdLst>
                                      <a:gd name="T0" fmla="*/ 120 w 120"/>
                                      <a:gd name="T1" fmla="*/ 10 h 34"/>
                                      <a:gd name="T2" fmla="*/ 109 w 120"/>
                                      <a:gd name="T3" fmla="*/ 20 h 34"/>
                                      <a:gd name="T4" fmla="*/ 94 w 120"/>
                                      <a:gd name="T5" fmla="*/ 28 h 34"/>
                                      <a:gd name="T6" fmla="*/ 80 w 120"/>
                                      <a:gd name="T7" fmla="*/ 33 h 34"/>
                                      <a:gd name="T8" fmla="*/ 64 w 120"/>
                                      <a:gd name="T9" fmla="*/ 34 h 34"/>
                                      <a:gd name="T10" fmla="*/ 45 w 120"/>
                                      <a:gd name="T11" fmla="*/ 31 h 34"/>
                                      <a:gd name="T12" fmla="*/ 28 w 120"/>
                                      <a:gd name="T13" fmla="*/ 25 h 34"/>
                                      <a:gd name="T14" fmla="*/ 13 w 120"/>
                                      <a:gd name="T15" fmla="*/ 15 h 34"/>
                                      <a:gd name="T16" fmla="*/ 0 w 120"/>
                                      <a:gd name="T17" fmla="*/ 0 h 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0" h="34">
                                        <a:moveTo>
                                          <a:pt x="120" y="10"/>
                                        </a:moveTo>
                                        <a:lnTo>
                                          <a:pt x="109" y="20"/>
                                        </a:lnTo>
                                        <a:lnTo>
                                          <a:pt x="94" y="28"/>
                                        </a:lnTo>
                                        <a:lnTo>
                                          <a:pt x="80" y="33"/>
                                        </a:lnTo>
                                        <a:lnTo>
                                          <a:pt x="64" y="34"/>
                                        </a:lnTo>
                                        <a:lnTo>
                                          <a:pt x="45" y="31"/>
                                        </a:lnTo>
                                        <a:lnTo>
                                          <a:pt x="28" y="25"/>
                                        </a:lnTo>
                                        <a:lnTo>
                                          <a:pt x="13" y="15"/>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1822"/>
                                <wps:cNvSpPr>
                                  <a:spLocks/>
                                </wps:cNvSpPr>
                                <wps:spPr bwMode="auto">
                                  <a:xfrm>
                                    <a:off x="6371" y="2712"/>
                                    <a:ext cx="99" cy="362"/>
                                  </a:xfrm>
                                  <a:custGeom>
                                    <a:avLst/>
                                    <a:gdLst>
                                      <a:gd name="T0" fmla="*/ 99 w 99"/>
                                      <a:gd name="T1" fmla="*/ 343 h 362"/>
                                      <a:gd name="T2" fmla="*/ 93 w 99"/>
                                      <a:gd name="T3" fmla="*/ 349 h 362"/>
                                      <a:gd name="T4" fmla="*/ 85 w 99"/>
                                      <a:gd name="T5" fmla="*/ 356 h 362"/>
                                      <a:gd name="T6" fmla="*/ 77 w 99"/>
                                      <a:gd name="T7" fmla="*/ 359 h 362"/>
                                      <a:gd name="T8" fmla="*/ 67 w 99"/>
                                      <a:gd name="T9" fmla="*/ 360 h 362"/>
                                      <a:gd name="T10" fmla="*/ 59 w 99"/>
                                      <a:gd name="T11" fmla="*/ 362 h 362"/>
                                      <a:gd name="T12" fmla="*/ 50 w 99"/>
                                      <a:gd name="T13" fmla="*/ 360 h 362"/>
                                      <a:gd name="T14" fmla="*/ 40 w 99"/>
                                      <a:gd name="T15" fmla="*/ 357 h 362"/>
                                      <a:gd name="T16" fmla="*/ 32 w 99"/>
                                      <a:gd name="T17" fmla="*/ 352 h 362"/>
                                      <a:gd name="T18" fmla="*/ 24 w 99"/>
                                      <a:gd name="T19" fmla="*/ 346 h 362"/>
                                      <a:gd name="T20" fmla="*/ 19 w 99"/>
                                      <a:gd name="T21" fmla="*/ 338 h 362"/>
                                      <a:gd name="T22" fmla="*/ 16 w 99"/>
                                      <a:gd name="T23" fmla="*/ 330 h 362"/>
                                      <a:gd name="T24" fmla="*/ 13 w 99"/>
                                      <a:gd name="T25" fmla="*/ 320 h 362"/>
                                      <a:gd name="T26" fmla="*/ 13 w 99"/>
                                      <a:gd name="T27" fmla="*/ 311 h 362"/>
                                      <a:gd name="T28" fmla="*/ 15 w 99"/>
                                      <a:gd name="T29" fmla="*/ 303 h 362"/>
                                      <a:gd name="T30" fmla="*/ 18 w 99"/>
                                      <a:gd name="T31" fmla="*/ 293 h 362"/>
                                      <a:gd name="T32" fmla="*/ 23 w 99"/>
                                      <a:gd name="T33" fmla="*/ 285 h 362"/>
                                      <a:gd name="T34" fmla="*/ 27 w 99"/>
                                      <a:gd name="T35" fmla="*/ 278 h 362"/>
                                      <a:gd name="T36" fmla="*/ 18 w 99"/>
                                      <a:gd name="T37" fmla="*/ 272 h 362"/>
                                      <a:gd name="T38" fmla="*/ 10 w 99"/>
                                      <a:gd name="T39" fmla="*/ 264 h 362"/>
                                      <a:gd name="T40" fmla="*/ 3 w 99"/>
                                      <a:gd name="T41" fmla="*/ 254 h 362"/>
                                      <a:gd name="T42" fmla="*/ 0 w 99"/>
                                      <a:gd name="T43" fmla="*/ 243 h 362"/>
                                      <a:gd name="T44" fmla="*/ 0 w 99"/>
                                      <a:gd name="T45" fmla="*/ 243 h 362"/>
                                      <a:gd name="T46" fmla="*/ 0 w 99"/>
                                      <a:gd name="T47" fmla="*/ 0 h 3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9" h="362">
                                        <a:moveTo>
                                          <a:pt x="99" y="343"/>
                                        </a:moveTo>
                                        <a:lnTo>
                                          <a:pt x="93" y="349"/>
                                        </a:lnTo>
                                        <a:lnTo>
                                          <a:pt x="85" y="356"/>
                                        </a:lnTo>
                                        <a:lnTo>
                                          <a:pt x="77" y="359"/>
                                        </a:lnTo>
                                        <a:lnTo>
                                          <a:pt x="67" y="360"/>
                                        </a:lnTo>
                                        <a:lnTo>
                                          <a:pt x="59" y="362"/>
                                        </a:lnTo>
                                        <a:lnTo>
                                          <a:pt x="50" y="360"/>
                                        </a:lnTo>
                                        <a:lnTo>
                                          <a:pt x="40" y="357"/>
                                        </a:lnTo>
                                        <a:lnTo>
                                          <a:pt x="32" y="352"/>
                                        </a:lnTo>
                                        <a:lnTo>
                                          <a:pt x="24" y="346"/>
                                        </a:lnTo>
                                        <a:lnTo>
                                          <a:pt x="19" y="338"/>
                                        </a:lnTo>
                                        <a:lnTo>
                                          <a:pt x="16" y="330"/>
                                        </a:lnTo>
                                        <a:lnTo>
                                          <a:pt x="13" y="320"/>
                                        </a:lnTo>
                                        <a:lnTo>
                                          <a:pt x="13" y="311"/>
                                        </a:lnTo>
                                        <a:lnTo>
                                          <a:pt x="15" y="303"/>
                                        </a:lnTo>
                                        <a:lnTo>
                                          <a:pt x="18" y="293"/>
                                        </a:lnTo>
                                        <a:lnTo>
                                          <a:pt x="23" y="285"/>
                                        </a:lnTo>
                                        <a:lnTo>
                                          <a:pt x="27" y="278"/>
                                        </a:lnTo>
                                        <a:lnTo>
                                          <a:pt x="18" y="272"/>
                                        </a:lnTo>
                                        <a:lnTo>
                                          <a:pt x="10" y="264"/>
                                        </a:lnTo>
                                        <a:lnTo>
                                          <a:pt x="3" y="254"/>
                                        </a:lnTo>
                                        <a:lnTo>
                                          <a:pt x="0" y="243"/>
                                        </a:lnTo>
                                        <a:lnTo>
                                          <a:pt x="0" y="0"/>
                                        </a:lnTo>
                                      </a:path>
                                    </a:pathLst>
                                  </a:custGeom>
                                  <a:noFill/>
                                  <a:ln w="8">
                                    <a:solidFill>
                                      <a:srgbClr val="6D47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Freeform 1823"/>
                                <wps:cNvSpPr>
                                  <a:spLocks/>
                                </wps:cNvSpPr>
                                <wps:spPr bwMode="auto">
                                  <a:xfrm>
                                    <a:off x="6247" y="2953"/>
                                    <a:ext cx="72" cy="414"/>
                                  </a:xfrm>
                                  <a:custGeom>
                                    <a:avLst/>
                                    <a:gdLst>
                                      <a:gd name="T0" fmla="*/ 64 w 72"/>
                                      <a:gd name="T1" fmla="*/ 0 h 414"/>
                                      <a:gd name="T2" fmla="*/ 72 w 72"/>
                                      <a:gd name="T3" fmla="*/ 335 h 414"/>
                                      <a:gd name="T4" fmla="*/ 35 w 72"/>
                                      <a:gd name="T5" fmla="*/ 374 h 414"/>
                                      <a:gd name="T6" fmla="*/ 0 w 72"/>
                                      <a:gd name="T7" fmla="*/ 414 h 4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 h="414">
                                        <a:moveTo>
                                          <a:pt x="64" y="0"/>
                                        </a:moveTo>
                                        <a:lnTo>
                                          <a:pt x="72" y="335"/>
                                        </a:lnTo>
                                        <a:lnTo>
                                          <a:pt x="35" y="374"/>
                                        </a:lnTo>
                                        <a:lnTo>
                                          <a:pt x="0" y="414"/>
                                        </a:lnTo>
                                      </a:path>
                                    </a:pathLst>
                                  </a:custGeom>
                                  <a:noFill/>
                                  <a:ln w="8">
                                    <a:solidFill>
                                      <a:srgbClr val="6D47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Line 1824"/>
                                <wps:cNvCnPr/>
                                <wps:spPr bwMode="auto">
                                  <a:xfrm flipH="1" flipV="1">
                                    <a:off x="6204" y="2601"/>
                                    <a:ext cx="18" cy="356"/>
                                  </a:xfrm>
                                  <a:prstGeom prst="line">
                                    <a:avLst/>
                                  </a:prstGeom>
                                  <a:noFill/>
                                  <a:ln w="8">
                                    <a:solidFill>
                                      <a:srgbClr val="6D4783"/>
                                    </a:solidFill>
                                    <a:round/>
                                    <a:headEnd/>
                                    <a:tailEnd/>
                                  </a:ln>
                                  <a:extLst>
                                    <a:ext uri="{909E8E84-426E-40DD-AFC4-6F175D3DCCD1}">
                                      <a14:hiddenFill xmlns:a14="http://schemas.microsoft.com/office/drawing/2010/main">
                                        <a:noFill/>
                                      </a14:hiddenFill>
                                    </a:ext>
                                  </a:extLst>
                                </wps:spPr>
                                <wps:bodyPr/>
                              </wps:wsp>
                              <wps:wsp>
                                <wps:cNvPr id="1840" name="Freeform 1825"/>
                                <wps:cNvSpPr>
                                  <a:spLocks/>
                                </wps:cNvSpPr>
                                <wps:spPr bwMode="auto">
                                  <a:xfrm>
                                    <a:off x="6166" y="2246"/>
                                    <a:ext cx="321" cy="1184"/>
                                  </a:xfrm>
                                  <a:custGeom>
                                    <a:avLst/>
                                    <a:gdLst>
                                      <a:gd name="T0" fmla="*/ 68 w 321"/>
                                      <a:gd name="T1" fmla="*/ 1002 h 1184"/>
                                      <a:gd name="T2" fmla="*/ 3 w 321"/>
                                      <a:gd name="T3" fmla="*/ 1079 h 1184"/>
                                      <a:gd name="T4" fmla="*/ 2 w 321"/>
                                      <a:gd name="T5" fmla="*/ 1093 h 1184"/>
                                      <a:gd name="T6" fmla="*/ 54 w 321"/>
                                      <a:gd name="T7" fmla="*/ 1134 h 1184"/>
                                      <a:gd name="T8" fmla="*/ 81 w 321"/>
                                      <a:gd name="T9" fmla="*/ 1119 h 1184"/>
                                      <a:gd name="T10" fmla="*/ 80 w 321"/>
                                      <a:gd name="T11" fmla="*/ 1139 h 1184"/>
                                      <a:gd name="T12" fmla="*/ 83 w 321"/>
                                      <a:gd name="T13" fmla="*/ 1148 h 1184"/>
                                      <a:gd name="T14" fmla="*/ 288 w 321"/>
                                      <a:gd name="T15" fmla="*/ 1093 h 1184"/>
                                      <a:gd name="T16" fmla="*/ 298 w 321"/>
                                      <a:gd name="T17" fmla="*/ 820 h 1184"/>
                                      <a:gd name="T18" fmla="*/ 313 w 321"/>
                                      <a:gd name="T19" fmla="*/ 778 h 1184"/>
                                      <a:gd name="T20" fmla="*/ 307 w 321"/>
                                      <a:gd name="T21" fmla="*/ 733 h 1184"/>
                                      <a:gd name="T22" fmla="*/ 315 w 321"/>
                                      <a:gd name="T23" fmla="*/ 720 h 1184"/>
                                      <a:gd name="T24" fmla="*/ 318 w 321"/>
                                      <a:gd name="T25" fmla="*/ 706 h 1184"/>
                                      <a:gd name="T26" fmla="*/ 321 w 321"/>
                                      <a:gd name="T27" fmla="*/ 614 h 1184"/>
                                      <a:gd name="T28" fmla="*/ 320 w 321"/>
                                      <a:gd name="T29" fmla="*/ 434 h 1184"/>
                                      <a:gd name="T30" fmla="*/ 315 w 321"/>
                                      <a:gd name="T31" fmla="*/ 342 h 1184"/>
                                      <a:gd name="T32" fmla="*/ 288 w 321"/>
                                      <a:gd name="T33" fmla="*/ 291 h 1184"/>
                                      <a:gd name="T34" fmla="*/ 247 w 321"/>
                                      <a:gd name="T35" fmla="*/ 247 h 1184"/>
                                      <a:gd name="T36" fmla="*/ 207 w 321"/>
                                      <a:gd name="T37" fmla="*/ 217 h 1184"/>
                                      <a:gd name="T38" fmla="*/ 205 w 321"/>
                                      <a:gd name="T39" fmla="*/ 207 h 1184"/>
                                      <a:gd name="T40" fmla="*/ 239 w 321"/>
                                      <a:gd name="T41" fmla="*/ 165 h 1184"/>
                                      <a:gd name="T42" fmla="*/ 250 w 321"/>
                                      <a:gd name="T43" fmla="*/ 112 h 1184"/>
                                      <a:gd name="T44" fmla="*/ 245 w 321"/>
                                      <a:gd name="T45" fmla="*/ 72 h 1184"/>
                                      <a:gd name="T46" fmla="*/ 228 w 321"/>
                                      <a:gd name="T47" fmla="*/ 38 h 1184"/>
                                      <a:gd name="T48" fmla="*/ 197 w 321"/>
                                      <a:gd name="T49" fmla="*/ 12 h 1184"/>
                                      <a:gd name="T50" fmla="*/ 159 w 321"/>
                                      <a:gd name="T51" fmla="*/ 0 h 1184"/>
                                      <a:gd name="T52" fmla="*/ 121 w 321"/>
                                      <a:gd name="T53" fmla="*/ 12 h 1184"/>
                                      <a:gd name="T54" fmla="*/ 91 w 321"/>
                                      <a:gd name="T55" fmla="*/ 38 h 1184"/>
                                      <a:gd name="T56" fmla="*/ 73 w 321"/>
                                      <a:gd name="T57" fmla="*/ 72 h 1184"/>
                                      <a:gd name="T58" fmla="*/ 68 w 321"/>
                                      <a:gd name="T59" fmla="*/ 112 h 1184"/>
                                      <a:gd name="T60" fmla="*/ 78 w 321"/>
                                      <a:gd name="T61" fmla="*/ 162 h 1184"/>
                                      <a:gd name="T62" fmla="*/ 105 w 321"/>
                                      <a:gd name="T63" fmla="*/ 204 h 1184"/>
                                      <a:gd name="T64" fmla="*/ 30 w 321"/>
                                      <a:gd name="T65" fmla="*/ 247 h 1184"/>
                                      <a:gd name="T66" fmla="*/ 14 w 321"/>
                                      <a:gd name="T67" fmla="*/ 270 h 1184"/>
                                      <a:gd name="T68" fmla="*/ 10 w 321"/>
                                      <a:gd name="T69" fmla="*/ 296 h 118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21" h="1184">
                                        <a:moveTo>
                                          <a:pt x="56" y="717"/>
                                        </a:moveTo>
                                        <a:lnTo>
                                          <a:pt x="68" y="1002"/>
                                        </a:lnTo>
                                        <a:lnTo>
                                          <a:pt x="8" y="1071"/>
                                        </a:lnTo>
                                        <a:lnTo>
                                          <a:pt x="3" y="1079"/>
                                        </a:lnTo>
                                        <a:lnTo>
                                          <a:pt x="2" y="1085"/>
                                        </a:lnTo>
                                        <a:lnTo>
                                          <a:pt x="2" y="1093"/>
                                        </a:lnTo>
                                        <a:lnTo>
                                          <a:pt x="3" y="1102"/>
                                        </a:lnTo>
                                        <a:lnTo>
                                          <a:pt x="54" y="1134"/>
                                        </a:lnTo>
                                        <a:lnTo>
                                          <a:pt x="86" y="1111"/>
                                        </a:lnTo>
                                        <a:lnTo>
                                          <a:pt x="81" y="1119"/>
                                        </a:lnTo>
                                        <a:lnTo>
                                          <a:pt x="78" y="1129"/>
                                        </a:lnTo>
                                        <a:lnTo>
                                          <a:pt x="80" y="1139"/>
                                        </a:lnTo>
                                        <a:lnTo>
                                          <a:pt x="83" y="1148"/>
                                        </a:lnTo>
                                        <a:lnTo>
                                          <a:pt x="135" y="1184"/>
                                        </a:lnTo>
                                        <a:lnTo>
                                          <a:pt x="288" y="1093"/>
                                        </a:lnTo>
                                        <a:lnTo>
                                          <a:pt x="288" y="1029"/>
                                        </a:lnTo>
                                        <a:lnTo>
                                          <a:pt x="298" y="820"/>
                                        </a:lnTo>
                                        <a:lnTo>
                                          <a:pt x="309" y="799"/>
                                        </a:lnTo>
                                        <a:lnTo>
                                          <a:pt x="313" y="778"/>
                                        </a:lnTo>
                                        <a:lnTo>
                                          <a:pt x="312" y="756"/>
                                        </a:lnTo>
                                        <a:lnTo>
                                          <a:pt x="307" y="733"/>
                                        </a:lnTo>
                                        <a:lnTo>
                                          <a:pt x="312" y="727"/>
                                        </a:lnTo>
                                        <a:lnTo>
                                          <a:pt x="315" y="720"/>
                                        </a:lnTo>
                                        <a:lnTo>
                                          <a:pt x="318" y="714"/>
                                        </a:lnTo>
                                        <a:lnTo>
                                          <a:pt x="318" y="706"/>
                                        </a:lnTo>
                                        <a:lnTo>
                                          <a:pt x="321" y="614"/>
                                        </a:lnTo>
                                        <a:lnTo>
                                          <a:pt x="321" y="524"/>
                                        </a:lnTo>
                                        <a:lnTo>
                                          <a:pt x="320" y="434"/>
                                        </a:lnTo>
                                        <a:lnTo>
                                          <a:pt x="315" y="342"/>
                                        </a:lnTo>
                                        <a:lnTo>
                                          <a:pt x="302" y="315"/>
                                        </a:lnTo>
                                        <a:lnTo>
                                          <a:pt x="288" y="291"/>
                                        </a:lnTo>
                                        <a:lnTo>
                                          <a:pt x="269" y="268"/>
                                        </a:lnTo>
                                        <a:lnTo>
                                          <a:pt x="247" y="247"/>
                                        </a:lnTo>
                                        <a:lnTo>
                                          <a:pt x="228" y="231"/>
                                        </a:lnTo>
                                        <a:lnTo>
                                          <a:pt x="207" y="217"/>
                                        </a:lnTo>
                                        <a:lnTo>
                                          <a:pt x="205" y="207"/>
                                        </a:lnTo>
                                        <a:lnTo>
                                          <a:pt x="224" y="188"/>
                                        </a:lnTo>
                                        <a:lnTo>
                                          <a:pt x="239" y="165"/>
                                        </a:lnTo>
                                        <a:lnTo>
                                          <a:pt x="247" y="140"/>
                                        </a:lnTo>
                                        <a:lnTo>
                                          <a:pt x="250" y="112"/>
                                        </a:lnTo>
                                        <a:lnTo>
                                          <a:pt x="250" y="91"/>
                                        </a:lnTo>
                                        <a:lnTo>
                                          <a:pt x="245" y="72"/>
                                        </a:lnTo>
                                        <a:lnTo>
                                          <a:pt x="237" y="54"/>
                                        </a:lnTo>
                                        <a:lnTo>
                                          <a:pt x="228" y="38"/>
                                        </a:lnTo>
                                        <a:lnTo>
                                          <a:pt x="213" y="24"/>
                                        </a:lnTo>
                                        <a:lnTo>
                                          <a:pt x="197" y="12"/>
                                        </a:lnTo>
                                        <a:lnTo>
                                          <a:pt x="180" y="4"/>
                                        </a:lnTo>
                                        <a:lnTo>
                                          <a:pt x="159" y="0"/>
                                        </a:lnTo>
                                        <a:lnTo>
                                          <a:pt x="138" y="4"/>
                                        </a:lnTo>
                                        <a:lnTo>
                                          <a:pt x="121" y="12"/>
                                        </a:lnTo>
                                        <a:lnTo>
                                          <a:pt x="105" y="24"/>
                                        </a:lnTo>
                                        <a:lnTo>
                                          <a:pt x="91" y="38"/>
                                        </a:lnTo>
                                        <a:lnTo>
                                          <a:pt x="80" y="54"/>
                                        </a:lnTo>
                                        <a:lnTo>
                                          <a:pt x="73" y="72"/>
                                        </a:lnTo>
                                        <a:lnTo>
                                          <a:pt x="68" y="91"/>
                                        </a:lnTo>
                                        <a:lnTo>
                                          <a:pt x="68" y="112"/>
                                        </a:lnTo>
                                        <a:lnTo>
                                          <a:pt x="70" y="138"/>
                                        </a:lnTo>
                                        <a:lnTo>
                                          <a:pt x="78" y="162"/>
                                        </a:lnTo>
                                        <a:lnTo>
                                          <a:pt x="89" y="185"/>
                                        </a:lnTo>
                                        <a:lnTo>
                                          <a:pt x="105" y="204"/>
                                        </a:lnTo>
                                        <a:lnTo>
                                          <a:pt x="30" y="247"/>
                                        </a:lnTo>
                                        <a:lnTo>
                                          <a:pt x="21" y="259"/>
                                        </a:lnTo>
                                        <a:lnTo>
                                          <a:pt x="14" y="270"/>
                                        </a:lnTo>
                                        <a:lnTo>
                                          <a:pt x="10" y="281"/>
                                        </a:lnTo>
                                        <a:lnTo>
                                          <a:pt x="10" y="296"/>
                                        </a:lnTo>
                                        <a:lnTo>
                                          <a:pt x="0" y="588"/>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Freeform 1826"/>
                                <wps:cNvSpPr>
                                  <a:spLocks/>
                                </wps:cNvSpPr>
                                <wps:spPr bwMode="auto">
                                  <a:xfrm>
                                    <a:off x="6166" y="2834"/>
                                    <a:ext cx="56" cy="127"/>
                                  </a:xfrm>
                                  <a:custGeom>
                                    <a:avLst/>
                                    <a:gdLst>
                                      <a:gd name="T0" fmla="*/ 56 w 56"/>
                                      <a:gd name="T1" fmla="*/ 127 h 127"/>
                                      <a:gd name="T2" fmla="*/ 45 w 56"/>
                                      <a:gd name="T3" fmla="*/ 121 h 127"/>
                                      <a:gd name="T4" fmla="*/ 35 w 56"/>
                                      <a:gd name="T5" fmla="*/ 111 h 127"/>
                                      <a:gd name="T6" fmla="*/ 27 w 56"/>
                                      <a:gd name="T7" fmla="*/ 100 h 127"/>
                                      <a:gd name="T8" fmla="*/ 22 w 56"/>
                                      <a:gd name="T9" fmla="*/ 87 h 127"/>
                                      <a:gd name="T10" fmla="*/ 19 w 56"/>
                                      <a:gd name="T11" fmla="*/ 74 h 127"/>
                                      <a:gd name="T12" fmla="*/ 19 w 56"/>
                                      <a:gd name="T13" fmla="*/ 62 h 127"/>
                                      <a:gd name="T14" fmla="*/ 21 w 56"/>
                                      <a:gd name="T15" fmla="*/ 49 h 127"/>
                                      <a:gd name="T16" fmla="*/ 25 w 56"/>
                                      <a:gd name="T17" fmla="*/ 36 h 127"/>
                                      <a:gd name="T18" fmla="*/ 16 w 56"/>
                                      <a:gd name="T19" fmla="*/ 29 h 127"/>
                                      <a:gd name="T20" fmla="*/ 8 w 56"/>
                                      <a:gd name="T21" fmla="*/ 21 h 127"/>
                                      <a:gd name="T22" fmla="*/ 3 w 56"/>
                                      <a:gd name="T23" fmla="*/ 12 h 127"/>
                                      <a:gd name="T24" fmla="*/ 0 w 56"/>
                                      <a:gd name="T25" fmla="*/ 0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6" h="127">
                                        <a:moveTo>
                                          <a:pt x="56" y="127"/>
                                        </a:moveTo>
                                        <a:lnTo>
                                          <a:pt x="45" y="121"/>
                                        </a:lnTo>
                                        <a:lnTo>
                                          <a:pt x="35" y="111"/>
                                        </a:lnTo>
                                        <a:lnTo>
                                          <a:pt x="27" y="100"/>
                                        </a:lnTo>
                                        <a:lnTo>
                                          <a:pt x="22" y="87"/>
                                        </a:lnTo>
                                        <a:lnTo>
                                          <a:pt x="19" y="74"/>
                                        </a:lnTo>
                                        <a:lnTo>
                                          <a:pt x="19" y="62"/>
                                        </a:lnTo>
                                        <a:lnTo>
                                          <a:pt x="21" y="49"/>
                                        </a:lnTo>
                                        <a:lnTo>
                                          <a:pt x="25" y="36"/>
                                        </a:lnTo>
                                        <a:lnTo>
                                          <a:pt x="16" y="29"/>
                                        </a:lnTo>
                                        <a:lnTo>
                                          <a:pt x="8" y="21"/>
                                        </a:lnTo>
                                        <a:lnTo>
                                          <a:pt x="3" y="12"/>
                                        </a:lnTo>
                                        <a:lnTo>
                                          <a:pt x="0" y="0"/>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2" name="Picture 18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373" y="2952"/>
                                    <a:ext cx="91"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3" name="Picture 18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6355" y="2595"/>
                                    <a:ext cx="250" cy="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4" name="Picture 18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355" y="2595"/>
                                    <a:ext cx="250" cy="952"/>
                                  </a:xfrm>
                                  <a:prstGeom prst="rect">
                                    <a:avLst/>
                                  </a:prstGeom>
                                  <a:noFill/>
                                  <a:extLst>
                                    <a:ext uri="{909E8E84-426E-40DD-AFC4-6F175D3DCCD1}">
                                      <a14:hiddenFill xmlns:a14="http://schemas.microsoft.com/office/drawing/2010/main">
                                        <a:solidFill>
                                          <a:srgbClr val="FFFFFF"/>
                                        </a:solidFill>
                                      </a14:hiddenFill>
                                    </a:ext>
                                  </a:extLst>
                                </pic:spPr>
                              </pic:pic>
                              <wps:wsp>
                                <wps:cNvPr id="1845" name="Rectangle 1830"/>
                                <wps:cNvSpPr>
                                  <a:spLocks noChangeArrowheads="1"/>
                                </wps:cNvSpPr>
                                <wps:spPr bwMode="auto">
                                  <a:xfrm>
                                    <a:off x="6384" y="2564"/>
                                    <a:ext cx="2" cy="196"/>
                                  </a:xfrm>
                                  <a:prstGeom prst="rect">
                                    <a:avLst/>
                                  </a:prstGeom>
                                  <a:solidFill>
                                    <a:srgbClr val="DAD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Rectangle 1831"/>
                                <wps:cNvSpPr>
                                  <a:spLocks noChangeArrowheads="1"/>
                                </wps:cNvSpPr>
                                <wps:spPr bwMode="auto">
                                  <a:xfrm>
                                    <a:off x="6386" y="2564"/>
                                    <a:ext cx="12" cy="196"/>
                                  </a:xfrm>
                                  <a:prstGeom prst="rect">
                                    <a:avLst/>
                                  </a:prstGeom>
                                  <a:solidFill>
                                    <a:srgbClr val="F7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1832"/>
                                <wps:cNvSpPr>
                                  <a:spLocks noChangeArrowheads="1"/>
                                </wps:cNvSpPr>
                                <wps:spPr bwMode="auto">
                                  <a:xfrm>
                                    <a:off x="6398" y="2564"/>
                                    <a:ext cx="19" cy="196"/>
                                  </a:xfrm>
                                  <a:prstGeom prst="rect">
                                    <a:avLst/>
                                  </a:prstGeom>
                                  <a:solidFill>
                                    <a:srgbClr val="F5F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Rectangle 1833"/>
                                <wps:cNvSpPr>
                                  <a:spLocks noChangeArrowheads="1"/>
                                </wps:cNvSpPr>
                                <wps:spPr bwMode="auto">
                                  <a:xfrm>
                                    <a:off x="6417" y="2564"/>
                                    <a:ext cx="18" cy="196"/>
                                  </a:xfrm>
                                  <a:prstGeom prst="rect">
                                    <a:avLst/>
                                  </a:prstGeom>
                                  <a:solidFill>
                                    <a:srgbClr val="F3E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1834"/>
                                <wps:cNvSpPr>
                                  <a:spLocks noChangeArrowheads="1"/>
                                </wps:cNvSpPr>
                                <wps:spPr bwMode="auto">
                                  <a:xfrm>
                                    <a:off x="6435" y="2564"/>
                                    <a:ext cx="17" cy="196"/>
                                  </a:xfrm>
                                  <a:prstGeom prst="rect">
                                    <a:avLst/>
                                  </a:prstGeom>
                                  <a:solidFill>
                                    <a:srgbClr val="F2E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Rectangle 1835"/>
                                <wps:cNvSpPr>
                                  <a:spLocks noChangeArrowheads="1"/>
                                </wps:cNvSpPr>
                                <wps:spPr bwMode="auto">
                                  <a:xfrm>
                                    <a:off x="6452" y="2564"/>
                                    <a:ext cx="15" cy="196"/>
                                  </a:xfrm>
                                  <a:prstGeom prst="rect">
                                    <a:avLst/>
                                  </a:prstGeom>
                                  <a:solidFill>
                                    <a:srgbClr val="F0E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Rectangle 1836"/>
                                <wps:cNvSpPr>
                                  <a:spLocks noChangeArrowheads="1"/>
                                </wps:cNvSpPr>
                                <wps:spPr bwMode="auto">
                                  <a:xfrm>
                                    <a:off x="6467" y="2564"/>
                                    <a:ext cx="12" cy="196"/>
                                  </a:xfrm>
                                  <a:prstGeom prst="rect">
                                    <a:avLst/>
                                  </a:prstGeom>
                                  <a:solidFill>
                                    <a:srgbClr val="EF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Rectangle 1837"/>
                                <wps:cNvSpPr>
                                  <a:spLocks noChangeArrowheads="1"/>
                                </wps:cNvSpPr>
                                <wps:spPr bwMode="auto">
                                  <a:xfrm>
                                    <a:off x="6479" y="2564"/>
                                    <a:ext cx="20" cy="196"/>
                                  </a:xfrm>
                                  <a:prstGeom prst="rect">
                                    <a:avLst/>
                                  </a:prstGeom>
                                  <a:solidFill>
                                    <a:srgbClr val="EDE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1838"/>
                                <wps:cNvSpPr>
                                  <a:spLocks noChangeArrowheads="1"/>
                                </wps:cNvSpPr>
                                <wps:spPr bwMode="auto">
                                  <a:xfrm>
                                    <a:off x="6499" y="2564"/>
                                    <a:ext cx="17" cy="196"/>
                                  </a:xfrm>
                                  <a:prstGeom prst="rect">
                                    <a:avLst/>
                                  </a:prstGeom>
                                  <a:solidFill>
                                    <a:srgbClr val="EBE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Rectangle 1839"/>
                                <wps:cNvSpPr>
                                  <a:spLocks noChangeArrowheads="1"/>
                                </wps:cNvSpPr>
                                <wps:spPr bwMode="auto">
                                  <a:xfrm>
                                    <a:off x="6516" y="2564"/>
                                    <a:ext cx="18" cy="196"/>
                                  </a:xfrm>
                                  <a:prstGeom prst="rect">
                                    <a:avLst/>
                                  </a:prstGeom>
                                  <a:solidFill>
                                    <a:srgbClr val="EAE3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Rectangle 1840"/>
                                <wps:cNvSpPr>
                                  <a:spLocks noChangeArrowheads="1"/>
                                </wps:cNvSpPr>
                                <wps:spPr bwMode="auto">
                                  <a:xfrm>
                                    <a:off x="6534" y="2564"/>
                                    <a:ext cx="19" cy="196"/>
                                  </a:xfrm>
                                  <a:prstGeom prst="rect">
                                    <a:avLst/>
                                  </a:prstGeom>
                                  <a:solidFill>
                                    <a:srgbClr val="E8E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Rectangle 1841"/>
                                <wps:cNvSpPr>
                                  <a:spLocks noChangeArrowheads="1"/>
                                </wps:cNvSpPr>
                                <wps:spPr bwMode="auto">
                                  <a:xfrm>
                                    <a:off x="6553" y="2564"/>
                                    <a:ext cx="17" cy="196"/>
                                  </a:xfrm>
                                  <a:prstGeom prst="rect">
                                    <a:avLst/>
                                  </a:prstGeom>
                                  <a:solidFill>
                                    <a:srgbClr val="E6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1842"/>
                                <wps:cNvSpPr>
                                  <a:spLocks noChangeArrowheads="1"/>
                                </wps:cNvSpPr>
                                <wps:spPr bwMode="auto">
                                  <a:xfrm>
                                    <a:off x="6570" y="2564"/>
                                    <a:ext cx="18" cy="196"/>
                                  </a:xfrm>
                                  <a:prstGeom prst="rect">
                                    <a:avLst/>
                                  </a:prstGeom>
                                  <a:solidFill>
                                    <a:srgbClr val="E4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1843"/>
                                <wps:cNvSpPr>
                                  <a:spLocks noChangeArrowheads="1"/>
                                </wps:cNvSpPr>
                                <wps:spPr bwMode="auto">
                                  <a:xfrm>
                                    <a:off x="6588" y="2564"/>
                                    <a:ext cx="17" cy="196"/>
                                  </a:xfrm>
                                  <a:prstGeom prst="rect">
                                    <a:avLst/>
                                  </a:prstGeom>
                                  <a:solidFill>
                                    <a:srgbClr val="E2D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1844"/>
                                <wps:cNvSpPr>
                                  <a:spLocks noChangeArrowheads="1"/>
                                </wps:cNvSpPr>
                                <wps:spPr bwMode="auto">
                                  <a:xfrm>
                                    <a:off x="6605" y="2564"/>
                                    <a:ext cx="10" cy="196"/>
                                  </a:xfrm>
                                  <a:prstGeom prst="rect">
                                    <a:avLst/>
                                  </a:prstGeom>
                                  <a:solidFill>
                                    <a:srgbClr val="E1D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1845"/>
                                <wps:cNvSpPr>
                                  <a:spLocks noChangeArrowheads="1"/>
                                </wps:cNvSpPr>
                                <wps:spPr bwMode="auto">
                                  <a:xfrm>
                                    <a:off x="6615" y="2564"/>
                                    <a:ext cx="9" cy="196"/>
                                  </a:xfrm>
                                  <a:prstGeom prst="rect">
                                    <a:avLst/>
                                  </a:prstGeom>
                                  <a:solidFill>
                                    <a:srgbClr val="DFD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1846"/>
                                <wps:cNvSpPr>
                                  <a:spLocks noChangeArrowheads="1"/>
                                </wps:cNvSpPr>
                                <wps:spPr bwMode="auto">
                                  <a:xfrm>
                                    <a:off x="6624" y="2564"/>
                                    <a:ext cx="18" cy="196"/>
                                  </a:xfrm>
                                  <a:prstGeom prst="rect">
                                    <a:avLst/>
                                  </a:prstGeom>
                                  <a:solidFill>
                                    <a:srgbClr val="DFD6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Rectangle 1847"/>
                                <wps:cNvSpPr>
                                  <a:spLocks noChangeArrowheads="1"/>
                                </wps:cNvSpPr>
                                <wps:spPr bwMode="auto">
                                  <a:xfrm>
                                    <a:off x="6642" y="2564"/>
                                    <a:ext cx="19" cy="196"/>
                                  </a:xfrm>
                                  <a:prstGeom prst="rect">
                                    <a:avLst/>
                                  </a:prstGeom>
                                  <a:solidFill>
                                    <a:srgbClr val="DD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 name="Rectangle 1848"/>
                                <wps:cNvSpPr>
                                  <a:spLocks noChangeArrowheads="1"/>
                                </wps:cNvSpPr>
                                <wps:spPr bwMode="auto">
                                  <a:xfrm>
                                    <a:off x="6661" y="2564"/>
                                    <a:ext cx="13" cy="196"/>
                                  </a:xfrm>
                                  <a:prstGeom prst="rect">
                                    <a:avLst/>
                                  </a:prstGeom>
                                  <a:solidFill>
                                    <a:srgbClr val="DAD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Freeform 1849"/>
                                <wps:cNvSpPr>
                                  <a:spLocks noEditPoints="1"/>
                                </wps:cNvSpPr>
                                <wps:spPr bwMode="auto">
                                  <a:xfrm>
                                    <a:off x="6408" y="3058"/>
                                    <a:ext cx="250" cy="487"/>
                                  </a:xfrm>
                                  <a:custGeom>
                                    <a:avLst/>
                                    <a:gdLst>
                                      <a:gd name="T0" fmla="*/ 250 w 250"/>
                                      <a:gd name="T1" fmla="*/ 74 h 487"/>
                                      <a:gd name="T2" fmla="*/ 237 w 250"/>
                                      <a:gd name="T3" fmla="*/ 333 h 487"/>
                                      <a:gd name="T4" fmla="*/ 237 w 250"/>
                                      <a:gd name="T5" fmla="*/ 397 h 487"/>
                                      <a:gd name="T6" fmla="*/ 83 w 250"/>
                                      <a:gd name="T7" fmla="*/ 487 h 487"/>
                                      <a:gd name="T8" fmla="*/ 81 w 250"/>
                                      <a:gd name="T9" fmla="*/ 478 h 487"/>
                                      <a:gd name="T10" fmla="*/ 81 w 250"/>
                                      <a:gd name="T11" fmla="*/ 466 h 487"/>
                                      <a:gd name="T12" fmla="*/ 97 w 250"/>
                                      <a:gd name="T13" fmla="*/ 442 h 487"/>
                                      <a:gd name="T14" fmla="*/ 116 w 250"/>
                                      <a:gd name="T15" fmla="*/ 418 h 487"/>
                                      <a:gd name="T16" fmla="*/ 135 w 250"/>
                                      <a:gd name="T17" fmla="*/ 397 h 487"/>
                                      <a:gd name="T18" fmla="*/ 157 w 250"/>
                                      <a:gd name="T19" fmla="*/ 378 h 487"/>
                                      <a:gd name="T20" fmla="*/ 175 w 250"/>
                                      <a:gd name="T21" fmla="*/ 72 h 487"/>
                                      <a:gd name="T22" fmla="*/ 250 w 250"/>
                                      <a:gd name="T23" fmla="*/ 74 h 487"/>
                                      <a:gd name="T24" fmla="*/ 250 w 250"/>
                                      <a:gd name="T25" fmla="*/ 74 h 487"/>
                                      <a:gd name="T26" fmla="*/ 33 w 250"/>
                                      <a:gd name="T27" fmla="*/ 417 h 487"/>
                                      <a:gd name="T28" fmla="*/ 3 w 250"/>
                                      <a:gd name="T29" fmla="*/ 438 h 487"/>
                                      <a:gd name="T30" fmla="*/ 0 w 250"/>
                                      <a:gd name="T31" fmla="*/ 428 h 487"/>
                                      <a:gd name="T32" fmla="*/ 0 w 250"/>
                                      <a:gd name="T33" fmla="*/ 417 h 487"/>
                                      <a:gd name="T34" fmla="*/ 14 w 250"/>
                                      <a:gd name="T35" fmla="*/ 394 h 487"/>
                                      <a:gd name="T36" fmla="*/ 30 w 250"/>
                                      <a:gd name="T37" fmla="*/ 373 h 487"/>
                                      <a:gd name="T38" fmla="*/ 48 w 250"/>
                                      <a:gd name="T39" fmla="*/ 355 h 487"/>
                                      <a:gd name="T40" fmla="*/ 68 w 250"/>
                                      <a:gd name="T41" fmla="*/ 338 h 487"/>
                                      <a:gd name="T42" fmla="*/ 68 w 250"/>
                                      <a:gd name="T43" fmla="*/ 338 h 487"/>
                                      <a:gd name="T44" fmla="*/ 78 w 250"/>
                                      <a:gd name="T45" fmla="*/ 0 h 487"/>
                                      <a:gd name="T46" fmla="*/ 95 w 250"/>
                                      <a:gd name="T47" fmla="*/ 11 h 487"/>
                                      <a:gd name="T48" fmla="*/ 102 w 250"/>
                                      <a:gd name="T49" fmla="*/ 347 h 487"/>
                                      <a:gd name="T50" fmla="*/ 102 w 250"/>
                                      <a:gd name="T51" fmla="*/ 347 h 487"/>
                                      <a:gd name="T52" fmla="*/ 33 w 250"/>
                                      <a:gd name="T53" fmla="*/ 417 h 487"/>
                                      <a:gd name="T54" fmla="*/ 33 w 250"/>
                                      <a:gd name="T55" fmla="*/ 417 h 48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50" h="487">
                                        <a:moveTo>
                                          <a:pt x="250" y="74"/>
                                        </a:moveTo>
                                        <a:lnTo>
                                          <a:pt x="237" y="333"/>
                                        </a:lnTo>
                                        <a:lnTo>
                                          <a:pt x="237" y="397"/>
                                        </a:lnTo>
                                        <a:lnTo>
                                          <a:pt x="83" y="487"/>
                                        </a:lnTo>
                                        <a:lnTo>
                                          <a:pt x="81" y="478"/>
                                        </a:lnTo>
                                        <a:lnTo>
                                          <a:pt x="81" y="466"/>
                                        </a:lnTo>
                                        <a:lnTo>
                                          <a:pt x="97" y="442"/>
                                        </a:lnTo>
                                        <a:lnTo>
                                          <a:pt x="116" y="418"/>
                                        </a:lnTo>
                                        <a:lnTo>
                                          <a:pt x="135" y="397"/>
                                        </a:lnTo>
                                        <a:lnTo>
                                          <a:pt x="157" y="378"/>
                                        </a:lnTo>
                                        <a:lnTo>
                                          <a:pt x="175" y="72"/>
                                        </a:lnTo>
                                        <a:lnTo>
                                          <a:pt x="250" y="74"/>
                                        </a:lnTo>
                                        <a:close/>
                                        <a:moveTo>
                                          <a:pt x="33" y="417"/>
                                        </a:moveTo>
                                        <a:lnTo>
                                          <a:pt x="3" y="438"/>
                                        </a:lnTo>
                                        <a:lnTo>
                                          <a:pt x="0" y="428"/>
                                        </a:lnTo>
                                        <a:lnTo>
                                          <a:pt x="0" y="417"/>
                                        </a:lnTo>
                                        <a:lnTo>
                                          <a:pt x="14" y="394"/>
                                        </a:lnTo>
                                        <a:lnTo>
                                          <a:pt x="30" y="373"/>
                                        </a:lnTo>
                                        <a:lnTo>
                                          <a:pt x="48" y="355"/>
                                        </a:lnTo>
                                        <a:lnTo>
                                          <a:pt x="68" y="338"/>
                                        </a:lnTo>
                                        <a:lnTo>
                                          <a:pt x="78" y="0"/>
                                        </a:lnTo>
                                        <a:lnTo>
                                          <a:pt x="95" y="11"/>
                                        </a:lnTo>
                                        <a:lnTo>
                                          <a:pt x="102" y="347"/>
                                        </a:lnTo>
                                        <a:lnTo>
                                          <a:pt x="33" y="417"/>
                                        </a:lnTo>
                                        <a:close/>
                                      </a:path>
                                    </a:pathLst>
                                  </a:custGeom>
                                  <a:solidFill>
                                    <a:srgbClr val="BFB1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Rectangle 1850"/>
                                <wps:cNvSpPr>
                                  <a:spLocks noChangeArrowheads="1"/>
                                </wps:cNvSpPr>
                                <wps:spPr bwMode="auto">
                                  <a:xfrm>
                                    <a:off x="6462" y="2559"/>
                                    <a:ext cx="2" cy="55"/>
                                  </a:xfrm>
                                  <a:prstGeom prst="rect">
                                    <a:avLst/>
                                  </a:prstGeom>
                                  <a:solidFill>
                                    <a:srgbClr val="A89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Rectangle 1851"/>
                                <wps:cNvSpPr>
                                  <a:spLocks noChangeArrowheads="1"/>
                                </wps:cNvSpPr>
                                <wps:spPr bwMode="auto">
                                  <a:xfrm>
                                    <a:off x="6464" y="2559"/>
                                    <a:ext cx="1" cy="55"/>
                                  </a:xfrm>
                                  <a:prstGeom prst="rect">
                                    <a:avLst/>
                                  </a:prstGeom>
                                  <a:solidFill>
                                    <a:srgbClr val="BFB1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 name="Rectangle 1852"/>
                                <wps:cNvSpPr>
                                  <a:spLocks noChangeArrowheads="1"/>
                                </wps:cNvSpPr>
                                <wps:spPr bwMode="auto">
                                  <a:xfrm>
                                    <a:off x="6465" y="2559"/>
                                    <a:ext cx="2" cy="55"/>
                                  </a:xfrm>
                                  <a:prstGeom prst="rect">
                                    <a:avLst/>
                                  </a:prstGeom>
                                  <a:solidFill>
                                    <a:srgbClr val="BF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Rectangle 1853"/>
                                <wps:cNvSpPr>
                                  <a:spLocks noChangeArrowheads="1"/>
                                </wps:cNvSpPr>
                                <wps:spPr bwMode="auto">
                                  <a:xfrm>
                                    <a:off x="6467" y="2559"/>
                                    <a:ext cx="1" cy="55"/>
                                  </a:xfrm>
                                  <a:prstGeom prst="rect">
                                    <a:avLst/>
                                  </a:prstGeom>
                                  <a:solidFill>
                                    <a:srgbClr val="BE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1854"/>
                                <wps:cNvSpPr>
                                  <a:spLocks noChangeArrowheads="1"/>
                                </wps:cNvSpPr>
                                <wps:spPr bwMode="auto">
                                  <a:xfrm>
                                    <a:off x="6468" y="2559"/>
                                    <a:ext cx="4" cy="55"/>
                                  </a:xfrm>
                                  <a:prstGeom prst="rect">
                                    <a:avLst/>
                                  </a:prstGeom>
                                  <a:solidFill>
                                    <a:srgbClr val="BEA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Rectangle 1855"/>
                                <wps:cNvSpPr>
                                  <a:spLocks noChangeArrowheads="1"/>
                                </wps:cNvSpPr>
                                <wps:spPr bwMode="auto">
                                  <a:xfrm>
                                    <a:off x="6472" y="2559"/>
                                    <a:ext cx="1" cy="55"/>
                                  </a:xfrm>
                                  <a:prstGeom prst="rect">
                                    <a:avLst/>
                                  </a:prstGeom>
                                  <a:solidFill>
                                    <a:srgbClr val="BDAE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Rectangle 1856"/>
                                <wps:cNvSpPr>
                                  <a:spLocks noChangeArrowheads="1"/>
                                </wps:cNvSpPr>
                                <wps:spPr bwMode="auto">
                                  <a:xfrm>
                                    <a:off x="6473" y="2559"/>
                                    <a:ext cx="2" cy="55"/>
                                  </a:xfrm>
                                  <a:prstGeom prst="rect">
                                    <a:avLst/>
                                  </a:prstGeom>
                                  <a:solidFill>
                                    <a:srgbClr val="BDAE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Rectangle 1857"/>
                                <wps:cNvSpPr>
                                  <a:spLocks noChangeArrowheads="1"/>
                                </wps:cNvSpPr>
                                <wps:spPr bwMode="auto">
                                  <a:xfrm>
                                    <a:off x="6475" y="2559"/>
                                    <a:ext cx="3" cy="55"/>
                                  </a:xfrm>
                                  <a:prstGeom prst="rect">
                                    <a:avLst/>
                                  </a:prstGeom>
                                  <a:solidFill>
                                    <a:srgbClr val="BCAD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1858"/>
                                <wps:cNvSpPr>
                                  <a:spLocks noChangeArrowheads="1"/>
                                </wps:cNvSpPr>
                                <wps:spPr bwMode="auto">
                                  <a:xfrm>
                                    <a:off x="6478" y="2559"/>
                                    <a:ext cx="1" cy="55"/>
                                  </a:xfrm>
                                  <a:prstGeom prst="rect">
                                    <a:avLst/>
                                  </a:prstGeom>
                                  <a:solidFill>
                                    <a:srgbClr val="BCAD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Rectangle 1859"/>
                                <wps:cNvSpPr>
                                  <a:spLocks noChangeArrowheads="1"/>
                                </wps:cNvSpPr>
                                <wps:spPr bwMode="auto">
                                  <a:xfrm>
                                    <a:off x="6479" y="2559"/>
                                    <a:ext cx="2" cy="55"/>
                                  </a:xfrm>
                                  <a:prstGeom prst="rect">
                                    <a:avLst/>
                                  </a:prstGeom>
                                  <a:solidFill>
                                    <a:srgbClr val="BBA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 name="Rectangle 1860"/>
                                <wps:cNvSpPr>
                                  <a:spLocks noChangeArrowheads="1"/>
                                </wps:cNvSpPr>
                                <wps:spPr bwMode="auto">
                                  <a:xfrm>
                                    <a:off x="6481" y="2559"/>
                                    <a:ext cx="3" cy="55"/>
                                  </a:xfrm>
                                  <a:prstGeom prst="rect">
                                    <a:avLst/>
                                  </a:prstGeom>
                                  <a:solidFill>
                                    <a:srgbClr val="BBA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Rectangle 1861"/>
                                <wps:cNvSpPr>
                                  <a:spLocks noChangeArrowheads="1"/>
                                </wps:cNvSpPr>
                                <wps:spPr bwMode="auto">
                                  <a:xfrm>
                                    <a:off x="6484" y="2559"/>
                                    <a:ext cx="3" cy="55"/>
                                  </a:xfrm>
                                  <a:prstGeom prst="rect">
                                    <a:avLst/>
                                  </a:prstGeom>
                                  <a:solidFill>
                                    <a:srgbClr val="BAA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1862"/>
                                <wps:cNvSpPr>
                                  <a:spLocks noChangeArrowheads="1"/>
                                </wps:cNvSpPr>
                                <wps:spPr bwMode="auto">
                                  <a:xfrm>
                                    <a:off x="6487" y="2559"/>
                                    <a:ext cx="4" cy="55"/>
                                  </a:xfrm>
                                  <a:prstGeom prst="rect">
                                    <a:avLst/>
                                  </a:prstGeom>
                                  <a:solidFill>
                                    <a:srgbClr val="B9A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1863"/>
                                <wps:cNvSpPr>
                                  <a:spLocks noChangeArrowheads="1"/>
                                </wps:cNvSpPr>
                                <wps:spPr bwMode="auto">
                                  <a:xfrm>
                                    <a:off x="6491" y="2559"/>
                                    <a:ext cx="1" cy="55"/>
                                  </a:xfrm>
                                  <a:prstGeom prst="rect">
                                    <a:avLst/>
                                  </a:prstGeom>
                                  <a:solidFill>
                                    <a:srgbClr val="B9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1864"/>
                                <wps:cNvSpPr>
                                  <a:spLocks noChangeArrowheads="1"/>
                                </wps:cNvSpPr>
                                <wps:spPr bwMode="auto">
                                  <a:xfrm>
                                    <a:off x="6492" y="2559"/>
                                    <a:ext cx="2" cy="55"/>
                                  </a:xfrm>
                                  <a:prstGeom prst="rect">
                                    <a:avLst/>
                                  </a:prstGeom>
                                  <a:solidFill>
                                    <a:srgbClr val="B8A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Rectangle 1865"/>
                                <wps:cNvSpPr>
                                  <a:spLocks noChangeArrowheads="1"/>
                                </wps:cNvSpPr>
                                <wps:spPr bwMode="auto">
                                  <a:xfrm>
                                    <a:off x="6494" y="2559"/>
                                    <a:ext cx="3" cy="55"/>
                                  </a:xfrm>
                                  <a:prstGeom prst="rect">
                                    <a:avLst/>
                                  </a:prstGeom>
                                  <a:solidFill>
                                    <a:srgbClr val="B8A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Rectangle 1866"/>
                                <wps:cNvSpPr>
                                  <a:spLocks noChangeArrowheads="1"/>
                                </wps:cNvSpPr>
                                <wps:spPr bwMode="auto">
                                  <a:xfrm>
                                    <a:off x="6497" y="2559"/>
                                    <a:ext cx="3" cy="55"/>
                                  </a:xfrm>
                                  <a:prstGeom prst="rect">
                                    <a:avLst/>
                                  </a:prstGeom>
                                  <a:solidFill>
                                    <a:srgbClr val="B7A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Rectangle 1867"/>
                                <wps:cNvSpPr>
                                  <a:spLocks noChangeArrowheads="1"/>
                                </wps:cNvSpPr>
                                <wps:spPr bwMode="auto">
                                  <a:xfrm>
                                    <a:off x="6500" y="2559"/>
                                    <a:ext cx="3" cy="55"/>
                                  </a:xfrm>
                                  <a:prstGeom prst="rect">
                                    <a:avLst/>
                                  </a:prstGeom>
                                  <a:solidFill>
                                    <a:srgbClr val="B6A6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1868"/>
                                <wps:cNvSpPr>
                                  <a:spLocks noChangeArrowheads="1"/>
                                </wps:cNvSpPr>
                                <wps:spPr bwMode="auto">
                                  <a:xfrm>
                                    <a:off x="6503" y="2559"/>
                                    <a:ext cx="2" cy="55"/>
                                  </a:xfrm>
                                  <a:prstGeom prst="rect">
                                    <a:avLst/>
                                  </a:prstGeom>
                                  <a:solidFill>
                                    <a:srgbClr val="B6A5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Rectangle 1869"/>
                                <wps:cNvSpPr>
                                  <a:spLocks noChangeArrowheads="1"/>
                                </wps:cNvSpPr>
                                <wps:spPr bwMode="auto">
                                  <a:xfrm>
                                    <a:off x="6505" y="2559"/>
                                    <a:ext cx="2" cy="55"/>
                                  </a:xfrm>
                                  <a:prstGeom prst="rect">
                                    <a:avLst/>
                                  </a:prstGeom>
                                  <a:solidFill>
                                    <a:srgbClr val="B5A5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5" name="Rectangle 1870"/>
                                <wps:cNvSpPr>
                                  <a:spLocks noChangeArrowheads="1"/>
                                </wps:cNvSpPr>
                                <wps:spPr bwMode="auto">
                                  <a:xfrm>
                                    <a:off x="6507" y="2559"/>
                                    <a:ext cx="4" cy="55"/>
                                  </a:xfrm>
                                  <a:prstGeom prst="rect">
                                    <a:avLst/>
                                  </a:prstGeom>
                                  <a:solidFill>
                                    <a:srgbClr val="B5A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Rectangle 1871"/>
                                <wps:cNvSpPr>
                                  <a:spLocks noChangeArrowheads="1"/>
                                </wps:cNvSpPr>
                                <wps:spPr bwMode="auto">
                                  <a:xfrm>
                                    <a:off x="6511" y="2559"/>
                                    <a:ext cx="5" cy="55"/>
                                  </a:xfrm>
                                  <a:prstGeom prst="rect">
                                    <a:avLst/>
                                  </a:prstGeom>
                                  <a:solidFill>
                                    <a:srgbClr val="B4A3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1872"/>
                                <wps:cNvSpPr>
                                  <a:spLocks noChangeArrowheads="1"/>
                                </wps:cNvSpPr>
                                <wps:spPr bwMode="auto">
                                  <a:xfrm>
                                    <a:off x="6516" y="2559"/>
                                    <a:ext cx="3" cy="55"/>
                                  </a:xfrm>
                                  <a:prstGeom prst="rect">
                                    <a:avLst/>
                                  </a:prstGeom>
                                  <a:solidFill>
                                    <a:srgbClr val="B3A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Rectangle 1873"/>
                                <wps:cNvSpPr>
                                  <a:spLocks noChangeArrowheads="1"/>
                                </wps:cNvSpPr>
                                <wps:spPr bwMode="auto">
                                  <a:xfrm>
                                    <a:off x="6519" y="2559"/>
                                    <a:ext cx="3" cy="55"/>
                                  </a:xfrm>
                                  <a:prstGeom prst="rect">
                                    <a:avLst/>
                                  </a:prstGeom>
                                  <a:solidFill>
                                    <a:srgbClr val="B2A1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Rectangle 1874"/>
                                <wps:cNvSpPr>
                                  <a:spLocks noChangeArrowheads="1"/>
                                </wps:cNvSpPr>
                                <wps:spPr bwMode="auto">
                                  <a:xfrm>
                                    <a:off x="6522" y="2559"/>
                                    <a:ext cx="2" cy="55"/>
                                  </a:xfrm>
                                  <a:prstGeom prst="rect">
                                    <a:avLst/>
                                  </a:prstGeom>
                                  <a:solidFill>
                                    <a:srgbClr val="B2A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Rectangle 1875"/>
                                <wps:cNvSpPr>
                                  <a:spLocks noChangeArrowheads="1"/>
                                </wps:cNvSpPr>
                                <wps:spPr bwMode="auto">
                                  <a:xfrm>
                                    <a:off x="6524" y="2559"/>
                                    <a:ext cx="2" cy="55"/>
                                  </a:xfrm>
                                  <a:prstGeom prst="rect">
                                    <a:avLst/>
                                  </a:prstGeom>
                                  <a:solidFill>
                                    <a:srgbClr val="B1A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1876"/>
                                <wps:cNvSpPr>
                                  <a:spLocks noChangeArrowheads="1"/>
                                </wps:cNvSpPr>
                                <wps:spPr bwMode="auto">
                                  <a:xfrm>
                                    <a:off x="6526" y="2559"/>
                                    <a:ext cx="3" cy="55"/>
                                  </a:xfrm>
                                  <a:prstGeom prst="rect">
                                    <a:avLst/>
                                  </a:prstGeom>
                                  <a:solidFill>
                                    <a:srgbClr val="B19F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Rectangle 1877"/>
                                <wps:cNvSpPr>
                                  <a:spLocks noChangeArrowheads="1"/>
                                </wps:cNvSpPr>
                                <wps:spPr bwMode="auto">
                                  <a:xfrm>
                                    <a:off x="6529" y="2559"/>
                                    <a:ext cx="3" cy="55"/>
                                  </a:xfrm>
                                  <a:prstGeom prst="rect">
                                    <a:avLst/>
                                  </a:prstGeom>
                                  <a:solidFill>
                                    <a:srgbClr val="B09E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Rectangle 1878"/>
                                <wps:cNvSpPr>
                                  <a:spLocks noChangeArrowheads="1"/>
                                </wps:cNvSpPr>
                                <wps:spPr bwMode="auto">
                                  <a:xfrm>
                                    <a:off x="6532" y="2559"/>
                                    <a:ext cx="3" cy="55"/>
                                  </a:xfrm>
                                  <a:prstGeom prst="rect">
                                    <a:avLst/>
                                  </a:prstGeom>
                                  <a:solidFill>
                                    <a:srgbClr val="AF9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Rectangle 1879"/>
                                <wps:cNvSpPr>
                                  <a:spLocks noChangeArrowheads="1"/>
                                </wps:cNvSpPr>
                                <wps:spPr bwMode="auto">
                                  <a:xfrm>
                                    <a:off x="6535" y="2559"/>
                                    <a:ext cx="2" cy="55"/>
                                  </a:xfrm>
                                  <a:prstGeom prst="rect">
                                    <a:avLst/>
                                  </a:prstGeom>
                                  <a:solidFill>
                                    <a:srgbClr val="AF9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1880"/>
                                <wps:cNvSpPr>
                                  <a:spLocks noChangeArrowheads="1"/>
                                </wps:cNvSpPr>
                                <wps:spPr bwMode="auto">
                                  <a:xfrm>
                                    <a:off x="6537" y="2559"/>
                                    <a:ext cx="1" cy="55"/>
                                  </a:xfrm>
                                  <a:prstGeom prst="rect">
                                    <a:avLst/>
                                  </a:prstGeom>
                                  <a:solidFill>
                                    <a:srgbClr val="AE9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1881"/>
                                <wps:cNvSpPr>
                                  <a:spLocks noChangeArrowheads="1"/>
                                </wps:cNvSpPr>
                                <wps:spPr bwMode="auto">
                                  <a:xfrm>
                                    <a:off x="6538" y="2559"/>
                                    <a:ext cx="4" cy="55"/>
                                  </a:xfrm>
                                  <a:prstGeom prst="rect">
                                    <a:avLst/>
                                  </a:prstGeom>
                                  <a:solidFill>
                                    <a:srgbClr val="AE9B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1882"/>
                                <wps:cNvSpPr>
                                  <a:spLocks noChangeArrowheads="1"/>
                                </wps:cNvSpPr>
                                <wps:spPr bwMode="auto">
                                  <a:xfrm>
                                    <a:off x="6542" y="2559"/>
                                    <a:ext cx="3" cy="55"/>
                                  </a:xfrm>
                                  <a:prstGeom prst="rect">
                                    <a:avLst/>
                                  </a:prstGeom>
                                  <a:solidFill>
                                    <a:srgbClr val="AD9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1883"/>
                                <wps:cNvSpPr>
                                  <a:spLocks noChangeArrowheads="1"/>
                                </wps:cNvSpPr>
                                <wps:spPr bwMode="auto">
                                  <a:xfrm>
                                    <a:off x="6545" y="2559"/>
                                    <a:ext cx="3" cy="55"/>
                                  </a:xfrm>
                                  <a:prstGeom prst="rect">
                                    <a:avLst/>
                                  </a:prstGeom>
                                  <a:solidFill>
                                    <a:srgbClr val="AC9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1884"/>
                                <wps:cNvSpPr>
                                  <a:spLocks noChangeArrowheads="1"/>
                                </wps:cNvSpPr>
                                <wps:spPr bwMode="auto">
                                  <a:xfrm>
                                    <a:off x="6548" y="2559"/>
                                    <a:ext cx="2" cy="55"/>
                                  </a:xfrm>
                                  <a:prstGeom prst="rect">
                                    <a:avLst/>
                                  </a:prstGeom>
                                  <a:solidFill>
                                    <a:srgbClr val="AC9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1885"/>
                                <wps:cNvSpPr>
                                  <a:spLocks noChangeArrowheads="1"/>
                                </wps:cNvSpPr>
                                <wps:spPr bwMode="auto">
                                  <a:xfrm>
                                    <a:off x="6550" y="2559"/>
                                    <a:ext cx="1" cy="55"/>
                                  </a:xfrm>
                                  <a:prstGeom prst="rect">
                                    <a:avLst/>
                                  </a:prstGeom>
                                  <a:solidFill>
                                    <a:srgbClr val="AB9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1886"/>
                                <wps:cNvSpPr>
                                  <a:spLocks noChangeArrowheads="1"/>
                                </wps:cNvSpPr>
                                <wps:spPr bwMode="auto">
                                  <a:xfrm>
                                    <a:off x="6551" y="2559"/>
                                    <a:ext cx="3" cy="55"/>
                                  </a:xfrm>
                                  <a:prstGeom prst="rect">
                                    <a:avLst/>
                                  </a:prstGeom>
                                  <a:solidFill>
                                    <a:srgbClr val="AB9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1887"/>
                                <wps:cNvSpPr>
                                  <a:spLocks noChangeArrowheads="1"/>
                                </wps:cNvSpPr>
                                <wps:spPr bwMode="auto">
                                  <a:xfrm>
                                    <a:off x="6554" y="2559"/>
                                    <a:ext cx="2" cy="55"/>
                                  </a:xfrm>
                                  <a:prstGeom prst="rect">
                                    <a:avLst/>
                                  </a:prstGeom>
                                  <a:solidFill>
                                    <a:srgbClr val="AA9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1888"/>
                                <wps:cNvSpPr>
                                  <a:spLocks noChangeArrowheads="1"/>
                                </wps:cNvSpPr>
                                <wps:spPr bwMode="auto">
                                  <a:xfrm>
                                    <a:off x="6556" y="2559"/>
                                    <a:ext cx="1" cy="55"/>
                                  </a:xfrm>
                                  <a:prstGeom prst="rect">
                                    <a:avLst/>
                                  </a:prstGeom>
                                  <a:solidFill>
                                    <a:srgbClr val="AA97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1889"/>
                                <wps:cNvSpPr>
                                  <a:spLocks noChangeArrowheads="1"/>
                                </wps:cNvSpPr>
                                <wps:spPr bwMode="auto">
                                  <a:xfrm>
                                    <a:off x="6557" y="2559"/>
                                    <a:ext cx="4" cy="55"/>
                                  </a:xfrm>
                                  <a:prstGeom prst="rect">
                                    <a:avLst/>
                                  </a:prstGeom>
                                  <a:solidFill>
                                    <a:srgbClr val="A99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1890"/>
                                <wps:cNvSpPr>
                                  <a:spLocks noChangeArrowheads="1"/>
                                </wps:cNvSpPr>
                                <wps:spPr bwMode="auto">
                                  <a:xfrm>
                                    <a:off x="6561" y="2559"/>
                                    <a:ext cx="1" cy="55"/>
                                  </a:xfrm>
                                  <a:prstGeom prst="rect">
                                    <a:avLst/>
                                  </a:prstGeom>
                                  <a:solidFill>
                                    <a:srgbClr val="A99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1891"/>
                                <wps:cNvSpPr>
                                  <a:spLocks noChangeArrowheads="1"/>
                                </wps:cNvSpPr>
                                <wps:spPr bwMode="auto">
                                  <a:xfrm>
                                    <a:off x="6562" y="2559"/>
                                    <a:ext cx="2" cy="55"/>
                                  </a:xfrm>
                                  <a:prstGeom prst="rect">
                                    <a:avLst/>
                                  </a:prstGeom>
                                  <a:solidFill>
                                    <a:srgbClr val="A89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7" name="Picture 18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378" y="2304"/>
                                    <a:ext cx="230" cy="283"/>
                                  </a:xfrm>
                                  <a:prstGeom prst="rect">
                                    <a:avLst/>
                                  </a:prstGeom>
                                  <a:noFill/>
                                  <a:extLst>
                                    <a:ext uri="{909E8E84-426E-40DD-AFC4-6F175D3DCCD1}">
                                      <a14:hiddenFill xmlns:a14="http://schemas.microsoft.com/office/drawing/2010/main">
                                        <a:solidFill>
                                          <a:srgbClr val="FFFFFF"/>
                                        </a:solidFill>
                                      </a14:hiddenFill>
                                    </a:ext>
                                  </a:extLst>
                                </pic:spPr>
                              </pic:pic>
                              <wps:wsp>
                                <wps:cNvPr id="1908" name="Freeform 1893"/>
                                <wps:cNvSpPr>
                                  <a:spLocks/>
                                </wps:cNvSpPr>
                                <wps:spPr bwMode="auto">
                                  <a:xfrm>
                                    <a:off x="6451" y="2551"/>
                                    <a:ext cx="121" cy="34"/>
                                  </a:xfrm>
                                  <a:custGeom>
                                    <a:avLst/>
                                    <a:gdLst>
                                      <a:gd name="T0" fmla="*/ 121 w 121"/>
                                      <a:gd name="T1" fmla="*/ 10 h 34"/>
                                      <a:gd name="T2" fmla="*/ 108 w 121"/>
                                      <a:gd name="T3" fmla="*/ 21 h 34"/>
                                      <a:gd name="T4" fmla="*/ 95 w 121"/>
                                      <a:gd name="T5" fmla="*/ 28 h 34"/>
                                      <a:gd name="T6" fmla="*/ 79 w 121"/>
                                      <a:gd name="T7" fmla="*/ 32 h 34"/>
                                      <a:gd name="T8" fmla="*/ 65 w 121"/>
                                      <a:gd name="T9" fmla="*/ 34 h 34"/>
                                      <a:gd name="T10" fmla="*/ 46 w 121"/>
                                      <a:gd name="T11" fmla="*/ 32 h 34"/>
                                      <a:gd name="T12" fmla="*/ 28 w 121"/>
                                      <a:gd name="T13" fmla="*/ 26 h 34"/>
                                      <a:gd name="T14" fmla="*/ 13 w 121"/>
                                      <a:gd name="T15" fmla="*/ 15 h 34"/>
                                      <a:gd name="T16" fmla="*/ 0 w 121"/>
                                      <a:gd name="T17" fmla="*/ 0 h 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1" h="34">
                                        <a:moveTo>
                                          <a:pt x="121" y="10"/>
                                        </a:moveTo>
                                        <a:lnTo>
                                          <a:pt x="108" y="21"/>
                                        </a:lnTo>
                                        <a:lnTo>
                                          <a:pt x="95" y="28"/>
                                        </a:lnTo>
                                        <a:lnTo>
                                          <a:pt x="79" y="32"/>
                                        </a:lnTo>
                                        <a:lnTo>
                                          <a:pt x="65" y="34"/>
                                        </a:lnTo>
                                        <a:lnTo>
                                          <a:pt x="46" y="32"/>
                                        </a:lnTo>
                                        <a:lnTo>
                                          <a:pt x="28" y="26"/>
                                        </a:lnTo>
                                        <a:lnTo>
                                          <a:pt x="13" y="15"/>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9" name="Picture 189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578" y="3069"/>
                                    <a:ext cx="94" cy="129"/>
                                  </a:xfrm>
                                  <a:prstGeom prst="rect">
                                    <a:avLst/>
                                  </a:prstGeom>
                                  <a:noFill/>
                                  <a:extLst>
                                    <a:ext uri="{909E8E84-426E-40DD-AFC4-6F175D3DCCD1}">
                                      <a14:hiddenFill xmlns:a14="http://schemas.microsoft.com/office/drawing/2010/main">
                                        <a:solidFill>
                                          <a:srgbClr val="FFFFFF"/>
                                        </a:solidFill>
                                      </a14:hiddenFill>
                                    </a:ext>
                                  </a:extLst>
                                </pic:spPr>
                              </pic:pic>
                              <wps:wsp>
                                <wps:cNvPr id="1910" name="Rectangle 1895"/>
                                <wps:cNvSpPr>
                                  <a:spLocks noChangeArrowheads="1"/>
                                </wps:cNvSpPr>
                                <wps:spPr bwMode="auto">
                                  <a:xfrm>
                                    <a:off x="6583" y="2701"/>
                                    <a:ext cx="2" cy="408"/>
                                  </a:xfrm>
                                  <a:prstGeom prst="rect">
                                    <a:avLst/>
                                  </a:prstGeom>
                                  <a:solidFill>
                                    <a:srgbClr val="BFB1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1896"/>
                                <wps:cNvSpPr>
                                  <a:spLocks noChangeArrowheads="1"/>
                                </wps:cNvSpPr>
                                <wps:spPr bwMode="auto">
                                  <a:xfrm>
                                    <a:off x="6585" y="2701"/>
                                    <a:ext cx="1" cy="408"/>
                                  </a:xfrm>
                                  <a:prstGeom prst="rect">
                                    <a:avLst/>
                                  </a:prstGeom>
                                  <a:solidFill>
                                    <a:srgbClr val="DAD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1897"/>
                                <wps:cNvSpPr>
                                  <a:spLocks noChangeArrowheads="1"/>
                                </wps:cNvSpPr>
                                <wps:spPr bwMode="auto">
                                  <a:xfrm>
                                    <a:off x="6586" y="2701"/>
                                    <a:ext cx="3" cy="408"/>
                                  </a:xfrm>
                                  <a:prstGeom prst="rect">
                                    <a:avLst/>
                                  </a:prstGeom>
                                  <a:solidFill>
                                    <a:srgbClr val="D9D0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1898"/>
                                <wps:cNvSpPr>
                                  <a:spLocks noChangeArrowheads="1"/>
                                </wps:cNvSpPr>
                                <wps:spPr bwMode="auto">
                                  <a:xfrm>
                                    <a:off x="6589" y="2701"/>
                                    <a:ext cx="3" cy="408"/>
                                  </a:xfrm>
                                  <a:prstGeom prst="rect">
                                    <a:avLst/>
                                  </a:prstGeom>
                                  <a:solidFill>
                                    <a:srgbClr val="D8C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1899"/>
                                <wps:cNvSpPr>
                                  <a:spLocks noChangeArrowheads="1"/>
                                </wps:cNvSpPr>
                                <wps:spPr bwMode="auto">
                                  <a:xfrm>
                                    <a:off x="6592" y="2701"/>
                                    <a:ext cx="2" cy="408"/>
                                  </a:xfrm>
                                  <a:prstGeom prst="rect">
                                    <a:avLst/>
                                  </a:prstGeom>
                                  <a:solidFill>
                                    <a:srgbClr val="D8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1900"/>
                                <wps:cNvSpPr>
                                  <a:spLocks noChangeArrowheads="1"/>
                                </wps:cNvSpPr>
                                <wps:spPr bwMode="auto">
                                  <a:xfrm>
                                    <a:off x="6594" y="2701"/>
                                    <a:ext cx="3" cy="408"/>
                                  </a:xfrm>
                                  <a:prstGeom prst="rect">
                                    <a:avLst/>
                                  </a:prstGeom>
                                  <a:solidFill>
                                    <a:srgbClr val="D7C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1901"/>
                                <wps:cNvSpPr>
                                  <a:spLocks noChangeArrowheads="1"/>
                                </wps:cNvSpPr>
                                <wps:spPr bwMode="auto">
                                  <a:xfrm>
                                    <a:off x="6597" y="2701"/>
                                    <a:ext cx="3" cy="408"/>
                                  </a:xfrm>
                                  <a:prstGeom prst="rect">
                                    <a:avLst/>
                                  </a:prstGeom>
                                  <a:solidFill>
                                    <a:srgbClr val="D6CC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1902"/>
                                <wps:cNvSpPr>
                                  <a:spLocks noChangeArrowheads="1"/>
                                </wps:cNvSpPr>
                                <wps:spPr bwMode="auto">
                                  <a:xfrm>
                                    <a:off x="6600" y="2701"/>
                                    <a:ext cx="4" cy="408"/>
                                  </a:xfrm>
                                  <a:prstGeom prst="rect">
                                    <a:avLst/>
                                  </a:prstGeom>
                                  <a:solidFill>
                                    <a:srgbClr val="D5CB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1903"/>
                                <wps:cNvSpPr>
                                  <a:spLocks noChangeArrowheads="1"/>
                                </wps:cNvSpPr>
                                <wps:spPr bwMode="auto">
                                  <a:xfrm>
                                    <a:off x="6604" y="2701"/>
                                    <a:ext cx="1" cy="408"/>
                                  </a:xfrm>
                                  <a:prstGeom prst="rect">
                                    <a:avLst/>
                                  </a:prstGeom>
                                  <a:solidFill>
                                    <a:srgbClr val="D4C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1904"/>
                                <wps:cNvSpPr>
                                  <a:spLocks noChangeArrowheads="1"/>
                                </wps:cNvSpPr>
                                <wps:spPr bwMode="auto">
                                  <a:xfrm>
                                    <a:off x="6605" y="2701"/>
                                    <a:ext cx="2" cy="408"/>
                                  </a:xfrm>
                                  <a:prstGeom prst="rect">
                                    <a:avLst/>
                                  </a:prstGeom>
                                  <a:solidFill>
                                    <a:srgbClr val="D4C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1905"/>
                                <wps:cNvSpPr>
                                  <a:spLocks noChangeArrowheads="1"/>
                                </wps:cNvSpPr>
                                <wps:spPr bwMode="auto">
                                  <a:xfrm>
                                    <a:off x="6607" y="2701"/>
                                    <a:ext cx="3" cy="408"/>
                                  </a:xfrm>
                                  <a:prstGeom prst="rect">
                                    <a:avLst/>
                                  </a:prstGeom>
                                  <a:solidFill>
                                    <a:srgbClr val="D3C9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1906"/>
                                <wps:cNvSpPr>
                                  <a:spLocks noChangeArrowheads="1"/>
                                </wps:cNvSpPr>
                                <wps:spPr bwMode="auto">
                                  <a:xfrm>
                                    <a:off x="6610" y="2701"/>
                                    <a:ext cx="2" cy="408"/>
                                  </a:xfrm>
                                  <a:prstGeom prst="rect">
                                    <a:avLst/>
                                  </a:prstGeom>
                                  <a:solidFill>
                                    <a:srgbClr val="D3C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1907"/>
                                <wps:cNvSpPr>
                                  <a:spLocks noChangeArrowheads="1"/>
                                </wps:cNvSpPr>
                                <wps:spPr bwMode="auto">
                                  <a:xfrm>
                                    <a:off x="6612" y="2701"/>
                                    <a:ext cx="1" cy="408"/>
                                  </a:xfrm>
                                  <a:prstGeom prst="rect">
                                    <a:avLst/>
                                  </a:prstGeom>
                                  <a:solidFill>
                                    <a:srgbClr val="D2C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1908"/>
                                <wps:cNvSpPr>
                                  <a:spLocks noChangeArrowheads="1"/>
                                </wps:cNvSpPr>
                                <wps:spPr bwMode="auto">
                                  <a:xfrm>
                                    <a:off x="6613" y="2701"/>
                                    <a:ext cx="3" cy="408"/>
                                  </a:xfrm>
                                  <a:prstGeom prst="rect">
                                    <a:avLst/>
                                  </a:prstGeom>
                                  <a:solidFill>
                                    <a:srgbClr val="D2C7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1909"/>
                                <wps:cNvSpPr>
                                  <a:spLocks noChangeArrowheads="1"/>
                                </wps:cNvSpPr>
                                <wps:spPr bwMode="auto">
                                  <a:xfrm>
                                    <a:off x="6616" y="2701"/>
                                    <a:ext cx="4" cy="408"/>
                                  </a:xfrm>
                                  <a:prstGeom prst="rect">
                                    <a:avLst/>
                                  </a:prstGeom>
                                  <a:solidFill>
                                    <a:srgbClr val="D1C6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1910"/>
                                <wps:cNvSpPr>
                                  <a:spLocks noChangeArrowheads="1"/>
                                </wps:cNvSpPr>
                                <wps:spPr bwMode="auto">
                                  <a:xfrm>
                                    <a:off x="6620" y="2701"/>
                                    <a:ext cx="3" cy="408"/>
                                  </a:xfrm>
                                  <a:prstGeom prst="rect">
                                    <a:avLst/>
                                  </a:prstGeom>
                                  <a:solidFill>
                                    <a:srgbClr val="D0C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1911"/>
                                <wps:cNvSpPr>
                                  <a:spLocks noChangeArrowheads="1"/>
                                </wps:cNvSpPr>
                                <wps:spPr bwMode="auto">
                                  <a:xfrm>
                                    <a:off x="6623" y="2701"/>
                                    <a:ext cx="3" cy="408"/>
                                  </a:xfrm>
                                  <a:prstGeom prst="rect">
                                    <a:avLst/>
                                  </a:prstGeom>
                                  <a:solidFill>
                                    <a:srgbClr val="CFC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1912"/>
                                <wps:cNvSpPr>
                                  <a:spLocks noChangeArrowheads="1"/>
                                </wps:cNvSpPr>
                                <wps:spPr bwMode="auto">
                                  <a:xfrm>
                                    <a:off x="6626" y="2701"/>
                                    <a:ext cx="3" cy="408"/>
                                  </a:xfrm>
                                  <a:prstGeom prst="rect">
                                    <a:avLst/>
                                  </a:prstGeom>
                                  <a:solidFill>
                                    <a:srgbClr val="CEC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1913"/>
                                <wps:cNvSpPr>
                                  <a:spLocks noChangeArrowheads="1"/>
                                </wps:cNvSpPr>
                                <wps:spPr bwMode="auto">
                                  <a:xfrm>
                                    <a:off x="6629" y="2701"/>
                                    <a:ext cx="2" cy="408"/>
                                  </a:xfrm>
                                  <a:prstGeom prst="rect">
                                    <a:avLst/>
                                  </a:prstGeom>
                                  <a:solidFill>
                                    <a:srgbClr val="CDC2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1914"/>
                                <wps:cNvSpPr>
                                  <a:spLocks noChangeArrowheads="1"/>
                                </wps:cNvSpPr>
                                <wps:spPr bwMode="auto">
                                  <a:xfrm>
                                    <a:off x="6631" y="2701"/>
                                    <a:ext cx="3" cy="408"/>
                                  </a:xfrm>
                                  <a:prstGeom prst="rect">
                                    <a:avLst/>
                                  </a:prstGeom>
                                  <a:solidFill>
                                    <a:srgbClr val="CDC1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Rectangle 1915"/>
                                <wps:cNvSpPr>
                                  <a:spLocks noChangeArrowheads="1"/>
                                </wps:cNvSpPr>
                                <wps:spPr bwMode="auto">
                                  <a:xfrm>
                                    <a:off x="6634" y="2701"/>
                                    <a:ext cx="3" cy="408"/>
                                  </a:xfrm>
                                  <a:prstGeom prst="rect">
                                    <a:avLst/>
                                  </a:prstGeom>
                                  <a:solidFill>
                                    <a:srgbClr val="CCC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 name="Rectangle 1916"/>
                                <wps:cNvSpPr>
                                  <a:spLocks noChangeArrowheads="1"/>
                                </wps:cNvSpPr>
                                <wps:spPr bwMode="auto">
                                  <a:xfrm>
                                    <a:off x="6637" y="2701"/>
                                    <a:ext cx="3" cy="408"/>
                                  </a:xfrm>
                                  <a:prstGeom prst="rect">
                                    <a:avLst/>
                                  </a:prstGeom>
                                  <a:solidFill>
                                    <a:srgbClr val="CBB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Rectangle 1917"/>
                                <wps:cNvSpPr>
                                  <a:spLocks noChangeArrowheads="1"/>
                                </wps:cNvSpPr>
                                <wps:spPr bwMode="auto">
                                  <a:xfrm>
                                    <a:off x="6640" y="2701"/>
                                    <a:ext cx="3" cy="408"/>
                                  </a:xfrm>
                                  <a:prstGeom prst="rect">
                                    <a:avLst/>
                                  </a:prstGeom>
                                  <a:solidFill>
                                    <a:srgbClr val="CAB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 name="Rectangle 1918"/>
                                <wps:cNvSpPr>
                                  <a:spLocks noChangeArrowheads="1"/>
                                </wps:cNvSpPr>
                                <wps:spPr bwMode="auto">
                                  <a:xfrm>
                                    <a:off x="6643" y="2701"/>
                                    <a:ext cx="4" cy="408"/>
                                  </a:xfrm>
                                  <a:prstGeom prst="rect">
                                    <a:avLst/>
                                  </a:prstGeom>
                                  <a:solidFill>
                                    <a:srgbClr val="C9B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 name="Rectangle 1919"/>
                                <wps:cNvSpPr>
                                  <a:spLocks noChangeArrowheads="1"/>
                                </wps:cNvSpPr>
                                <wps:spPr bwMode="auto">
                                  <a:xfrm>
                                    <a:off x="6647" y="2701"/>
                                    <a:ext cx="3" cy="408"/>
                                  </a:xfrm>
                                  <a:prstGeom prst="rect">
                                    <a:avLst/>
                                  </a:prstGeom>
                                  <a:solidFill>
                                    <a:srgbClr val="C8BC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 name="Rectangle 1920"/>
                                <wps:cNvSpPr>
                                  <a:spLocks noChangeArrowheads="1"/>
                                </wps:cNvSpPr>
                                <wps:spPr bwMode="auto">
                                  <a:xfrm>
                                    <a:off x="6650" y="2701"/>
                                    <a:ext cx="3" cy="408"/>
                                  </a:xfrm>
                                  <a:prstGeom prst="rect">
                                    <a:avLst/>
                                  </a:prstGeom>
                                  <a:solidFill>
                                    <a:srgbClr val="C7B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 name="Rectangle 1921"/>
                                <wps:cNvSpPr>
                                  <a:spLocks noChangeArrowheads="1"/>
                                </wps:cNvSpPr>
                                <wps:spPr bwMode="auto">
                                  <a:xfrm>
                                    <a:off x="6653" y="2701"/>
                                    <a:ext cx="2" cy="408"/>
                                  </a:xfrm>
                                  <a:prstGeom prst="rect">
                                    <a:avLst/>
                                  </a:prstGeom>
                                  <a:solidFill>
                                    <a:srgbClr val="C7B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 name="Rectangle 1922"/>
                                <wps:cNvSpPr>
                                  <a:spLocks noChangeArrowheads="1"/>
                                </wps:cNvSpPr>
                                <wps:spPr bwMode="auto">
                                  <a:xfrm>
                                    <a:off x="6655" y="2701"/>
                                    <a:ext cx="1" cy="408"/>
                                  </a:xfrm>
                                  <a:prstGeom prst="rect">
                                    <a:avLst/>
                                  </a:prstGeom>
                                  <a:solidFill>
                                    <a:srgbClr val="C6BA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Rectangle 1923"/>
                                <wps:cNvSpPr>
                                  <a:spLocks noChangeArrowheads="1"/>
                                </wps:cNvSpPr>
                                <wps:spPr bwMode="auto">
                                  <a:xfrm>
                                    <a:off x="6656" y="2701"/>
                                    <a:ext cx="3" cy="408"/>
                                  </a:xfrm>
                                  <a:prstGeom prst="rect">
                                    <a:avLst/>
                                  </a:prstGeom>
                                  <a:solidFill>
                                    <a:srgbClr val="C6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 name="Rectangle 1924"/>
                                <wps:cNvSpPr>
                                  <a:spLocks noChangeArrowheads="1"/>
                                </wps:cNvSpPr>
                                <wps:spPr bwMode="auto">
                                  <a:xfrm>
                                    <a:off x="6659" y="2701"/>
                                    <a:ext cx="3" cy="408"/>
                                  </a:xfrm>
                                  <a:prstGeom prst="rect">
                                    <a:avLst/>
                                  </a:prstGeom>
                                  <a:solidFill>
                                    <a:srgbClr val="C5B8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Rectangle 1925"/>
                                <wps:cNvSpPr>
                                  <a:spLocks noChangeArrowheads="1"/>
                                </wps:cNvSpPr>
                                <wps:spPr bwMode="auto">
                                  <a:xfrm>
                                    <a:off x="6662" y="2701"/>
                                    <a:ext cx="2" cy="408"/>
                                  </a:xfrm>
                                  <a:prstGeom prst="rect">
                                    <a:avLst/>
                                  </a:prstGeom>
                                  <a:solidFill>
                                    <a:srgbClr val="C4B7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Rectangle 1926"/>
                                <wps:cNvSpPr>
                                  <a:spLocks noChangeArrowheads="1"/>
                                </wps:cNvSpPr>
                                <wps:spPr bwMode="auto">
                                  <a:xfrm>
                                    <a:off x="6664" y="2701"/>
                                    <a:ext cx="3" cy="408"/>
                                  </a:xfrm>
                                  <a:prstGeom prst="rect">
                                    <a:avLst/>
                                  </a:prstGeom>
                                  <a:solidFill>
                                    <a:srgbClr val="C3B6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 name="Rectangle 1927"/>
                                <wps:cNvSpPr>
                                  <a:spLocks noChangeArrowheads="1"/>
                                </wps:cNvSpPr>
                                <wps:spPr bwMode="auto">
                                  <a:xfrm>
                                    <a:off x="6667" y="2701"/>
                                    <a:ext cx="3" cy="408"/>
                                  </a:xfrm>
                                  <a:prstGeom prst="rect">
                                    <a:avLst/>
                                  </a:prstGeom>
                                  <a:solidFill>
                                    <a:srgbClr val="C2B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3" name="Rectangle 1928"/>
                                <wps:cNvSpPr>
                                  <a:spLocks noChangeArrowheads="1"/>
                                </wps:cNvSpPr>
                                <wps:spPr bwMode="auto">
                                  <a:xfrm>
                                    <a:off x="6670" y="2701"/>
                                    <a:ext cx="2" cy="408"/>
                                  </a:xfrm>
                                  <a:prstGeom prst="rect">
                                    <a:avLst/>
                                  </a:prstGeom>
                                  <a:solidFill>
                                    <a:srgbClr val="C2B4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 name="Rectangle 1929"/>
                                <wps:cNvSpPr>
                                  <a:spLocks noChangeArrowheads="1"/>
                                </wps:cNvSpPr>
                                <wps:spPr bwMode="auto">
                                  <a:xfrm>
                                    <a:off x="6672" y="2701"/>
                                    <a:ext cx="2" cy="408"/>
                                  </a:xfrm>
                                  <a:prstGeom prst="rect">
                                    <a:avLst/>
                                  </a:prstGeom>
                                  <a:solidFill>
                                    <a:srgbClr val="C1B4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 name="Rectangle 1930"/>
                                <wps:cNvSpPr>
                                  <a:spLocks noChangeArrowheads="1"/>
                                </wps:cNvSpPr>
                                <wps:spPr bwMode="auto">
                                  <a:xfrm>
                                    <a:off x="6674" y="2701"/>
                                    <a:ext cx="3" cy="408"/>
                                  </a:xfrm>
                                  <a:prstGeom prst="rect">
                                    <a:avLst/>
                                  </a:prstGeom>
                                  <a:solidFill>
                                    <a:srgbClr val="C1B3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 name="Rectangle 1931"/>
                                <wps:cNvSpPr>
                                  <a:spLocks noChangeArrowheads="1"/>
                                </wps:cNvSpPr>
                                <wps:spPr bwMode="auto">
                                  <a:xfrm>
                                    <a:off x="6677" y="2701"/>
                                    <a:ext cx="3" cy="408"/>
                                  </a:xfrm>
                                  <a:prstGeom prst="rect">
                                    <a:avLst/>
                                  </a:prstGeom>
                                  <a:solidFill>
                                    <a:srgbClr val="C0B2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 name="Freeform 1932"/>
                                <wps:cNvSpPr>
                                  <a:spLocks/>
                                </wps:cNvSpPr>
                                <wps:spPr bwMode="auto">
                                  <a:xfrm>
                                    <a:off x="6561" y="2830"/>
                                    <a:ext cx="100" cy="360"/>
                                  </a:xfrm>
                                  <a:custGeom>
                                    <a:avLst/>
                                    <a:gdLst>
                                      <a:gd name="T0" fmla="*/ 100 w 100"/>
                                      <a:gd name="T1" fmla="*/ 341 h 360"/>
                                      <a:gd name="T2" fmla="*/ 94 w 100"/>
                                      <a:gd name="T3" fmla="*/ 347 h 360"/>
                                      <a:gd name="T4" fmla="*/ 86 w 100"/>
                                      <a:gd name="T5" fmla="*/ 353 h 360"/>
                                      <a:gd name="T6" fmla="*/ 78 w 100"/>
                                      <a:gd name="T7" fmla="*/ 357 h 360"/>
                                      <a:gd name="T8" fmla="*/ 68 w 100"/>
                                      <a:gd name="T9" fmla="*/ 360 h 360"/>
                                      <a:gd name="T10" fmla="*/ 59 w 100"/>
                                      <a:gd name="T11" fmla="*/ 360 h 360"/>
                                      <a:gd name="T12" fmla="*/ 51 w 100"/>
                                      <a:gd name="T13" fmla="*/ 358 h 360"/>
                                      <a:gd name="T14" fmla="*/ 41 w 100"/>
                                      <a:gd name="T15" fmla="*/ 355 h 360"/>
                                      <a:gd name="T16" fmla="*/ 33 w 100"/>
                                      <a:gd name="T17" fmla="*/ 350 h 360"/>
                                      <a:gd name="T18" fmla="*/ 25 w 100"/>
                                      <a:gd name="T19" fmla="*/ 344 h 360"/>
                                      <a:gd name="T20" fmla="*/ 20 w 100"/>
                                      <a:gd name="T21" fmla="*/ 336 h 360"/>
                                      <a:gd name="T22" fmla="*/ 16 w 100"/>
                                      <a:gd name="T23" fmla="*/ 328 h 360"/>
                                      <a:gd name="T24" fmla="*/ 14 w 100"/>
                                      <a:gd name="T25" fmla="*/ 320 h 360"/>
                                      <a:gd name="T26" fmla="*/ 14 w 100"/>
                                      <a:gd name="T27" fmla="*/ 310 h 360"/>
                                      <a:gd name="T28" fmla="*/ 14 w 100"/>
                                      <a:gd name="T29" fmla="*/ 300 h 360"/>
                                      <a:gd name="T30" fmla="*/ 17 w 100"/>
                                      <a:gd name="T31" fmla="*/ 292 h 360"/>
                                      <a:gd name="T32" fmla="*/ 22 w 100"/>
                                      <a:gd name="T33" fmla="*/ 283 h 360"/>
                                      <a:gd name="T34" fmla="*/ 28 w 100"/>
                                      <a:gd name="T35" fmla="*/ 276 h 360"/>
                                      <a:gd name="T36" fmla="*/ 19 w 100"/>
                                      <a:gd name="T37" fmla="*/ 271 h 360"/>
                                      <a:gd name="T38" fmla="*/ 11 w 100"/>
                                      <a:gd name="T39" fmla="*/ 262 h 360"/>
                                      <a:gd name="T40" fmla="*/ 4 w 100"/>
                                      <a:gd name="T41" fmla="*/ 252 h 360"/>
                                      <a:gd name="T42" fmla="*/ 1 w 100"/>
                                      <a:gd name="T43" fmla="*/ 241 h 360"/>
                                      <a:gd name="T44" fmla="*/ 1 w 100"/>
                                      <a:gd name="T45" fmla="*/ 241 h 360"/>
                                      <a:gd name="T46" fmla="*/ 1 w 100"/>
                                      <a:gd name="T47" fmla="*/ 120 h 360"/>
                                      <a:gd name="T48" fmla="*/ 0 w 100"/>
                                      <a:gd name="T49" fmla="*/ 0 h 36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00" h="360">
                                        <a:moveTo>
                                          <a:pt x="100" y="341"/>
                                        </a:moveTo>
                                        <a:lnTo>
                                          <a:pt x="94" y="347"/>
                                        </a:lnTo>
                                        <a:lnTo>
                                          <a:pt x="86" y="353"/>
                                        </a:lnTo>
                                        <a:lnTo>
                                          <a:pt x="78" y="357"/>
                                        </a:lnTo>
                                        <a:lnTo>
                                          <a:pt x="68" y="360"/>
                                        </a:lnTo>
                                        <a:lnTo>
                                          <a:pt x="59" y="360"/>
                                        </a:lnTo>
                                        <a:lnTo>
                                          <a:pt x="51" y="358"/>
                                        </a:lnTo>
                                        <a:lnTo>
                                          <a:pt x="41" y="355"/>
                                        </a:lnTo>
                                        <a:lnTo>
                                          <a:pt x="33" y="350"/>
                                        </a:lnTo>
                                        <a:lnTo>
                                          <a:pt x="25" y="344"/>
                                        </a:lnTo>
                                        <a:lnTo>
                                          <a:pt x="20" y="336"/>
                                        </a:lnTo>
                                        <a:lnTo>
                                          <a:pt x="16" y="328"/>
                                        </a:lnTo>
                                        <a:lnTo>
                                          <a:pt x="14" y="320"/>
                                        </a:lnTo>
                                        <a:lnTo>
                                          <a:pt x="14" y="310"/>
                                        </a:lnTo>
                                        <a:lnTo>
                                          <a:pt x="14" y="300"/>
                                        </a:lnTo>
                                        <a:lnTo>
                                          <a:pt x="17" y="292"/>
                                        </a:lnTo>
                                        <a:lnTo>
                                          <a:pt x="22" y="283"/>
                                        </a:lnTo>
                                        <a:lnTo>
                                          <a:pt x="28" y="276"/>
                                        </a:lnTo>
                                        <a:lnTo>
                                          <a:pt x="19" y="271"/>
                                        </a:lnTo>
                                        <a:lnTo>
                                          <a:pt x="11" y="262"/>
                                        </a:lnTo>
                                        <a:lnTo>
                                          <a:pt x="4" y="252"/>
                                        </a:lnTo>
                                        <a:lnTo>
                                          <a:pt x="1" y="241"/>
                                        </a:lnTo>
                                        <a:lnTo>
                                          <a:pt x="1" y="120"/>
                                        </a:lnTo>
                                        <a:lnTo>
                                          <a:pt x="0" y="0"/>
                                        </a:lnTo>
                                      </a:path>
                                    </a:pathLst>
                                  </a:custGeom>
                                  <a:noFill/>
                                  <a:ln w="8">
                                    <a:solidFill>
                                      <a:srgbClr val="6D47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933"/>
                                <wps:cNvSpPr>
                                  <a:spLocks/>
                                </wps:cNvSpPr>
                                <wps:spPr bwMode="auto">
                                  <a:xfrm>
                                    <a:off x="6437" y="3069"/>
                                    <a:ext cx="73" cy="415"/>
                                  </a:xfrm>
                                  <a:custGeom>
                                    <a:avLst/>
                                    <a:gdLst>
                                      <a:gd name="T0" fmla="*/ 65 w 73"/>
                                      <a:gd name="T1" fmla="*/ 0 h 415"/>
                                      <a:gd name="T2" fmla="*/ 73 w 73"/>
                                      <a:gd name="T3" fmla="*/ 336 h 415"/>
                                      <a:gd name="T4" fmla="*/ 35 w 73"/>
                                      <a:gd name="T5" fmla="*/ 375 h 415"/>
                                      <a:gd name="T6" fmla="*/ 0 w 73"/>
                                      <a:gd name="T7" fmla="*/ 415 h 4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 h="415">
                                        <a:moveTo>
                                          <a:pt x="65" y="0"/>
                                        </a:moveTo>
                                        <a:lnTo>
                                          <a:pt x="73" y="336"/>
                                        </a:lnTo>
                                        <a:lnTo>
                                          <a:pt x="35" y="375"/>
                                        </a:lnTo>
                                        <a:lnTo>
                                          <a:pt x="0" y="415"/>
                                        </a:lnTo>
                                      </a:path>
                                    </a:pathLst>
                                  </a:custGeom>
                                  <a:noFill/>
                                  <a:ln w="8">
                                    <a:solidFill>
                                      <a:srgbClr val="6D47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Line 1934"/>
                                <wps:cNvCnPr/>
                                <wps:spPr bwMode="auto">
                                  <a:xfrm flipH="1" flipV="1">
                                    <a:off x="6395" y="2719"/>
                                    <a:ext cx="18" cy="355"/>
                                  </a:xfrm>
                                  <a:prstGeom prst="line">
                                    <a:avLst/>
                                  </a:prstGeom>
                                  <a:noFill/>
                                  <a:ln w="8">
                                    <a:solidFill>
                                      <a:srgbClr val="6D4783"/>
                                    </a:solidFill>
                                    <a:round/>
                                    <a:headEnd/>
                                    <a:tailEnd/>
                                  </a:ln>
                                  <a:extLst>
                                    <a:ext uri="{909E8E84-426E-40DD-AFC4-6F175D3DCCD1}">
                                      <a14:hiddenFill xmlns:a14="http://schemas.microsoft.com/office/drawing/2010/main">
                                        <a:noFill/>
                                      </a14:hiddenFill>
                                    </a:ext>
                                  </a:extLst>
                                </wps:spPr>
                                <wps:bodyPr/>
                              </wps:wsp>
                              <wps:wsp>
                                <wps:cNvPr id="1950" name="Freeform 1935"/>
                                <wps:cNvSpPr>
                                  <a:spLocks/>
                                </wps:cNvSpPr>
                                <wps:spPr bwMode="auto">
                                  <a:xfrm>
                                    <a:off x="6357" y="2363"/>
                                    <a:ext cx="321" cy="1182"/>
                                  </a:xfrm>
                                  <a:custGeom>
                                    <a:avLst/>
                                    <a:gdLst>
                                      <a:gd name="T0" fmla="*/ 68 w 321"/>
                                      <a:gd name="T1" fmla="*/ 1001 h 1182"/>
                                      <a:gd name="T2" fmla="*/ 3 w 321"/>
                                      <a:gd name="T3" fmla="*/ 1078 h 1182"/>
                                      <a:gd name="T4" fmla="*/ 2 w 321"/>
                                      <a:gd name="T5" fmla="*/ 1094 h 1182"/>
                                      <a:gd name="T6" fmla="*/ 3 w 321"/>
                                      <a:gd name="T7" fmla="*/ 1102 h 1182"/>
                                      <a:gd name="T8" fmla="*/ 84 w 321"/>
                                      <a:gd name="T9" fmla="*/ 1112 h 1182"/>
                                      <a:gd name="T10" fmla="*/ 78 w 321"/>
                                      <a:gd name="T11" fmla="*/ 1129 h 1182"/>
                                      <a:gd name="T12" fmla="*/ 81 w 321"/>
                                      <a:gd name="T13" fmla="*/ 1147 h 1182"/>
                                      <a:gd name="T14" fmla="*/ 134 w 321"/>
                                      <a:gd name="T15" fmla="*/ 1182 h 1182"/>
                                      <a:gd name="T16" fmla="*/ 288 w 321"/>
                                      <a:gd name="T17" fmla="*/ 1028 h 1182"/>
                                      <a:gd name="T18" fmla="*/ 298 w 321"/>
                                      <a:gd name="T19" fmla="*/ 819 h 1182"/>
                                      <a:gd name="T20" fmla="*/ 312 w 321"/>
                                      <a:gd name="T21" fmla="*/ 777 h 1182"/>
                                      <a:gd name="T22" fmla="*/ 305 w 321"/>
                                      <a:gd name="T23" fmla="*/ 732 h 1182"/>
                                      <a:gd name="T24" fmla="*/ 315 w 321"/>
                                      <a:gd name="T25" fmla="*/ 721 h 1182"/>
                                      <a:gd name="T26" fmla="*/ 317 w 321"/>
                                      <a:gd name="T27" fmla="*/ 705 h 1182"/>
                                      <a:gd name="T28" fmla="*/ 321 w 321"/>
                                      <a:gd name="T29" fmla="*/ 615 h 1182"/>
                                      <a:gd name="T30" fmla="*/ 320 w 321"/>
                                      <a:gd name="T31" fmla="*/ 433 h 1182"/>
                                      <a:gd name="T32" fmla="*/ 315 w 321"/>
                                      <a:gd name="T33" fmla="*/ 343 h 1182"/>
                                      <a:gd name="T34" fmla="*/ 286 w 321"/>
                                      <a:gd name="T35" fmla="*/ 290 h 1182"/>
                                      <a:gd name="T36" fmla="*/ 247 w 321"/>
                                      <a:gd name="T37" fmla="*/ 246 h 1182"/>
                                      <a:gd name="T38" fmla="*/ 205 w 321"/>
                                      <a:gd name="T39" fmla="*/ 217 h 1182"/>
                                      <a:gd name="T40" fmla="*/ 224 w 321"/>
                                      <a:gd name="T41" fmla="*/ 187 h 1182"/>
                                      <a:gd name="T42" fmla="*/ 247 w 321"/>
                                      <a:gd name="T43" fmla="*/ 138 h 1182"/>
                                      <a:gd name="T44" fmla="*/ 250 w 321"/>
                                      <a:gd name="T45" fmla="*/ 113 h 1182"/>
                                      <a:gd name="T46" fmla="*/ 245 w 321"/>
                                      <a:gd name="T47" fmla="*/ 72 h 1182"/>
                                      <a:gd name="T48" fmla="*/ 226 w 321"/>
                                      <a:gd name="T49" fmla="*/ 37 h 1182"/>
                                      <a:gd name="T50" fmla="*/ 197 w 321"/>
                                      <a:gd name="T51" fmla="*/ 13 h 1182"/>
                                      <a:gd name="T52" fmla="*/ 159 w 321"/>
                                      <a:gd name="T53" fmla="*/ 0 h 1182"/>
                                      <a:gd name="T54" fmla="*/ 121 w 321"/>
                                      <a:gd name="T55" fmla="*/ 13 h 1182"/>
                                      <a:gd name="T56" fmla="*/ 91 w 321"/>
                                      <a:gd name="T57" fmla="*/ 37 h 1182"/>
                                      <a:gd name="T58" fmla="*/ 72 w 321"/>
                                      <a:gd name="T59" fmla="*/ 72 h 1182"/>
                                      <a:gd name="T60" fmla="*/ 68 w 321"/>
                                      <a:gd name="T61" fmla="*/ 113 h 1182"/>
                                      <a:gd name="T62" fmla="*/ 76 w 321"/>
                                      <a:gd name="T63" fmla="*/ 163 h 1182"/>
                                      <a:gd name="T64" fmla="*/ 105 w 321"/>
                                      <a:gd name="T65" fmla="*/ 203 h 1182"/>
                                      <a:gd name="T66" fmla="*/ 30 w 321"/>
                                      <a:gd name="T67" fmla="*/ 248 h 1182"/>
                                      <a:gd name="T68" fmla="*/ 14 w 321"/>
                                      <a:gd name="T69" fmla="*/ 269 h 1182"/>
                                      <a:gd name="T70" fmla="*/ 8 w 321"/>
                                      <a:gd name="T71" fmla="*/ 294 h 1182"/>
                                      <a:gd name="T72" fmla="*/ 0 w 321"/>
                                      <a:gd name="T73" fmla="*/ 587 h 118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21" h="1182">
                                        <a:moveTo>
                                          <a:pt x="54" y="716"/>
                                        </a:moveTo>
                                        <a:lnTo>
                                          <a:pt x="68" y="1001"/>
                                        </a:lnTo>
                                        <a:lnTo>
                                          <a:pt x="8" y="1071"/>
                                        </a:lnTo>
                                        <a:lnTo>
                                          <a:pt x="3" y="1078"/>
                                        </a:lnTo>
                                        <a:lnTo>
                                          <a:pt x="2" y="1086"/>
                                        </a:lnTo>
                                        <a:lnTo>
                                          <a:pt x="2" y="1094"/>
                                        </a:lnTo>
                                        <a:lnTo>
                                          <a:pt x="3" y="1102"/>
                                        </a:lnTo>
                                        <a:lnTo>
                                          <a:pt x="54" y="1133"/>
                                        </a:lnTo>
                                        <a:lnTo>
                                          <a:pt x="84" y="1112"/>
                                        </a:lnTo>
                                        <a:lnTo>
                                          <a:pt x="80" y="1120"/>
                                        </a:lnTo>
                                        <a:lnTo>
                                          <a:pt x="78" y="1129"/>
                                        </a:lnTo>
                                        <a:lnTo>
                                          <a:pt x="78" y="1139"/>
                                        </a:lnTo>
                                        <a:lnTo>
                                          <a:pt x="81" y="1147"/>
                                        </a:lnTo>
                                        <a:lnTo>
                                          <a:pt x="134" y="1182"/>
                                        </a:lnTo>
                                        <a:lnTo>
                                          <a:pt x="288" y="1092"/>
                                        </a:lnTo>
                                        <a:lnTo>
                                          <a:pt x="288" y="1028"/>
                                        </a:lnTo>
                                        <a:lnTo>
                                          <a:pt x="298" y="819"/>
                                        </a:lnTo>
                                        <a:lnTo>
                                          <a:pt x="307" y="800"/>
                                        </a:lnTo>
                                        <a:lnTo>
                                          <a:pt x="312" y="777"/>
                                        </a:lnTo>
                                        <a:lnTo>
                                          <a:pt x="312" y="754"/>
                                        </a:lnTo>
                                        <a:lnTo>
                                          <a:pt x="305" y="732"/>
                                        </a:lnTo>
                                        <a:lnTo>
                                          <a:pt x="312" y="727"/>
                                        </a:lnTo>
                                        <a:lnTo>
                                          <a:pt x="315" y="721"/>
                                        </a:lnTo>
                                        <a:lnTo>
                                          <a:pt x="317" y="713"/>
                                        </a:lnTo>
                                        <a:lnTo>
                                          <a:pt x="317" y="705"/>
                                        </a:lnTo>
                                        <a:lnTo>
                                          <a:pt x="321" y="615"/>
                                        </a:lnTo>
                                        <a:lnTo>
                                          <a:pt x="321" y="523"/>
                                        </a:lnTo>
                                        <a:lnTo>
                                          <a:pt x="320" y="433"/>
                                        </a:lnTo>
                                        <a:lnTo>
                                          <a:pt x="315" y="343"/>
                                        </a:lnTo>
                                        <a:lnTo>
                                          <a:pt x="302" y="315"/>
                                        </a:lnTo>
                                        <a:lnTo>
                                          <a:pt x="286" y="290"/>
                                        </a:lnTo>
                                        <a:lnTo>
                                          <a:pt x="267" y="267"/>
                                        </a:lnTo>
                                        <a:lnTo>
                                          <a:pt x="247" y="246"/>
                                        </a:lnTo>
                                        <a:lnTo>
                                          <a:pt x="228" y="230"/>
                                        </a:lnTo>
                                        <a:lnTo>
                                          <a:pt x="205" y="217"/>
                                        </a:lnTo>
                                        <a:lnTo>
                                          <a:pt x="205" y="206"/>
                                        </a:lnTo>
                                        <a:lnTo>
                                          <a:pt x="224" y="187"/>
                                        </a:lnTo>
                                        <a:lnTo>
                                          <a:pt x="239" y="164"/>
                                        </a:lnTo>
                                        <a:lnTo>
                                          <a:pt x="247" y="138"/>
                                        </a:lnTo>
                                        <a:lnTo>
                                          <a:pt x="248" y="126"/>
                                        </a:lnTo>
                                        <a:lnTo>
                                          <a:pt x="250" y="113"/>
                                        </a:lnTo>
                                        <a:lnTo>
                                          <a:pt x="250" y="92"/>
                                        </a:lnTo>
                                        <a:lnTo>
                                          <a:pt x="245" y="72"/>
                                        </a:lnTo>
                                        <a:lnTo>
                                          <a:pt x="237" y="53"/>
                                        </a:lnTo>
                                        <a:lnTo>
                                          <a:pt x="226" y="37"/>
                                        </a:lnTo>
                                        <a:lnTo>
                                          <a:pt x="213" y="24"/>
                                        </a:lnTo>
                                        <a:lnTo>
                                          <a:pt x="197" y="13"/>
                                        </a:lnTo>
                                        <a:lnTo>
                                          <a:pt x="178" y="5"/>
                                        </a:lnTo>
                                        <a:lnTo>
                                          <a:pt x="159" y="0"/>
                                        </a:lnTo>
                                        <a:lnTo>
                                          <a:pt x="138" y="5"/>
                                        </a:lnTo>
                                        <a:lnTo>
                                          <a:pt x="121" y="13"/>
                                        </a:lnTo>
                                        <a:lnTo>
                                          <a:pt x="105" y="24"/>
                                        </a:lnTo>
                                        <a:lnTo>
                                          <a:pt x="91" y="37"/>
                                        </a:lnTo>
                                        <a:lnTo>
                                          <a:pt x="80" y="53"/>
                                        </a:lnTo>
                                        <a:lnTo>
                                          <a:pt x="72" y="72"/>
                                        </a:lnTo>
                                        <a:lnTo>
                                          <a:pt x="68" y="92"/>
                                        </a:lnTo>
                                        <a:lnTo>
                                          <a:pt x="68" y="113"/>
                                        </a:lnTo>
                                        <a:lnTo>
                                          <a:pt x="70" y="138"/>
                                        </a:lnTo>
                                        <a:lnTo>
                                          <a:pt x="76" y="163"/>
                                        </a:lnTo>
                                        <a:lnTo>
                                          <a:pt x="89" y="183"/>
                                        </a:lnTo>
                                        <a:lnTo>
                                          <a:pt x="105" y="203"/>
                                        </a:lnTo>
                                        <a:lnTo>
                                          <a:pt x="30" y="248"/>
                                        </a:lnTo>
                                        <a:lnTo>
                                          <a:pt x="21" y="257"/>
                                        </a:lnTo>
                                        <a:lnTo>
                                          <a:pt x="14" y="269"/>
                                        </a:lnTo>
                                        <a:lnTo>
                                          <a:pt x="10" y="282"/>
                                        </a:lnTo>
                                        <a:lnTo>
                                          <a:pt x="8" y="294"/>
                                        </a:lnTo>
                                        <a:lnTo>
                                          <a:pt x="0" y="587"/>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936"/>
                                <wps:cNvSpPr>
                                  <a:spLocks/>
                                </wps:cNvSpPr>
                                <wps:spPr bwMode="auto">
                                  <a:xfrm>
                                    <a:off x="6357" y="2950"/>
                                    <a:ext cx="54" cy="129"/>
                                  </a:xfrm>
                                  <a:custGeom>
                                    <a:avLst/>
                                    <a:gdLst>
                                      <a:gd name="T0" fmla="*/ 54 w 54"/>
                                      <a:gd name="T1" fmla="*/ 129 h 129"/>
                                      <a:gd name="T2" fmla="*/ 43 w 54"/>
                                      <a:gd name="T3" fmla="*/ 121 h 129"/>
                                      <a:gd name="T4" fmla="*/ 33 w 54"/>
                                      <a:gd name="T5" fmla="*/ 111 h 129"/>
                                      <a:gd name="T6" fmla="*/ 27 w 54"/>
                                      <a:gd name="T7" fmla="*/ 100 h 129"/>
                                      <a:gd name="T8" fmla="*/ 22 w 54"/>
                                      <a:gd name="T9" fmla="*/ 89 h 129"/>
                                      <a:gd name="T10" fmla="*/ 19 w 54"/>
                                      <a:gd name="T11" fmla="*/ 76 h 129"/>
                                      <a:gd name="T12" fmla="*/ 19 w 54"/>
                                      <a:gd name="T13" fmla="*/ 61 h 129"/>
                                      <a:gd name="T14" fmla="*/ 21 w 54"/>
                                      <a:gd name="T15" fmla="*/ 48 h 129"/>
                                      <a:gd name="T16" fmla="*/ 25 w 54"/>
                                      <a:gd name="T17" fmla="*/ 36 h 129"/>
                                      <a:gd name="T18" fmla="*/ 16 w 54"/>
                                      <a:gd name="T19" fmla="*/ 31 h 129"/>
                                      <a:gd name="T20" fmla="*/ 8 w 54"/>
                                      <a:gd name="T21" fmla="*/ 23 h 129"/>
                                      <a:gd name="T22" fmla="*/ 2 w 54"/>
                                      <a:gd name="T23" fmla="*/ 11 h 129"/>
                                      <a:gd name="T24" fmla="*/ 0 w 54"/>
                                      <a:gd name="T25" fmla="*/ 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 h="129">
                                        <a:moveTo>
                                          <a:pt x="54" y="129"/>
                                        </a:moveTo>
                                        <a:lnTo>
                                          <a:pt x="43" y="121"/>
                                        </a:lnTo>
                                        <a:lnTo>
                                          <a:pt x="33" y="111"/>
                                        </a:lnTo>
                                        <a:lnTo>
                                          <a:pt x="27" y="100"/>
                                        </a:lnTo>
                                        <a:lnTo>
                                          <a:pt x="22" y="89"/>
                                        </a:lnTo>
                                        <a:lnTo>
                                          <a:pt x="19" y="76"/>
                                        </a:lnTo>
                                        <a:lnTo>
                                          <a:pt x="19" y="61"/>
                                        </a:lnTo>
                                        <a:lnTo>
                                          <a:pt x="21" y="48"/>
                                        </a:lnTo>
                                        <a:lnTo>
                                          <a:pt x="25" y="36"/>
                                        </a:lnTo>
                                        <a:lnTo>
                                          <a:pt x="16" y="31"/>
                                        </a:lnTo>
                                        <a:lnTo>
                                          <a:pt x="8" y="23"/>
                                        </a:lnTo>
                                        <a:lnTo>
                                          <a:pt x="2" y="11"/>
                                        </a:lnTo>
                                        <a:lnTo>
                                          <a:pt x="0" y="0"/>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1937"/>
                                <wps:cNvSpPr>
                                  <a:spLocks/>
                                </wps:cNvSpPr>
                                <wps:spPr bwMode="auto">
                                  <a:xfrm>
                                    <a:off x="5727" y="3251"/>
                                    <a:ext cx="668" cy="322"/>
                                  </a:xfrm>
                                  <a:custGeom>
                                    <a:avLst/>
                                    <a:gdLst>
                                      <a:gd name="T0" fmla="*/ 0 w 668"/>
                                      <a:gd name="T1" fmla="*/ 29 h 322"/>
                                      <a:gd name="T2" fmla="*/ 46 w 668"/>
                                      <a:gd name="T3" fmla="*/ 0 h 322"/>
                                      <a:gd name="T4" fmla="*/ 603 w 668"/>
                                      <a:gd name="T5" fmla="*/ 322 h 322"/>
                                      <a:gd name="T6" fmla="*/ 668 w 668"/>
                                      <a:gd name="T7" fmla="*/ 282 h 3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8" h="322">
                                        <a:moveTo>
                                          <a:pt x="0" y="29"/>
                                        </a:moveTo>
                                        <a:lnTo>
                                          <a:pt x="46" y="0"/>
                                        </a:lnTo>
                                        <a:lnTo>
                                          <a:pt x="603" y="322"/>
                                        </a:lnTo>
                                        <a:lnTo>
                                          <a:pt x="668" y="282"/>
                                        </a:lnTo>
                                      </a:path>
                                    </a:pathLst>
                                  </a:custGeom>
                                  <a:noFill/>
                                  <a:ln w="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Line 1938"/>
                                <wps:cNvCnPr/>
                                <wps:spPr bwMode="auto">
                                  <a:xfrm flipV="1">
                                    <a:off x="5931" y="3298"/>
                                    <a:ext cx="73" cy="43"/>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939"/>
                                <wps:cNvCnPr/>
                                <wps:spPr bwMode="auto">
                                  <a:xfrm flipV="1">
                                    <a:off x="6131" y="3415"/>
                                    <a:ext cx="68" cy="42"/>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5" name="Picture 19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420" y="2899"/>
                                    <a:ext cx="92"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6" name="Picture 19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401" y="2532"/>
                                    <a:ext cx="256" cy="978"/>
                                  </a:xfrm>
                                  <a:prstGeom prst="rect">
                                    <a:avLst/>
                                  </a:prstGeom>
                                  <a:noFill/>
                                  <a:extLst>
                                    <a:ext uri="{909E8E84-426E-40DD-AFC4-6F175D3DCCD1}">
                                      <a14:hiddenFill xmlns:a14="http://schemas.microsoft.com/office/drawing/2010/main">
                                        <a:solidFill>
                                          <a:srgbClr val="FFFFFF"/>
                                        </a:solidFill>
                                      </a14:hiddenFill>
                                    </a:ext>
                                  </a:extLst>
                                </pic:spPr>
                              </pic:pic>
                              <wps:wsp>
                                <wps:cNvPr id="1957" name="Rectangle 1942"/>
                                <wps:cNvSpPr>
                                  <a:spLocks noChangeArrowheads="1"/>
                                </wps:cNvSpPr>
                                <wps:spPr bwMode="auto">
                                  <a:xfrm>
                                    <a:off x="5431" y="2500"/>
                                    <a:ext cx="14" cy="201"/>
                                  </a:xfrm>
                                  <a:prstGeom prst="rect">
                                    <a:avLst/>
                                  </a:prstGeom>
                                  <a:solidFill>
                                    <a:srgbClr val="F7F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8" name="Rectangle 1943"/>
                                <wps:cNvSpPr>
                                  <a:spLocks noChangeArrowheads="1"/>
                                </wps:cNvSpPr>
                                <wps:spPr bwMode="auto">
                                  <a:xfrm>
                                    <a:off x="5445" y="2500"/>
                                    <a:ext cx="19" cy="201"/>
                                  </a:xfrm>
                                  <a:prstGeom prst="rect">
                                    <a:avLst/>
                                  </a:prstGeom>
                                  <a:solidFill>
                                    <a:srgbClr val="F5F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 name="Rectangle 1944"/>
                                <wps:cNvSpPr>
                                  <a:spLocks noChangeArrowheads="1"/>
                                </wps:cNvSpPr>
                                <wps:spPr bwMode="auto">
                                  <a:xfrm>
                                    <a:off x="5464" y="2500"/>
                                    <a:ext cx="19" cy="201"/>
                                  </a:xfrm>
                                  <a:prstGeom prst="rect">
                                    <a:avLst/>
                                  </a:prstGeom>
                                  <a:solidFill>
                                    <a:srgbClr val="F3E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 name="Rectangle 1945"/>
                                <wps:cNvSpPr>
                                  <a:spLocks noChangeArrowheads="1"/>
                                </wps:cNvSpPr>
                                <wps:spPr bwMode="auto">
                                  <a:xfrm>
                                    <a:off x="5483" y="2500"/>
                                    <a:ext cx="18" cy="201"/>
                                  </a:xfrm>
                                  <a:prstGeom prst="rect">
                                    <a:avLst/>
                                  </a:prstGeom>
                                  <a:solidFill>
                                    <a:srgbClr val="F2E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 name="Rectangle 1946"/>
                                <wps:cNvSpPr>
                                  <a:spLocks noChangeArrowheads="1"/>
                                </wps:cNvSpPr>
                                <wps:spPr bwMode="auto">
                                  <a:xfrm>
                                    <a:off x="5501" y="2500"/>
                                    <a:ext cx="14" cy="201"/>
                                  </a:xfrm>
                                  <a:prstGeom prst="rect">
                                    <a:avLst/>
                                  </a:prstGeom>
                                  <a:solidFill>
                                    <a:srgbClr val="F0E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 name="Rectangle 1947"/>
                                <wps:cNvSpPr>
                                  <a:spLocks noChangeArrowheads="1"/>
                                </wps:cNvSpPr>
                                <wps:spPr bwMode="auto">
                                  <a:xfrm>
                                    <a:off x="5515" y="2500"/>
                                    <a:ext cx="15" cy="201"/>
                                  </a:xfrm>
                                  <a:prstGeom prst="rect">
                                    <a:avLst/>
                                  </a:prstGeom>
                                  <a:solidFill>
                                    <a:srgbClr val="EF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 name="Rectangle 1948"/>
                                <wps:cNvSpPr>
                                  <a:spLocks noChangeArrowheads="1"/>
                                </wps:cNvSpPr>
                                <wps:spPr bwMode="auto">
                                  <a:xfrm>
                                    <a:off x="5530" y="2500"/>
                                    <a:ext cx="17" cy="201"/>
                                  </a:xfrm>
                                  <a:prstGeom prst="rect">
                                    <a:avLst/>
                                  </a:prstGeom>
                                  <a:solidFill>
                                    <a:srgbClr val="EDE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 name="Rectangle 1949"/>
                                <wps:cNvSpPr>
                                  <a:spLocks noChangeArrowheads="1"/>
                                </wps:cNvSpPr>
                                <wps:spPr bwMode="auto">
                                  <a:xfrm>
                                    <a:off x="5547" y="2500"/>
                                    <a:ext cx="19" cy="201"/>
                                  </a:xfrm>
                                  <a:prstGeom prst="rect">
                                    <a:avLst/>
                                  </a:prstGeom>
                                  <a:solidFill>
                                    <a:srgbClr val="EBE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Rectangle 1950"/>
                                <wps:cNvSpPr>
                                  <a:spLocks noChangeArrowheads="1"/>
                                </wps:cNvSpPr>
                                <wps:spPr bwMode="auto">
                                  <a:xfrm>
                                    <a:off x="5566" y="2500"/>
                                    <a:ext cx="19" cy="201"/>
                                  </a:xfrm>
                                  <a:prstGeom prst="rect">
                                    <a:avLst/>
                                  </a:prstGeom>
                                  <a:solidFill>
                                    <a:srgbClr val="EAE3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6" name="Rectangle 1951"/>
                                <wps:cNvSpPr>
                                  <a:spLocks noChangeArrowheads="1"/>
                                </wps:cNvSpPr>
                                <wps:spPr bwMode="auto">
                                  <a:xfrm>
                                    <a:off x="5585" y="2500"/>
                                    <a:ext cx="18" cy="201"/>
                                  </a:xfrm>
                                  <a:prstGeom prst="rect">
                                    <a:avLst/>
                                  </a:prstGeom>
                                  <a:solidFill>
                                    <a:srgbClr val="E8E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7" name="Rectangle 1952"/>
                                <wps:cNvSpPr>
                                  <a:spLocks noChangeArrowheads="1"/>
                                </wps:cNvSpPr>
                                <wps:spPr bwMode="auto">
                                  <a:xfrm>
                                    <a:off x="5603" y="2500"/>
                                    <a:ext cx="19" cy="201"/>
                                  </a:xfrm>
                                  <a:prstGeom prst="rect">
                                    <a:avLst/>
                                  </a:prstGeom>
                                  <a:solidFill>
                                    <a:srgbClr val="E6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Rectangle 1953"/>
                                <wps:cNvSpPr>
                                  <a:spLocks noChangeArrowheads="1"/>
                                </wps:cNvSpPr>
                                <wps:spPr bwMode="auto">
                                  <a:xfrm>
                                    <a:off x="5622" y="2500"/>
                                    <a:ext cx="17" cy="201"/>
                                  </a:xfrm>
                                  <a:prstGeom prst="rect">
                                    <a:avLst/>
                                  </a:prstGeom>
                                  <a:solidFill>
                                    <a:srgbClr val="E4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 name="Rectangle 1954"/>
                                <wps:cNvSpPr>
                                  <a:spLocks noChangeArrowheads="1"/>
                                </wps:cNvSpPr>
                                <wps:spPr bwMode="auto">
                                  <a:xfrm>
                                    <a:off x="5639" y="2500"/>
                                    <a:ext cx="18" cy="201"/>
                                  </a:xfrm>
                                  <a:prstGeom prst="rect">
                                    <a:avLst/>
                                  </a:prstGeom>
                                  <a:solidFill>
                                    <a:srgbClr val="E2D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Rectangle 1955"/>
                                <wps:cNvSpPr>
                                  <a:spLocks noChangeArrowheads="1"/>
                                </wps:cNvSpPr>
                                <wps:spPr bwMode="auto">
                                  <a:xfrm>
                                    <a:off x="5657" y="2500"/>
                                    <a:ext cx="11" cy="201"/>
                                  </a:xfrm>
                                  <a:prstGeom prst="rect">
                                    <a:avLst/>
                                  </a:prstGeom>
                                  <a:solidFill>
                                    <a:srgbClr val="E1D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 name="Rectangle 1956"/>
                                <wps:cNvSpPr>
                                  <a:spLocks noChangeArrowheads="1"/>
                                </wps:cNvSpPr>
                                <wps:spPr bwMode="auto">
                                  <a:xfrm>
                                    <a:off x="5668" y="2500"/>
                                    <a:ext cx="10" cy="201"/>
                                  </a:xfrm>
                                  <a:prstGeom prst="rect">
                                    <a:avLst/>
                                  </a:prstGeom>
                                  <a:solidFill>
                                    <a:srgbClr val="DFD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Rectangle 1957"/>
                                <wps:cNvSpPr>
                                  <a:spLocks noChangeArrowheads="1"/>
                                </wps:cNvSpPr>
                                <wps:spPr bwMode="auto">
                                  <a:xfrm>
                                    <a:off x="5678" y="2500"/>
                                    <a:ext cx="17" cy="201"/>
                                  </a:xfrm>
                                  <a:prstGeom prst="rect">
                                    <a:avLst/>
                                  </a:prstGeom>
                                  <a:solidFill>
                                    <a:srgbClr val="DFD6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1958"/>
                                <wps:cNvSpPr>
                                  <a:spLocks noChangeArrowheads="1"/>
                                </wps:cNvSpPr>
                                <wps:spPr bwMode="auto">
                                  <a:xfrm>
                                    <a:off x="5695" y="2500"/>
                                    <a:ext cx="19" cy="201"/>
                                  </a:xfrm>
                                  <a:prstGeom prst="rect">
                                    <a:avLst/>
                                  </a:prstGeom>
                                  <a:solidFill>
                                    <a:srgbClr val="DDD4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1959"/>
                                <wps:cNvSpPr>
                                  <a:spLocks noChangeArrowheads="1"/>
                                </wps:cNvSpPr>
                                <wps:spPr bwMode="auto">
                                  <a:xfrm>
                                    <a:off x="5714" y="2500"/>
                                    <a:ext cx="14" cy="201"/>
                                  </a:xfrm>
                                  <a:prstGeom prst="rect">
                                    <a:avLst/>
                                  </a:prstGeom>
                                  <a:solidFill>
                                    <a:srgbClr val="DAD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Freeform 1960"/>
                                <wps:cNvSpPr>
                                  <a:spLocks noEditPoints="1"/>
                                </wps:cNvSpPr>
                                <wps:spPr bwMode="auto">
                                  <a:xfrm>
                                    <a:off x="5455" y="3007"/>
                                    <a:ext cx="256" cy="501"/>
                                  </a:xfrm>
                                  <a:custGeom>
                                    <a:avLst/>
                                    <a:gdLst>
                                      <a:gd name="T0" fmla="*/ 256 w 256"/>
                                      <a:gd name="T1" fmla="*/ 77 h 501"/>
                                      <a:gd name="T2" fmla="*/ 243 w 256"/>
                                      <a:gd name="T3" fmla="*/ 342 h 501"/>
                                      <a:gd name="T4" fmla="*/ 243 w 256"/>
                                      <a:gd name="T5" fmla="*/ 408 h 501"/>
                                      <a:gd name="T6" fmla="*/ 86 w 256"/>
                                      <a:gd name="T7" fmla="*/ 501 h 501"/>
                                      <a:gd name="T8" fmla="*/ 84 w 256"/>
                                      <a:gd name="T9" fmla="*/ 490 h 501"/>
                                      <a:gd name="T10" fmla="*/ 82 w 256"/>
                                      <a:gd name="T11" fmla="*/ 477 h 501"/>
                                      <a:gd name="T12" fmla="*/ 100 w 256"/>
                                      <a:gd name="T13" fmla="*/ 453 h 501"/>
                                      <a:gd name="T14" fmla="*/ 119 w 256"/>
                                      <a:gd name="T15" fmla="*/ 429 h 501"/>
                                      <a:gd name="T16" fmla="*/ 140 w 256"/>
                                      <a:gd name="T17" fmla="*/ 408 h 501"/>
                                      <a:gd name="T18" fmla="*/ 162 w 256"/>
                                      <a:gd name="T19" fmla="*/ 387 h 501"/>
                                      <a:gd name="T20" fmla="*/ 162 w 256"/>
                                      <a:gd name="T21" fmla="*/ 387 h 501"/>
                                      <a:gd name="T22" fmla="*/ 180 w 256"/>
                                      <a:gd name="T23" fmla="*/ 74 h 501"/>
                                      <a:gd name="T24" fmla="*/ 256 w 256"/>
                                      <a:gd name="T25" fmla="*/ 77 h 501"/>
                                      <a:gd name="T26" fmla="*/ 256 w 256"/>
                                      <a:gd name="T27" fmla="*/ 77 h 501"/>
                                      <a:gd name="T28" fmla="*/ 35 w 256"/>
                                      <a:gd name="T29" fmla="*/ 427 h 501"/>
                                      <a:gd name="T30" fmla="*/ 3 w 256"/>
                                      <a:gd name="T31" fmla="*/ 448 h 501"/>
                                      <a:gd name="T32" fmla="*/ 0 w 256"/>
                                      <a:gd name="T33" fmla="*/ 439 h 501"/>
                                      <a:gd name="T34" fmla="*/ 0 w 256"/>
                                      <a:gd name="T35" fmla="*/ 427 h 501"/>
                                      <a:gd name="T36" fmla="*/ 14 w 256"/>
                                      <a:gd name="T37" fmla="*/ 405 h 501"/>
                                      <a:gd name="T38" fmla="*/ 30 w 256"/>
                                      <a:gd name="T39" fmla="*/ 384 h 501"/>
                                      <a:gd name="T40" fmla="*/ 49 w 256"/>
                                      <a:gd name="T41" fmla="*/ 365 h 501"/>
                                      <a:gd name="T42" fmla="*/ 70 w 256"/>
                                      <a:gd name="T43" fmla="*/ 347 h 501"/>
                                      <a:gd name="T44" fmla="*/ 70 w 256"/>
                                      <a:gd name="T45" fmla="*/ 347 h 501"/>
                                      <a:gd name="T46" fmla="*/ 79 w 256"/>
                                      <a:gd name="T47" fmla="*/ 0 h 501"/>
                                      <a:gd name="T48" fmla="*/ 98 w 256"/>
                                      <a:gd name="T49" fmla="*/ 11 h 501"/>
                                      <a:gd name="T50" fmla="*/ 105 w 256"/>
                                      <a:gd name="T51" fmla="*/ 357 h 501"/>
                                      <a:gd name="T52" fmla="*/ 105 w 256"/>
                                      <a:gd name="T53" fmla="*/ 357 h 501"/>
                                      <a:gd name="T54" fmla="*/ 35 w 256"/>
                                      <a:gd name="T55" fmla="*/ 427 h 501"/>
                                      <a:gd name="T56" fmla="*/ 35 w 256"/>
                                      <a:gd name="T57" fmla="*/ 427 h 50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56" h="501">
                                        <a:moveTo>
                                          <a:pt x="256" y="77"/>
                                        </a:moveTo>
                                        <a:lnTo>
                                          <a:pt x="243" y="342"/>
                                        </a:lnTo>
                                        <a:lnTo>
                                          <a:pt x="243" y="408"/>
                                        </a:lnTo>
                                        <a:lnTo>
                                          <a:pt x="86" y="501"/>
                                        </a:lnTo>
                                        <a:lnTo>
                                          <a:pt x="84" y="490"/>
                                        </a:lnTo>
                                        <a:lnTo>
                                          <a:pt x="82" y="477"/>
                                        </a:lnTo>
                                        <a:lnTo>
                                          <a:pt x="100" y="453"/>
                                        </a:lnTo>
                                        <a:lnTo>
                                          <a:pt x="119" y="429"/>
                                        </a:lnTo>
                                        <a:lnTo>
                                          <a:pt x="140" y="408"/>
                                        </a:lnTo>
                                        <a:lnTo>
                                          <a:pt x="162" y="387"/>
                                        </a:lnTo>
                                        <a:lnTo>
                                          <a:pt x="180" y="74"/>
                                        </a:lnTo>
                                        <a:lnTo>
                                          <a:pt x="256" y="77"/>
                                        </a:lnTo>
                                        <a:close/>
                                        <a:moveTo>
                                          <a:pt x="35" y="427"/>
                                        </a:moveTo>
                                        <a:lnTo>
                                          <a:pt x="3" y="448"/>
                                        </a:lnTo>
                                        <a:lnTo>
                                          <a:pt x="0" y="439"/>
                                        </a:lnTo>
                                        <a:lnTo>
                                          <a:pt x="0" y="427"/>
                                        </a:lnTo>
                                        <a:lnTo>
                                          <a:pt x="14" y="405"/>
                                        </a:lnTo>
                                        <a:lnTo>
                                          <a:pt x="30" y="384"/>
                                        </a:lnTo>
                                        <a:lnTo>
                                          <a:pt x="49" y="365"/>
                                        </a:lnTo>
                                        <a:lnTo>
                                          <a:pt x="70" y="347"/>
                                        </a:lnTo>
                                        <a:lnTo>
                                          <a:pt x="79" y="0"/>
                                        </a:lnTo>
                                        <a:lnTo>
                                          <a:pt x="98" y="11"/>
                                        </a:lnTo>
                                        <a:lnTo>
                                          <a:pt x="105" y="357"/>
                                        </a:lnTo>
                                        <a:lnTo>
                                          <a:pt x="35" y="427"/>
                                        </a:lnTo>
                                        <a:close/>
                                      </a:path>
                                    </a:pathLst>
                                  </a:custGeom>
                                  <a:solidFill>
                                    <a:srgbClr val="BFB1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Rectangle 1961"/>
                                <wps:cNvSpPr>
                                  <a:spLocks noChangeArrowheads="1"/>
                                </wps:cNvSpPr>
                                <wps:spPr bwMode="auto">
                                  <a:xfrm>
                                    <a:off x="5510" y="2495"/>
                                    <a:ext cx="2" cy="56"/>
                                  </a:xfrm>
                                  <a:prstGeom prst="rect">
                                    <a:avLst/>
                                  </a:prstGeom>
                                  <a:solidFill>
                                    <a:srgbClr val="A89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1962"/>
                                <wps:cNvSpPr>
                                  <a:spLocks noChangeArrowheads="1"/>
                                </wps:cNvSpPr>
                                <wps:spPr bwMode="auto">
                                  <a:xfrm>
                                    <a:off x="5512" y="2495"/>
                                    <a:ext cx="2" cy="56"/>
                                  </a:xfrm>
                                  <a:prstGeom prst="rect">
                                    <a:avLst/>
                                  </a:prstGeom>
                                  <a:solidFill>
                                    <a:srgbClr val="BFB1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Rectangle 1963"/>
                                <wps:cNvSpPr>
                                  <a:spLocks noChangeArrowheads="1"/>
                                </wps:cNvSpPr>
                                <wps:spPr bwMode="auto">
                                  <a:xfrm>
                                    <a:off x="5514" y="2495"/>
                                    <a:ext cx="1" cy="56"/>
                                  </a:xfrm>
                                  <a:prstGeom prst="rect">
                                    <a:avLst/>
                                  </a:prstGeom>
                                  <a:solidFill>
                                    <a:srgbClr val="BF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 name="Rectangle 1964"/>
                                <wps:cNvSpPr>
                                  <a:spLocks noChangeArrowheads="1"/>
                                </wps:cNvSpPr>
                                <wps:spPr bwMode="auto">
                                  <a:xfrm>
                                    <a:off x="5515" y="2495"/>
                                    <a:ext cx="2" cy="56"/>
                                  </a:xfrm>
                                  <a:prstGeom prst="rect">
                                    <a:avLst/>
                                  </a:prstGeom>
                                  <a:solidFill>
                                    <a:srgbClr val="BE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Rectangle 1965"/>
                                <wps:cNvSpPr>
                                  <a:spLocks noChangeArrowheads="1"/>
                                </wps:cNvSpPr>
                                <wps:spPr bwMode="auto">
                                  <a:xfrm>
                                    <a:off x="5517" y="2495"/>
                                    <a:ext cx="3" cy="56"/>
                                  </a:xfrm>
                                  <a:prstGeom prst="rect">
                                    <a:avLst/>
                                  </a:prstGeom>
                                  <a:solidFill>
                                    <a:srgbClr val="BEA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 name="Rectangle 1966"/>
                                <wps:cNvSpPr>
                                  <a:spLocks noChangeArrowheads="1"/>
                                </wps:cNvSpPr>
                                <wps:spPr bwMode="auto">
                                  <a:xfrm>
                                    <a:off x="5520" y="2495"/>
                                    <a:ext cx="2" cy="56"/>
                                  </a:xfrm>
                                  <a:prstGeom prst="rect">
                                    <a:avLst/>
                                  </a:prstGeom>
                                  <a:solidFill>
                                    <a:srgbClr val="BDAE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Rectangle 1967"/>
                                <wps:cNvSpPr>
                                  <a:spLocks noChangeArrowheads="1"/>
                                </wps:cNvSpPr>
                                <wps:spPr bwMode="auto">
                                  <a:xfrm>
                                    <a:off x="5522" y="2495"/>
                                    <a:ext cx="1" cy="56"/>
                                  </a:xfrm>
                                  <a:prstGeom prst="rect">
                                    <a:avLst/>
                                  </a:prstGeom>
                                  <a:solidFill>
                                    <a:srgbClr val="BDAE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 name="Rectangle 1968"/>
                                <wps:cNvSpPr>
                                  <a:spLocks noChangeArrowheads="1"/>
                                </wps:cNvSpPr>
                                <wps:spPr bwMode="auto">
                                  <a:xfrm>
                                    <a:off x="5523" y="2495"/>
                                    <a:ext cx="3" cy="56"/>
                                  </a:xfrm>
                                  <a:prstGeom prst="rect">
                                    <a:avLst/>
                                  </a:prstGeom>
                                  <a:solidFill>
                                    <a:srgbClr val="BCAD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Rectangle 1969"/>
                                <wps:cNvSpPr>
                                  <a:spLocks noChangeArrowheads="1"/>
                                </wps:cNvSpPr>
                                <wps:spPr bwMode="auto">
                                  <a:xfrm>
                                    <a:off x="5526" y="2495"/>
                                    <a:ext cx="2" cy="56"/>
                                  </a:xfrm>
                                  <a:prstGeom prst="rect">
                                    <a:avLst/>
                                  </a:prstGeom>
                                  <a:solidFill>
                                    <a:srgbClr val="BCAD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 name="Rectangle 1970"/>
                                <wps:cNvSpPr>
                                  <a:spLocks noChangeArrowheads="1"/>
                                </wps:cNvSpPr>
                                <wps:spPr bwMode="auto">
                                  <a:xfrm>
                                    <a:off x="5528" y="2495"/>
                                    <a:ext cx="2" cy="56"/>
                                  </a:xfrm>
                                  <a:prstGeom prst="rect">
                                    <a:avLst/>
                                  </a:prstGeom>
                                  <a:solidFill>
                                    <a:srgbClr val="BBA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 name="Rectangle 1971"/>
                                <wps:cNvSpPr>
                                  <a:spLocks noChangeArrowheads="1"/>
                                </wps:cNvSpPr>
                                <wps:spPr bwMode="auto">
                                  <a:xfrm>
                                    <a:off x="5530" y="2495"/>
                                    <a:ext cx="3" cy="56"/>
                                  </a:xfrm>
                                  <a:prstGeom prst="rect">
                                    <a:avLst/>
                                  </a:prstGeom>
                                  <a:solidFill>
                                    <a:srgbClr val="BBA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 name="Rectangle 1972"/>
                                <wps:cNvSpPr>
                                  <a:spLocks noChangeArrowheads="1"/>
                                </wps:cNvSpPr>
                                <wps:spPr bwMode="auto">
                                  <a:xfrm>
                                    <a:off x="5533" y="2495"/>
                                    <a:ext cx="3" cy="56"/>
                                  </a:xfrm>
                                  <a:prstGeom prst="rect">
                                    <a:avLst/>
                                  </a:prstGeom>
                                  <a:solidFill>
                                    <a:srgbClr val="BAA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Rectangle 1973"/>
                                <wps:cNvSpPr>
                                  <a:spLocks noChangeArrowheads="1"/>
                                </wps:cNvSpPr>
                                <wps:spPr bwMode="auto">
                                  <a:xfrm>
                                    <a:off x="5536" y="2495"/>
                                    <a:ext cx="3" cy="56"/>
                                  </a:xfrm>
                                  <a:prstGeom prst="rect">
                                    <a:avLst/>
                                  </a:prstGeom>
                                  <a:solidFill>
                                    <a:srgbClr val="B9A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1974"/>
                                <wps:cNvSpPr>
                                  <a:spLocks noChangeArrowheads="1"/>
                                </wps:cNvSpPr>
                                <wps:spPr bwMode="auto">
                                  <a:xfrm>
                                    <a:off x="5539" y="2495"/>
                                    <a:ext cx="2" cy="56"/>
                                  </a:xfrm>
                                  <a:prstGeom prst="rect">
                                    <a:avLst/>
                                  </a:prstGeom>
                                  <a:solidFill>
                                    <a:srgbClr val="B9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Rectangle 1975"/>
                                <wps:cNvSpPr>
                                  <a:spLocks noChangeArrowheads="1"/>
                                </wps:cNvSpPr>
                                <wps:spPr bwMode="auto">
                                  <a:xfrm>
                                    <a:off x="5541" y="2495"/>
                                    <a:ext cx="1" cy="56"/>
                                  </a:xfrm>
                                  <a:prstGeom prst="rect">
                                    <a:avLst/>
                                  </a:prstGeom>
                                  <a:solidFill>
                                    <a:srgbClr val="B8A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 name="Rectangle 1976"/>
                                <wps:cNvSpPr>
                                  <a:spLocks noChangeArrowheads="1"/>
                                </wps:cNvSpPr>
                                <wps:spPr bwMode="auto">
                                  <a:xfrm>
                                    <a:off x="5542" y="2495"/>
                                    <a:ext cx="3" cy="56"/>
                                  </a:xfrm>
                                  <a:prstGeom prst="rect">
                                    <a:avLst/>
                                  </a:prstGeom>
                                  <a:solidFill>
                                    <a:srgbClr val="B8A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Rectangle 1977"/>
                                <wps:cNvSpPr>
                                  <a:spLocks noChangeArrowheads="1"/>
                                </wps:cNvSpPr>
                                <wps:spPr bwMode="auto">
                                  <a:xfrm>
                                    <a:off x="5545" y="2495"/>
                                    <a:ext cx="4" cy="56"/>
                                  </a:xfrm>
                                  <a:prstGeom prst="rect">
                                    <a:avLst/>
                                  </a:prstGeom>
                                  <a:solidFill>
                                    <a:srgbClr val="B7A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Rectangle 1978"/>
                                <wps:cNvSpPr>
                                  <a:spLocks noChangeArrowheads="1"/>
                                </wps:cNvSpPr>
                                <wps:spPr bwMode="auto">
                                  <a:xfrm>
                                    <a:off x="5549" y="2495"/>
                                    <a:ext cx="3" cy="56"/>
                                  </a:xfrm>
                                  <a:prstGeom prst="rect">
                                    <a:avLst/>
                                  </a:prstGeom>
                                  <a:solidFill>
                                    <a:srgbClr val="B6A6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Rectangle 1979"/>
                                <wps:cNvSpPr>
                                  <a:spLocks noChangeArrowheads="1"/>
                                </wps:cNvSpPr>
                                <wps:spPr bwMode="auto">
                                  <a:xfrm>
                                    <a:off x="5552" y="2495"/>
                                    <a:ext cx="1" cy="56"/>
                                  </a:xfrm>
                                  <a:prstGeom prst="rect">
                                    <a:avLst/>
                                  </a:prstGeom>
                                  <a:solidFill>
                                    <a:srgbClr val="B6A5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 name="Rectangle 1980"/>
                                <wps:cNvSpPr>
                                  <a:spLocks noChangeArrowheads="1"/>
                                </wps:cNvSpPr>
                                <wps:spPr bwMode="auto">
                                  <a:xfrm>
                                    <a:off x="5553" y="2495"/>
                                    <a:ext cx="4" cy="56"/>
                                  </a:xfrm>
                                  <a:prstGeom prst="rect">
                                    <a:avLst/>
                                  </a:prstGeom>
                                  <a:solidFill>
                                    <a:srgbClr val="B5A5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Rectangle 1981"/>
                                <wps:cNvSpPr>
                                  <a:spLocks noChangeArrowheads="1"/>
                                </wps:cNvSpPr>
                                <wps:spPr bwMode="auto">
                                  <a:xfrm>
                                    <a:off x="5557" y="2495"/>
                                    <a:ext cx="4" cy="56"/>
                                  </a:xfrm>
                                  <a:prstGeom prst="rect">
                                    <a:avLst/>
                                  </a:prstGeom>
                                  <a:solidFill>
                                    <a:srgbClr val="B5A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 name="Rectangle 1982"/>
                                <wps:cNvSpPr>
                                  <a:spLocks noChangeArrowheads="1"/>
                                </wps:cNvSpPr>
                                <wps:spPr bwMode="auto">
                                  <a:xfrm>
                                    <a:off x="5561" y="2495"/>
                                    <a:ext cx="5" cy="56"/>
                                  </a:xfrm>
                                  <a:prstGeom prst="rect">
                                    <a:avLst/>
                                  </a:prstGeom>
                                  <a:solidFill>
                                    <a:srgbClr val="B4A3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Rectangle 1983"/>
                                <wps:cNvSpPr>
                                  <a:spLocks noChangeArrowheads="1"/>
                                </wps:cNvSpPr>
                                <wps:spPr bwMode="auto">
                                  <a:xfrm>
                                    <a:off x="5566" y="2495"/>
                                    <a:ext cx="3" cy="56"/>
                                  </a:xfrm>
                                  <a:prstGeom prst="rect">
                                    <a:avLst/>
                                  </a:prstGeom>
                                  <a:solidFill>
                                    <a:srgbClr val="B3A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 name="Rectangle 1984"/>
                                <wps:cNvSpPr>
                                  <a:spLocks noChangeArrowheads="1"/>
                                </wps:cNvSpPr>
                                <wps:spPr bwMode="auto">
                                  <a:xfrm>
                                    <a:off x="5569" y="2495"/>
                                    <a:ext cx="3" cy="56"/>
                                  </a:xfrm>
                                  <a:prstGeom prst="rect">
                                    <a:avLst/>
                                  </a:prstGeom>
                                  <a:solidFill>
                                    <a:srgbClr val="B2A1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 name="Rectangle 1985"/>
                                <wps:cNvSpPr>
                                  <a:spLocks noChangeArrowheads="1"/>
                                </wps:cNvSpPr>
                                <wps:spPr bwMode="auto">
                                  <a:xfrm>
                                    <a:off x="5572" y="2495"/>
                                    <a:ext cx="2" cy="56"/>
                                  </a:xfrm>
                                  <a:prstGeom prst="rect">
                                    <a:avLst/>
                                  </a:prstGeom>
                                  <a:solidFill>
                                    <a:srgbClr val="B2A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1" name="Rectangle 1986"/>
                                <wps:cNvSpPr>
                                  <a:spLocks noChangeArrowheads="1"/>
                                </wps:cNvSpPr>
                                <wps:spPr bwMode="auto">
                                  <a:xfrm>
                                    <a:off x="5574" y="2495"/>
                                    <a:ext cx="2" cy="56"/>
                                  </a:xfrm>
                                  <a:prstGeom prst="rect">
                                    <a:avLst/>
                                  </a:prstGeom>
                                  <a:solidFill>
                                    <a:srgbClr val="B1A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 name="Rectangle 1987"/>
                                <wps:cNvSpPr>
                                  <a:spLocks noChangeArrowheads="1"/>
                                </wps:cNvSpPr>
                                <wps:spPr bwMode="auto">
                                  <a:xfrm>
                                    <a:off x="5576" y="2495"/>
                                    <a:ext cx="3" cy="56"/>
                                  </a:xfrm>
                                  <a:prstGeom prst="rect">
                                    <a:avLst/>
                                  </a:prstGeom>
                                  <a:solidFill>
                                    <a:srgbClr val="B19F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 name="Rectangle 1988"/>
                                <wps:cNvSpPr>
                                  <a:spLocks noChangeArrowheads="1"/>
                                </wps:cNvSpPr>
                                <wps:spPr bwMode="auto">
                                  <a:xfrm>
                                    <a:off x="5579" y="2495"/>
                                    <a:ext cx="3" cy="56"/>
                                  </a:xfrm>
                                  <a:prstGeom prst="rect">
                                    <a:avLst/>
                                  </a:prstGeom>
                                  <a:solidFill>
                                    <a:srgbClr val="B09E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1989"/>
                                <wps:cNvSpPr>
                                  <a:spLocks noChangeArrowheads="1"/>
                                </wps:cNvSpPr>
                                <wps:spPr bwMode="auto">
                                  <a:xfrm>
                                    <a:off x="5582" y="2495"/>
                                    <a:ext cx="3" cy="56"/>
                                  </a:xfrm>
                                  <a:prstGeom prst="rect">
                                    <a:avLst/>
                                  </a:prstGeom>
                                  <a:solidFill>
                                    <a:srgbClr val="AF9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Rectangle 1990"/>
                                <wps:cNvSpPr>
                                  <a:spLocks noChangeArrowheads="1"/>
                                </wps:cNvSpPr>
                                <wps:spPr bwMode="auto">
                                  <a:xfrm>
                                    <a:off x="5585" y="2495"/>
                                    <a:ext cx="2" cy="56"/>
                                  </a:xfrm>
                                  <a:prstGeom prst="rect">
                                    <a:avLst/>
                                  </a:prstGeom>
                                  <a:solidFill>
                                    <a:srgbClr val="AF9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6" name="Rectangle 1991"/>
                                <wps:cNvSpPr>
                                  <a:spLocks noChangeArrowheads="1"/>
                                </wps:cNvSpPr>
                                <wps:spPr bwMode="auto">
                                  <a:xfrm>
                                    <a:off x="5587" y="2495"/>
                                    <a:ext cx="1" cy="56"/>
                                  </a:xfrm>
                                  <a:prstGeom prst="rect">
                                    <a:avLst/>
                                  </a:prstGeom>
                                  <a:solidFill>
                                    <a:srgbClr val="AE9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 name="Rectangle 1992"/>
                                <wps:cNvSpPr>
                                  <a:spLocks noChangeArrowheads="1"/>
                                </wps:cNvSpPr>
                                <wps:spPr bwMode="auto">
                                  <a:xfrm>
                                    <a:off x="5588" y="2495"/>
                                    <a:ext cx="4" cy="56"/>
                                  </a:xfrm>
                                  <a:prstGeom prst="rect">
                                    <a:avLst/>
                                  </a:prstGeom>
                                  <a:solidFill>
                                    <a:srgbClr val="AE9B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Rectangle 1993"/>
                                <wps:cNvSpPr>
                                  <a:spLocks noChangeArrowheads="1"/>
                                </wps:cNvSpPr>
                                <wps:spPr bwMode="auto">
                                  <a:xfrm>
                                    <a:off x="5592" y="2495"/>
                                    <a:ext cx="3" cy="56"/>
                                  </a:xfrm>
                                  <a:prstGeom prst="rect">
                                    <a:avLst/>
                                  </a:prstGeom>
                                  <a:solidFill>
                                    <a:srgbClr val="AD9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1994"/>
                                <wps:cNvSpPr>
                                  <a:spLocks noChangeArrowheads="1"/>
                                </wps:cNvSpPr>
                                <wps:spPr bwMode="auto">
                                  <a:xfrm>
                                    <a:off x="5595" y="2495"/>
                                    <a:ext cx="3" cy="56"/>
                                  </a:xfrm>
                                  <a:prstGeom prst="rect">
                                    <a:avLst/>
                                  </a:prstGeom>
                                  <a:solidFill>
                                    <a:srgbClr val="AC9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1995"/>
                                <wps:cNvSpPr>
                                  <a:spLocks noChangeArrowheads="1"/>
                                </wps:cNvSpPr>
                                <wps:spPr bwMode="auto">
                                  <a:xfrm>
                                    <a:off x="5598" y="2495"/>
                                    <a:ext cx="2" cy="56"/>
                                  </a:xfrm>
                                  <a:prstGeom prst="rect">
                                    <a:avLst/>
                                  </a:prstGeom>
                                  <a:solidFill>
                                    <a:srgbClr val="AC9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1996"/>
                                <wps:cNvSpPr>
                                  <a:spLocks noChangeArrowheads="1"/>
                                </wps:cNvSpPr>
                                <wps:spPr bwMode="auto">
                                  <a:xfrm>
                                    <a:off x="5600" y="2495"/>
                                    <a:ext cx="1" cy="56"/>
                                  </a:xfrm>
                                  <a:prstGeom prst="rect">
                                    <a:avLst/>
                                  </a:prstGeom>
                                  <a:solidFill>
                                    <a:srgbClr val="AB9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1997"/>
                                <wps:cNvSpPr>
                                  <a:spLocks noChangeArrowheads="1"/>
                                </wps:cNvSpPr>
                                <wps:spPr bwMode="auto">
                                  <a:xfrm>
                                    <a:off x="5601" y="2495"/>
                                    <a:ext cx="3" cy="56"/>
                                  </a:xfrm>
                                  <a:prstGeom prst="rect">
                                    <a:avLst/>
                                  </a:prstGeom>
                                  <a:solidFill>
                                    <a:srgbClr val="AB9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1998"/>
                                <wps:cNvSpPr>
                                  <a:spLocks noChangeArrowheads="1"/>
                                </wps:cNvSpPr>
                                <wps:spPr bwMode="auto">
                                  <a:xfrm>
                                    <a:off x="5604" y="2495"/>
                                    <a:ext cx="2" cy="56"/>
                                  </a:xfrm>
                                  <a:prstGeom prst="rect">
                                    <a:avLst/>
                                  </a:prstGeom>
                                  <a:solidFill>
                                    <a:srgbClr val="AA9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1999"/>
                                <wps:cNvSpPr>
                                  <a:spLocks noChangeArrowheads="1"/>
                                </wps:cNvSpPr>
                                <wps:spPr bwMode="auto">
                                  <a:xfrm>
                                    <a:off x="5606" y="2495"/>
                                    <a:ext cx="1" cy="56"/>
                                  </a:xfrm>
                                  <a:prstGeom prst="rect">
                                    <a:avLst/>
                                  </a:prstGeom>
                                  <a:solidFill>
                                    <a:srgbClr val="AA97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2000"/>
                                <wps:cNvSpPr>
                                  <a:spLocks noChangeArrowheads="1"/>
                                </wps:cNvSpPr>
                                <wps:spPr bwMode="auto">
                                  <a:xfrm>
                                    <a:off x="5607" y="2495"/>
                                    <a:ext cx="4" cy="56"/>
                                  </a:xfrm>
                                  <a:prstGeom prst="rect">
                                    <a:avLst/>
                                  </a:prstGeom>
                                  <a:solidFill>
                                    <a:srgbClr val="A99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2001"/>
                                <wps:cNvSpPr>
                                  <a:spLocks noChangeArrowheads="1"/>
                                </wps:cNvSpPr>
                                <wps:spPr bwMode="auto">
                                  <a:xfrm>
                                    <a:off x="5611" y="2495"/>
                                    <a:ext cx="1" cy="56"/>
                                  </a:xfrm>
                                  <a:prstGeom prst="rect">
                                    <a:avLst/>
                                  </a:prstGeom>
                                  <a:solidFill>
                                    <a:srgbClr val="A99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2002"/>
                                <wps:cNvSpPr>
                                  <a:spLocks noChangeArrowheads="1"/>
                                </wps:cNvSpPr>
                                <wps:spPr bwMode="auto">
                                  <a:xfrm>
                                    <a:off x="5612" y="2495"/>
                                    <a:ext cx="2" cy="56"/>
                                  </a:xfrm>
                                  <a:prstGeom prst="rect">
                                    <a:avLst/>
                                  </a:prstGeom>
                                  <a:solidFill>
                                    <a:srgbClr val="A89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2003"/>
                                <wps:cNvSpPr>
                                  <a:spLocks noChangeArrowheads="1"/>
                                </wps:cNvSpPr>
                                <wps:spPr bwMode="auto">
                                  <a:xfrm>
                                    <a:off x="5614" y="2495"/>
                                    <a:ext cx="1" cy="56"/>
                                  </a:xfrm>
                                  <a:prstGeom prst="rect">
                                    <a:avLst/>
                                  </a:prstGeom>
                                  <a:solidFill>
                                    <a:srgbClr val="A89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9" name="Picture 20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423" y="2233"/>
                                    <a:ext cx="237" cy="291"/>
                                  </a:xfrm>
                                  <a:prstGeom prst="rect">
                                    <a:avLst/>
                                  </a:prstGeom>
                                  <a:noFill/>
                                  <a:extLst>
                                    <a:ext uri="{909E8E84-426E-40DD-AFC4-6F175D3DCCD1}">
                                      <a14:hiddenFill xmlns:a14="http://schemas.microsoft.com/office/drawing/2010/main">
                                        <a:solidFill>
                                          <a:srgbClr val="FFFFFF"/>
                                        </a:solidFill>
                                      </a14:hiddenFill>
                                    </a:ext>
                                  </a:extLst>
                                </pic:spPr>
                              </pic:pic>
                              <wps:wsp>
                                <wps:cNvPr id="2020" name="Freeform 2005"/>
                                <wps:cNvSpPr>
                                  <a:spLocks/>
                                </wps:cNvSpPr>
                                <wps:spPr bwMode="auto">
                                  <a:xfrm>
                                    <a:off x="5499" y="2487"/>
                                    <a:ext cx="123" cy="35"/>
                                  </a:xfrm>
                                  <a:custGeom>
                                    <a:avLst/>
                                    <a:gdLst>
                                      <a:gd name="T0" fmla="*/ 123 w 123"/>
                                      <a:gd name="T1" fmla="*/ 10 h 35"/>
                                      <a:gd name="T2" fmla="*/ 112 w 123"/>
                                      <a:gd name="T3" fmla="*/ 19 h 35"/>
                                      <a:gd name="T4" fmla="*/ 97 w 123"/>
                                      <a:gd name="T5" fmla="*/ 27 h 35"/>
                                      <a:gd name="T6" fmla="*/ 81 w 123"/>
                                      <a:gd name="T7" fmla="*/ 32 h 35"/>
                                      <a:gd name="T8" fmla="*/ 66 w 123"/>
                                      <a:gd name="T9" fmla="*/ 35 h 35"/>
                                      <a:gd name="T10" fmla="*/ 46 w 123"/>
                                      <a:gd name="T11" fmla="*/ 32 h 35"/>
                                      <a:gd name="T12" fmla="*/ 29 w 123"/>
                                      <a:gd name="T13" fmla="*/ 26 h 35"/>
                                      <a:gd name="T14" fmla="*/ 13 w 123"/>
                                      <a:gd name="T15" fmla="*/ 14 h 35"/>
                                      <a:gd name="T16" fmla="*/ 0 w 123"/>
                                      <a:gd name="T17" fmla="*/ 0 h 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3" h="35">
                                        <a:moveTo>
                                          <a:pt x="123" y="10"/>
                                        </a:moveTo>
                                        <a:lnTo>
                                          <a:pt x="112" y="19"/>
                                        </a:lnTo>
                                        <a:lnTo>
                                          <a:pt x="97" y="27"/>
                                        </a:lnTo>
                                        <a:lnTo>
                                          <a:pt x="81" y="32"/>
                                        </a:lnTo>
                                        <a:lnTo>
                                          <a:pt x="66" y="35"/>
                                        </a:lnTo>
                                        <a:lnTo>
                                          <a:pt x="46" y="32"/>
                                        </a:lnTo>
                                        <a:lnTo>
                                          <a:pt x="29" y="26"/>
                                        </a:lnTo>
                                        <a:lnTo>
                                          <a:pt x="13" y="14"/>
                                        </a:lnTo>
                                        <a:lnTo>
                                          <a:pt x="0" y="0"/>
                                        </a:lnTo>
                                      </a:path>
                                    </a:pathLst>
                                  </a:custGeom>
                                  <a:noFill/>
                                  <a:ln w="8">
                                    <a:solidFill>
                                      <a:srgbClr val="D7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1" name="Picture 200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630" y="3019"/>
                                    <a:ext cx="97" cy="132"/>
                                  </a:xfrm>
                                  <a:prstGeom prst="rect">
                                    <a:avLst/>
                                  </a:prstGeom>
                                  <a:noFill/>
                                  <a:extLst>
                                    <a:ext uri="{909E8E84-426E-40DD-AFC4-6F175D3DCCD1}">
                                      <a14:hiddenFill xmlns:a14="http://schemas.microsoft.com/office/drawing/2010/main">
                                        <a:solidFill>
                                          <a:srgbClr val="FFFFFF"/>
                                        </a:solidFill>
                                      </a14:hiddenFill>
                                    </a:ext>
                                  </a:extLst>
                                </pic:spPr>
                              </pic:pic>
                              <wps:wsp>
                                <wps:cNvPr id="2022" name="Rectangle 2007"/>
                                <wps:cNvSpPr>
                                  <a:spLocks noChangeArrowheads="1"/>
                                </wps:cNvSpPr>
                                <wps:spPr bwMode="auto">
                                  <a:xfrm>
                                    <a:off x="5635" y="2640"/>
                                    <a:ext cx="1" cy="420"/>
                                  </a:xfrm>
                                  <a:prstGeom prst="rect">
                                    <a:avLst/>
                                  </a:prstGeom>
                                  <a:solidFill>
                                    <a:srgbClr val="BFB1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 name="Rectangle 2008"/>
                                <wps:cNvSpPr>
                                  <a:spLocks noChangeArrowheads="1"/>
                                </wps:cNvSpPr>
                                <wps:spPr bwMode="auto">
                                  <a:xfrm>
                                    <a:off x="5636" y="2640"/>
                                    <a:ext cx="2" cy="420"/>
                                  </a:xfrm>
                                  <a:prstGeom prst="rect">
                                    <a:avLst/>
                                  </a:prstGeom>
                                  <a:solidFill>
                                    <a:srgbClr val="DAD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 name="Rectangle 2009"/>
                                <wps:cNvSpPr>
                                  <a:spLocks noChangeArrowheads="1"/>
                                </wps:cNvSpPr>
                                <wps:spPr bwMode="auto">
                                  <a:xfrm>
                                    <a:off x="5638" y="2640"/>
                                    <a:ext cx="3" cy="420"/>
                                  </a:xfrm>
                                  <a:prstGeom prst="rect">
                                    <a:avLst/>
                                  </a:prstGeom>
                                  <a:solidFill>
                                    <a:srgbClr val="D9D0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 name="Rectangle 2010"/>
                                <wps:cNvSpPr>
                                  <a:spLocks noChangeArrowheads="1"/>
                                </wps:cNvSpPr>
                                <wps:spPr bwMode="auto">
                                  <a:xfrm>
                                    <a:off x="5641" y="2640"/>
                                    <a:ext cx="3" cy="420"/>
                                  </a:xfrm>
                                  <a:prstGeom prst="rect">
                                    <a:avLst/>
                                  </a:prstGeom>
                                  <a:solidFill>
                                    <a:srgbClr val="D8C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 name="Rectangle 2011"/>
                                <wps:cNvSpPr>
                                  <a:spLocks noChangeArrowheads="1"/>
                                </wps:cNvSpPr>
                                <wps:spPr bwMode="auto">
                                  <a:xfrm>
                                    <a:off x="5644" y="2640"/>
                                    <a:ext cx="2" cy="420"/>
                                  </a:xfrm>
                                  <a:prstGeom prst="rect">
                                    <a:avLst/>
                                  </a:prstGeom>
                                  <a:solidFill>
                                    <a:srgbClr val="D8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7" name="Rectangle 2012"/>
                                <wps:cNvSpPr>
                                  <a:spLocks noChangeArrowheads="1"/>
                                </wps:cNvSpPr>
                                <wps:spPr bwMode="auto">
                                  <a:xfrm>
                                    <a:off x="5646" y="2640"/>
                                    <a:ext cx="1" cy="420"/>
                                  </a:xfrm>
                                  <a:prstGeom prst="rect">
                                    <a:avLst/>
                                  </a:prstGeom>
                                  <a:solidFill>
                                    <a:srgbClr val="D7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 name="Rectangle 2013"/>
                                <wps:cNvSpPr>
                                  <a:spLocks noChangeArrowheads="1"/>
                                </wps:cNvSpPr>
                                <wps:spPr bwMode="auto">
                                  <a:xfrm>
                                    <a:off x="5647" y="2640"/>
                                    <a:ext cx="3" cy="420"/>
                                  </a:xfrm>
                                  <a:prstGeom prst="rect">
                                    <a:avLst/>
                                  </a:prstGeom>
                                  <a:solidFill>
                                    <a:srgbClr val="D7CD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9" name="Rectangle 2014"/>
                                <wps:cNvSpPr>
                                  <a:spLocks noChangeArrowheads="1"/>
                                </wps:cNvSpPr>
                                <wps:spPr bwMode="auto">
                                  <a:xfrm>
                                    <a:off x="5650" y="2640"/>
                                    <a:ext cx="4" cy="420"/>
                                  </a:xfrm>
                                  <a:prstGeom prst="rect">
                                    <a:avLst/>
                                  </a:prstGeom>
                                  <a:solidFill>
                                    <a:srgbClr val="D6CC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030" name="Rectangle 2015"/>
                              <wps:cNvSpPr>
                                <a:spLocks noChangeArrowheads="1"/>
                              </wps:cNvSpPr>
                              <wps:spPr bwMode="auto">
                                <a:xfrm>
                                  <a:off x="3590221" y="1677660"/>
                                  <a:ext cx="1900" cy="266710"/>
                                </a:xfrm>
                                <a:prstGeom prst="rect">
                                  <a:avLst/>
                                </a:prstGeom>
                                <a:solidFill>
                                  <a:srgbClr val="D5CB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1" name="Rectangle 2016"/>
                              <wps:cNvSpPr>
                                <a:spLocks noChangeArrowheads="1"/>
                              </wps:cNvSpPr>
                              <wps:spPr bwMode="auto">
                                <a:xfrm>
                                  <a:off x="3592121" y="1677660"/>
                                  <a:ext cx="700" cy="266710"/>
                                </a:xfrm>
                                <a:prstGeom prst="rect">
                                  <a:avLst/>
                                </a:prstGeom>
                                <a:solidFill>
                                  <a:srgbClr val="D4C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 name="Rectangle 2017"/>
                              <wps:cNvSpPr>
                                <a:spLocks noChangeArrowheads="1"/>
                              </wps:cNvSpPr>
                              <wps:spPr bwMode="auto">
                                <a:xfrm>
                                  <a:off x="3592821" y="1677660"/>
                                  <a:ext cx="2500" cy="266710"/>
                                </a:xfrm>
                                <a:prstGeom prst="rect">
                                  <a:avLst/>
                                </a:prstGeom>
                                <a:solidFill>
                                  <a:srgbClr val="D3C9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Rectangle 2018"/>
                              <wps:cNvSpPr>
                                <a:spLocks noChangeArrowheads="1"/>
                              </wps:cNvSpPr>
                              <wps:spPr bwMode="auto">
                                <a:xfrm>
                                  <a:off x="3595321" y="1677660"/>
                                  <a:ext cx="700" cy="266710"/>
                                </a:xfrm>
                                <a:prstGeom prst="rect">
                                  <a:avLst/>
                                </a:prstGeom>
                                <a:solidFill>
                                  <a:srgbClr val="D3C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 name="Rectangle 2019"/>
                              <wps:cNvSpPr>
                                <a:spLocks noChangeArrowheads="1"/>
                              </wps:cNvSpPr>
                              <wps:spPr bwMode="auto">
                                <a:xfrm>
                                  <a:off x="3596021" y="1677660"/>
                                  <a:ext cx="1200" cy="266710"/>
                                </a:xfrm>
                                <a:prstGeom prst="rect">
                                  <a:avLst/>
                                </a:prstGeom>
                                <a:solidFill>
                                  <a:srgbClr val="D2C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 name="Rectangle 2020"/>
                              <wps:cNvSpPr>
                                <a:spLocks noChangeArrowheads="1"/>
                              </wps:cNvSpPr>
                              <wps:spPr bwMode="auto">
                                <a:xfrm>
                                  <a:off x="3597221" y="1677660"/>
                                  <a:ext cx="1900" cy="266710"/>
                                </a:xfrm>
                                <a:prstGeom prst="rect">
                                  <a:avLst/>
                                </a:prstGeom>
                                <a:solidFill>
                                  <a:srgbClr val="D2C7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Rectangle 2021"/>
                              <wps:cNvSpPr>
                                <a:spLocks noChangeArrowheads="1"/>
                              </wps:cNvSpPr>
                              <wps:spPr bwMode="auto">
                                <a:xfrm>
                                  <a:off x="3599121" y="1677660"/>
                                  <a:ext cx="1900" cy="266710"/>
                                </a:xfrm>
                                <a:prstGeom prst="rect">
                                  <a:avLst/>
                                </a:prstGeom>
                                <a:solidFill>
                                  <a:srgbClr val="D1C6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Rectangle 2022"/>
                              <wps:cNvSpPr>
                                <a:spLocks noChangeArrowheads="1"/>
                              </wps:cNvSpPr>
                              <wps:spPr bwMode="auto">
                                <a:xfrm>
                                  <a:off x="3601021" y="1677660"/>
                                  <a:ext cx="1900" cy="266710"/>
                                </a:xfrm>
                                <a:prstGeom prst="rect">
                                  <a:avLst/>
                                </a:prstGeom>
                                <a:solidFill>
                                  <a:srgbClr val="D0C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 name="Rectangle 2023"/>
                              <wps:cNvSpPr>
                                <a:spLocks noChangeArrowheads="1"/>
                              </wps:cNvSpPr>
                              <wps:spPr bwMode="auto">
                                <a:xfrm>
                                  <a:off x="3602921" y="1677660"/>
                                  <a:ext cx="2600" cy="266710"/>
                                </a:xfrm>
                                <a:prstGeom prst="rect">
                                  <a:avLst/>
                                </a:prstGeom>
                                <a:solidFill>
                                  <a:srgbClr val="CFC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 name="Rectangle 2024"/>
                              <wps:cNvSpPr>
                                <a:spLocks noChangeArrowheads="1"/>
                              </wps:cNvSpPr>
                              <wps:spPr bwMode="auto">
                                <a:xfrm>
                                  <a:off x="3605521" y="1677660"/>
                                  <a:ext cx="1900" cy="266710"/>
                                </a:xfrm>
                                <a:prstGeom prst="rect">
                                  <a:avLst/>
                                </a:prstGeom>
                                <a:solidFill>
                                  <a:srgbClr val="CEC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 name="Rectangle 2025"/>
                              <wps:cNvSpPr>
                                <a:spLocks noChangeArrowheads="1"/>
                              </wps:cNvSpPr>
                              <wps:spPr bwMode="auto">
                                <a:xfrm>
                                  <a:off x="3607421" y="1677660"/>
                                  <a:ext cx="600" cy="266710"/>
                                </a:xfrm>
                                <a:prstGeom prst="rect">
                                  <a:avLst/>
                                </a:prstGeom>
                                <a:solidFill>
                                  <a:srgbClr val="CEC2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Rectangle 2026"/>
                              <wps:cNvSpPr>
                                <a:spLocks noChangeArrowheads="1"/>
                              </wps:cNvSpPr>
                              <wps:spPr bwMode="auto">
                                <a:xfrm>
                                  <a:off x="3608021" y="1677660"/>
                                  <a:ext cx="1300" cy="266710"/>
                                </a:xfrm>
                                <a:prstGeom prst="rect">
                                  <a:avLst/>
                                </a:prstGeom>
                                <a:solidFill>
                                  <a:srgbClr val="CDC2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 name="Rectangle 2027"/>
                              <wps:cNvSpPr>
                                <a:spLocks noChangeArrowheads="1"/>
                              </wps:cNvSpPr>
                              <wps:spPr bwMode="auto">
                                <a:xfrm>
                                  <a:off x="3609321" y="1677660"/>
                                  <a:ext cx="1900" cy="266710"/>
                                </a:xfrm>
                                <a:prstGeom prst="rect">
                                  <a:avLst/>
                                </a:prstGeom>
                                <a:solidFill>
                                  <a:srgbClr val="CDC1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3" name="Rectangle 2028"/>
                              <wps:cNvSpPr>
                                <a:spLocks noChangeArrowheads="1"/>
                              </wps:cNvSpPr>
                              <wps:spPr bwMode="auto">
                                <a:xfrm>
                                  <a:off x="3611221" y="1677660"/>
                                  <a:ext cx="1900" cy="266710"/>
                                </a:xfrm>
                                <a:prstGeom prst="rect">
                                  <a:avLst/>
                                </a:prstGeom>
                                <a:solidFill>
                                  <a:srgbClr val="CCC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Rectangle 2029"/>
                              <wps:cNvSpPr>
                                <a:spLocks noChangeArrowheads="1"/>
                              </wps:cNvSpPr>
                              <wps:spPr bwMode="auto">
                                <a:xfrm>
                                  <a:off x="3613121" y="1677660"/>
                                  <a:ext cx="1900" cy="266710"/>
                                </a:xfrm>
                                <a:prstGeom prst="rect">
                                  <a:avLst/>
                                </a:prstGeom>
                                <a:solidFill>
                                  <a:srgbClr val="CBB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Rectangle 2030"/>
                              <wps:cNvSpPr>
                                <a:spLocks noChangeArrowheads="1"/>
                              </wps:cNvSpPr>
                              <wps:spPr bwMode="auto">
                                <a:xfrm>
                                  <a:off x="3615021" y="1677660"/>
                                  <a:ext cx="2500" cy="266710"/>
                                </a:xfrm>
                                <a:prstGeom prst="rect">
                                  <a:avLst/>
                                </a:prstGeom>
                                <a:solidFill>
                                  <a:srgbClr val="CAB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Rectangle 2031"/>
                              <wps:cNvSpPr>
                                <a:spLocks noChangeArrowheads="1"/>
                              </wps:cNvSpPr>
                              <wps:spPr bwMode="auto">
                                <a:xfrm>
                                  <a:off x="3617521" y="1677660"/>
                                  <a:ext cx="2000" cy="266710"/>
                                </a:xfrm>
                                <a:prstGeom prst="rect">
                                  <a:avLst/>
                                </a:prstGeom>
                                <a:solidFill>
                                  <a:srgbClr val="C9B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 name="Rectangle 2032"/>
                              <wps:cNvSpPr>
                                <a:spLocks noChangeArrowheads="1"/>
                              </wps:cNvSpPr>
                              <wps:spPr bwMode="auto">
                                <a:xfrm>
                                  <a:off x="3619521" y="1677660"/>
                                  <a:ext cx="1900" cy="266710"/>
                                </a:xfrm>
                                <a:prstGeom prst="rect">
                                  <a:avLst/>
                                </a:prstGeom>
                                <a:solidFill>
                                  <a:srgbClr val="C8BC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Rectangle 2033"/>
                              <wps:cNvSpPr>
                                <a:spLocks noChangeArrowheads="1"/>
                              </wps:cNvSpPr>
                              <wps:spPr bwMode="auto">
                                <a:xfrm>
                                  <a:off x="3621421" y="1677660"/>
                                  <a:ext cx="1900" cy="266710"/>
                                </a:xfrm>
                                <a:prstGeom prst="rect">
                                  <a:avLst/>
                                </a:prstGeom>
                                <a:solidFill>
                                  <a:srgbClr val="C7B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Rectangle 2034"/>
                              <wps:cNvSpPr>
                                <a:spLocks noChangeArrowheads="1"/>
                              </wps:cNvSpPr>
                              <wps:spPr bwMode="auto">
                                <a:xfrm>
                                  <a:off x="3623321" y="1677660"/>
                                  <a:ext cx="1200" cy="266710"/>
                                </a:xfrm>
                                <a:prstGeom prst="rect">
                                  <a:avLst/>
                                </a:prstGeom>
                                <a:solidFill>
                                  <a:srgbClr val="C7B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Rectangle 2035"/>
                              <wps:cNvSpPr>
                                <a:spLocks noChangeArrowheads="1"/>
                              </wps:cNvSpPr>
                              <wps:spPr bwMode="auto">
                                <a:xfrm>
                                  <a:off x="3624521" y="1677660"/>
                                  <a:ext cx="700" cy="266710"/>
                                </a:xfrm>
                                <a:prstGeom prst="rect">
                                  <a:avLst/>
                                </a:prstGeom>
                                <a:solidFill>
                                  <a:srgbClr val="C6BA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Rectangle 2036"/>
                              <wps:cNvSpPr>
                                <a:spLocks noChangeArrowheads="1"/>
                              </wps:cNvSpPr>
                              <wps:spPr bwMode="auto">
                                <a:xfrm>
                                  <a:off x="3625221" y="1677660"/>
                                  <a:ext cx="2500" cy="266710"/>
                                </a:xfrm>
                                <a:prstGeom prst="rect">
                                  <a:avLst/>
                                </a:prstGeom>
                                <a:solidFill>
                                  <a:srgbClr val="C6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 name="Rectangle 2037"/>
                              <wps:cNvSpPr>
                                <a:spLocks noChangeArrowheads="1"/>
                              </wps:cNvSpPr>
                              <wps:spPr bwMode="auto">
                                <a:xfrm>
                                  <a:off x="3627721" y="1677660"/>
                                  <a:ext cx="1900" cy="266710"/>
                                </a:xfrm>
                                <a:prstGeom prst="rect">
                                  <a:avLst/>
                                </a:prstGeom>
                                <a:solidFill>
                                  <a:srgbClr val="C5B8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Rectangle 2038"/>
                              <wps:cNvSpPr>
                                <a:spLocks noChangeArrowheads="1"/>
                              </wps:cNvSpPr>
                              <wps:spPr bwMode="auto">
                                <a:xfrm>
                                  <a:off x="3629621" y="1677660"/>
                                  <a:ext cx="1900" cy="266710"/>
                                </a:xfrm>
                                <a:prstGeom prst="rect">
                                  <a:avLst/>
                                </a:prstGeom>
                                <a:solidFill>
                                  <a:srgbClr val="C4B7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Rectangle 2039"/>
                              <wps:cNvSpPr>
                                <a:spLocks noChangeArrowheads="1"/>
                              </wps:cNvSpPr>
                              <wps:spPr bwMode="auto">
                                <a:xfrm>
                                  <a:off x="3631521" y="1677660"/>
                                  <a:ext cx="1900" cy="266710"/>
                                </a:xfrm>
                                <a:prstGeom prst="rect">
                                  <a:avLst/>
                                </a:prstGeom>
                                <a:solidFill>
                                  <a:srgbClr val="C3B6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Rectangle 2040"/>
                              <wps:cNvSpPr>
                                <a:spLocks noChangeArrowheads="1"/>
                              </wps:cNvSpPr>
                              <wps:spPr bwMode="auto">
                                <a:xfrm>
                                  <a:off x="3633421" y="1677660"/>
                                  <a:ext cx="1900" cy="266710"/>
                                </a:xfrm>
                                <a:prstGeom prst="rect">
                                  <a:avLst/>
                                </a:prstGeom>
                                <a:solidFill>
                                  <a:srgbClr val="C2B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2041"/>
                              <wps:cNvSpPr>
                                <a:spLocks noChangeArrowheads="1"/>
                              </wps:cNvSpPr>
                              <wps:spPr bwMode="auto">
                                <a:xfrm>
                                  <a:off x="3635321" y="1677660"/>
                                  <a:ext cx="1300" cy="266710"/>
                                </a:xfrm>
                                <a:prstGeom prst="rect">
                                  <a:avLst/>
                                </a:prstGeom>
                                <a:solidFill>
                                  <a:srgbClr val="C2B4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2042"/>
                              <wps:cNvSpPr>
                                <a:spLocks noChangeArrowheads="1"/>
                              </wps:cNvSpPr>
                              <wps:spPr bwMode="auto">
                                <a:xfrm>
                                  <a:off x="3636621" y="1677660"/>
                                  <a:ext cx="600" cy="266710"/>
                                </a:xfrm>
                                <a:prstGeom prst="rect">
                                  <a:avLst/>
                                </a:prstGeom>
                                <a:solidFill>
                                  <a:srgbClr val="C1B4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2043"/>
                              <wps:cNvSpPr>
                                <a:spLocks noChangeArrowheads="1"/>
                              </wps:cNvSpPr>
                              <wps:spPr bwMode="auto">
                                <a:xfrm>
                                  <a:off x="3637221" y="1677660"/>
                                  <a:ext cx="2600" cy="266710"/>
                                </a:xfrm>
                                <a:prstGeom prst="rect">
                                  <a:avLst/>
                                </a:prstGeom>
                                <a:solidFill>
                                  <a:srgbClr val="C1B3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2044"/>
                              <wps:cNvSpPr>
                                <a:spLocks noChangeArrowheads="1"/>
                              </wps:cNvSpPr>
                              <wps:spPr bwMode="auto">
                                <a:xfrm>
                                  <a:off x="3639821" y="1677660"/>
                                  <a:ext cx="1900" cy="266710"/>
                                </a:xfrm>
                                <a:prstGeom prst="rect">
                                  <a:avLst/>
                                </a:prstGeom>
                                <a:solidFill>
                                  <a:srgbClr val="C0B2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Freeform 2045"/>
                              <wps:cNvSpPr>
                                <a:spLocks/>
                              </wps:cNvSpPr>
                              <wps:spPr bwMode="auto">
                                <a:xfrm>
                                  <a:off x="3563621" y="1761463"/>
                                  <a:ext cx="64700" cy="235008"/>
                                </a:xfrm>
                                <a:custGeom>
                                  <a:avLst/>
                                  <a:gdLst>
                                    <a:gd name="T0" fmla="*/ 64770 w 102"/>
                                    <a:gd name="T1" fmla="*/ 222250 h 370"/>
                                    <a:gd name="T2" fmla="*/ 60960 w 102"/>
                                    <a:gd name="T3" fmla="*/ 227330 h 370"/>
                                    <a:gd name="T4" fmla="*/ 55880 w 102"/>
                                    <a:gd name="T5" fmla="*/ 230505 h 370"/>
                                    <a:gd name="T6" fmla="*/ 49530 w 102"/>
                                    <a:gd name="T7" fmla="*/ 233680 h 370"/>
                                    <a:gd name="T8" fmla="*/ 44450 w 102"/>
                                    <a:gd name="T9" fmla="*/ 234950 h 370"/>
                                    <a:gd name="T10" fmla="*/ 38735 w 102"/>
                                    <a:gd name="T11" fmla="*/ 234950 h 370"/>
                                    <a:gd name="T12" fmla="*/ 32385 w 102"/>
                                    <a:gd name="T13" fmla="*/ 234950 h 370"/>
                                    <a:gd name="T14" fmla="*/ 26670 w 102"/>
                                    <a:gd name="T15" fmla="*/ 232410 h 370"/>
                                    <a:gd name="T16" fmla="*/ 21590 w 102"/>
                                    <a:gd name="T17" fmla="*/ 228600 h 370"/>
                                    <a:gd name="T18" fmla="*/ 16510 w 102"/>
                                    <a:gd name="T19" fmla="*/ 224790 h 370"/>
                                    <a:gd name="T20" fmla="*/ 12065 w 102"/>
                                    <a:gd name="T21" fmla="*/ 219075 h 370"/>
                                    <a:gd name="T22" fmla="*/ 10160 w 102"/>
                                    <a:gd name="T23" fmla="*/ 213995 h 370"/>
                                    <a:gd name="T24" fmla="*/ 9525 w 102"/>
                                    <a:gd name="T25" fmla="*/ 208280 h 370"/>
                                    <a:gd name="T26" fmla="*/ 8255 w 102"/>
                                    <a:gd name="T27" fmla="*/ 201930 h 370"/>
                                    <a:gd name="T28" fmla="*/ 9525 w 102"/>
                                    <a:gd name="T29" fmla="*/ 196215 h 370"/>
                                    <a:gd name="T30" fmla="*/ 11430 w 102"/>
                                    <a:gd name="T31" fmla="*/ 190500 h 370"/>
                                    <a:gd name="T32" fmla="*/ 14605 w 102"/>
                                    <a:gd name="T33" fmla="*/ 184785 h 370"/>
                                    <a:gd name="T34" fmla="*/ 18415 w 102"/>
                                    <a:gd name="T35" fmla="*/ 180340 h 370"/>
                                    <a:gd name="T36" fmla="*/ 11430 w 102"/>
                                    <a:gd name="T37" fmla="*/ 176530 h 370"/>
                                    <a:gd name="T38" fmla="*/ 6350 w 102"/>
                                    <a:gd name="T39" fmla="*/ 171450 h 370"/>
                                    <a:gd name="T40" fmla="*/ 1905 w 102"/>
                                    <a:gd name="T41" fmla="*/ 165100 h 370"/>
                                    <a:gd name="T42" fmla="*/ 0 w 102"/>
                                    <a:gd name="T43" fmla="*/ 156845 h 370"/>
                                    <a:gd name="T44" fmla="*/ 0 w 102"/>
                                    <a:gd name="T45" fmla="*/ 156845 h 370"/>
                                    <a:gd name="T46" fmla="*/ 0 w 102"/>
                                    <a:gd name="T47" fmla="*/ 0 h 37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2" h="370">
                                      <a:moveTo>
                                        <a:pt x="102" y="350"/>
                                      </a:moveTo>
                                      <a:lnTo>
                                        <a:pt x="96" y="358"/>
                                      </a:lnTo>
                                      <a:lnTo>
                                        <a:pt x="88" y="363"/>
                                      </a:lnTo>
                                      <a:lnTo>
                                        <a:pt x="78" y="368"/>
                                      </a:lnTo>
                                      <a:lnTo>
                                        <a:pt x="70" y="370"/>
                                      </a:lnTo>
                                      <a:lnTo>
                                        <a:pt x="61" y="370"/>
                                      </a:lnTo>
                                      <a:lnTo>
                                        <a:pt x="51" y="370"/>
                                      </a:lnTo>
                                      <a:lnTo>
                                        <a:pt x="42" y="366"/>
                                      </a:lnTo>
                                      <a:lnTo>
                                        <a:pt x="34" y="360"/>
                                      </a:lnTo>
                                      <a:lnTo>
                                        <a:pt x="26" y="354"/>
                                      </a:lnTo>
                                      <a:lnTo>
                                        <a:pt x="19" y="345"/>
                                      </a:lnTo>
                                      <a:lnTo>
                                        <a:pt x="16" y="337"/>
                                      </a:lnTo>
                                      <a:lnTo>
                                        <a:pt x="15" y="328"/>
                                      </a:lnTo>
                                      <a:lnTo>
                                        <a:pt x="13" y="318"/>
                                      </a:lnTo>
                                      <a:lnTo>
                                        <a:pt x="15" y="309"/>
                                      </a:lnTo>
                                      <a:lnTo>
                                        <a:pt x="18" y="300"/>
                                      </a:lnTo>
                                      <a:lnTo>
                                        <a:pt x="23" y="291"/>
                                      </a:lnTo>
                                      <a:lnTo>
                                        <a:pt x="29" y="284"/>
                                      </a:lnTo>
                                      <a:lnTo>
                                        <a:pt x="18" y="278"/>
                                      </a:lnTo>
                                      <a:lnTo>
                                        <a:pt x="10" y="270"/>
                                      </a:lnTo>
                                      <a:lnTo>
                                        <a:pt x="3" y="260"/>
                                      </a:lnTo>
                                      <a:lnTo>
                                        <a:pt x="0" y="247"/>
                                      </a:lnTo>
                                      <a:lnTo>
                                        <a:pt x="0" y="0"/>
                                      </a:lnTo>
                                    </a:path>
                                  </a:pathLst>
                                </a:custGeom>
                                <a:noFill/>
                                <a:ln w="8">
                                  <a:solidFill>
                                    <a:srgbClr val="6D47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2046"/>
                              <wps:cNvSpPr>
                                <a:spLocks/>
                              </wps:cNvSpPr>
                              <wps:spPr bwMode="auto">
                                <a:xfrm>
                                  <a:off x="3482920" y="1918369"/>
                                  <a:ext cx="47700" cy="269910"/>
                                </a:xfrm>
                                <a:custGeom>
                                  <a:avLst/>
                                  <a:gdLst>
                                    <a:gd name="T0" fmla="*/ 42545 w 75"/>
                                    <a:gd name="T1" fmla="*/ 0 h 425"/>
                                    <a:gd name="T2" fmla="*/ 47625 w 75"/>
                                    <a:gd name="T3" fmla="*/ 219075 h 425"/>
                                    <a:gd name="T4" fmla="*/ 22225 w 75"/>
                                    <a:gd name="T5" fmla="*/ 243205 h 425"/>
                                    <a:gd name="T6" fmla="*/ 0 w 75"/>
                                    <a:gd name="T7" fmla="*/ 269875 h 4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 h="425">
                                      <a:moveTo>
                                        <a:pt x="67" y="0"/>
                                      </a:moveTo>
                                      <a:lnTo>
                                        <a:pt x="75" y="345"/>
                                      </a:lnTo>
                                      <a:lnTo>
                                        <a:pt x="35" y="383"/>
                                      </a:lnTo>
                                      <a:lnTo>
                                        <a:pt x="0" y="425"/>
                                      </a:lnTo>
                                    </a:path>
                                  </a:pathLst>
                                </a:custGeom>
                                <a:noFill/>
                                <a:ln w="8">
                                  <a:solidFill>
                                    <a:srgbClr val="6D47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Line 2047"/>
                              <wps:cNvCnPr/>
                              <wps:spPr bwMode="auto">
                                <a:xfrm flipH="1" flipV="1">
                                  <a:off x="3454420" y="1688461"/>
                                  <a:ext cx="12700" cy="232408"/>
                                </a:xfrm>
                                <a:prstGeom prst="line">
                                  <a:avLst/>
                                </a:prstGeom>
                                <a:noFill/>
                                <a:ln w="8">
                                  <a:solidFill>
                                    <a:srgbClr val="6D4783"/>
                                  </a:solidFill>
                                  <a:round/>
                                  <a:headEnd/>
                                  <a:tailEnd/>
                                </a:ln>
                                <a:extLst>
                                  <a:ext uri="{909E8E84-426E-40DD-AFC4-6F175D3DCCD1}">
                                    <a14:hiddenFill xmlns:a14="http://schemas.microsoft.com/office/drawing/2010/main">
                                      <a:noFill/>
                                    </a14:hiddenFill>
                                  </a:ext>
                                </a:extLst>
                              </wps:spPr>
                              <wps:bodyPr/>
                            </wps:wsp>
                            <wps:wsp>
                              <wps:cNvPr id="2063" name="Freeform 2048"/>
                              <wps:cNvSpPr>
                                <a:spLocks/>
                              </wps:cNvSpPr>
                              <wps:spPr bwMode="auto">
                                <a:xfrm>
                                  <a:off x="3430220" y="1456652"/>
                                  <a:ext cx="210201" cy="772228"/>
                                </a:xfrm>
                                <a:custGeom>
                                  <a:avLst/>
                                  <a:gdLst>
                                    <a:gd name="T0" fmla="*/ 44450 w 331"/>
                                    <a:gd name="T1" fmla="*/ 652780 h 1216"/>
                                    <a:gd name="T2" fmla="*/ 1905 w 331"/>
                                    <a:gd name="T3" fmla="*/ 702945 h 1216"/>
                                    <a:gd name="T4" fmla="*/ 1270 w 331"/>
                                    <a:gd name="T5" fmla="*/ 714375 h 1216"/>
                                    <a:gd name="T6" fmla="*/ 35560 w 331"/>
                                    <a:gd name="T7" fmla="*/ 738505 h 1216"/>
                                    <a:gd name="T8" fmla="*/ 52705 w 331"/>
                                    <a:gd name="T9" fmla="*/ 730250 h 1216"/>
                                    <a:gd name="T10" fmla="*/ 50800 w 331"/>
                                    <a:gd name="T11" fmla="*/ 742950 h 1216"/>
                                    <a:gd name="T12" fmla="*/ 53975 w 331"/>
                                    <a:gd name="T13" fmla="*/ 748665 h 1216"/>
                                    <a:gd name="T14" fmla="*/ 187960 w 331"/>
                                    <a:gd name="T15" fmla="*/ 713105 h 1216"/>
                                    <a:gd name="T16" fmla="*/ 194310 w 331"/>
                                    <a:gd name="T17" fmla="*/ 534670 h 1216"/>
                                    <a:gd name="T18" fmla="*/ 204470 w 331"/>
                                    <a:gd name="T19" fmla="*/ 506730 h 1216"/>
                                    <a:gd name="T20" fmla="*/ 200025 w 331"/>
                                    <a:gd name="T21" fmla="*/ 478155 h 1216"/>
                                    <a:gd name="T22" fmla="*/ 205105 w 331"/>
                                    <a:gd name="T23" fmla="*/ 469900 h 1216"/>
                                    <a:gd name="T24" fmla="*/ 207010 w 331"/>
                                    <a:gd name="T25" fmla="*/ 459740 h 1216"/>
                                    <a:gd name="T26" fmla="*/ 209550 w 331"/>
                                    <a:gd name="T27" fmla="*/ 401320 h 1216"/>
                                    <a:gd name="T28" fmla="*/ 208280 w 331"/>
                                    <a:gd name="T29" fmla="*/ 283210 h 1216"/>
                                    <a:gd name="T30" fmla="*/ 205105 w 331"/>
                                    <a:gd name="T31" fmla="*/ 224155 h 1216"/>
                                    <a:gd name="T32" fmla="*/ 187325 w 331"/>
                                    <a:gd name="T33" fmla="*/ 189230 h 1216"/>
                                    <a:gd name="T34" fmla="*/ 160655 w 331"/>
                                    <a:gd name="T35" fmla="*/ 161290 h 1216"/>
                                    <a:gd name="T36" fmla="*/ 134620 w 331"/>
                                    <a:gd name="T37" fmla="*/ 142240 h 1216"/>
                                    <a:gd name="T38" fmla="*/ 146685 w 331"/>
                                    <a:gd name="T39" fmla="*/ 122555 h 1216"/>
                                    <a:gd name="T40" fmla="*/ 160655 w 331"/>
                                    <a:gd name="T41" fmla="*/ 90805 h 1216"/>
                                    <a:gd name="T42" fmla="*/ 162560 w 331"/>
                                    <a:gd name="T43" fmla="*/ 73660 h 1216"/>
                                    <a:gd name="T44" fmla="*/ 160020 w 331"/>
                                    <a:gd name="T45" fmla="*/ 46990 h 1216"/>
                                    <a:gd name="T46" fmla="*/ 147955 w 331"/>
                                    <a:gd name="T47" fmla="*/ 24765 h 1216"/>
                                    <a:gd name="T48" fmla="*/ 128270 w 331"/>
                                    <a:gd name="T49" fmla="*/ 8255 h 1216"/>
                                    <a:gd name="T50" fmla="*/ 103505 w 331"/>
                                    <a:gd name="T51" fmla="*/ 0 h 1216"/>
                                    <a:gd name="T52" fmla="*/ 78740 w 331"/>
                                    <a:gd name="T53" fmla="*/ 8255 h 1216"/>
                                    <a:gd name="T54" fmla="*/ 59055 w 331"/>
                                    <a:gd name="T55" fmla="*/ 24765 h 1216"/>
                                    <a:gd name="T56" fmla="*/ 47625 w 331"/>
                                    <a:gd name="T57" fmla="*/ 46990 h 1216"/>
                                    <a:gd name="T58" fmla="*/ 44450 w 331"/>
                                    <a:gd name="T59" fmla="*/ 73660 h 1216"/>
                                    <a:gd name="T60" fmla="*/ 50800 w 331"/>
                                    <a:gd name="T61" fmla="*/ 106680 h 1216"/>
                                    <a:gd name="T62" fmla="*/ 68580 w 331"/>
                                    <a:gd name="T63" fmla="*/ 132715 h 1216"/>
                                    <a:gd name="T64" fmla="*/ 19050 w 331"/>
                                    <a:gd name="T65" fmla="*/ 161290 h 1216"/>
                                    <a:gd name="T66" fmla="*/ 9525 w 331"/>
                                    <a:gd name="T67" fmla="*/ 175895 h 1216"/>
                                    <a:gd name="T68" fmla="*/ 5080 w 331"/>
                                    <a:gd name="T69" fmla="*/ 192405 h 12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31" h="1216">
                                      <a:moveTo>
                                        <a:pt x="56" y="735"/>
                                      </a:moveTo>
                                      <a:lnTo>
                                        <a:pt x="70" y="1028"/>
                                      </a:lnTo>
                                      <a:lnTo>
                                        <a:pt x="8" y="1101"/>
                                      </a:lnTo>
                                      <a:lnTo>
                                        <a:pt x="3" y="1107"/>
                                      </a:lnTo>
                                      <a:lnTo>
                                        <a:pt x="2" y="1115"/>
                                      </a:lnTo>
                                      <a:lnTo>
                                        <a:pt x="2" y="1125"/>
                                      </a:lnTo>
                                      <a:lnTo>
                                        <a:pt x="3" y="1133"/>
                                      </a:lnTo>
                                      <a:lnTo>
                                        <a:pt x="56" y="1163"/>
                                      </a:lnTo>
                                      <a:lnTo>
                                        <a:pt x="88" y="1142"/>
                                      </a:lnTo>
                                      <a:lnTo>
                                        <a:pt x="83" y="1150"/>
                                      </a:lnTo>
                                      <a:lnTo>
                                        <a:pt x="80" y="1160"/>
                                      </a:lnTo>
                                      <a:lnTo>
                                        <a:pt x="80" y="1170"/>
                                      </a:lnTo>
                                      <a:lnTo>
                                        <a:pt x="85" y="1179"/>
                                      </a:lnTo>
                                      <a:lnTo>
                                        <a:pt x="139" y="1216"/>
                                      </a:lnTo>
                                      <a:lnTo>
                                        <a:pt x="296" y="1123"/>
                                      </a:lnTo>
                                      <a:lnTo>
                                        <a:pt x="296" y="1057"/>
                                      </a:lnTo>
                                      <a:lnTo>
                                        <a:pt x="306" y="842"/>
                                      </a:lnTo>
                                      <a:lnTo>
                                        <a:pt x="315" y="821"/>
                                      </a:lnTo>
                                      <a:lnTo>
                                        <a:pt x="322" y="798"/>
                                      </a:lnTo>
                                      <a:lnTo>
                                        <a:pt x="320" y="776"/>
                                      </a:lnTo>
                                      <a:lnTo>
                                        <a:pt x="315" y="753"/>
                                      </a:lnTo>
                                      <a:lnTo>
                                        <a:pt x="320" y="747"/>
                                      </a:lnTo>
                                      <a:lnTo>
                                        <a:pt x="323" y="740"/>
                                      </a:lnTo>
                                      <a:lnTo>
                                        <a:pt x="326" y="732"/>
                                      </a:lnTo>
                                      <a:lnTo>
                                        <a:pt x="326" y="724"/>
                                      </a:lnTo>
                                      <a:lnTo>
                                        <a:pt x="330" y="632"/>
                                      </a:lnTo>
                                      <a:lnTo>
                                        <a:pt x="331" y="539"/>
                                      </a:lnTo>
                                      <a:lnTo>
                                        <a:pt x="328" y="446"/>
                                      </a:lnTo>
                                      <a:lnTo>
                                        <a:pt x="323" y="353"/>
                                      </a:lnTo>
                                      <a:lnTo>
                                        <a:pt x="311" y="324"/>
                                      </a:lnTo>
                                      <a:lnTo>
                                        <a:pt x="295" y="298"/>
                                      </a:lnTo>
                                      <a:lnTo>
                                        <a:pt x="276" y="275"/>
                                      </a:lnTo>
                                      <a:lnTo>
                                        <a:pt x="253" y="254"/>
                                      </a:lnTo>
                                      <a:lnTo>
                                        <a:pt x="233" y="238"/>
                                      </a:lnTo>
                                      <a:lnTo>
                                        <a:pt x="212" y="224"/>
                                      </a:lnTo>
                                      <a:lnTo>
                                        <a:pt x="212" y="213"/>
                                      </a:lnTo>
                                      <a:lnTo>
                                        <a:pt x="231" y="193"/>
                                      </a:lnTo>
                                      <a:lnTo>
                                        <a:pt x="245" y="169"/>
                                      </a:lnTo>
                                      <a:lnTo>
                                        <a:pt x="253" y="143"/>
                                      </a:lnTo>
                                      <a:lnTo>
                                        <a:pt x="256" y="131"/>
                                      </a:lnTo>
                                      <a:lnTo>
                                        <a:pt x="256" y="116"/>
                                      </a:lnTo>
                                      <a:lnTo>
                                        <a:pt x="256" y="95"/>
                                      </a:lnTo>
                                      <a:lnTo>
                                        <a:pt x="252" y="74"/>
                                      </a:lnTo>
                                      <a:lnTo>
                                        <a:pt x="244" y="57"/>
                                      </a:lnTo>
                                      <a:lnTo>
                                        <a:pt x="233" y="39"/>
                                      </a:lnTo>
                                      <a:lnTo>
                                        <a:pt x="218" y="24"/>
                                      </a:lnTo>
                                      <a:lnTo>
                                        <a:pt x="202" y="13"/>
                                      </a:lnTo>
                                      <a:lnTo>
                                        <a:pt x="183" y="5"/>
                                      </a:lnTo>
                                      <a:lnTo>
                                        <a:pt x="163" y="0"/>
                                      </a:lnTo>
                                      <a:lnTo>
                                        <a:pt x="142" y="5"/>
                                      </a:lnTo>
                                      <a:lnTo>
                                        <a:pt x="124" y="13"/>
                                      </a:lnTo>
                                      <a:lnTo>
                                        <a:pt x="107" y="24"/>
                                      </a:lnTo>
                                      <a:lnTo>
                                        <a:pt x="93" y="39"/>
                                      </a:lnTo>
                                      <a:lnTo>
                                        <a:pt x="81" y="57"/>
                                      </a:lnTo>
                                      <a:lnTo>
                                        <a:pt x="75" y="74"/>
                                      </a:lnTo>
                                      <a:lnTo>
                                        <a:pt x="70" y="95"/>
                                      </a:lnTo>
                                      <a:lnTo>
                                        <a:pt x="70" y="116"/>
                                      </a:lnTo>
                                      <a:lnTo>
                                        <a:pt x="72" y="142"/>
                                      </a:lnTo>
                                      <a:lnTo>
                                        <a:pt x="80" y="168"/>
                                      </a:lnTo>
                                      <a:lnTo>
                                        <a:pt x="91" y="190"/>
                                      </a:lnTo>
                                      <a:lnTo>
                                        <a:pt x="108" y="209"/>
                                      </a:lnTo>
                                      <a:lnTo>
                                        <a:pt x="30" y="254"/>
                                      </a:lnTo>
                                      <a:lnTo>
                                        <a:pt x="21" y="266"/>
                                      </a:lnTo>
                                      <a:lnTo>
                                        <a:pt x="15" y="277"/>
                                      </a:lnTo>
                                      <a:lnTo>
                                        <a:pt x="10" y="290"/>
                                      </a:lnTo>
                                      <a:lnTo>
                                        <a:pt x="8" y="303"/>
                                      </a:lnTo>
                                      <a:lnTo>
                                        <a:pt x="0" y="605"/>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2049"/>
                              <wps:cNvSpPr>
                                <a:spLocks/>
                              </wps:cNvSpPr>
                              <wps:spPr bwMode="auto">
                                <a:xfrm>
                                  <a:off x="3430220" y="1840866"/>
                                  <a:ext cx="35600" cy="82603"/>
                                </a:xfrm>
                                <a:custGeom>
                                  <a:avLst/>
                                  <a:gdLst>
                                    <a:gd name="T0" fmla="*/ 35560 w 56"/>
                                    <a:gd name="T1" fmla="*/ 82550 h 130"/>
                                    <a:gd name="T2" fmla="*/ 28575 w 56"/>
                                    <a:gd name="T3" fmla="*/ 77470 h 130"/>
                                    <a:gd name="T4" fmla="*/ 22225 w 56"/>
                                    <a:gd name="T5" fmla="*/ 71755 h 130"/>
                                    <a:gd name="T6" fmla="*/ 17145 w 56"/>
                                    <a:gd name="T7" fmla="*/ 64135 h 130"/>
                                    <a:gd name="T8" fmla="*/ 14605 w 56"/>
                                    <a:gd name="T9" fmla="*/ 56515 h 130"/>
                                    <a:gd name="T10" fmla="*/ 12065 w 56"/>
                                    <a:gd name="T11" fmla="*/ 48260 h 130"/>
                                    <a:gd name="T12" fmla="*/ 12065 w 56"/>
                                    <a:gd name="T13" fmla="*/ 40005 h 130"/>
                                    <a:gd name="T14" fmla="*/ 13335 w 56"/>
                                    <a:gd name="T15" fmla="*/ 30480 h 130"/>
                                    <a:gd name="T16" fmla="*/ 17145 w 56"/>
                                    <a:gd name="T17" fmla="*/ 22860 h 130"/>
                                    <a:gd name="T18" fmla="*/ 10160 w 56"/>
                                    <a:gd name="T19" fmla="*/ 18415 h 130"/>
                                    <a:gd name="T20" fmla="*/ 5080 w 56"/>
                                    <a:gd name="T21" fmla="*/ 13335 h 130"/>
                                    <a:gd name="T22" fmla="*/ 1270 w 56"/>
                                    <a:gd name="T23" fmla="*/ 6985 h 130"/>
                                    <a:gd name="T24" fmla="*/ 0 w 56"/>
                                    <a:gd name="T25" fmla="*/ 0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6" h="130">
                                      <a:moveTo>
                                        <a:pt x="56" y="130"/>
                                      </a:moveTo>
                                      <a:lnTo>
                                        <a:pt x="45" y="122"/>
                                      </a:lnTo>
                                      <a:lnTo>
                                        <a:pt x="35" y="113"/>
                                      </a:lnTo>
                                      <a:lnTo>
                                        <a:pt x="27" y="101"/>
                                      </a:lnTo>
                                      <a:lnTo>
                                        <a:pt x="23" y="89"/>
                                      </a:lnTo>
                                      <a:lnTo>
                                        <a:pt x="19" y="76"/>
                                      </a:lnTo>
                                      <a:lnTo>
                                        <a:pt x="19" y="63"/>
                                      </a:lnTo>
                                      <a:lnTo>
                                        <a:pt x="21" y="48"/>
                                      </a:lnTo>
                                      <a:lnTo>
                                        <a:pt x="27" y="36"/>
                                      </a:lnTo>
                                      <a:lnTo>
                                        <a:pt x="16" y="29"/>
                                      </a:lnTo>
                                      <a:lnTo>
                                        <a:pt x="8" y="21"/>
                                      </a:lnTo>
                                      <a:lnTo>
                                        <a:pt x="2" y="11"/>
                                      </a:lnTo>
                                      <a:lnTo>
                                        <a:pt x="0" y="0"/>
                                      </a:lnTo>
                                    </a:path>
                                  </a:pathLst>
                                </a:custGeom>
                                <a:noFill/>
                                <a:ln w="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2050"/>
                              <wps:cNvSpPr>
                                <a:spLocks/>
                              </wps:cNvSpPr>
                              <wps:spPr bwMode="auto">
                                <a:xfrm>
                                  <a:off x="2694916" y="842630"/>
                                  <a:ext cx="1169007" cy="416615"/>
                                </a:xfrm>
                                <a:custGeom>
                                  <a:avLst/>
                                  <a:gdLst>
                                    <a:gd name="T0" fmla="*/ 0 w 1796"/>
                                    <a:gd name="T1" fmla="*/ 0 h 933"/>
                                    <a:gd name="T2" fmla="*/ 0 w 1796"/>
                                    <a:gd name="T3" fmla="*/ 127691 h 933"/>
                                    <a:gd name="T4" fmla="*/ 1169035 w 1796"/>
                                    <a:gd name="T5" fmla="*/ 127691 h 933"/>
                                    <a:gd name="T6" fmla="*/ 1169035 w 1796"/>
                                    <a:gd name="T7" fmla="*/ 416560 h 9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96" h="933">
                                      <a:moveTo>
                                        <a:pt x="0" y="0"/>
                                      </a:moveTo>
                                      <a:lnTo>
                                        <a:pt x="0" y="286"/>
                                      </a:lnTo>
                                      <a:lnTo>
                                        <a:pt x="1796" y="286"/>
                                      </a:lnTo>
                                      <a:lnTo>
                                        <a:pt x="1796" y="93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2051"/>
                              <wps:cNvSpPr>
                                <a:spLocks/>
                              </wps:cNvSpPr>
                              <wps:spPr bwMode="auto">
                                <a:xfrm>
                                  <a:off x="3829022" y="1228044"/>
                                  <a:ext cx="70500" cy="70503"/>
                                </a:xfrm>
                                <a:custGeom>
                                  <a:avLst/>
                                  <a:gdLst>
                                    <a:gd name="T0" fmla="*/ 70485 w 111"/>
                                    <a:gd name="T1" fmla="*/ 0 h 111"/>
                                    <a:gd name="T2" fmla="*/ 34925 w 111"/>
                                    <a:gd name="T3" fmla="*/ 70485 h 111"/>
                                    <a:gd name="T4" fmla="*/ 0 w 111"/>
                                    <a:gd name="T5" fmla="*/ 0 h 111"/>
                                    <a:gd name="T6" fmla="*/ 70485 w 111"/>
                                    <a:gd name="T7" fmla="*/ 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1" h="111">
                                      <a:moveTo>
                                        <a:pt x="111" y="0"/>
                                      </a:moveTo>
                                      <a:lnTo>
                                        <a:pt x="55" y="111"/>
                                      </a:lnTo>
                                      <a:lnTo>
                                        <a:pt x="0" y="0"/>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Text Box 2052"/>
                              <wps:cNvSpPr txBox="1">
                                <a:spLocks noChangeArrowheads="1"/>
                              </wps:cNvSpPr>
                              <wps:spPr bwMode="auto">
                                <a:xfrm>
                                  <a:off x="2998417" y="52002"/>
                                  <a:ext cx="857305" cy="6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A797E" w14:textId="77A30C12" w:rsidR="00AB1C9C" w:rsidRDefault="00AB1C9C" w:rsidP="00DA415C">
                                    <w:pPr>
                                      <w:pStyle w:val="ATABody"/>
                                    </w:pPr>
                                    <w:r>
                                      <w:t xml:space="preserve">Facility </w:t>
                                    </w:r>
                                    <w:r w:rsidR="00C45C28">
                                      <w:t>p</w:t>
                                    </w:r>
                                    <w:r>
                                      <w:t xml:space="preserve">oint of </w:t>
                                    </w:r>
                                    <w:r w:rsidR="00C45C28">
                                      <w:t>c</w:t>
                                    </w:r>
                                    <w:r>
                                      <w:t>ontact</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553A795F" id="Canvas 2068" o:spid="_x0000_s1030" editas="canvas" style="width:339.75pt;height:207.85pt;mso-position-horizontal-relative:char;mso-position-vertical-relative:line" coordsize="43148,263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3148;height:26396;visibility:visible;mso-wrap-style:square">
                        <v:fill o:detectmouseclick="t"/>
                        <v:path o:connecttype="none"/>
                      </v:shape>
                      <v:rect id="Rectangle 4" o:spid="_x0000_s1032" style="position:absolute;width:34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14:paraId="553A797D" w14:textId="77777777" w:rsidR="00AB1C9C" w:rsidRDefault="00AB1C9C" w:rsidP="00AB1C9C">
                              <w:r>
                                <w:rPr>
                                  <w:rFonts w:ascii="Calibri" w:hAnsi="Calibri" w:cs="Calibri"/>
                                  <w:color w:val="000000"/>
                                </w:rPr>
                                <w:t xml:space="preserve"> </w:t>
                              </w:r>
                            </w:p>
                          </w:txbxContent>
                        </v:textbox>
                      </v:rect>
                      <v:group id="Group 5" o:spid="_x0000_s1033" style="position:absolute;left:4286;top:146;width:8020;height:21634" coordorigin="675,21" coordsize="1263,3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6" o:spid="_x0000_s1034" type="#_x0000_t75" style="position:absolute;left:1524;top:750;width:117;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oS0bCAAAA2gAAAA8AAABkcnMvZG93bnJldi54bWxEj0+LwjAUxO+C3yE8YW+aumDRalpEWFlW&#10;EP9dvD2aZ1tsXkoTtfvtjSB4HGbmN8wi60wt7tS6yrKC8SgCQZxbXXGh4HT8GU5BOI+ssbZMCv7J&#10;QZb2ewtMtH3wnu4HX4gAYZeggtL7JpHS5SUZdCPbEAfvYluDPsi2kLrFR4CbWn5HUSwNVhwWSmxo&#10;VVJ+PdyMgny9vm0rY6e7eNPtZ8dJfN4u/5T6GnTLOQhPnf+E3+1frWACryvhBsj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6EtGwgAAANoAAAAPAAAAAAAAAAAAAAAAAJ8C&#10;AABkcnMvZG93bnJldi54bWxQSwUGAAAAAAQABAD3AAAAjgMAAAAA&#10;">
                          <v:imagedata r:id="rId82" o:title=""/>
                        </v:shape>
                        <v:shape id="Picture 7" o:spid="_x0000_s1035" type="#_x0000_t75" style="position:absolute;left:1524;top:750;width:117;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l9nBAAAA2gAAAA8AAABkcnMvZG93bnJldi54bWxEj9GKwjAURN+F/YdwhX0RTSzYXapRVmFB&#10;6ZPufsC1ubbF5qY0UevfG0HwcZiZM8xi1dtGXKnztWMN04kCQVw4U3Op4f/vd/wNwgdkg41j0nAn&#10;D6vlx2CBmXE33tP1EEoRIewz1FCF0GZS+qIii37iWuLonVxnMUTZldJ0eItw28hEqVRarDkuVNjS&#10;pqLifLhYDbtZWBc2nyXrPv1Sx8soV0mda/057H/mIAL14R1+tbdGQwrPK/EG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rl9nBAAAA2gAAAA8AAAAAAAAAAAAAAAAAnwIA&#10;AGRycy9kb3ducmV2LnhtbFBLBQYAAAAABAAEAPcAAACNAwAAAAA=&#10;">
                          <v:imagedata r:id="rId83" o:title=""/>
                        </v:shape>
                        <v:shape id="Picture 8" o:spid="_x0000_s1036" type="#_x0000_t75" style="position:absolute;left:1518;top:327;width:326;height: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UE7bFAAAA2gAAAA8AAABkcnMvZG93bnJldi54bWxEj0FrwkAUhO9C/8PyCt50Yw9VomuIpYWK&#10;9mCqaG+P3dckmH0bsqvGf98tFHocZuYbZpH1thFX6nztWMFknIAg1s7UXCrYf76NZiB8QDbYOCYF&#10;d/KQLR8GC0yNu/GOrkUoRYSwT1FBFUKbSul1RRb92LXE0ft2ncUQZVdK0+Etwm0jn5LkWVqsOS5U&#10;2NJLRfpcXKyC/Ezrw8d2f+83q9NXrS96e3ydKTV87PM5iEB9+A//td+Ngin8Xok3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VBO2xQAAANoAAAAPAAAAAAAAAAAAAAAA&#10;AJ8CAABkcnMvZG93bnJldi54bWxQSwUGAAAAAAQABAD3AAAAkQMAAAAA&#10;">
                          <v:imagedata r:id="rId84" o:title=""/>
                        </v:shape>
                        <v:shape id="Freeform 9" o:spid="_x0000_s1037" style="position:absolute;left:1588;top:820;width:325;height:523;visibility:visible;mso-wrap-style:square;v-text-anchor:top" coordsize="3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OKsAA&#10;AADaAAAADwAAAGRycy9kb3ducmV2LnhtbERPu27CMBTdK/EP1kXqUoEDAyoBgxASKkul8gjzJb4k&#10;gfg6tR1I/x4PSB2Pznu+7Ewt7uR8ZVnBaJiAIM6trrhQcDxsBp8gfEDWWFsmBX/kYbnovc0x1fbB&#10;O7rvQyFiCPsUFZQhNKmUPi/JoB/ahjhyF+sMhghdIbXDRww3tRwnyUQarDg2lNjQuqT8tm+NgtMv&#10;ZplpRpkrvs7Tn+tHO/netUq997vVDESgLvyLX+6tVhC3xivxBs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KOKsAAAADaAAAADwAAAAAAAAAAAAAAAACYAgAAZHJzL2Rvd25y&#10;ZXYueG1sUEsFBgAAAAAEAAQA9QAAAIUDAAAAAA==&#10;" path="m32,460l3,470,,459,2,448,19,422,40,399,64,380,89,362,102,r21,13l132,372,32,460xm325,81l307,358r,69l108,523r-1,-11l105,499r22,-26l151,449r26,-22l205,406,228,78r97,3xe" fillcolor="black" stroked="f">
                          <v:path arrowok="t" o:connecttype="custom" o:connectlocs="32,460;3,470;0,459;2,448;19,422;40,399;64,380;89,362;89,362;102,0;123,13;132,372;132,372;32,460;32,460;325,81;307,358;307,427;108,523;107,512;105,499;127,473;151,449;177,427;205,406;205,406;228,78;325,81;325,81" o:connectangles="0,0,0,0,0,0,0,0,0,0,0,0,0,0,0,0,0,0,0,0,0,0,0,0,0,0,0,0,0"/>
                          <o:lock v:ext="edit" verticies="t"/>
                        </v:shape>
                        <v:rect id="Rectangle 10" o:spid="_x0000_s1038" style="position:absolute;left:1566;top:283;width:1;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e4MEA&#10;AADaAAAADwAAAGRycy9kb3ducmV2LnhtbESPQYvCMBSE78L+h/AEL6KpK8pajbJIC+JF1PX+aJ5N&#10;sXkpTVbrvzfCwh6HmfmGWW06W4s7tb5yrGAyTkAQF05XXCr4OeejLxA+IGusHZOCJ3nYrD96K0y1&#10;e/CR7qdQighhn6ICE0KTSukLQxb92DXE0bu61mKIsi2lbvER4baWn0kylxYrjgsGG9oaKm6nX6tg&#10;aryZ7c0hmw2zW3WUh/yZXXKlBv3uewkiUBf+w3/tnVawgPeVe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6nuDBAAAA2gAAAA8AAAAAAAAAAAAAAAAAmAIAAGRycy9kb3du&#10;cmV2LnhtbFBLBQYAAAAABAAEAPUAAACGAwAAAAA=&#10;" fillcolor="#818181" stroked="f"/>
                        <v:rect id="Rectangle 11" o:spid="_x0000_s1039" style="position:absolute;left:1567;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UFcMA&#10;AADbAAAADwAAAGRycy9kb3ducmV2LnhtbESPQW/CMAyF75P2HyJP4jKNdDsg1DUgOmnTbmjAD/Aa&#10;r6naOFEToPDr8WESN1vv+b3P1XrygzrRmLrABl7nBSjiJtiOWwOH/efLElTKyBaHwGTgQgnWq8eH&#10;CksbzvxDp11ulYRwKtGAyzmWWqfGkcc0D5FYtL8wesyyjq22I54l3A/6rSgW2mPH0uAw0oejpt8d&#10;vYFQP/dcx/12iZf+eN18uT7+1sbMnqbNO6hMU76b/6+/reALvfwiA+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MUFcMAAADbAAAADwAAAAAAAAAAAAAAAACYAgAAZHJzL2Rv&#10;d25yZXYueG1sUEsFBgAAAAAEAAQA9QAAAIgDAAAAAA==&#10;" fillcolor="#f7f3e8" stroked="f"/>
                        <v:rect id="Rectangle 12" o:spid="_x0000_s1040" style="position:absolute;left:1572;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gvcMA&#10;AADbAAAADwAAAGRycy9kb3ducmV2LnhtbERP22rCQBB9F/oPyxT6UuomxZYSXaVISyoiNNEPGLNj&#10;EpqdjdmtiX/vCoJvczjXmS0G04gTda62rCAeRyCIC6trLhXstt8vHyCcR9bYWCYFZ3KwmD+MZpho&#10;23NGp9yXIoSwS1BB5X2bSOmKigy6sW2JA3ewnUEfYFdK3WEfwk0jX6PoXRqsOTRU2NKyouIv/zcK&#10;9ps4S/dv6WQtV9mXP6b95jn9VerpcficgvA0+Lv45v7RYX4M11/C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VgvcMAAADbAAAADwAAAAAAAAAAAAAAAACYAgAAZHJzL2Rv&#10;d25yZXYueG1sUEsFBgAAAAAEAAQA9QAAAIgDAAAAAA==&#10;" fillcolor="#f5f1e7" stroked="f"/>
                        <v:rect id="Rectangle 13" o:spid="_x0000_s1041" style="position:absolute;left:1577;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7icIA&#10;AADbAAAADwAAAGRycy9kb3ducmV2LnhtbERP22rCQBB9L/gPywh9q5sIFo2uEhTBPrT19gFDdtwE&#10;s7Mxu2ry991CoW9zONdZrDpbiwe1vnKsIB0lIIgLpys2Cs6n7dsUhA/IGmvHpKAnD6vl4GWBmXZP&#10;PtDjGIyIIewzVFCG0GRS+qIki37kGuLIXVxrMUTYGqlbfMZwW8txkrxLixXHhhIbWpdUXI93q+Db&#10;Gje7fW0+Jv1nPt2kqdn3h1yp12GXz0EE6sK/+M+903H+GH5/i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3uJwgAAANsAAAAPAAAAAAAAAAAAAAAAAJgCAABkcnMvZG93&#10;bnJldi54bWxQSwUGAAAAAAQABAD1AAAAhwMAAAAA&#10;" fillcolor="#f4f0e5" stroked="f"/>
                        <v:rect id="Rectangle 14" o:spid="_x0000_s1042" style="position:absolute;left:1582;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L1sEA&#10;AADbAAAADwAAAGRycy9kb3ducmV2LnhtbERP3WrCMBS+H/gO4Qi7m6kVxqhGUdlAhV1UfYBjc2yL&#10;zUmXZDZ7ezMY7O58fL9nsYqmE3dyvrWsYDrJQBBXVrdcKzifPl7eQPiArLGzTAp+yMNqOXpaYKHt&#10;wCXdj6EWKYR9gQqaEPpCSl81ZNBPbE+cuKt1BkOCrpba4ZDCTSfzLHuVBltODQ32tG2ouh2/jYLL&#10;KTrjrvvPTTkcyq88z0Lcvyv1PI7rOYhAMfyL/9w7nebP4PeXdI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tS9bBAAAA2wAAAA8AAAAAAAAAAAAAAAAAmAIAAGRycy9kb3du&#10;cmV2LnhtbFBLBQYAAAAABAAEAPUAAACGAwAAAAA=&#10;" fillcolor="#f2eee4" stroked="f"/>
                        <v:rect id="Rectangle 15" o:spid="_x0000_s1043" style="position:absolute;left:1588;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5KsMA&#10;AADbAAAADwAAAGRycy9kb3ducmV2LnhtbERPTWvCQBC9C/0PyxS86UYhxUTXYAuKPRTReultzI7Z&#10;tNnZmF01/ffdQqG3ebzPWRS9bcSNOl87VjAZJyCIS6drrhQc39ejGQgfkDU2jknBN3kolg+DBeba&#10;3XlPt0OoRAxhn6MCE0KbS+lLQxb92LXEkTu7zmKIsKuk7vAew20jp0nyJC3WHBsMtvRiqPw6XK0C&#10;vqTZ/nRuzfPb5+ZVHz+ybLsLSg0f+9UcRKA+/Iv/3Fsd56fw+0s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i5KsMAAADbAAAADwAAAAAAAAAAAAAAAACYAgAAZHJzL2Rv&#10;d25yZXYueG1sUEsFBgAAAAAEAAQA9QAAAIgDAAAAAA==&#10;" fillcolor="#f0ece2" stroked="f"/>
                        <v:rect id="Rectangle 16" o:spid="_x0000_s1044" style="position:absolute;left:1594;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VsMAA&#10;AADbAAAADwAAAGRycy9kb3ducmV2LnhtbERPTYvCMBC9L/gfwgje1lRZqlajqLDgZQ+r4nloxiba&#10;TEoTa/33m4WFvc3jfc5q07tadNQG61nBZJyBIC69tlwpOJ8+3+cgQkTWWHsmBS8KsFkP3lZYaP/k&#10;b+qOsRIphEOBCkyMTSFlKA05DGPfECfu6luHMcG2krrFZwp3tZxmWS4dWk4NBhvaGyrvx4dTsAjZ&#10;7Laz13j5epmPvOrsjOu9UqNhv12CiNTHf/Gf+6DT/Bx+f0kHy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WVsMAAAADbAAAADwAAAAAAAAAAAAAAAACYAgAAZHJzL2Rvd25y&#10;ZXYueG1sUEsFBgAAAAAEAAQA9QAAAIUDAAAAAA==&#10;" fillcolor="#eeeae0" stroked="f"/>
                        <v:rect id="Rectangle 17" o:spid="_x0000_s1045" style="position:absolute;left:1601;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Lu8AA&#10;AADbAAAADwAAAGRycy9kb3ducmV2LnhtbERP32vCMBB+H/g/hBN8m2n34EY1iggyRRhMRV+P5kyK&#10;zaU0aa3//TIY7O0+vp+3WA2uFj21ofKsIJ9mIIhLrys2Cs6n7esHiBCRNdaeScGTAqyWo5cFFto/&#10;+Jv6YzQihXAoUIGNsSmkDKUlh2HqG+LE3XzrMCbYGqlbfKRwV8u3LJtJhxWnBosNbSyV92PnFHRD&#10;99UfqnxvPp+5v5oLlmc7U2oyHtZzEJGG+C/+c+90mv8Ov7+kA+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bLu8AAAADbAAAADwAAAAAAAAAAAAAAAACYAgAAZHJzL2Rvd25y&#10;ZXYueG1sUEsFBgAAAAAEAAQA9QAAAIUDAAAAAA==&#10;" fillcolor="#ece9df" stroked="f"/>
                        <v:rect id="Rectangle 18" o:spid="_x0000_s1046" style="position:absolute;left:1606;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gLcMA&#10;AADbAAAADwAAAGRycy9kb3ducmV2LnhtbESPQYvCQAyF7wv+hyGCt3WqiCzVUUQRFLzo7h56i53Y&#10;FjuZ0hm17q/fHARvCe/lvS/zZedqdac2VJ4NjIYJKOLc24oLAz/f288vUCEiW6w9k4EnBVgueh9z&#10;TK1/8JHup1goCeGQooEyxibVOuQlOQxD3xCLdvGtwyhrW2jb4kPCXa3HSTLVDiuWhhIbWpeUX083&#10;ZyBuirGbbJn/9p3NLudVtvk9NMYM+t1qBipSF9/m1/XOCr7Ayi8y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BgLcMAAADbAAAADwAAAAAAAAAAAAAAAACYAgAAZHJzL2Rv&#10;d25yZXYueG1sUEsFBgAAAAAEAAQA9QAAAIgDAAAAAA==&#10;" fillcolor="#eae7dd" stroked="f"/>
                        <v:rect id="Rectangle 19" o:spid="_x0000_s1047" style="position:absolute;left:1612;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nHsEA&#10;AADbAAAADwAAAGRycy9kb3ducmV2LnhtbERPPWvDMBDdC/kP4grdGrkZgutENsaJoUuGpsl+WFfL&#10;1Do5luK4/fVRodDtHu/ztsVsezHR6DvHCl6WCQjixumOWwWnj/o5BeEDssbeMSn4Jg9FvnjYYqbd&#10;jd9pOoZWxBD2GSowIQyZlL4xZNEv3UAcuU83WgwRjq3UI95iuO3lKknW0mLHscHgQJWh5ut4tQrS&#10;6VpW63041HSp0tXZ/NTltFPq6XEuNyACzeFf/Od+03H+K/z+E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sZx7BAAAA2wAAAA8AAAAAAAAAAAAAAAAAmAIAAGRycy9kb3du&#10;cmV2LnhtbFBLBQYAAAAABAAEAPUAAACGAwAAAAA=&#10;" fillcolor="#e8e5db" stroked="f"/>
                        <v:rect id="Rectangle 20" o:spid="_x0000_s1048" style="position:absolute;left:1618;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QN74A&#10;AADbAAAADwAAAGRycy9kb3ducmV2LnhtbERPzYrCMBC+C75DGMGbpoosUo0iuorsTesDDMnYBptJ&#10;bbJafXpzWNjjx/e/XHeuFg9qg/WsYDLOQBBrbyyXCi7FfjQHESKywdozKXhRgPWq31tibvyTT/Q4&#10;x1KkEA45KqhibHIpg67IYRj7hjhxV986jAm2pTQtPlO4q+U0y76kQ8upocKGthXp2/nXKSjeM/tz&#10;f03s98Fug9lJPSt0UGo46DYLEJG6+C/+cx+Ngmlan76kH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9EDe+AAAA2wAAAA8AAAAAAAAAAAAAAAAAmAIAAGRycy9kb3ducmV2&#10;LnhtbFBLBQYAAAAABAAEAPUAAACDAwAAAAA=&#10;" fillcolor="#e6e3d9" stroked="f"/>
                        <v:rect id="Rectangle 21" o:spid="_x0000_s1049" style="position:absolute;left:1625;top:283;width: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XpMUA&#10;AADbAAAADwAAAGRycy9kb3ducmV2LnhtbESPT2vCQBTE74V+h+UVvNWNOWhJXUNoERT/gFo8P3af&#10;SWj2bZpdNfbTd4WCx2FmfsNM89424kKdrx0rGA0TEMTamZpLBV+H+esbCB+QDTaOScGNPOSz56cp&#10;ZsZdeUeXfShFhLDPUEEVQptJ6XVFFv3QtcTRO7nOYoiyK6Xp8BrhtpFpkoylxZrjQoUtfVSkv/dn&#10;q0Dq4+RH12652Wxv6yI9/x5W5lOpwUtfvIMI1IdH+L+9MArSEdy/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BekxQAAANsAAAAPAAAAAAAAAAAAAAAAAJgCAABkcnMv&#10;ZG93bnJldi54bWxQSwUGAAAAAAQABAD1AAAAigMAAAAA&#10;" fillcolor="#e4e1d8" stroked="f"/>
                        <v:rect id="Rectangle 22" o:spid="_x0000_s1050" style="position:absolute;left:1629;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g68QA&#10;AADbAAAADwAAAGRycy9kb3ducmV2LnhtbESPQWvCQBSE7wX/w/IEL6VuzEFKdJUqCKJejIJ6e2Rf&#10;s6HZtyG7avTXdwsFj8PMfMNM552txY1aXzlWMBomIIgLpysuFRwPq49PED4ga6wdk4IHeZjPem9T&#10;zLS7855ueShFhLDPUIEJocmk9IUhi37oGuLofbvWYoiyLaVu8R7htpZpkoylxYrjgsGGloaKn/xq&#10;FezM/n2bn3Njn4vL43TYLC7N0yg16HdfExCBuvAK/7fXWkGawt+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IOvEAAAA2wAAAA8AAAAAAAAAAAAAAAAAmAIAAGRycy9k&#10;b3ducmV2LnhtbFBLBQYAAAAABAAEAPUAAACJAwAAAAA=&#10;" fillcolor="#e3e0d6" stroked="f"/>
                        <v:rect id="Rectangle 23" o:spid="_x0000_s1051" style="position:absolute;left:1634;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JS8UA&#10;AADbAAAADwAAAGRycy9kb3ducmV2LnhtbESPQWvCQBSE70L/w/KEXopuGkFqdBUJiL0VtYrHR/aZ&#10;RLNvY3Yb0/56Vyh4HGbmG2a26EwlWmpcaVnB+zACQZxZXXKu4Hu3GnyAcB5ZY2WZFPySg8X8pTfD&#10;RNsbb6jd+lwECLsEFRTe14mULivIoBvamjh4J9sY9EE2udQN3gLcVDKOorE0WHJYKLCmtKDssv0x&#10;Csr2+KXP0WQ5Ou//Vm/rSxpfD6lSr/1uOQXhqfPP8H/7UyuIR/D4En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AlLxQAAANsAAAAPAAAAAAAAAAAAAAAAAJgCAABkcnMv&#10;ZG93bnJldi54bWxQSwUGAAAAAAQABAD1AAAAigMAAAAA&#10;" fillcolor="#e1ded5" stroked="f"/>
                        <v:rect id="Rectangle 24" o:spid="_x0000_s1052" style="position:absolute;left:1641;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iZ8IA&#10;AADbAAAADwAAAGRycy9kb3ducmV2LnhtbESPW4vCMBSE34X9D+Es7JumijdqU1kEoU+CN/Dx0Bzb&#10;ss1JSaKt/34jLOzjMDPfMNl2MK14kvONZQXTSQKCuLS64UrB5bwfr0H4gKyxtUwKXuRhm3+MMky1&#10;7flIz1OoRISwT1FBHUKXSunLmgz6ie2Io3e3zmCI0lVSO+wj3LRyliRLabDhuFBjR7uayp/TwyhY&#10;2bO+HG7FIIv9jhu3vL76xVSpr8/hewMi0BD+w3/tQiuYzeH9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OJnwgAAANsAAAAPAAAAAAAAAAAAAAAAAJgCAABkcnMvZG93&#10;bnJldi54bWxQSwUGAAAAAAQABAD1AAAAhwMAAAAA&#10;" fillcolor="#dfdcd3" stroked="f"/>
                        <v:rect id="Rectangle 25" o:spid="_x0000_s1053" style="position:absolute;left:1647;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kQcEA&#10;AADbAAAADwAAAGRycy9kb3ducmV2LnhtbESPQYvCMBSE74L/ITzBm6YKyto1ighCEVRWhb0+mrdN&#10;2ealNrHWf2+EhT0O880Ms1x3thItNb50rGAyTkAQ506XXCi4XnajDxA+IGusHJOCJ3lYr/q9Jaba&#10;PfiL2nMoRCxhn6ICE0KdSulzQxb92NXE0ftxjcUQZVNI3eAjlttKTpNkLi2WHBcM1rQ1lP+e71bB&#10;cbGYR/L23VJmwn53OmRdopUaDrrNJ4hAXfiH/9KZVjCdwf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VpEHBAAAA2wAAAA8AAAAAAAAAAAAAAAAAmAIAAGRycy9kb3du&#10;cmV2LnhtbFBLBQYAAAAABAAEAPUAAACGAwAAAAA=&#10;" fillcolor="#dddad1" stroked="f"/>
                        <v:rect id="Rectangle 26" o:spid="_x0000_s1054" style="position:absolute;left:1653;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n38MA&#10;AADbAAAADwAAAGRycy9kb3ducmV2LnhtbESPQWuDQBSE74X8h+UFcmtWpUixWSUECiW3Gkt7fLiv&#10;auu+FXejpr++GwjkOMzMN8yuWEwvJhpdZ1lBvI1AENdWd9woqE6vj88gnEfW2FsmBRdyUOSrhx1m&#10;2s78TlPpGxEg7DJU0Ho/ZFK6uiWDbmsH4uB929GgD3JspB5xDnDTyySKUmmw47DQ4kCHlurf8mwU&#10;/FRPf9XUYRx7M3z2xzSev5oPpTbrZf8CwtPi7+Fb+00rSFK4fg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en38MAAADbAAAADwAAAAAAAAAAAAAAAACYAgAAZHJzL2Rv&#10;d25yZXYueG1sUEsFBgAAAAAEAAQA9QAAAIgDAAAAAA==&#10;" fillcolor="#dbd8cf" stroked="f"/>
                        <v:rect id="Rectangle 27" o:spid="_x0000_s1055" style="position:absolute;left:1660;top:283;width: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CEMQA&#10;AADbAAAADwAAAGRycy9kb3ducmV2LnhtbESPQYvCMBSE74L/ITzBm6Z6cLVrFBEFQXDRFXaPz+bZ&#10;lm1eahNt9dcbYcHjMDPfMNN5Ywpxo8rllhUM+hEI4sTqnFMFx+91bwzCeWSNhWVScCcH81m7NcVY&#10;25r3dDv4VAQIuxgVZN6XsZQuycig69uSOHhnWxn0QVap1BXWAW4KOYyikTSYc1jIsKRlRsnf4WoU&#10;JKvfr/Xk/nM6p5fHeFs/TuUOt0p1O83iE4Snxr/D/+2NVjD8gN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hDEAAAA2wAAAA8AAAAAAAAAAAAAAAAAmAIAAGRycy9k&#10;b3ducmV2LnhtbFBLBQYAAAAABAAEAPUAAACJAwAAAAA=&#10;" fillcolor="#d9d6ce" stroked="f"/>
                        <v:rect id="Rectangle 28" o:spid="_x0000_s1056" style="position:absolute;left:1664;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Zy74A&#10;AADbAAAADwAAAGRycy9kb3ducmV2LnhtbERPy4rCMBTdC/5DuIIb0dQuRKpRRFAGBgaq4vrSXNtq&#10;c1Oa9OHfTxaCy8N5b/eDqURHjSstK1guIhDEmdUl5wpu19N8DcJ5ZI2VZVLwJgf73Xi0xUTbnlPq&#10;Lj4XIYRdggoK7+tESpcVZNAtbE0cuIdtDPoAm1zqBvsQbioZR9FKGiw5NBRY07Gg7HVpjQL5l7bp&#10;vZNd+/w9rfVg4v42Oys1nQyHDQhPg/+KP+4frSAOY8OX8AP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4Dmcu+AAAA2wAAAA8AAAAAAAAAAAAAAAAAmAIAAGRycy9kb3ducmV2&#10;LnhtbFBLBQYAAAAABAAEAPUAAACDAwAAAAA=&#10;" fillcolor="#d8d5cc" stroked="f"/>
                        <v:rect id="Rectangle 29" o:spid="_x0000_s1057" style="position:absolute;left:1669;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lTcYA&#10;AADbAAAADwAAAGRycy9kb3ducmV2LnhtbESPQWvCQBSE7wX/w/IEL1I39SA2ukpRQr2ImBakt0f2&#10;mY3Nvo3ZVWN/vVso9DjMzDfMfNnZWlyp9ZVjBS+jBARx4XTFpYLPj+x5CsIHZI21Y1JwJw/LRe9p&#10;jql2N97TNQ+liBD2KSowITSplL4wZNGPXEMcvaNrLYYo21LqFm8Rbms5TpKJtFhxXDDY0MpQ8Z1f&#10;rILD1Jzy3X6XrQ/Z0H2969N5e/5RatDv3mYgAnXhP/zX3mgF41f4/RJ/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slTcYAAADbAAAADwAAAAAAAAAAAAAAAACYAgAAZHJz&#10;L2Rvd25yZXYueG1sUEsFBgAAAAAEAAQA9QAAAIsDAAAAAA==&#10;" fillcolor="#d6d3cb" stroked="f"/>
                        <v:rect id="Rectangle 30" o:spid="_x0000_s1058" style="position:absolute;left:1674;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9dsQA&#10;AADbAAAADwAAAGRycy9kb3ducmV2LnhtbESPwUrDQBCG7wXfYRnBW7tRQSRmU0Qa8CLSVFq8Ddkx&#10;G8zOht21TX36zkHwOPzzfzNftZ79qI4U0xDYwO2qAEXcBTtwb+Bj1ywfQaWMbHEMTAbOlGBdXy0q&#10;LG048ZaObe6VQDiVaMDlPJVap86Rx7QKE7FkXyF6zDLGXtuIJ4H7Ud8VxYP2OLBccDjRi6Puu/3x&#10;Qtkd8Hd63zRv+/Nm72LL42dzMObmen5+ApVpzv/Lf+1Xa+BevhcX8QB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mPXbEAAAA2wAAAA8AAAAAAAAAAAAAAAAAmAIAAGRycy9k&#10;b3ducmV2LnhtbFBLBQYAAAAABAAEAPUAAACJAwAAAAA=&#10;" fillcolor="#d4d1ca" stroked="f"/>
                        <v:rect id="Rectangle 31" o:spid="_x0000_s1059" style="position:absolute;left:1679;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DhMEA&#10;AADbAAAADwAAAGRycy9kb3ducmV2LnhtbESPQWvCQBSE70L/w/IK3nRjAiWkriJSIVdTQY+P3dck&#10;mH0bs1tN/n23IHgcZuYbZr0dbSfuNPjWsYLVMgFBrJ1puVZw+j4schA+IBvsHJOCiTxsN2+zNRbG&#10;PfhI9yrUIkLYF6igCaEvpPS6IYt+6Xri6P24wWKIcqilGfAR4baTaZJ8SIstx4UGe9o3pK/Vr1Wg&#10;z1V6HLOb3V1yWV6/8KJpKpWav4+7TxCBxvAKP9ulUZCt4P9L/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7Q4TBAAAA2wAAAA8AAAAAAAAAAAAAAAAAmAIAAGRycy9kb3du&#10;cmV2LnhtbFBLBQYAAAAABAAEAPUAAACGAwAAAAA=&#10;" fillcolor="#d3d0c8" stroked="f"/>
                        <v:rect id="Rectangle 32" o:spid="_x0000_s1060" style="position:absolute;left:1684;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BQ8QA&#10;AADbAAAADwAAAGRycy9kb3ducmV2LnhtbESPQWvCQBSE7wX/w/IEL1J3W6SW1FXEVi14Mgpen9nX&#10;JJh9G7Krif/eFQoeh5n5hpnOO1uJKzW+dKzhbaRAEGfOlJxrOOxXr58gfEA2WDkmDTfyMJ/1XqaY&#10;GNfyjq5pyEWEsE9QQxFCnUjps4Is+pGriaP35xqLIcoml6bBNsJtJd+V+pAWS44LBda0LCg7pxer&#10;4XhMF9tvVa6prbY/Sm6Gq/Q01HrQ7xZfIAJ14Rn+b/8aDeMJ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sQUPEAAAA2wAAAA8AAAAAAAAAAAAAAAAAmAIAAGRycy9k&#10;b3ducmV2LnhtbFBLBQYAAAAABAAEAPUAAACJAwAAAAA=&#10;" fillcolor="#d1cec7" stroked="f"/>
                        <v:rect id="Rectangle 33" o:spid="_x0000_s1061" style="position:absolute;left:1690;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MpcAA&#10;AADbAAAADwAAAGRycy9kb3ducmV2LnhtbERPPW/CMBDdkfofrKvUDRwQqlCKgwAJylpg6HiNL3FK&#10;fI5iF1J+PTdU6vj0vperwbfqSn1sAhuYTjJQxGWwDdcGzqfdeAEqJmSLbWAy8EsRVsXTaIm5DTf+&#10;oOsx1UpCOOZowKXU5VrH0pHHOAkdsXBV6D0mgX2tbY83CfetnmXZq/bYsDQ47GjrqLwcf7yUpLtb&#10;bzff+yqcp5nG/eH982tuzMvzsH4DlWhI/+I/98EamMtY+SI/Q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VMpcAAAADbAAAADwAAAAAAAAAAAAAAAACYAgAAZHJzL2Rvd25y&#10;ZXYueG1sUEsFBgAAAAAEAAQA9QAAAIUDAAAAAA==&#10;" fillcolor="#cfccc5" stroked="f"/>
                        <v:rect id="Rectangle 34" o:spid="_x0000_s1062" style="position:absolute;left:1696;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aDMQA&#10;AADbAAAADwAAAGRycy9kb3ducmV2LnhtbESP3WrCQBSE7wu+w3KE3tWNrQkaXUXaCt4I/j3AIXtM&#10;0mbPptltft7eFQq9HGbmG2a16U0lWmpcaVnBdBKBIM6sLjlXcL3sXuYgnEfWWFkmBQM52KxHTytM&#10;te34RO3Z5yJA2KWooPC+TqV0WUEG3cTWxMG72cagD7LJpW6wC3BTydcoSqTBksNCgTW9F5R9n3+N&#10;Ao1f18+PebyIy9NhSLJjrH/eYqWex/12CcJT7//Df+29VjBbwO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52gzEAAAA2wAAAA8AAAAAAAAAAAAAAAAAmAIAAGRycy9k&#10;b3ducmV2LnhtbFBLBQYAAAAABAAEAPUAAACJAwAAAAA=&#10;" fillcolor="#cdcac3" stroked="f"/>
                        <v:rect id="Rectangle 35" o:spid="_x0000_s1063" style="position:absolute;left:1703;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85MEA&#10;AADbAAAADwAAAGRycy9kb3ducmV2LnhtbERPz2vCMBS+D/wfwhO8zdS6WanGooPBdlu1gsdH82yD&#10;zUtpMu3+++Uw2PHj+70tRtuJOw3eOFawmCcgiGunDTcKqtP78xqED8gaO8ek4Ic8FLvJ0xZz7R5c&#10;0v0YGhFD2OeooA2hz6X0dUsW/dz1xJG7usFiiHBopB7wEcNtJ9MkWUmLhmNDiz29tVTfjt9WwS07&#10;mDE1yeEzK79Kv3w506XqlJpNx/0GRKAx/Iv/3B9awWtcH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HPOTBAAAA2wAAAA8AAAAAAAAAAAAAAAAAmAIAAGRycy9kb3du&#10;cmV2LnhtbFBLBQYAAAAABAAEAPUAAACGAwAAAAA=&#10;" fillcolor="#cbc8c1" stroked="f"/>
                        <v:rect id="Rectangle 36" o:spid="_x0000_s1064" style="position:absolute;left:1709;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Wb8MA&#10;AADbAAAADwAAAGRycy9kb3ducmV2LnhtbESPQWvCQBSE70L/w/IKvenGloqkrlJCC15KUQP2+Mi+&#10;JqF5b8PuRuO/7wqCx2FmvmFWm5E7dSIfWicG5rMMFEnlbCu1gfLwOV2CChHFYueEDFwowGb9MFlh&#10;bt1ZdnTax1oliIQcDTQx9rnWoWqIMcxcT5K8X+cZY5K+1tbjOcG5089ZttCMraSFBnsqGqr+9gMb&#10;4EX58+U/tlIMxYWXL98Dl0cy5ulxfH8DFWmM9/CtvbUGXudw/ZJ+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pWb8MAAADbAAAADwAAAAAAAAAAAAAAAACYAgAAZHJzL2Rv&#10;d25yZXYueG1sUEsFBgAAAAAEAAQA9QAAAIgDAAAAAA==&#10;" fillcolor="#c9c6c0" stroked="f"/>
                        <v:rect id="Rectangle 37" o:spid="_x0000_s1065" style="position:absolute;left:1714;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x9MIA&#10;AADbAAAADwAAAGRycy9kb3ducmV2LnhtbESPUWvCMBSF3wf+h3CFva2JwsroGkUEQQQZ1f2AS3Nt&#10;is1NbVKt/34ZDPZ4OOd8h1OuJ9eJOw2h9axhkSkQxLU3LTcavs+7tw8QISIb7DyThicFWK9mLyUW&#10;xj+4ovspNiJBOBSowcbYF1KG2pLDkPmeOHkXPziMSQ6NNAM+Etx1cqlULh22nBYs9rS1VF9Po9MQ&#10;1fN8G9tD9WXyDarxeAuVzLV+nU+bTxCRpvgf/mvvjYb3Jfx+ST9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LH0wgAAANsAAAAPAAAAAAAAAAAAAAAAAJgCAABkcnMvZG93&#10;bnJldi54bWxQSwUGAAAAAAQABAD1AAAAhwMAAAAA&#10;" fillcolor="#c7c5be" stroked="f"/>
                        <v:rect id="Rectangle 38" o:spid="_x0000_s1066" style="position:absolute;left:1719;top:283;width: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hpcMA&#10;AADbAAAADwAAAGRycy9kb3ducmV2LnhtbESPW4vCMBSE3wX/QziCL6Lp7uKFrlH2JviiaJV9PjTH&#10;pmxzUpqo9d+bBcHHYWa+YebL1lbiQo0vHSt4GSUgiHOnSy4UHA+r4QyED8gaK8ek4EYelotuZ46p&#10;dlfe0yULhYgQ9ikqMCHUqZQ+N2TRj1xNHL2TayyGKJtC6gavEW4r+ZokE2mx5LhgsKYvQ/lfdrYK&#10;pnZL/ONuNFj/mt3287QZ598bpfq99uMdRKA2PMOP9lorGL/B/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8hpcMAAADbAAAADwAAAAAAAAAAAAAAAACYAgAAZHJzL2Rv&#10;d25yZXYueG1sUEsFBgAAAAAEAAQA9QAAAIgDAAAAAA==&#10;" fillcolor="#c6c3bd" stroked="f"/>
                        <v:rect id="Rectangle 39" o:spid="_x0000_s1067" style="position:absolute;left:1723;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kKcQA&#10;AADbAAAADwAAAGRycy9kb3ducmV2LnhtbESPzWrDMBCE74W8g9hAb42c4pbgWAkhSWkPDfl9gMVa&#10;/xBrZSQldt6+KhR6HGbmGyZfDqYVd3K+saxgOklAEBdWN1wpuJw/XmYgfEDW2FomBQ/ysFyMnnLM&#10;tO35SPdTqESEsM9QQR1Cl0npi5oM+ontiKNXWmcwROkqqR32EW5a+Zok79Jgw3Ghxo7WNRXX081E&#10;Spnububg+83j+7O5uG2yS/dbpZ7Hw2oOItAQ/sN/7S+t4C2F3y/x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85CnEAAAA2wAAAA8AAAAAAAAAAAAAAAAAmAIAAGRycy9k&#10;b3ducmV2LnhtbFBLBQYAAAAABAAEAPUAAACJAwAAAAA=&#10;" fillcolor="#c4c2bc" stroked="f"/>
                        <v:rect id="Rectangle 40" o:spid="_x0000_s1068" style="position:absolute;left:1728;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nUsQA&#10;AADbAAAADwAAAGRycy9kb3ducmV2LnhtbESPQWsCMRSE70L/Q3hCb5q1NUW3RrGVgtCT1h68PTav&#10;m6WblyVJ1+2/b4SCx2FmvmFWm8G1oqcQG88aZtMCBHHlTcO1htPH22QBIiZkg61n0vBLETbru9EK&#10;S+MvfKD+mGqRIRxL1GBT6kopY2XJYZz6jjh7Xz44TFmGWpqAlwx3rXwoiifpsOG8YLGjV0vV9/HH&#10;aaD35efjeXfol2p+3gUr1ct2rrS+Hw/bZxCJhnQL/7f3RoNScP2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J1LEAAAA2wAAAA8AAAAAAAAAAAAAAAAAmAIAAGRycy9k&#10;b3ducmV2LnhtbFBLBQYAAAAABAAEAPUAAACJAwAAAAA=&#10;" fillcolor="#c2c0bb" stroked="f"/>
                        <v:rect id="Rectangle 41" o:spid="_x0000_s1069" style="position:absolute;left:1733;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tX8QA&#10;AADbAAAADwAAAGRycy9kb3ducmV2LnhtbESP3YrCMBSE7xd8h3AEbxZNFVekGkVFRRYv/HuAQ3Ns&#10;qs1JaaLWt98sLOzlMDPfMNN5Y0vxpNoXjhX0ewkI4szpgnMFl/OmOwbhA7LG0jEpeJOH+az1McVU&#10;uxcf6XkKuYgQ9ikqMCFUqZQ+M2TR91xFHL2rqy2GKOtc6hpfEW5LOUiSkbRYcFwwWNHKUHY/PayC&#10;4pZ9ysHy8D4v9ub4uAx36++tU6rTbhYTEIGa8B/+a++0gq8R/H6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LV/EAAAA2wAAAA8AAAAAAAAAAAAAAAAAmAIAAGRycy9k&#10;b3ducmV2LnhtbFBLBQYAAAAABAAEAPUAAACJAwAAAAA=&#10;" fillcolor="#c1bfb9" stroked="f"/>
                        <v:rect id="Rectangle 42" o:spid="_x0000_s1070" style="position:absolute;left:1739;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9ficMA&#10;AADbAAAADwAAAGRycy9kb3ducmV2LnhtbESPQWvCQBSE74L/YXkFb7pRMNXUVcQSqHhqFLw+sq9J&#10;aPZt2N2a1F/vCoUeh5n5htnsBtOKGznfWFYwnyUgiEurG64UXM75dAXCB2SNrWVS8EsedtvxaIOZ&#10;tj1/0q0IlYgQ9hkqqEPoMil9WZNBP7MdcfS+rDMYonSV1A77CDetXCRJKg02HBdq7OhQU/ld/BgF&#10;q3nqjmVv8vXp/H66X7G9pj5XavIy7N9ABBrCf/iv/aEVLF/h+SX+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9ficMAAADbAAAADwAAAAAAAAAAAAAAAACYAgAAZHJzL2Rv&#10;d25yZXYueG1sUEsFBgAAAAAEAAQA9QAAAIgDAAAAAA==&#10;" fillcolor="#bfbdb8" stroked="f"/>
                        <v:rect id="Rectangle 43" o:spid="_x0000_s1071" style="position:absolute;left:1744;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6CAr8A&#10;AADbAAAADwAAAGRycy9kb3ducmV2LnhtbERP3WrCMBS+H/gO4Qi7m6kDx6hGEbXgZBez+gCH5tgW&#10;k5OSZLV9e3Mx2OXH97/aDNaInnxoHSuYzzIQxJXTLdcKrpfi7RNEiMgajWNSMFKAzXryssJcuwef&#10;qS9jLVIIhxwVNDF2uZShashimLmOOHE35y3GBH0ttcdHCrdGvmfZh7TYcmposKNdQ9W9/LUKTkVL&#10;9283Du5nNF/7jA9GlgelXqfDdgki0hD/xX/uo1awSGP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foICvwAAANsAAAAPAAAAAAAAAAAAAAAAAJgCAABkcnMvZG93bnJl&#10;di54bWxQSwUGAAAAAAQABAD1AAAAhAMAAAAA&#10;" fillcolor="#bebcb6" stroked="f"/>
                        <v:rect id="Rectangle 44" o:spid="_x0000_s1072" style="position:absolute;left:1749;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K9MMA&#10;AADbAAAADwAAAGRycy9kb3ducmV2LnhtbESPQWsCMRSE7wX/Q3hCL0WzLVh0NYoIguDJrQe9PTbP&#10;ZHXzsmxSd+2vb4RCj8PMfMMsVr2rxZ3aUHlW8D7OQBCXXldsFBy/tqMpiBCRNdaeScGDAqyWg5cF&#10;5tp3fKB7EY1IEA45KrAxNrmUobTkMIx9Q5y8i28dxiRbI3WLXYK7Wn5k2ad0WHFasNjQxlJ5K76d&#10;gtNEPopy3xlcn739MVfaz85vSr0O+/UcRKQ+/of/2jutYDKD5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oK9MMAAADbAAAADwAAAAAAAAAAAAAAAACYAgAAZHJzL2Rv&#10;d25yZXYueG1sUEsFBgAAAAAEAAQA9QAAAIgDAAAAAA==&#10;" fillcolor="#bcbab5" stroked="f"/>
                        <v:rect id="Rectangle 45" o:spid="_x0000_s1073" style="position:absolute;left:1755;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9EcEA&#10;AADbAAAADwAAAGRycy9kb3ducmV2LnhtbESPQYvCQAyF74L/YYjgTaeui0h1FCks9Oh2/QGxE9ti&#10;J1M6Y9v995uDsMckL++973ieXKsG6kPj2cBmnYAiLr1tuDJw+/la7UGFiGyx9UwGfinA+TSfHTG1&#10;fuRvGopYKTHhkKKBOsYu1TqUNTkMa98Ry+3he4dRxr7StsdRzF2rP5Jkpx02LAk1dpTVVD6LlzNw&#10;l2Xuxmu2b5PnNS82n9sh88YsF9PlACrSFP/F7+/cGthJe2ERDtC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PRHBAAAA2wAAAA8AAAAAAAAAAAAAAAAAmAIAAGRycy9kb3du&#10;cmV2LnhtbFBLBQYAAAAABAAEAPUAAACGAwAAAAA=&#10;" fillcolor="#bab8b3" stroked="f"/>
                        <v:rect id="Rectangle 46" o:spid="_x0000_s1074" style="position:absolute;left:1761;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zG8MA&#10;AADbAAAADwAAAGRycy9kb3ducmV2LnhtbESPT4vCMBTE74LfITxhb5oqiyvVKKK7KHjx38Xbo3m2&#10;xealJNFWP/1mYcHjMDO/YWaL1lTiQc6XlhUMBwkI4szqknMF59NPfwLCB2SNlWVS8CQPi3m3M8NU&#10;24YP9DiGXEQI+xQVFCHUqZQ+K8igH9iaOHpX6wyGKF0utcMmwk0lR0kylgZLjgsF1rQqKLsd7yZS&#10;zvv7p/veNa+vzYUPu/2pvWRrpT567XIKIlAb3uH/9lYrGA/h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xzG8MAAADbAAAADwAAAAAAAAAAAAAAAACYAgAAZHJzL2Rv&#10;d25yZXYueG1sUEsFBgAAAAAEAAQA9QAAAIgDAAAAAA==&#10;" fillcolor="#b8b6b1" stroked="f"/>
                        <v:rect id="Rectangle 47" o:spid="_x0000_s1075" style="position:absolute;left:1768;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ujMMA&#10;AADbAAAADwAAAGRycy9kb3ducmV2LnhtbESP0YrCMBRE34X9h3AX9k1TZRWpRhFR0cUX3f2AS3Nt&#10;q8lNbaJWv34jCD4OM3OGGU8ba8SVal86VtDtJCCIM6dLzhX8/S7bQxA+IGs0jknBnTxMJx+tMaba&#10;3XhH133IRYSwT1FBEUKVSumzgiz6jquIo3dwtcUQZZ1LXeMtwq2RvSQZSIslx4UCK5oXlJ32F6vg&#10;vHxsm5/Fcbbqb+g7lF2zSc5Gqa/PZjYCEagJ7/CrvdYKBj14fo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6ujMMAAADbAAAADwAAAAAAAAAAAAAAAACYAgAAZHJzL2Rv&#10;d25yZXYueG1sUEsFBgAAAAAEAAQA9QAAAIgDAAAAAA==&#10;" fillcolor="#b6b4af" stroked="f"/>
                        <v:rect id="Rectangle 48" o:spid="_x0000_s1076" style="position:absolute;left:1774;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Hv8QA&#10;AADbAAAADwAAAGRycy9kb3ducmV2LnhtbESPT4vCMBTE7wt+h/AEb2vqnxWpRhFR8bKsVi/eHs2z&#10;LTYvJYlav/1mYcHjMDO/YebL1tTiQc5XlhUM+gkI4tzqigsF59P2cwrCB2SNtWVS8CIPy0XnY46p&#10;tk8+0iMLhYgQ9ikqKENoUil9XpJB37cNcfSu1hkMUbpCaofPCDe1HCbJRBqsOC6U2NC6pPyW3Y0C&#10;t/uR3+PDa3S+f02Pl2G22W74plSv265mIAK14R3+b++1gskI/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R7/EAAAA2wAAAA8AAAAAAAAAAAAAAAAAmAIAAGRycy9k&#10;b3ducmV2LnhtbFBLBQYAAAAABAAEAPUAAACJAwAAAAA=&#10;" fillcolor="#b4b2ad" stroked="f"/>
                        <v:rect id="Rectangle 49" o:spid="_x0000_s1077" style="position:absolute;left:1779;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88YA&#10;AADbAAAADwAAAGRycy9kb3ducmV2LnhtbESPQWvCQBSE7wX/w/IKvRSzsbShRleRtoK9qfXg8Zl9&#10;JqHZt2l2jWl+vSsIHoeZ+YaZzjtTiZYaV1pWMIpiEMSZ1SXnCnY/y+E7COeRNVaWScE/OZjPBg9T&#10;TLU984barc9FgLBLUUHhfZ1K6bKCDLrI1sTBO9rGoA+yyaVu8BzgppIvcZxIgyWHhQJr+igo+92e&#10;jILVqR8vntfJW/fXLw/fm88d9vsvpZ4eu8UEhKfO38O39korSF7h+iX8AD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P88YAAADbAAAADwAAAAAAAAAAAAAAAACYAgAAZHJz&#10;L2Rvd25yZXYueG1sUEsFBgAAAAAEAAQA9QAAAIsDAAAAAA==&#10;" fillcolor="#b2b1ac" stroked="f"/>
                        <v:rect id="Rectangle 50" o:spid="_x0000_s1078" style="position:absolute;left:1784;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cksIA&#10;AADbAAAADwAAAGRycy9kb3ducmV2LnhtbESPwWrDMBBE74X8g9hAb42c0JriWA4hUAjkEOzmAxZr&#10;azmxVsZSY/vvo0Chx2Fm3jD5brKduNPgW8cK1qsEBHHtdMuNgsv319snCB+QNXaOScFMHnbF4iXH&#10;TLuRS7pXoRERwj5DBSaEPpPS14Ys+pXriaP34waLIcqhkXrAMcJtJzdJkkqLLccFgz0dDNW36tcq&#10;GJuS9Hm6yBPT9d3Mx9bO50qp1+W034IINIX/8F/7qBWkH/D8En+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JySwgAAANsAAAAPAAAAAAAAAAAAAAAAAJgCAABkcnMvZG93&#10;bnJldi54bWxQSwUGAAAAAAQABAD1AAAAhwMAAAAA&#10;" fillcolor="#b1afab" stroked="f"/>
                        <v:rect id="Rectangle 51" o:spid="_x0000_s1079" style="position:absolute;left:1789;top:283;width: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XJMMA&#10;AADbAAAADwAAAGRycy9kb3ducmV2LnhtbESPT2vCQBTE74LfYXmCt7qxyFKjq4hQ8VBs/YPnR/aZ&#10;RLNvY3Zr0m/fLRQ8DjPzG2a+7GwlHtT40rGG8SgBQZw5U3Ku4XR8f3kD4QOywcoxafghD8tFvzfH&#10;1LiW9/Q4hFxECPsUNRQh1KmUPivIoh+5mjh6F9dYDFE2uTQNthFuK/maJEpaLDkuFFjTuqDsdvi2&#10;Gj4SNd2xaj/9fXLdfO0yM+Fz0Ho46FYzEIG68Az/t7dGg1Lw9y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5XJMMAAADbAAAADwAAAAAAAAAAAAAAAACYAgAAZHJzL2Rv&#10;d25yZXYueG1sUEsFBgAAAAAEAAQA9QAAAIgDAAAAAA==&#10;" fillcolor="#afaeaa" stroked="f"/>
                        <v:rect id="Rectangle 52" o:spid="_x0000_s1080" style="position:absolute;left:1793;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GJsUA&#10;AADbAAAADwAAAGRycy9kb3ducmV2LnhtbESPT4vCMBTE7wt+h/AEL8uaKqhL11REEPSi+Ofi7W3z&#10;tu22eSlNrPXbG0HwOMzMb5j5ojOVaKlxhWUFo2EEgji1uuBMwfm0/voG4TyyxsoyKbiTg0XS+5hj&#10;rO2ND9QefSYChF2MCnLv61hKl+Zk0A1tTRy8P9sY9EE2mdQN3gLcVHIcRVNpsOCwkGNNq5zS8ng1&#10;CvT/7HqOPg+XTfm7y7b7djvplrVSg363/AHhqfPv8Ku90QqmM3h+CT9AJ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wYmxQAAANsAAAAPAAAAAAAAAAAAAAAAAJgCAABkcnMv&#10;ZG93bnJldi54bWxQSwUGAAAAAAQABAD1AAAAigMAAAAA&#10;" fillcolor="#adaca8" stroked="f"/>
                        <v:rect id="Rectangle 53" o:spid="_x0000_s1081" style="position:absolute;left:1800;top:283;width: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q98AA&#10;AADbAAAADwAAAGRycy9kb3ducmV2LnhtbERPy4rCMBTdC/MP4Q7MTlNdiHaMIorowLjwMYi7S3Nt&#10;is1NSaJ2/t4sBJeH857MWluLO/lQOVbQ72UgiAunKy4VHA+r7ghEiMgaa8ek4J8CzKYfnQnm2j14&#10;R/d9LEUK4ZCjAhNjk0sZCkMWQ881xIm7OG8xJuhLqT0+Urit5SDLhtJixanBYEMLQ8V1f7MK6q35&#10;PUn6W47XA19eNz8tnYudUl+f7fwbRKQ2vsUv90YrGKax6Uv6AX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Rq98AAAADbAAAADwAAAAAAAAAAAAAAAACYAgAAZHJzL2Rvd25y&#10;ZXYueG1sUEsFBgAAAAAEAAQA9QAAAIUDAAAAAA==&#10;" fillcolor="#abaaa6" stroked="f"/>
                        <v:rect id="Rectangle 54" o:spid="_x0000_s1082" style="position:absolute;left:1808;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h2cQA&#10;AADbAAAADwAAAGRycy9kb3ducmV2LnhtbESPT2sCMRTE74V+h/AK3mpWD6KrUVQQxR6k/rk/N8/N&#10;6uZl2cR166c3hUKPw8z8hpnMWluKhmpfOFbQ6yYgiDOnC84VHA+rzyEIH5A1lo5JwQ95mE3f3yaY&#10;avfgb2r2IRcRwj5FBSaEKpXSZ4Ys+q6riKN3cbXFEGWdS13jI8JtKftJMpAWC44LBitaGspu+7tV&#10;ULi++Tqdr6Nme/CnZP28ZMvFTqnORzsfgwjUhv/wX3ujFQxG8Psl/gA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4dnEAAAA2wAAAA8AAAAAAAAAAAAAAAAAmAIAAGRycy9k&#10;b3ducmV2LnhtbFBLBQYAAAAABAAEAPUAAACJAwAAAAA=&#10;" fillcolor="#a9a8a4" stroked="f"/>
                        <v:rect id="Rectangle 55" o:spid="_x0000_s1083" style="position:absolute;left:1814;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RAcEA&#10;AADbAAAADwAAAGRycy9kb3ducmV2LnhtbERPyWrDMBC9F/oPYgq5NXINSYMT2aQtDe0pm8l5sCa2&#10;iTUykuq4+frqEOjx8fZVMZpODOR8a1nByzQBQVxZ3XKtoDx+Pi9A+ICssbNMCn7JQ5E/Pqww0/bK&#10;exoOoRYxhH2GCpoQ+kxKXzVk0E9tTxy5s3UGQ4SultrhNYabTqZJMpcGW44NDfb03lB1OfwYBZvv&#10;2XY4bahcmBTL3Vt5q136odTkaVwvQQQaw7/47v7SCl7j+vgl/gC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ukQHBAAAA2wAAAA8AAAAAAAAAAAAAAAAAmAIAAGRycy9kb3du&#10;cmV2LnhtbFBLBQYAAAAABAAEAPUAAACGAwAAAAA=&#10;" fillcolor="#a7a6a2" stroked="f"/>
                        <v:rect id="Rectangle 56" o:spid="_x0000_s1084" style="position:absolute;left:1820;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4cMMA&#10;AADbAAAADwAAAGRycy9kb3ducmV2LnhtbESPQWsCMRSE7wX/Q3hCbzWrBy2rUdQqVHpp1YPHx+a5&#10;Wdy8bJPorv++EYQeh5n5hpktOluLG/lQOVYwHGQgiAunKy4VHA/bt3cQISJrrB2TgjsFWMx7LzPM&#10;tWv5h277WIoE4ZCjAhNjk0sZCkMWw8A1xMk7O28xJulLqT22CW5rOcqysbRYcVow2NDaUHHZX62C&#10;k7l/Ha3/OK3qa3Vx7a79tZtvpV773XIKIlIX/8PP9qdWMBnC40v6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34cMMAAADbAAAADwAAAAAAAAAAAAAAAACYAgAAZHJzL2Rv&#10;d25yZXYueG1sUEsFBgAAAAAEAAQA9QAAAIgDAAAAAA==&#10;" fillcolor="#a5a4a0" stroked="f"/>
                        <v:rect id="Rectangle 57" o:spid="_x0000_s1085" style="position:absolute;left:1827;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HOcUA&#10;AADbAAAADwAAAGRycy9kb3ducmV2LnhtbESPT2sCMRTE74V+h/AK3jRbsVW2RinSglAp+Ofi7bF5&#10;3d1287KbxDV+eyMIPQ4z8xtmvoymET05X1tW8DzKQBAXVtdcKjjsP4czED4ga2wsk4ILeVguHh/m&#10;mGt75i31u1CKBGGfo4IqhDaX0hcVGfQj2xIn78c6gyFJV0rt8JzgppHjLHuVBmtOCxW2tKqo+Nud&#10;jILjxHX96jeGl/ZLf3Q+dtn3plNq8BTf30AEiuE/fG+vtYLpG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wc5xQAAANsAAAAPAAAAAAAAAAAAAAAAAJgCAABkcnMv&#10;ZG93bnJldi54bWxQSwUGAAAAAAQABAD1AAAAigMAAAAA&#10;" fillcolor="#a3a29f" stroked="f"/>
                        <v:rect id="Rectangle 58" o:spid="_x0000_s1086" style="position:absolute;left:1832;top:283;width: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GoMQA&#10;AADbAAAADwAAAGRycy9kb3ducmV2LnhtbESPQYvCMBSE7wv+h/AEL4umKuyW2iiiCLIHoboHvT2a&#10;Z1vavJQmav33ZkHY4zAz3zDpqjeNuFPnKssKppMIBHFudcWFgt/TbhyDcB5ZY2OZFDzJwWo5+Egx&#10;0fbBGd2PvhABwi5BBaX3bSKly0sy6Ca2JQ7e1XYGfZBdIXWHjwA3jZxF0Zc0WHFYKLGlTUl5fbwZ&#10;BU1c0fWUyc/NNj5cflj353qeKTUa9usFCE+9/w+/23ut4HsOf1/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khqDEAAAA2wAAAA8AAAAAAAAAAAAAAAAAmAIAAGRycy9k&#10;b3ducmV2LnhtbFBLBQYAAAAABAAEAPUAAACJAwAAAAA=&#10;" fillcolor="#a2a19d" stroked="f"/>
                        <v:rect id="Rectangle 59" o:spid="_x0000_s1087" style="position:absolute;left:1836;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kgMEA&#10;AADbAAAADwAAAGRycy9kb3ducmV2LnhtbESPQUsDMRSE7wX/Q3iCt262RVpZmxYRCt7EKvX62LxN&#10;Fjcv2yTuxn9vCoLHYWa+YXaH7AYxUYi9ZwWrqgZB3Hrds1Hw8X5cPoCICVnj4JkU/FCEw/5mscNG&#10;+5nfaDolIwqEY4MKbEpjI2VsLTmMlR+Ji9f54DAVGYzUAecCd4Nc1/VGOuy5LFgc6dlS+3X6dgrm&#10;TPncZWM+LU/b1XwJl+41KHV3m58eQSTK6T/8137RCrb3cP1Sf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sJIDBAAAA2wAAAA8AAAAAAAAAAAAAAAAAmAIAAGRycy9kb3du&#10;cmV2LnhtbFBLBQYAAAAABAAEAPUAAACGAwAAAAA=&#10;" fillcolor="#a09f9c" stroked="f"/>
                        <v:rect id="Rectangle 60" o:spid="_x0000_s1088" style="position:absolute;left:1843;top:283;width: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c/MQA&#10;AADbAAAADwAAAGRycy9kb3ducmV2LnhtbESPzWrDMBCE74W+g9hCb4ncQOrEjRLcQCCQBtr8nRdr&#10;a5lYK2OptvP2VSHQ4zAz3zCL1WBr0VHrK8cKXsYJCOLC6YpLBafjZjQD4QOyxtoxKbiRh9Xy8WGB&#10;mXY9f1F3CKWIEPYZKjAhNJmUvjBk0Y9dQxy9b9daDFG2pdQt9hFuazlJkldpseK4YLChtaHievix&#10;Ci49N/Nz/umTId3vPm7X93TvjFLPT0P+BiLQEP7D9/ZWK0i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nPzEAAAA2wAAAA8AAAAAAAAAAAAAAAAAmAIAAGRycy9k&#10;b3ducmV2LnhtbFBLBQYAAAAABAAEAPUAAACJAwAAAAA=&#10;" fillcolor="#9e9d9a" stroked="f"/>
                        <v:rect id="Rectangle 61" o:spid="_x0000_s1089" style="position:absolute;left:1847;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OScMA&#10;AADbAAAADwAAAGRycy9kb3ducmV2LnhtbESPS2vCQBSF9wX/w3AL3TWTutASM0opKK5amtrS5SVz&#10;8zCZOzEzJvHfO4LQ5eE8Pk66mUwrBupdbVnBSxSDIM6trrlUcPjePr+CcB5ZY2uZFFzIwWY9e0gx&#10;0XbkLxoyX4owwi5BBZX3XSKlyysy6CLbEQevsL1BH2RfSt3jGMZNK+dxvJAGaw6ECjt6ryhvsrMJ&#10;3CYvPvngfvG4+7n8fcTZvjnVSj09Tm8rEJ4m/x++t/dawXIBty/h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OScMAAADbAAAADwAAAAAAAAAAAAAAAACYAgAAZHJzL2Rv&#10;d25yZXYueG1sUEsFBgAAAAAEAAQA9QAAAIgDAAAAAA==&#10;" fillcolor="#9c9b99" stroked="f"/>
                        <v:rect id="Rectangle 62" o:spid="_x0000_s1090" style="position:absolute;left:1852;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gNcAA&#10;AADbAAAADwAAAGRycy9kb3ducmV2LnhtbESPQWsCMRSE70L/Q3iF3jSrUFe2RpFCQejJVfD62Lxu&#10;FjcvS17U7b9vCoLHYWa+Ydbb0ffqRlG6wAbmswIUcRNsx62B0/FrugIlCdliH5gM/JLAdvMyWWNl&#10;w50PdKtTqzKEpUIDLqWh0loaRx5lFgbi7P2E6DFlGVttI94z3Pd6URRL7bHjvOBwoE9HzaW+egPf&#10;eB3e7V4cLS5nEsFy1dbRmLfXcfcBKtGYnuFHe28NlCX8f8k/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TgNcAAAADbAAAADwAAAAAAAAAAAAAAAACYAgAAZHJzL2Rvd25y&#10;ZXYueG1sUEsFBgAAAAAEAAQA9QAAAIUDAAAAAA==&#10;" fillcolor="#9b9a97" stroked="f"/>
                        <v:rect id="Rectangle 63" o:spid="_x0000_s1091" style="position:absolute;left:1857;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GpMIA&#10;AADbAAAADwAAAGRycy9kb3ducmV2LnhtbERPTWvCQBC9F/oflin01mwq1Up0lVCQ6KVgrHodstMk&#10;TXY2ZNck/ffdQ8Hj432vt5NpxUC9qy0reI1iEMSF1TWXCr5Ou5clCOeRNbaWScEvOdhuHh/WmGg7&#10;8pGG3JcihLBLUEHlfZdI6YqKDLrIdsSB+7a9QR9gX0rd4xjCTStncbyQBmsODRV29FFR0eQ3oyC+&#10;yNHMxyx7G36aQ1osh/P1Uyr1/DSlKxCeJn8X/7v3WsF7GBu+h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YakwgAAANsAAAAPAAAAAAAAAAAAAAAAAJgCAABkcnMvZG93&#10;bnJldi54bWxQSwUGAAAAAAQABAD1AAAAhwMAAAAA&#10;" fillcolor="#999896" stroked="f"/>
                        <v:rect id="Rectangle 64" o:spid="_x0000_s1092" style="position:absolute;left:1862;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3V8MA&#10;AADbAAAADwAAAGRycy9kb3ducmV2LnhtbESP3WoCMRSE7wXfIRyhd5qtSNWtUcTaKl759wCH5HR3&#10;6eZkSVJ3+/aNIHg5zHwzzGLV2VrcyIfKsYLXUQaCWDtTcaHgevkczkCEiGywdkwK/ijAatnvLTA3&#10;ruUT3c6xEKmEQ44KyhibXMqgS7IYRq4hTt638xZjkr6QxmObym0tx1n2Ji1WnBZKbGhTkv45/1oF&#10;073+2u68nnSH6+FYfTStPs3WSr0MuvU7iEhdfIYf9N4kbg7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R3V8MAAADbAAAADwAAAAAAAAAAAAAAAACYAgAAZHJzL2Rv&#10;d25yZXYueG1sUEsFBgAAAAAEAAQA9QAAAIgDAAAAAA==&#10;" fillcolor="#979694" stroked="f"/>
                        <v:rect id="Rectangle 65" o:spid="_x0000_s1093" style="position:absolute;left:1868;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KqsAA&#10;AADbAAAADwAAAGRycy9kb3ducmV2LnhtbERPTYvCMBC9C/6HMIIXWVNFF+kaRQRB9KKu4B6HZrYt&#10;NpOSxNr+e3MQPD7e93Ldmko05HxpWcFknIAgzqwuOVdw/d19LUD4gKyxskwKOvKwXvV7S0y1ffKZ&#10;mkvIRQxhn6KCIoQ6ldJnBRn0Y1sTR+7fOoMhQpdL7fAZw00lp0nyLQ2WHBsKrGlbUHa/PIyCU/13&#10;GpV4c3PZHGeTQ+juXbJVajhoNz8gArXhI36791rBIq6PX+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PKqsAAAADbAAAADwAAAAAAAAAAAAAAAACYAgAAZHJzL2Rvd25y&#10;ZXYueG1sUEsFBgAAAAAEAAQA9QAAAIUDAAAAAA==&#10;" fillcolor="#959493" stroked="f"/>
                        <v:rect id="Rectangle 66" o:spid="_x0000_s1094" style="position:absolute;left:1873;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9A8IA&#10;AADbAAAADwAAAGRycy9kb3ducmV2LnhtbESPT4vCMBTE78J+h/AWvGlaDyJdo4i4y+7RP+j1bfNs&#10;Q5uX0kRb/fRGEDwOM/MbZr7sbS2u1HrjWEE6TkAQ504bLhQc9t+jGQgfkDXWjknBjTwsFx+DOWba&#10;dbyl6y4UIkLYZ6igDKHJpPR5SRb92DXE0Tu71mKIsi2kbrGLcFvLSZJMpUXDcaHEhtYl5dXuYhXc&#10;t13Vb/6OaWr/T1XSmdvP3Rulhp/96gtEoD68w6/2r1YwS+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j0DwgAAANsAAAAPAAAAAAAAAAAAAAAAAJgCAABkcnMvZG93&#10;bnJldi54bWxQSwUGAAAAAAQABAD1AAAAhwMAAAAA&#10;" fillcolor="#949391" stroked="f"/>
                        <v:rect id="Rectangle 67" o:spid="_x0000_s1095" style="position:absolute;left:1879;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bLMMA&#10;AADbAAAADwAAAGRycy9kb3ducmV2LnhtbESPzWrDMBCE74G+g9hCb7WUHILrWjYhUAg5FJyW0ONi&#10;bW1Ta2Us+SdvXxUKOQ4z8w2Tl6vtxUyj7xxr2CYKBHHtTMeNhs+Pt+cUhA/IBnvHpOFGHsriYZNj&#10;ZtzCFc2X0IgIYZ+hhjaEIZPS1y1Z9IkbiKP37UaLIcqxkWbEJcJtL3dK7aXFjuNCiwMdW6p/LpPV&#10;sKjJu6/tLbxM+95UVp2vp/ez1k+P6+EVRKA13MP/7ZPRkO7g70v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bLMMAAADbAAAADwAAAAAAAAAAAAAAAACYAgAAZHJzL2Rv&#10;d25yZXYueG1sUEsFBgAAAAAEAAQA9QAAAIgDAAAAAA==&#10;" fillcolor="#929190" stroked="f"/>
                        <v:rect id="Rectangle 68" o:spid="_x0000_s1096" style="position:absolute;left:1884;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5MAA&#10;AADbAAAADwAAAGRycy9kb3ducmV2LnhtbESPQYvCMBSE74L/ITzBm6Yqits1igqiR61evL1t3rbF&#10;5qU00dZ/bwTB4zAz3zCLVWtK8aDaFZYVjIYRCOLU6oIzBZfzbjAH4TyyxtIyKXiSg9Wy21lgrG3D&#10;J3okPhMBwi5GBbn3VSylS3My6Ia2Ig7ev60N+iDrTOoamwA3pRxH0UwaLDgs5FjRNqf0ltyNgrtp&#10;Num1ivb8c/nzm6TgqTlOlOr32vUvCE+t/4Y/7YNWMJ/A+0v4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h5MAAAADbAAAADwAAAAAAAAAAAAAAAACYAgAAZHJzL2Rvd25y&#10;ZXYueG1sUEsFBgAAAAAEAAQA9QAAAIUDAAAAAA==&#10;" fillcolor="#91908e" stroked="f"/>
                        <v:rect id="Rectangle 69" o:spid="_x0000_s1097" style="position:absolute;left:1889;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cMEA&#10;AADbAAAADwAAAGRycy9kb3ducmV2LnhtbESPwWrDMBBE74X8g9hAb42cUBLjWg4lqYmvcfsBi7WV&#10;3VgrYymO+/dRoNDjMDNvmHw/215MNPrOsYL1KgFB3DjdsVHw9Vm+pCB8QNbYOyYFv+RhXyyecsy0&#10;u/GZpjoYESHsM1TQhjBkUvqmJYt+5Qbi6H270WKIcjRSj3iLcNvLTZJspcWO40KLAx1aai711Srw&#10;H6fO7KbKhKNjmfY/66S6lEo9L+f3NxCB5vAf/mtXWkH6Co8v8Qf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5xnDBAAAA2wAAAA8AAAAAAAAAAAAAAAAAmAIAAGRycy9kb3du&#10;cmV2LnhtbFBLBQYAAAAABAAEAPUAAACGAwAAAAA=&#10;" fillcolor="#8f8e8d" stroked="f"/>
                        <v:rect id="Rectangle 70" o:spid="_x0000_s1098" style="position:absolute;left:1894;top:283;width: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y7sQA&#10;AADbAAAADwAAAGRycy9kb3ducmV2LnhtbESPT4vCMBTE78J+h/AWvGlawT9Uo7gLgu7N7B52b4/m&#10;2Vabl9LEWr/9RhA8DjPzG2a16W0tOmp95VhBOk5AEOfOVFwo+PnejRYgfEA2WDsmBXfysFm/DVaY&#10;GXfjI3U6FCJC2GeooAyhyaT0eUkW/dg1xNE7udZiiLItpGnxFuG2lpMkmUmLFceFEhv6LCm/6KtV&#10;oD+6VH+l6d/8/Ds57SqppwdzV2r43m+XIAL14RV+tvdGwWIKj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4cu7EAAAA2wAAAA8AAAAAAAAAAAAAAAAAmAIAAGRycy9k&#10;b3ducmV2LnhtbFBLBQYAAAAABAAEAPUAAACJAwAAAAA=&#10;" fillcolor="#8d8d8c" stroked="f"/>
                        <v:rect id="Rectangle 71" o:spid="_x0000_s1099" style="position:absolute;left:1898;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rucIA&#10;AADbAAAADwAAAGRycy9kb3ducmV2LnhtbESP0WoCMRRE3wv+Q7hC32piWxddjSJLCxV80fYDrsl1&#10;d3Fzs2xSXf/eCIKPw8ycYRar3jXiTF2oPWsYjxQIYuNtzaWGv9/vtymIEJEtNp5Jw5UCrJaDlwXm&#10;1l94R+d9LEWCcMhRQxVjm0sZTEUOw8i3xMk7+s5hTLIrpe3wkuCuke9KZdJhzWmhwpaKisxp/+80&#10;FJtMmcln4VwMRm1nxdfHgU9avw779RxEpD4+w4/2j9UwzeD+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u5wgAAANsAAAAPAAAAAAAAAAAAAAAAAJgCAABkcnMvZG93&#10;bnJldi54bWxQSwUGAAAAAAQABAD1AAAAhwMAAAAA&#10;" fillcolor="#8c8b8a" stroked="f"/>
                        <v:rect id="Rectangle 72" o:spid="_x0000_s1100" style="position:absolute;left:1903;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wY8UA&#10;AADbAAAADwAAAGRycy9kb3ducmV2LnhtbESPT2vCQBTE7wW/w/KE3upGi9GmriKioAcF/1x6e2Rf&#10;N8Hs25hdY/rtu0Khx2FmfsPMFp2tREuNLx0rGA4SEMS50yUbBZfz5m0KwgdkjZVjUvBDHhbz3ssM&#10;M+0efKT2FIyIEPYZKihCqDMpfV6QRT9wNXH0vl1jMUTZGKkbfES4reQoSVJpseS4UGBNq4Ly6+lu&#10;I+V93O4O5nLbm6/tpvu4put6nyr12u+WnyACdeE//NfeagXTCTy/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rBjxQAAANsAAAAPAAAAAAAAAAAAAAAAAJgCAABkcnMv&#10;ZG93bnJldi54bWxQSwUGAAAAAAQABAD1AAAAigMAAAAA&#10;" fillcolor="#8a8a89" stroked="f"/>
                        <v:rect id="Rectangle 73" o:spid="_x0000_s1101" style="position:absolute;left:1908;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Op8QA&#10;AADbAAAADwAAAGRycy9kb3ducmV2LnhtbESPQWvCQBCF74L/YRmhF9GNLUiIriKC0FIoNZZ6HbJj&#10;kjY7G7KbmP77zqHQ42Pe+9687X50jRqoC7VnA6tlAoq48Lbm0sDH5bRIQYWIbLHxTAZ+KMB+N51s&#10;MbP+zmca8lgqgXDI0EAVY5tpHYqKHIalb4nldvOdwyiyK7Xt8C5w1+jHJFlrhzVLQ4UtHSsqvvPe&#10;Se/Ta37tm/cbv10/XwQ1z7+G3piH2XjYgIo0xn/zX/rZGkjlWdkiO0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FzqfEAAAA2wAAAA8AAAAAAAAAAAAAAAAAmAIAAGRycy9k&#10;b3ducmV2LnhtbFBLBQYAAAAABAAEAPUAAACJAwAAAAA=&#10;" fillcolor="#888887" stroked="f"/>
                        <v:rect id="Rectangle 74" o:spid="_x0000_s1102" style="position:absolute;left:1914;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FHMIA&#10;AADbAAAADwAAAGRycy9kb3ducmV2LnhtbESPUWsCMRCE3wv+h7BCX0rNtWCxp1GOQqEPQlH7A5Zk&#10;exe9bI5kq9d/bwpCH4eZ+YZZbcbQqzOl7CMbeJpVoIhtdJ5bA1+H98cFqCzIDvvIZOCXMmzWk7sV&#10;1i5eeEfnvbSqQDjXaKATGWqts+0oYJ7Fgbh43zEFlCJTq13CS4GHXj9X1YsO6LksdDjQW0f2tP8J&#10;BsSefNPoNh+SffjcHr3wbi7G3E/HZglKaJT/8K394QwsXuHvS/kB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YUcwgAAANsAAAAPAAAAAAAAAAAAAAAAAJgCAABkcnMvZG93&#10;bnJldi54bWxQSwUGAAAAAAQABAD1AAAAhwMAAAAA&#10;" fillcolor="#868686" stroked="f"/>
                        <v:rect id="Rectangle 75" o:spid="_x0000_s1103" style="position:absolute;left:1919;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lhsAA&#10;AADbAAAADwAAAGRycy9kb3ducmV2LnhtbERPy4rCMBTdD8w/hCvMbkx9IGM1LYNQcDEgVhezvDbX&#10;ptjclCZq/XuzEFweznudD7YVN+p941jBZJyAIK6cbrhWcDwU3z8gfEDW2DomBQ/ykGefH2tMtbvz&#10;nm5lqEUMYZ+iAhNCl0rpK0MW/dh1xJE7u95iiLCvpe7xHsNtK6dJspAWG44NBjvaGKou5dUq+J8d&#10;F/5UlH+usO6xK+b7+fVilPoaDb8rEIGG8Ba/3FutYBnXxy/xB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nlhsAAAADbAAAADwAAAAAAAAAAAAAAAACYAgAAZHJzL2Rvd25y&#10;ZXYueG1sUEsFBgAAAAAEAAQA9QAAAIUDAAAAAA==&#10;" fillcolor="#858584" stroked="f"/>
                        <v:rect id="Rectangle 76" o:spid="_x0000_s1104" style="position:absolute;left:1924;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Zt8UA&#10;AADbAAAADwAAAGRycy9kb3ducmV2LnhtbESPQWvCQBSE70L/w/IKvekmPTQ2dRUjtLSXorE95PbI&#10;PpNg9m3Irkn677uC4HGYmW+Y1WYyrRiod41lBfEiAkFcWt1wpeDn+D5fgnAeWWNrmRT8kYPN+mG2&#10;wlTbkQ805L4SAcIuRQW1910qpStrMugWtiMO3sn2Bn2QfSV1j2OAm1Y+R9GLNNhwWKixo11N5Tm/&#10;GAXHbC8/ot/ke7dNiqLIpsvyKyGlnh6n7RsIT5O/h2/tT63gNYbrl/AD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1m3xQAAANsAAAAPAAAAAAAAAAAAAAAAAJgCAABkcnMv&#10;ZG93bnJldi54bWxQSwUGAAAAAAQABAD1AAAAigMAAAAA&#10;" fillcolor="#838383" stroked="f"/>
                        <v:rect id="Rectangle 77" o:spid="_x0000_s1105" style="position:absolute;left:1930;top:283;width:2;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jWMQA&#10;AADbAAAADwAAAGRycy9kb3ducmV2LnhtbESPzWrDMBCE74W8g9hALqWR45LQulFMKDaUXkJ+el+s&#10;rWVirYyl2s7bR4VCj8PMfMNs88m2YqDeN44VrJYJCOLK6YZrBZdz+fQCwgdkja1jUnAjD/lu9rDF&#10;TLuRjzScQi0ihH2GCkwIXSalrwxZ9EvXEUfv2/UWQ5R9LXWPY4TbVqZJspEWG44LBjt6N1RdTz9W&#10;wbPxZv1pDsX6sbg2R3kob8VXqdRiPu3fQASawn/4r/2hFbym8Psl/g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S41jEAAAA2wAAAA8AAAAAAAAAAAAAAAAAmAIAAGRycy9k&#10;b3ducmV2LnhtbFBLBQYAAAAABAAEAPUAAACJAwAAAAA=&#10;" fillcolor="#818181" stroked="f"/>
                        <v:rect id="Rectangle 78" o:spid="_x0000_s1106" style="position:absolute;left:1660;top:286;width:13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shape id="Picture 79" o:spid="_x0000_s1107" type="#_x0000_t75" style="position:absolute;left:1812;top:832;width:120;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dWXDAAAA2wAAAA8AAABkcnMvZG93bnJldi54bWxEj0FrwkAUhO8F/8PyhN7qxhKKRtcgSkBv&#10;TRTB2yP7TILZtyG7mvjvu4VCj8PMfMOs09G04km9aywrmM8iEMSl1Q1XCs6n7GMBwnlkja1lUvAi&#10;B+lm8rbGRNuBc3oWvhIBwi5BBbX3XSKlK2sy6Ga2Iw7ezfYGfZB9JXWPQ4CbVn5G0Zc02HBYqLGj&#10;XU3lvXgYBZfLNXsc8u99jPd4ccTlgKfzoNT7dNyuQHga/X/4r33QCpYx/H4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h1ZcMAAADbAAAADwAAAAAAAAAAAAAAAACf&#10;AgAAZHJzL2Rvd25yZXYueG1sUEsFBgAAAAAEAAQA9wAAAI8DAAAAAA==&#10;">
                          <v:imagedata r:id="rId85" o:title=""/>
                        </v:shape>
                        <v:shape id="Picture 80" o:spid="_x0000_s1108" type="#_x0000_t75" style="position:absolute;left:1812;top:832;width:120;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KBD3FAAAA2wAAAA8AAABkcnMvZG93bnJldi54bWxEj09rwkAUxO8Fv8PyhF6kbmyptdGNiFAo&#10;9OK/g8fX7DObmH0bslsT++m7BcHjMDO/YRbL3tbiQq0vHSuYjBMQxLnTJRcKDvuPpxkIH5A11o5J&#10;wZU8LLPBwwJT7Tre0mUXChEh7FNUYEJoUil9bsiiH7uGOHon11oMUbaF1C12EW5r+ZwkU2mx5Lhg&#10;sKG1ofy8+7EKquM3kn8zm8P1t+NRZXD09TJV6nHYr+YgAvXhHr61P7WC91f4/xJ/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SgQ9xQAAANsAAAAPAAAAAAAAAAAAAAAA&#10;AJ8CAABkcnMvZG93bnJldi54bWxQSwUGAAAAAAQABAD3AAAAkQMAAAAA&#10;">
                          <v:imagedata r:id="rId86" o:title=""/>
                        </v:shape>
                        <v:shape id="Picture 81" o:spid="_x0000_s1109" type="#_x0000_t75" style="position:absolute;left:1553;top:21;width:28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J97FAAAA2wAAAA8AAABkcnMvZG93bnJldi54bWxEj0FrwkAUhO9C/8PyCr3VTXsQTd0EFawK&#10;opgWen1kXzep2bchu5r477uFgsdhZr5h5vlgG3GlzteOFbyMExDEpdM1GwWfH+vnKQgfkDU2jknB&#10;jTzk2cNojql2PZ/oWgQjIoR9igqqENpUSl9WZNGPXUscvW/XWQxRdkbqDvsIt418TZKJtFhzXKiw&#10;pVVF5bm4WAX17rD/WSabYrNbHc0Xrft3s18o9fQ4LN5ABBrCPfzf3moFswn8fYk/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cyfexQAAANsAAAAPAAAAAAAAAAAAAAAA&#10;AJ8CAABkcnMvZG93bnJldi54bWxQSwUGAAAAAAQABAD3AAAAkQMAAAAA&#10;">
                          <v:imagedata r:id="rId87" o:title=""/>
                        </v:shape>
                        <v:shape id="Picture 82" o:spid="_x0000_s1110" type="#_x0000_t75" style="position:absolute;left:1553;top:21;width:28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vO3zEAAAA2wAAAA8AAABkcnMvZG93bnJldi54bWxEj0Frg0AUhO+F/oflBXqra3qoiXUjoSWQ&#10;EHqolp5f3RcV3bfiboz599lAocdhZr5hsnw2vZhodK1lBcsoBkFcWd1yreC73D2vQDiPrLG3TAqu&#10;5CDfPD5kmGp74S+aCl+LAGGXooLG+yGV0lUNGXSRHYiDd7KjQR/kWEs94iXATS9f4vhVGmw5LDQ4&#10;0HtDVVecjYLj55Qcuo9rncTl77L8mU6rvZZKPS3m7RsIT7P/D/+191rBOoH7l/AD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vO3zEAAAA2wAAAA8AAAAAAAAAAAAAAAAA&#10;nwIAAGRycy9kb3ducmV2LnhtbFBLBQYAAAAABAAEAPcAAACQAwAAAAA=&#10;">
                          <v:imagedata r:id="rId88" o:title=""/>
                        </v:shape>
                        <v:shape id="Freeform 83" o:spid="_x0000_s1111" style="position:absolute;left:1645;top:278;width:155;height:37;visibility:visible;mso-wrap-style:square;v-text-anchor:top" coordsize="15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HMMAA&#10;AADbAAAADwAAAGRycy9kb3ducmV2LnhtbERPz2vCMBS+D/wfwhO8zdSBo+uMIk6lO66OnR/NW1vW&#10;vJQktul/vxwGO358v3eHaHoxkvOdZQWbdQaCuLa640bB5+3ymIPwAVljb5kUzOThsF887LDQduIP&#10;GqvQiBTCvkAFbQhDIaWvWzLo13YgTty3dQZDgq6R2uGUwk0vn7LsWRrsODW0ONCppfqnuhsFlWne&#10;p7e4zd01nr/m+9Geza1UarWMx1cQgWL4F/+5S63gJY1NX9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dHMMAAAADbAAAADwAAAAAAAAAAAAAAAACYAgAAZHJzL2Rvd25y&#10;ZXYueG1sUEsFBgAAAAAEAAQA9QAAAIUDAAAAAA==&#10;" path="m155,10l139,21r-18,8l102,36,83,37,59,34,37,28,18,16,,e" filled="f" strokecolor="#d75139" strokeweight="22e-5mm">
                          <v:path arrowok="t" o:connecttype="custom" o:connectlocs="155,10;139,21;121,29;102,36;83,37;59,34;37,28;18,16;0,0" o:connectangles="0,0,0,0,0,0,0,0,0"/>
                        </v:shape>
                        <v:rect id="Rectangle 84" o:spid="_x0000_s1112" style="position:absolute;left:1816;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MMQA&#10;AADbAAAADwAAAGRycy9kb3ducmV2LnhtbESPT2sCMRTE7wW/Q3iF3mp2pYiuRhFFqBepf7A9PjbP&#10;3aWbl5Ckun77RhA8DjPzG2Y670wrLuRDY1lB3s9AEJdWN1wpOB7W7yMQISJrbC2TghsFmM96L1Ms&#10;tL3yji77WIkE4VCggjpGV0gZypoMhr51xMk7W28wJukrqT1eE9y0cpBlQ2mw4bRQo6NlTeXv/s8o&#10;+HL+5Mxivfr4Hub6Jrft4WeTK/X22i0mICJ18Rl+tD+1gvEY7l/S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zjDEAAAA2wAAAA8AAAAAAAAAAAAAAAAAmAIAAGRycy9k&#10;b3ducmV2LnhtbFBLBQYAAAAABAAEAPUAAACJAwAAAAA=&#10;" fillcolor="#010101" stroked="f"/>
                        <v:rect id="Rectangle 85" o:spid="_x0000_s1113" style="position:absolute;left:1817;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fG8QA&#10;AADcAAAADwAAAGRycy9kb3ducmV2LnhtbESPQWsCMRCF7wX/Q5hCbzVRisjWrIhY8eJBKz0Pm+nu&#10;spvJkqS69dd3DkJvM7w3732zWo++V1eKqQ1sYTY1oIir4FquLVw+P16XoFJGdtgHJgu/lGBdTp5W&#10;WLhw4xNdz7lWEsKpQAtNzkOhdaoa8pimYSAW7TtEj1nWWGsX8SbhvtdzYxbaY8vS0OBA24aq7vzj&#10;LRg3i4fj9k3fq81++dXt5uEe9ta+PI+bd1CZxvxvflwfnOAbwZd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HxvEAAAA3AAAAA8AAAAAAAAAAAAAAAAAmAIAAGRycy9k&#10;b3ducmV2LnhtbFBLBQYAAAAABAAEAPUAAACJAwAAAAA=&#10;" fillcolor="gray" stroked="f"/>
                        <v:rect id="Rectangle 86" o:spid="_x0000_s1114" style="position:absolute;left:1819;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dLcIA&#10;AADcAAAADwAAAGRycy9kb3ducmV2LnhtbERPTYvCMBC9C/sfwix401QFdbtGKaLgQQTrHjwOzWxb&#10;tpl0m2irv94Igrd5vM9ZrDpTiSs1rrSsYDSMQBBnVpecK/g5bQdzEM4ja6wsk4IbOVgtP3oLjLVt&#10;+UjX1OcihLCLUUHhfR1L6bKCDLqhrYkD92sbgz7AJpe6wTaEm0qOo2gqDZYcGgqsaV1Q9pdejILz&#10;1/mU6HubTDazwyz9L/cbTJ1S/c8u+QbhqfNv8cu902F+NIL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0twgAAANwAAAAPAAAAAAAAAAAAAAAAAJgCAABkcnMvZG93&#10;bnJldi54bWxQSwUGAAAAAAQABAD1AAAAhwMAAAAA&#10;" fillcolor="#7e7e7e" stroked="f"/>
                        <v:rect id="Rectangle 87" o:spid="_x0000_s1115" style="position:absolute;left:1820;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zcIA&#10;AADcAAAADwAAAGRycy9kb3ducmV2LnhtbERPTWvCQBC9F/wPywje6sYcpKSuoYhCevBQtdDjkJ0m&#10;aXZnw+42xn/vFgre5vE+Z1NO1oiRfOgcK1gtMxDEtdMdNwou58PzC4gQkTUax6TgRgHK7expg4V2&#10;V/6g8RQbkUI4FKigjXEopAx1SxbD0g3Eift23mJM0DdSe7ymcGtknmVrabHj1NDiQLuW6v70axWY&#10;T6/r/v3rx+TD3t/Ox8rnzim1mE9vryAiTfEh/ndXOs3Pcvh7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bNwgAAANwAAAAPAAAAAAAAAAAAAAAAAJgCAABkcnMvZG93&#10;bnJldi54bWxQSwUGAAAAAAQABAD1AAAAhwMAAAAA&#10;" fillcolor="#7d7d7d" stroked="f"/>
                        <v:rect id="Rectangle 88" o:spid="_x0000_s1116" style="position:absolute;left:1822;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Oi8EA&#10;AADcAAAADwAAAGRycy9kb3ducmV2LnhtbERPS4vCMBC+C/sfwix4EU1t8bHVKIvo4knwteehGduy&#10;zaQ0Ueu/NwuCt/n4njNftqYSN2pcaVnBcBCBIM6sLjlXcDpu+lMQziNrrCyTggc5WC4+OnNMtb3z&#10;nm4Hn4sQwi5FBYX3dSqlywoy6Aa2Jg7cxTYGfYBNLnWD9xBuKhlH0VgaLDk0FFjTqqDs73A1Cr7q&#10;c0Lr0dDuenHC0lx/KJ78KtX9bL9nIDy1/i1+ubc6zI8S+H8mXC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DovBAAAA3AAAAA8AAAAAAAAAAAAAAAAAmAIAAGRycy9kb3du&#10;cmV2LnhtbFBLBQYAAAAABAAEAPUAAACGAwAAAAA=&#10;" fillcolor="#7b7b7b" stroked="f"/>
                        <v:rect id="Rectangle 89" o:spid="_x0000_s1117" style="position:absolute;left:1824;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RvcQA&#10;AADcAAAADwAAAGRycy9kb3ducmV2LnhtbERPzWrCQBC+C32HZQq96W5KqZpmFSlIhV4a9QGm2TGJ&#10;ZmdjdjVpn75bELzNx/c72XKwjbhS52vHGpKJAkFcOFNzqWG/W49nIHxANtg4Jg0/5GG5eBhlmBrX&#10;c07XbShFDGGfooYqhDaV0hcVWfQT1xJH7uA6iyHCrpSmwz6G20Y+K/UqLdYcGyps6b2i4rS9WA3z&#10;33M4rud5P032B1Vu8u/L18en1k+Pw+oNRKAh3MU398bE+eoF/p+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Eb3EAAAA3AAAAA8AAAAAAAAAAAAAAAAAmAIAAGRycy9k&#10;b3ducmV2LnhtbFBLBQYAAAAABAAEAPUAAACJAwAAAAA=&#10;" fillcolor="#797979" stroked="f"/>
                        <v:rect id="Rectangle 90" o:spid="_x0000_s1118" style="position:absolute;left:1825;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xH8UA&#10;AADcAAAADwAAAGRycy9kb3ducmV2LnhtbERPS2vCQBC+C/6HZYTedFNBaaObUKRihV7qg+ptyE6z&#10;abOzIbtq7K/vCgVv8/E9Z553thZnan3lWMHjKAFBXDhdcalgt10On0D4gKyxdkwKruQhz/q9Oaba&#10;XfiDzptQihjCPkUFJoQmldIXhiz6kWuII/flWoshwraUusVLDLe1HCfJVFqsODYYbGhhqPjZnKyC&#10;w/7drn+fv5vVYmenr6fP7nDcG6UeBt3LDESgLtzF/+43HecnE7g9Ey+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XEfxQAAANwAAAAPAAAAAAAAAAAAAAAAAJgCAABkcnMv&#10;ZG93bnJldi54bWxQSwUGAAAAAAQABAD1AAAAigMAAAAA&#10;" fillcolor="#787878" stroked="f"/>
                        <v:rect id="Rectangle 91" o:spid="_x0000_s1119" style="position:absolute;left:1827;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ODWL8A&#10;AADcAAAADwAAAGRycy9kb3ducmV2LnhtbERPTYvCMBC9C/sfwizsTdNdpWi3UURY1KNaeh6asS1t&#10;JqWJtfvvjSB4m8f7nHQzmlYM1LvasoLvWQSCuLC65lJBdvmbLkE4j6yxtUwK/snBZv0xSTHR9s4n&#10;Gs6+FCGEXYIKKu+7REpXVGTQzWxHHLir7Q36APtS6h7vIdy08ieKYmmw5tBQYUe7iormfDMKbg0f&#10;97YdslzPy3iZj4tslVulvj7H7S8IT6N/i1/ugw7zoxiez4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s4NYvwAAANwAAAAPAAAAAAAAAAAAAAAAAJgCAABkcnMvZG93bnJl&#10;di54bWxQSwUGAAAAAAQABAD1AAAAhAMAAAAA&#10;" fillcolor="#767676" stroked="f"/>
                        <v:rect id="Rectangle 92" o:spid="_x0000_s1120" style="position:absolute;left:1828;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vr8EA&#10;AADcAAAADwAAAGRycy9kb3ducmV2LnhtbERPS2rDMBDdF3IHMYHsajlepMWJEkIh1N21bg4wWGPL&#10;1Bo5kpLYPX1VKHQ3j/ed3WGyg7iRD71jBessB0HcON1zp+D8eXp8BhEissbBMSmYKcBhv3jYYand&#10;nT/oVsdOpBAOJSowMY6llKExZDFkbiROXOu8xZig76T2eE/hdpBFnm+kxZ5Tg8GRXgw1X/XVKqje&#10;L7On9lh3F8Pf1+J1LBr/ptRqOR23ICJN8V/85650mp8/we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r6/BAAAA3AAAAA8AAAAAAAAAAAAAAAAAmAIAAGRycy9kb3du&#10;cmV2LnhtbFBLBQYAAAAABAAEAPUAAACGAwAAAAA=&#10;" fillcolor="#747474" stroked="f"/>
                        <v:rect id="Rectangle 93" o:spid="_x0000_s1121" style="position:absolute;left:1830;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zUMMA&#10;AADcAAAADwAAAGRycy9kb3ducmV2LnhtbESPQWvCQBCF74X+h2UKvdWNgqKpq0ghWHpS4w8YstMk&#10;mJ0Nu9sk/vvOQfA2w3vz3jfb/eQ6NVCIrWcD81kGirjytuXawLUsPtagYkK22HkmA3eKsN+9vmwx&#10;t37kMw2XVCsJ4ZijgSalPtc6Vg05jDPfE4v264PDJGuotQ04Srjr9CLLVtphy9LQYE9fDVW3y58z&#10;UCzn5XjcLE628+f2uhx+CgwrY97fpsMnqERTepof199W8DOhlWdkAr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hzUMMAAADcAAAADwAAAAAAAAAAAAAAAACYAgAAZHJzL2Rv&#10;d25yZXYueG1sUEsFBgAAAAAEAAQA9QAAAIgDAAAAAA==&#10;" fillcolor="#737373" stroked="f"/>
                        <v:rect id="Rectangle 94" o:spid="_x0000_s1122" style="position:absolute;left:1832;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p6MEA&#10;AADcAAAADwAAAGRycy9kb3ducmV2LnhtbERPTWvCQBC9C/0PyxS86aYeSk3dSBWEUk+1vfQ2ZKdJ&#10;yO5s2FlN+u9dQehtHu9zNtvJO3WhKF1gA0/LAhRxHWzHjYHvr8PiBZQkZIsuMBn4I4Ft9TDbYGnD&#10;yJ90OaVG5RCWEg20KQ2l1lK35FGWYSDO3G+IHlOGsdE24pjDvdOronjWHjvODS0OtG+p7k9nb+BD&#10;pP4hv0vHc+/iuhud7I4HY+aP09srqERT+hff3e82zy/WcHsmX6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V6ejBAAAA3AAAAA8AAAAAAAAAAAAAAAAAmAIAAGRycy9kb3du&#10;cmV2LnhtbFBLBQYAAAAABAAEAPUAAACGAwAAAAA=&#10;" fillcolor="#717171" stroked="f"/>
                        <v:rect id="Rectangle 95" o:spid="_x0000_s1123" style="position:absolute;left:1833;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t4sIA&#10;AADcAAAADwAAAGRycy9kb3ducmV2LnhtbESPQWsCMRCF7wX/QxjBW81aRGQ1igiCPVjo6sXbsBl3&#10;g5vJkqS6/ffOodDbDO/Ne9+st4Pv1INicoENzKYFKOI6WMeNgcv58L4ElTKyxS4wGfilBNvN6G2N&#10;pQ1P/qZHlRslIZxKNNDm3Jdap7olj2kaemLRbiF6zLLGRtuITwn3nf4oioX26FgaWuxp31J9r368&#10;geupdxUVX4s57pJ3V4rD8TMaMxkPuxWoTEP+N/9dH63gzwRfnpEJ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63iwgAAANwAAAAPAAAAAAAAAAAAAAAAAJgCAABkcnMvZG93&#10;bnJldi54bWxQSwUGAAAAAAQABAD1AAAAhwMAAAAA&#10;" fillcolor="#6f6f6f" stroked="f"/>
                        <v:rect id="Rectangle 96" o:spid="_x0000_s1124" style="position:absolute;left:1835;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4qMMA&#10;AADcAAAADwAAAGRycy9kb3ducmV2LnhtbERP20oDMRB9F/oPYQp9s9kVKnZtWkpFWl8K1n7AmEx3&#10;VzeTNcle9OsbQfBtDuc6q81oG9GTD7VjBfk8A0Gsnam5VHB+e759ABEissHGMSn4pgCb9eRmhYVx&#10;A79Sf4qlSCEcClRQxdgWUgZdkcUwdy1x4i7OW4wJ+lIaj0MKt428y7J7abHm1FBhS7uK9Oepswp8&#10;//7yNeij7vJSPl3a7mOxX/4oNZuO20cQkcb4L/5zH0yan+fw+0y6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t4qMMAAADcAAAADwAAAAAAAAAAAAAAAACYAgAAZHJzL2Rv&#10;d25yZXYueG1sUEsFBgAAAAAEAAQA9QAAAIgDAAAAAA==&#10;" fillcolor="#6e6e6e" stroked="f"/>
                        <v:rect id="Rectangle 97" o:spid="_x0000_s1125" style="position:absolute;left:1836;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OT8AA&#10;AADcAAAADwAAAGRycy9kb3ducmV2LnhtbERPTYvCMBC9C/sfwizsTVM9iHSNUoRdPa1YZfE4NmNb&#10;bCYlidr+eyMI3ubxPme+7EwjbuR8bVnBeJSAIC6srrlUcNj/DGcgfEDW2FgmBT15WC4+BnNMtb3z&#10;jm55KEUMYZ+igiqENpXSFxUZ9CPbEkfubJ3BEKErpXZ4j+GmkZMkmUqDNceGCltaVVRc8qtR8OdW&#10;65P7X+d9n0+PKH+zLZWZUl+fXfYNIlAX3uKXe6Pj/PE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FOT8AAAADcAAAADwAAAAAAAAAAAAAAAACYAgAAZHJzL2Rvd25y&#10;ZXYueG1sUEsFBgAAAAAEAAQA9QAAAIUDAAAAAA==&#10;" fillcolor="#6c6c6c" stroked="f"/>
                        <v:rect id="Rectangle 98" o:spid="_x0000_s1126" style="position:absolute;left:1838;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ktcQA&#10;AADcAAAADwAAAGRycy9kb3ducmV2LnhtbERPTWvCQBC9F/wPywjemo0WSkizigiK9VKaFPQ4zU6T&#10;1OxsyK4x7a/vCkJv83ifk61G04qBetdYVjCPYhDEpdUNVwo+iu1jAsJ5ZI2tZVLwQw5Wy8lDhqm2&#10;V36nIfeVCCHsUlRQe9+lUrqyJoMush1x4L5sb9AH2FdS93gN4aaVizh+lgYbDg01drSpqTznF6Ng&#10;Nx4Kt/l+3X9Wb4k+Dr+ny6KwSs2m4/oFhKfR/4vv7r0O8+dPcHs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5LXEAAAA3AAAAA8AAAAAAAAAAAAAAAAAmAIAAGRycy9k&#10;b3ducmV2LnhtbFBLBQYAAAAABAAEAPUAAACJAwAAAAA=&#10;" fillcolor="#6a6a6a" stroked="f"/>
                        <v:rect id="Rectangle 99" o:spid="_x0000_s1127" style="position:absolute;left:1839;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mK8MA&#10;AADcAAAADwAAAGRycy9kb3ducmV2LnhtbERPS2sCMRC+F/ofwgi9lJpdkVK3RpGKUPBgfdDzdDNm&#10;FzeTJYnr+u+NIPQ2H99zpvPeNqIjH2rHCvJhBoK4dLpmo+CwX719gAgRWWPjmBRcKcB89vw0xUK7&#10;C2+p20UjUgiHAhVUMbaFlKGsyGIYupY4cUfnLcYEvZHa4yWF20aOsuxdWqw5NVTY0ldF5Wl3tgq2&#10;y5H9Mz+/h0m3MYv16ykf+3al1MugX3yCiNTHf/HD/a3T/HwM92fSB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ZmK8MAAADcAAAADwAAAAAAAAAAAAAAAACYAgAAZHJzL2Rv&#10;d25yZXYueG1sUEsFBgAAAAAEAAQA9QAAAIgDAAAAAA==&#10;" fillcolor="#696969" stroked="f"/>
                        <v:rect id="Rectangle 100" o:spid="_x0000_s1128" style="position:absolute;left:1841;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sZ8MA&#10;AADcAAAADwAAAGRycy9kb3ducmV2LnhtbERPS2vCQBC+F/wPywi9FN1EaZHUNfgECVLU9tLbkB2z&#10;wexsyG41/ffdQqG3+fieM89724gbdb52rCAdJyCIS6drrhR8vO9GMxA+IGtsHJOCb/KQLwYPc8y0&#10;u/OJbudQiRjCPkMFJoQ2k9KXhiz6sWuJI3dxncUQYVdJ3eE9httGTpLkRVqsOTYYbGltqLyev6yC&#10;t2KDq2lRE66Lz63ZT6uDfjoq9Tjsl68gAvXhX/zn3us4P32G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dsZ8MAAADcAAAADwAAAAAAAAAAAAAAAACYAgAAZHJzL2Rv&#10;d25yZXYueG1sUEsFBgAAAAAEAAQA9QAAAIgDAAAAAA==&#10;" fillcolor="#676767" stroked="f"/>
                        <v:rect id="Rectangle 101" o:spid="_x0000_s1129" style="position:absolute;left:1843;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6q8EA&#10;AADcAAAADwAAAGRycy9kb3ducmV2LnhtbERPTYvCMBC9L/gfwgh7WTRVoUo1iiwoiwdhVfA6NGNT&#10;bCa1ydr6740g7G0e73MWq85W4k6NLx0rGA0TEMS50yUXCk7HzWAGwgdkjZVjUvAgD6tl72OBmXYt&#10;/9L9EAoRQ9hnqMCEUGdS+tyQRT90NXHkLq6xGCJsCqkbbGO4reQ4SVJpseTYYLCmb0P59fBnFWz3&#10;8pz6Nvna30x7mhTTaqdnG6U++916DiJQF/7Fb/ePjvNHKbye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lOqvBAAAA3AAAAA8AAAAAAAAAAAAAAAAAmAIAAGRycy9kb3du&#10;cmV2LnhtbFBLBQYAAAAABAAEAPUAAACGAwAAAAA=&#10;" fillcolor="#656565" stroked="f"/>
                        <v:rect id="Rectangle 102" o:spid="_x0000_s1130" style="position:absolute;left:1844;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2sMA&#10;AADcAAAADwAAAGRycy9kb3ducmV2LnhtbERP22oCMRB9F/oPYQp9kZrdQr2sG6UUWgpFxK34PG5m&#10;L7iZLEmq279vBMG3OZzr5OvBdOJMzreWFaSTBARxaXXLtYL9z8fzHIQPyBo7y6TgjzysVw+jHDNt&#10;L7yjcxFqEUPYZ6igCaHPpPRlQwb9xPbEkausMxgidLXUDi8x3HTyJUmm0mDLsaHBnt4bKk/Fr1Ew&#10;Tu3ms3r93p1wfnDHbbHoZ36h1NPj8LYEEWgId/HN/aXj/HQG12fi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42sMAAADcAAAADwAAAAAAAAAAAAAAAACYAgAAZHJzL2Rv&#10;d25yZXYueG1sUEsFBgAAAAAEAAQA9QAAAIgDAAAAAA==&#10;" fillcolor="#646464" stroked="f"/>
                        <v:rect id="Rectangle 103" o:spid="_x0000_s1131" style="position:absolute;left:1846;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gZ8YA&#10;AADcAAAADwAAAGRycy9kb3ducmV2LnhtbESPQUvDQBCF74L/YZmCF2k3DSiadlukInjwkkaE3obs&#10;NAnNzi7ZbRL99c5B8DbDe/PeN9v97Ho10hA7zwbWqwwUce1tx42Bz+pt+QQqJmSLvWcy8E0R9rvb&#10;my0W1k9c0nhMjZIQjgUaaFMKhdaxbslhXPlALNrZDw6TrEOj7YCThLte51n2qB12LA0tBjq0VF+O&#10;V2fg4+t0yu8vUyhDXj1gfH4ds/LHmLvF/LIBlWhO/+a/63cr+GuhlWdkA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2gZ8YAAADcAAAADwAAAAAAAAAAAAAAAACYAgAAZHJz&#10;L2Rvd25yZXYueG1sUEsFBgAAAAAEAAQA9QAAAIsDAAAAAA==&#10;" fillcolor="#626262" stroked="f"/>
                        <v:rect id="Rectangle 104" o:spid="_x0000_s1132" style="position:absolute;left:1847;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GkcMA&#10;AADcAAAADwAAAGRycy9kb3ducmV2LnhtbERPTWsCMRC9C/0PYQreNKsHq6txWQqCPQjtaul1TKa7&#10;224mS5Lq+u+bQsHbPN7nbIrBduJCPrSOFcymGQhi7UzLtYLTcTdZgggR2WDnmBTcKECxfRhtMDfu&#10;ym90qWItUgiHHBU0Mfa5lEE3ZDFMXU+cuE/nLcYEfS2Nx2sKt52cZ9lCWmw5NTTY03ND+rv6sQre&#10;KxnnWXV+HerTR6mfvnp98C9KjR+Hcg0i0hDv4n/33qT5sxX8PZ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TGkcMAAADcAAAADwAAAAAAAAAAAAAAAACYAgAAZHJzL2Rv&#10;d25yZXYueG1sUEsFBgAAAAAEAAQA9QAAAIgDAAAAAA==&#10;" fillcolor="#606060" stroked="f"/>
                        <v:rect id="Rectangle 105" o:spid="_x0000_s1133" style="position:absolute;left:1849;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MUsQA&#10;AADcAAAADwAAAGRycy9kb3ducmV2LnhtbESPQWvDMAyF74X9B6PBLmVxElgJadxSBoNc1w121WI1&#10;CY3lNHbbLL9+Ogx2k3hP732q9rMb1I2m0Hs2kCUpKOLG255bA58fb88FqBCRLQ6eycAPBdjvHlYV&#10;ltbf+Z1ux9gqCeFQooEuxrHUOjQdOQyJH4lFO/nJYZR1arWd8C7hbtB5mm60w56locORXjtqzser&#10;M/B1WYrBXrM6ZC8Ht1nsmvNvMubpcT5sQUWa47/577q2gp8Lvj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jFLEAAAA3AAAAA8AAAAAAAAAAAAAAAAAmAIAAGRycy9k&#10;b3ducmV2LnhtbFBLBQYAAAAABAAEAPUAAACJAwAAAAA=&#10;" fillcolor="#5f5f5f" stroked="f"/>
                        <v:rect id="Rectangle 106" o:spid="_x0000_s1134" style="position:absolute;left:1851;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GDMYA&#10;AADcAAAADwAAAGRycy9kb3ducmV2LnhtbESPQWvCQBCF7wX/wzJCL6VuFCmSukppkYpgwVTodZqd&#10;ZkOzsyE7avTXu0Khtxne+968mS9736gjdbEObGA8ykARl8HWXBnYf64eZ6CiIFtsApOBM0VYLgZ3&#10;c8xtOPGOjoVUKoVwzNGAE2lzrWPpyGMchZY4aT+h8yhp7SptOzylcN/oSZY9aY81pwsOW3p1VP4W&#10;B59q7Kfr4iJfD2FTv7vvt4/txlox5n7YvzyDEurl3/xHr23iJmO4PZMm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LGDMYAAADcAAAADwAAAAAAAAAAAAAAAACYAgAAZHJz&#10;L2Rvd25yZXYueG1sUEsFBgAAAAAEAAQA9QAAAIsDAAAAAA==&#10;" fillcolor="#5d5d5d" stroked="f"/>
                        <v:rect id="Rectangle 107" o:spid="_x0000_s1135" style="position:absolute;left:1852;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u7cUA&#10;AADcAAAADwAAAGRycy9kb3ducmV2LnhtbERPS2vCQBC+F/oflil4Ed00iJbUVUpLoYeC+Kh6HLLT&#10;JDQ7G3bXJPrrXUHobT6+58yXvalFS85XlhU8jxMQxLnVFRcKdtvP0QsIH5A11pZJwZk8LBePD3PM&#10;tO14Te0mFCKGsM9QQRlCk0np85IM+rFtiCP3a53BEKErpHbYxXBTyzRJptJgxbGhxIbeS8r/Niej&#10;4HAsjpfDx7fbpZPhzF261f6nbpUaPPVvryAC9eFffHd/6Tg/TeH2TLx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G7txQAAANwAAAAPAAAAAAAAAAAAAAAAAJgCAABkcnMv&#10;ZG93bnJldi54bWxQSwUGAAAAAAQABAD1AAAAigMAAAAA&#10;" fillcolor="#5b5b5b" stroked="f"/>
                        <v:rect id="Rectangle 108" o:spid="_x0000_s1136" style="position:absolute;left:1854;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y6L0A&#10;AADcAAAADwAAAGRycy9kb3ducmV2LnhtbERPSwrCMBDdC94hjOBOUy2IVKOoIIiu/OB6aMa22kxK&#10;E2u9vREEd/N435kvW1OKhmpXWFYwGkYgiFOrC84UXM7bwRSE88gaS8uk4E0OlotuZ46Jti8+UnPy&#10;mQgh7BJUkHtfJVK6NCeDbmgr4sDdbG3QB1hnUtf4CuGmlOMomkiDBYeGHCva5JQ+Tk+j4KDv63ik&#10;1/sr27iZGLzc9jZSqt9rVzMQnlr/F//cOx3mj2P4PhMu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Iwy6L0AAADcAAAADwAAAAAAAAAAAAAAAACYAgAAZHJzL2Rvd25yZXYu&#10;eG1sUEsFBgAAAAAEAAQA9QAAAIIDAAAAAA==&#10;" fillcolor="#5a5a5a" stroked="f"/>
                        <v:rect id="Rectangle 109" o:spid="_x0000_s1137" style="position:absolute;left:1855;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9wMMA&#10;AADcAAAADwAAAGRycy9kb3ducmV2LnhtbERPS2vCQBC+C/0PyxR6Kc0mIramrlJKFU9CfZ2H7CQb&#10;mp1Ns1sT/70rFLzNx/ec+XKwjThT52vHCrIkBUFcOF1zpeCwX728gfABWWPjmBRcyMNy8TCaY65d&#10;z9903oVKxBD2OSowIbS5lL4wZNEnriWOXOk6iyHCrpK6wz6G20aO03QqLdYcGwy29Gmo+Nn9WQXN&#10;89fJmO1r1hfr4+U3m622ZXtU6ulx+HgHEWgId/G/e6Pj/PEE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9wMMAAADcAAAADwAAAAAAAAAAAAAAAACYAgAAZHJzL2Rv&#10;d25yZXYueG1sUEsFBgAAAAAEAAQA9QAAAIgDAAAAAA==&#10;" fillcolor="#585858" stroked="f"/>
                        <v:rect id="Rectangle 110" o:spid="_x0000_s1138" style="position:absolute;left:1857;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7MEA&#10;AADcAAAADwAAAGRycy9kb3ducmV2LnhtbERPTWvCQBC9F/wPyxS81U0FSxrdSBEqgqfa4nnMTpOQ&#10;zGzMbjX6611B6G0e73MWy4FbdaLe104MvE4SUCSFs7WUBn6+P19SUD6gWGydkIELeVjmo6cFZtad&#10;5YtOu1CqGCI+QwNVCF2mtS8qYvQT15FE7tf1jCHCvtS2x3MM51ZPk+RNM9YSGyrsaFVR0ez+2AC7&#10;VX09Frxfz7aSXveNf+dDasz4efiYgwo0hH/xw72xcf50Bvdn4gU6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suzBAAAA3AAAAA8AAAAAAAAAAAAAAAAAmAIAAGRycy9kb3du&#10;cmV2LnhtbFBLBQYAAAAABAAEAPUAAACGAwAAAAA=&#10;" fillcolor="#565656" stroked="f"/>
                        <v:rect id="Rectangle 111" o:spid="_x0000_s1139" style="position:absolute;left:1859;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SOMIA&#10;AADcAAAADwAAAGRycy9kb3ducmV2LnhtbERPTWvCQBC9F/wPywheik6UEkp0FSkURLC0sQe9Ddkx&#10;CWZnQ3Y18d93C4Xe5vE+Z7UZbKPu3PnaiYb5LAHFUjhTS6nh+/g+fQXlA4mhxglreLCHzXr0tKLM&#10;uF6++J6HUsUQ8RlpqEJoM0RfVGzJz1zLErmL6yyFCLsSTUd9DLcNLpIkRUu1xIaKWn6ruLjmN6vh&#10;8xlveNhvG28+ME/P7tS/oNN6Mh62S1CBh/Av/nPvTJy/SOH3mXg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9I4wgAAANwAAAAPAAAAAAAAAAAAAAAAAJgCAABkcnMvZG93&#10;bnJldi54bWxQSwUGAAAAAAQABAD1AAAAhwMAAAAA&#10;" fillcolor="#555" stroked="f"/>
                        <v:rect id="Rectangle 112" o:spid="_x0000_s1140" style="position:absolute;left:1860;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jcMA&#10;AADcAAAADwAAAGRycy9kb3ducmV2LnhtbERP3WrCMBS+H/gO4Qi7GZpamEo1ihsUNnCDtT7AoTk2&#10;1eakNJnt3t4MBrs7H9/v2e5H24ob9b5xrGAxT0AQV043XCs4lflsDcIHZI2tY1LwQx72u8nDFjPt&#10;Bv6iWxFqEUPYZ6jAhNBlUvrKkEU/dx1x5M6utxgi7GupexxiuG1lmiRLabHh2GCwo1dD1bX4tgqc&#10;XB8/Rx4Wl9yaj8Yu359eymelHqfjYQMi0Bj+xX/uNx3npyv4fSZ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HjcMAAADcAAAADwAAAAAAAAAAAAAAAACYAgAAZHJzL2Rv&#10;d25yZXYueG1sUEsFBgAAAAAEAAQA9QAAAIgDAAAAAA==&#10;" fillcolor="#535353" stroked="f"/>
                        <v:rect id="Rectangle 113" o:spid="_x0000_s1141" style="position:absolute;left:1862;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XocUA&#10;AADcAAAADwAAAGRycy9kb3ducmV2LnhtbESPQWvCQBCF70L/wzKF3nSj1CKpq4hoyU2MIj1Os2MS&#10;mp0N2a1Gf71zEHqb4b1575v5sneNulAXas8GxqMEFHHhbc2lgeNhO5yBChHZYuOZDNwowHLxMphj&#10;av2V93TJY6kkhEOKBqoY21TrUFTkMIx8Syza2XcOo6xdqW2HVwl3jZ4kyYd2WLM0VNjSuqLiN/9z&#10;Bk5h/z3dxF2//TqX91M+zlbvP5kxb6/96hNUpD7+m5/XmRX8idDKMzK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ehxQAAANwAAAAPAAAAAAAAAAAAAAAAAJgCAABkcnMv&#10;ZG93bnJldi54bWxQSwUGAAAAAAQABAD1AAAAigMAAAAA&#10;" fillcolor="#515151" stroked="f"/>
                        <v:rect id="Rectangle 114" o:spid="_x0000_s1142" style="position:absolute;left:1863;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5WMIA&#10;AADcAAAADwAAAGRycy9kb3ducmV2LnhtbERP22rCQBB9L/Qflin4VjdGaGPqKiIES/Gl0Q8YsmMS&#10;mp0Ne9HYr+8WCn2bw7nOejuZQVzJ+d6ygsU8A0HcWN1zq+B8qp4LED4gaxwsk4I7edhuHh/WWGp7&#10;40+61qEVKYR9iQq6EMZSSt90ZNDP7UicuIt1BkOCrpXa4S2Fm0HmWfYiDfacGjocad9R81VHo+BD&#10;58d4/l5wdFW2PMTXomqHo1Kzp2n3BiLQFP7Ff+53nebnK/h9Jl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rlYwgAAANwAAAAPAAAAAAAAAAAAAAAAAJgCAABkcnMvZG93&#10;bnJldi54bWxQSwUGAAAAAAQABAD1AAAAhwMAAAAA&#10;" fillcolor="#505050" stroked="f"/>
                        <v:rect id="Rectangle 115" o:spid="_x0000_s1143" style="position:absolute;left:1865;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x/cUA&#10;AADcAAAADwAAAGRycy9kb3ducmV2LnhtbESPQWvCQBCF74X+h2UKXkrdqCAlukopCIogNO2hvY3Z&#10;MVnMzobsGuO/dw5CbzO8N+99s1wPvlE9ddEFNjAZZ6CIy2AdVwZ+vjdv76BiQrbYBCYDN4qwXj0/&#10;LTG34cpf1BepUhLCMUcDdUptrnUsa/IYx6ElFu0UOo9J1q7StsOrhPtGT7Nsrj06loYaW/qsqTwX&#10;F2/AHV8PxSwWtm/2v+2cht3p6P6MGb0MHwtQiYb0b35cb63gzwRf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LH9xQAAANwAAAAPAAAAAAAAAAAAAAAAAJgCAABkcnMv&#10;ZG93bnJldi54bWxQSwUGAAAAAAQABAD1AAAAigMAAAAA&#10;" fillcolor="#4e4e4e" stroked="f"/>
                        <v:rect id="Rectangle 116" o:spid="_x0000_s1144" style="position:absolute;left:1867;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P2sEA&#10;AADcAAAADwAAAGRycy9kb3ducmV2LnhtbERPS4vCMBC+C/6HMMJeRFNd1KXbKCos6FHdBY9DM31o&#10;M6lNVuu/N4LgbT6+5ySL1lTiSo0rLSsYDSMQxKnVJecKfg8/gy8QziNrrCyTgjs5WMy7nQRjbW+8&#10;o+ve5yKEsItRQeF9HUvp0oIMuqGtiQOX2cagD7DJpW7wFsJNJcdRNJUGSw4NBda0Lig97/+Ngknf&#10;/h3NJGvXM3k8rbaby7a+o1IfvXb5DcJT69/il3ujw/zPET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lD9rBAAAA3AAAAA8AAAAAAAAAAAAAAAAAmAIAAGRycy9kb3du&#10;cmV2LnhtbFBLBQYAAAAABAAEAPUAAACGAwAAAAA=&#10;" fillcolor="#4c4c4c" stroked="f"/>
                        <v:rect id="Rectangle 117" o:spid="_x0000_s1145" style="position:absolute;left:1868;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Qm8QA&#10;AADcAAAADwAAAGRycy9kb3ducmV2LnhtbERPTWvCQBC9C/6HZQQvUjdGlJC6hlYQRCiiLT0P2WmS&#10;Jjsbs6tJ/323IPQ2j/c5m2wwjbhT5yrLChbzCARxbnXFhYKP9/1TAsJ5ZI2NZVLwQw6y7Xi0wVTb&#10;ns90v/hChBB2KSoovW9TKV1ekkE3ty1x4L5sZ9AH2BVSd9iHcNPIOIrW0mDFoaHElnYl5fXlZhS8&#10;rj6PS32qZ9/n9TVJ4sH3u9ubUtPJ8PIMwtPg/8UP90GH+csY/p4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0JvEAAAA3AAAAA8AAAAAAAAAAAAAAAAAmAIAAGRycy9k&#10;b3ducmV2LnhtbFBLBQYAAAAABAAEAPUAAACJAwAAAAA=&#10;" fillcolor="#4b4b4b" stroked="f"/>
                        <v:rect id="Rectangle 118" o:spid="_x0000_s1146" style="position:absolute;left:1870;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VcAA&#10;AADcAAAADwAAAGRycy9kb3ducmV2LnhtbERPTUvDQBC9C/0PyxS82U2NiMRui6kEvBoFr9PsNJua&#10;nQ07axv/vSsI3ubxPmezm/2ozhRlCGxgvSpAEXfBDtwbeH9rbh5ASUK2OAYmA98ksNsurjZY2XDh&#10;Vzq3qVc5hKVCAy6lqdJaOkceZRUm4swdQ/SYMoy9thEvOdyP+rYo7rXHgXODw4n2jrrP9ssbkMOp&#10;jfXBPrumHu+kkY++9qUx18v56RFUojn9i//cLzbPL0v4fSZfo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u/VcAAAADcAAAADwAAAAAAAAAAAAAAAACYAgAAZHJzL2Rvd25y&#10;ZXYueG1sUEsFBgAAAAAEAAQA9QAAAIUDAAAAAA==&#10;" fillcolor="#494949" stroked="f"/>
                        <v:rect id="Rectangle 119" o:spid="_x0000_s1147" style="position:absolute;left:1871;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Q7MEA&#10;AADcAAAADwAAAGRycy9kb3ducmV2LnhtbERPS4vCMBC+C/6HMMLeNNUVka5RyrKCLAi+Dh6HZrat&#10;JpPSxNr990YQvM3H95zFqrNGtNT4yrGC8SgBQZw7XXGh4HRcD+cgfEDWaByTgn/ysFr2ewtMtbvz&#10;ntpDKEQMYZ+igjKEOpXS5yVZ9CNXE0fuzzUWQ4RNIXWD9xhujZwkyUxarDg2lFjTd0n59XCzCrLt&#10;z5w2zl3sub2Nf7OzmR53RqmPQZd9gQjUhbf45d7oOP9zC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aUOzBAAAA3AAAAA8AAAAAAAAAAAAAAAAAmAIAAGRycy9kb3du&#10;cmV2LnhtbFBLBQYAAAAABAAEAPUAAACGAwAAAAA=&#10;" fillcolor="#474747" stroked="f"/>
                        <v:rect id="Rectangle 120" o:spid="_x0000_s1148" style="position:absolute;left:1873;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MV8MA&#10;AADcAAAADwAAAGRycy9kb3ducmV2LnhtbERPTWvCQBC9C/0PyxR6Ed1UadXUVUQoam9JFTwO2TGJ&#10;ZmdDdjXx37tCobd5vM+ZLztTiRs1rrSs4H0YgSDOrC45V7D//R5MQTiPrLGyTAru5GC5eOnNMda2&#10;5YRuqc9FCGEXo4LC+zqW0mUFGXRDWxMH7mQbgz7AJpe6wTaEm0qOouhTGiw5NBRY07qg7JJejYJV&#10;ssOf/tFOLu35mJwPG75OZxul3l671RcIT53/F/+5tzrMH3/A85lw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MMV8MAAADcAAAADwAAAAAAAAAAAAAAAACYAgAAZHJzL2Rv&#10;d25yZXYueG1sUEsFBgAAAAAEAAQA9QAAAIgDAAAAAA==&#10;" fillcolor="#464646" stroked="f"/>
                        <v:rect id="Rectangle 121" o:spid="_x0000_s1149" style="position:absolute;left:1874;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Jf8QA&#10;AADcAAAADwAAAGRycy9kb3ducmV2LnhtbERPTWvCQBC9C/0PyxS8SN1oRdLUVUQUasGDttD2NmSn&#10;SWp2NuyuJv57tyB4m8f7nNmiM7U4k/OVZQWjYQKCOLe64kLB58fmKQXhA7LG2jIpuJCHxfyhN8NM&#10;25b3dD6EQsQQ9hkqKENoMil9XpJBP7QNceR+rTMYInSF1A7bGG5qOU6SqTRYcWwosaFVSfnxcDIK&#10;fv66r3edhtGL224Hk126tt9tolT/sVu+ggjUhbv45n7Tcf7zFP6fi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X/EAAAA3AAAAA8AAAAAAAAAAAAAAAAAmAIAAGRycy9k&#10;b3ducmV2LnhtbFBLBQYAAAAABAAEAPUAAACJAwAAAAA=&#10;" fillcolor="#444" stroked="f"/>
                        <v:rect id="Rectangle 122" o:spid="_x0000_s1150" style="position:absolute;left:1876;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y5cQA&#10;AADcAAAADwAAAGRycy9kb3ducmV2LnhtbERP22rCQBB9L/Qflin4Vje2RSW6ES0UhErFC4hvQ3aa&#10;TZqdDdk1pn/fLQi+zeFcZ77obS06an3pWMFomIAgzp0uuVBwPHw8T0H4gKyxdkwKfsnDInt8mGOq&#10;3ZV31O1DIWII+xQVmBCaVEqfG7Loh64hjty3ay2GCNtC6havMdzW8iVJxtJiybHBYEPvhvKf/cUq&#10;2Hx+rUyJp03nJ9tRdc7fql1YKzV46pczEIH6cBff3Gsd579O4P+ZeIH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cuXEAAAA3AAAAA8AAAAAAAAAAAAAAAAAmAIAAGRycy9k&#10;b3ducmV2LnhtbFBLBQYAAAAABAAEAPUAAACJAwAAAAA=&#10;" fillcolor="#424242" stroked="f"/>
                        <v:rect id="Rectangle 123" o:spid="_x0000_s1151" style="position:absolute;left:1878;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X6sQA&#10;AADcAAAADwAAAGRycy9kb3ducmV2LnhtbESPQWsCMRCF7wX/Qxiht5q1QpGtUaQgFARprXgektnN&#10;4maybOK6+us7h0JvM7w3732z2oyhVQP1qYlsYD4rQBHb6BquDZx+di9LUCkjO2wjk4E7JdisJ08r&#10;LF288TcNx1wrCeFUogGfc1dqnayngGkWO2LRqtgHzLL2tXY93iQ8tPq1KN50wIalwWNHH57s5XgN&#10;Bpw93KthefbVY3t5pGu9P33ZvTHP03H7DirTmP/Nf9efTvAX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M1+rEAAAA3AAAAA8AAAAAAAAAAAAAAAAAmAIAAGRycy9k&#10;b3ducmV2LnhtbFBLBQYAAAAABAAEAPUAAACJAwAAAAA=&#10;" fillcolor="#414141" stroked="f"/>
                        <v:rect id="Rectangle 124" o:spid="_x0000_s1152" style="position:absolute;left:1879;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sTcIA&#10;AADcAAAADwAAAGRycy9kb3ducmV2LnhtbERPS2vCQBC+C/0PyxS86aYRxMZspJSKnoSmtl7H7ORB&#10;s7MhuzXx33cFwdt8fM9JN6NpxYV611hW8DKPQBAXVjdcKTh+bWcrEM4ja2wtk4IrOdhkT5MUE20H&#10;/qRL7isRQtglqKD2vkukdEVNBt3cdsSBK21v0AfYV1L3OIRw08o4ipbSYMOhocaO3msqfvM/oyCm&#10;83D82I7f5XlX5laeYl4cfpSaPo9vaxCeRv8Q3917HeYvXuH2TLh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exNwgAAANwAAAAPAAAAAAAAAAAAAAAAAJgCAABkcnMvZG93&#10;bnJldi54bWxQSwUGAAAAAAQABAD1AAAAhwMAAAAA&#10;" fillcolor="#3f3f3f" stroked="f"/>
                        <v:rect id="Rectangle 125" o:spid="_x0000_s1153" style="position:absolute;left:1881;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iVskA&#10;AADcAAAADwAAAGRycy9kb3ducmV2LnhtbESPT0/CQBDF7yR8h82QcDGyRQkxlYUYjQEhHPij8Th2&#10;x7bSnW26K63fnjmYcJvJe/Peb2aLzlXqTE0oPRsYjxJQxJm3JecGjofX2wdQISJbrDyTgT8KsJj3&#10;ezNMrW95R+d9zJWEcEjRQBFjnWodsoIchpGviUX79o3DKGuTa9tgK+Gu0ndJMtUOS5aGAmt6Lig7&#10;7X+dgeXb1yb5/Fln27w9fbzcbMYrf/9uzHDQPT2CitTFq/n/emUFfyL48oxMo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NiVskAAADcAAAADwAAAAAAAAAAAAAAAACYAgAA&#10;ZHJzL2Rvd25yZXYueG1sUEsFBgAAAAAEAAQA9QAAAI4DAAAAAA==&#10;" fillcolor="#3d3d3d" stroked="f"/>
                        <v:rect id="Rectangle 126" o:spid="_x0000_s1154" style="position:absolute;left:1882;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OLsIA&#10;AADcAAAADwAAAGRycy9kb3ducmV2LnhtbERPzWqDQBC+B/IOywR6i6slNGLdBAkRSk9t0geYulMV&#10;3VnrbtW8fbdQyG0+vt/Jj4vpxUSjay0rSKIYBHFldcu1go9ruU1BOI+ssbdMCm7k4HhYr3LMtJ35&#10;naaLr0UIYZehgsb7IZPSVQ0ZdJEdiAP3ZUeDPsCxlnrEOYSbXj7G8ZM02HJoaHCgU0NVd/kxCroU&#10;i9dz6ZLhczl/73fm9DYVN6UeNkvxDMLT4u/if/eLDvN3Cfw9Ey6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04uwgAAANwAAAAPAAAAAAAAAAAAAAAAAJgCAABkcnMvZG93&#10;bnJldi54bWxQSwUGAAAAAAQABAD1AAAAhwMAAAAA&#10;" fillcolor="#3b3b3b" stroked="f"/>
                        <v:rect id="Rectangle 127" o:spid="_x0000_s1155" style="position:absolute;left:1884;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DEcIA&#10;AADcAAAADwAAAGRycy9kb3ducmV2LnhtbERPTWsCMRC9C/6HMAUvUpOq2LI1ihQELy1oS8/TzWx2&#10;6WayJFld/30jFLzN433Oeju4VpwpxMazhqeZAkFcetOw1fD1uX98ARETssHWM2m4UoTtZjxaY2H8&#10;hY90PiUrcgjHAjXUKXWFlLGsyWGc+Y44c5UPDlOGwUoT8JLDXSvnSq2kw4ZzQ40dvdVU/p56p0Ed&#10;B1d+q5X9qRZ2at/7/jlUH1pPHobdK4hEQ7qL/90Hk+cv53B7Jl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cMRwgAAANwAAAAPAAAAAAAAAAAAAAAAAJgCAABkcnMvZG93&#10;bnJldi54bWxQSwUGAAAAAAQABAD1AAAAhwMAAAAA&#10;" fillcolor="#393939" stroked="f"/>
                        <v:rect id="Rectangle 128" o:spid="_x0000_s1156" style="position:absolute;left:1886;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vZcYA&#10;AADcAAAADwAAAGRycy9kb3ducmV2LnhtbESPQWvCQBCF74X+h2UKvelGKyLRjYhgVQqCSaHXITtm&#10;Q7KzIbs1aX99t1DobYb33jdvNtvRtuJOva8dK5hNExDEpdM1Vwrei8NkBcIHZI2tY1LwRR622ePD&#10;BlPtBr7SPQ+ViBD2KSowIXSplL40ZNFPXUcctZvrLYa49pXUPQ4Rbls5T5KltFhzvGCwo72hssk/&#10;baR8H95Ccd4fL69mWBbN6WOe8FGp56dxtwYRaAz/5r/0Scf6ixf4fSZO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vZcYAAADcAAAADwAAAAAAAAAAAAAAAACYAgAAZHJz&#10;L2Rvd25yZXYueG1sUEsFBgAAAAAEAAQA9QAAAIsDAAAAAA==&#10;" fillcolor="#373737" stroked="f"/>
                        <v:rect id="Rectangle 129" o:spid="_x0000_s1157" style="position:absolute;left:1887;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dMMMA&#10;AADcAAAADwAAAGRycy9kb3ducmV2LnhtbERP32vCMBB+F/Y/hBvsTdNNEemMMge6gaDYlT4fza0p&#10;ay61ybTbX28Ewbf7+H7efNnbRpyo87VjBc+jBARx6XTNlYL8az2cgfABWWPjmBT8kYfl4mEwx1S7&#10;Mx/olIVKxBD2KSowIbSplL40ZNGPXEscuW/XWQwRdpXUHZ5juG3kS5JMpcWaY4PBlt4NlT/Zr1Ww&#10;yQ/5rlg3ezxux6uP7L/YrEyh1NNj//YKIlAf7uKb+1PH+ZMJXJ+JF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xdMMMAAADcAAAADwAAAAAAAAAAAAAAAACYAgAAZHJzL2Rv&#10;d25yZXYueG1sUEsFBgAAAAAEAAQA9QAAAIgDAAAAAA==&#10;" fillcolor="#363636" stroked="f"/>
                        <v:rect id="Rectangle 130" o:spid="_x0000_s1158" style="position:absolute;left:1889;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weMEA&#10;AADcAAAADwAAAGRycy9kb3ducmV2LnhtbERPS4vCMBC+C/sfwix409T1gXaNsgiKe1Qr4m1oZtti&#10;M6lNtPXfmwXB23x8z5kvW1OKO9WusKxg0I9AEKdWF5wpSA7r3hSE88gaS8uk4EEOlouPzhxjbRve&#10;0X3vMxFC2MWoIPe+iqV0aU4GXd9WxIH7s7VBH2CdSV1jE8JNKb+iaCINFhwacqxolVN62d+MAutd&#10;tDsPT6NZ8kvXzVBmx+raKNX9bH++QXhq/Vv8cm91mD8aw/8z4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cHjBAAAA3AAAAA8AAAAAAAAAAAAAAAAAmAIAAGRycy9kb3du&#10;cmV2LnhtbFBLBQYAAAAABAAEAPUAAACGAwAAAAA=&#10;" fillcolor="#343434" stroked="f"/>
                        <v:rect id="Rectangle 131" o:spid="_x0000_s1159" style="position:absolute;left:1890;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cccIA&#10;AADcAAAADwAAAGRycy9kb3ducmV2LnhtbERP32vCMBB+F/Y/hBvsTdO6IaMaZbMKvg3dYPh2NLe2&#10;rLmUJNroX78MBN/u4/t5i1U0nTiT861lBfkkA0FcWd1yreDrczt+BeEDssbOMim4kIfV8mG0wELb&#10;gfd0PoRapBD2BSpoQugLKX3VkEE/sT1x4n6sMxgSdLXUDocUbjo5zbKZNNhyamiwp3VD1e/hZBRs&#10;3rv4HK/uWwdd6nzwxzJ+9Eo9Pca3OYhAMdzFN/dOp/kvM/h/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txxwgAAANwAAAAPAAAAAAAAAAAAAAAAAJgCAABkcnMvZG93&#10;bnJldi54bWxQSwUGAAAAAAQABAD1AAAAhwMAAAAA&#10;" fillcolor="#323232" stroked="f"/>
                        <v:rect id="Rectangle 132" o:spid="_x0000_s1160" style="position:absolute;left:1892;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BusMA&#10;AADcAAAADwAAAGRycy9kb3ducmV2LnhtbERPTWvCQBC9F/oflin01mwqVkvqKkVQerJESyG3ITsm&#10;wexs2F1N4q/vFgRv83ifs1gNphUXcr6xrOA1SUEQl1Y3XCn4OWxe3kH4gKyxtUwKRvKwWj4+LDDT&#10;tuecLvtQiRjCPkMFdQhdJqUvazLoE9sRR+5oncEQoaukdtjHcNPKSZrOpMGGY0ONHa1rKk/7s1FQ&#10;vO1ag2ddzNNtv3HXg8m/x1+lnp+Gzw8QgYZwF9/cXzrOn87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kBusMAAADcAAAADwAAAAAAAAAAAAAAAACYAgAAZHJzL2Rv&#10;d25yZXYueG1sUEsFBgAAAAAEAAQA9QAAAIgDAAAAAA==&#10;" fillcolor="#313131" stroked="f"/>
                        <v:rect id="Rectangle 133" o:spid="_x0000_s1161" style="position:absolute;left:1894;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1GjcUA&#10;AADcAAAADwAAAGRycy9kb3ducmV2LnhtbESPQWvCQBCF74L/YRmhF6kbRSVGVxFBKFgoavE8ZMck&#10;bXY2ZFeN/945FHqb4b1575vVpnO1ulMbKs8GxqMEFHHubcWFge/z/j0FFSKyxdozGXhSgM2631th&#10;Zv2Dj3Q/xUJJCIcMDZQxNpnWIS/JYRj5hli0q28dRlnbQtsWHxLuaj1Jkrl2WLE0lNjQrqT893Rz&#10;BuZxuh1+FZ8/l8V5lj93mM7SQ2rM26DbLkFF6uK/+e/6wwr+VGjlGZlAr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UaNxQAAANwAAAAPAAAAAAAAAAAAAAAAAJgCAABkcnMv&#10;ZG93bnJldi54bWxQSwUGAAAAAAQABAD1AAAAigMAAAAA&#10;" fillcolor="#2f2f2f" stroked="f"/>
                        <v:rect id="Rectangle 134" o:spid="_x0000_s1162" style="position:absolute;left:1895;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1psMA&#10;AADcAAAADwAAAGRycy9kb3ducmV2LnhtbERPTWvCQBC9F/wPywi96UZbbE1dpcQWVHqJVbwO2WkS&#10;m50Nu1uN/94VhN7m8T5ntuhMI07kfG1ZwWiYgCAurK65VLD7/hy8gvABWWNjmRRcyMNi3nuYYart&#10;mXM6bUMpYgj7FBVUIbSplL6oyKAf2pY4cj/WGQwRulJqh+cYbho5TpKJNFhzbKiwpayi4nf7ZxSY&#10;DW2y9W66POZPH1+HfZ69uOKi1GO/e38DEagL/+K7e6Xj/Ocp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P1psMAAADcAAAADwAAAAAAAAAAAAAAAACYAgAAZHJzL2Rv&#10;d25yZXYueG1sUEsFBgAAAAAEAAQA9QAAAIgDAAAAAA==&#10;" fillcolor="#2d2d2d" stroked="f"/>
                        <v:rect id="Rectangle 135" o:spid="_x0000_s1163" style="position:absolute;left:1897;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d1cQA&#10;AADcAAAADwAAAGRycy9kb3ducmV2LnhtbESPS4vCQBCE74L/YWjBm058rCxZR4mC4G3xgeCtyfQm&#10;WTM9ITNq/PfbB2Fv3VR11dfLdedq9aA2VJ4NTMYJKOLc24oLA+fTbvQJKkRki7VnMvCiAOtVv7fE&#10;1PonH+hxjIWSEA4pGihjbFKtQ16SwzD2DbFoP751GGVtC21bfEq4q/U0SRbaYcXSUGJD25Ly2/Hu&#10;DGwmmd1afcFpxvP973XXfc/CwZjhoMu+QEXq4r/5fb23gv8h+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dXEAAAA3AAAAA8AAAAAAAAAAAAAAAAAmAIAAGRycy9k&#10;b3ducmV2LnhtbFBLBQYAAAAABAAEAPUAAACJAwAAAAA=&#10;" fillcolor="#2c2c2c" stroked="f"/>
                        <v:rect id="Rectangle 136" o:spid="_x0000_s1164" style="position:absolute;left:1898;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uQsEA&#10;AADcAAAADwAAAGRycy9kb3ducmV2LnhtbERPzWoCMRC+F3yHMAUvpWYtWHQ1SiktiDdtH2DYTHfX&#10;JpM1Sc26T28Eobf5+H5ntemtEWfyoXWsYDopQBBXTrdcK/j++nyegwgRWaNxTAouFGCzHj2ssNQu&#10;8Z7Oh1iLHMKhRAVNjF0pZagashgmriPO3I/zFmOGvpbaY8rh1siXoniVFlvODQ129N5Q9Xv4swqG&#10;oxmSP31sh4V+shR3KSRTKzV+7N+WICL18V98d291nj+bwu2ZfIF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hbkLBAAAA3AAAAA8AAAAAAAAAAAAAAAAAmAIAAGRycy9kb3du&#10;cmV2LnhtbFBLBQYAAAAABAAEAPUAAACGAwAAAAA=&#10;" fillcolor="#2a2a2a" stroked="f"/>
                        <v:rect id="Rectangle 137" o:spid="_x0000_s1165" style="position:absolute;left:1900;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Rx8QA&#10;AADcAAAADwAAAGRycy9kb3ducmV2LnhtbERPzWoCMRC+C32HMIVepGYVlHZrFNEqHorQrQ8wbsbN&#10;tpvJNkl1fXtTELzNx/c703lnG3EiH2rHCoaDDARx6XTNlYL91/r5BUSIyBobx6TgQgHms4feFHPt&#10;zvxJpyJWIoVwyFGBibHNpQylIYth4FrixB2dtxgT9JXUHs8p3DZylGUTabHm1GCwpaWh8qf4swp2&#10;x/1uc7gYs3r/9cP+9hBXH9+vSj09dos3EJG6eBff3Fud5o9H8P9Muk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kcfEAAAA3AAAAA8AAAAAAAAAAAAAAAAAmAIAAGRycy9k&#10;b3ducmV2LnhtbFBLBQYAAAAABAAEAPUAAACJAwAAAAA=&#10;" fillcolor="#282828" stroked="f"/>
                        <v:rect id="Rectangle 138" o:spid="_x0000_s1166" style="position:absolute;left:1902;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rm8MA&#10;AADcAAAADwAAAGRycy9kb3ducmV2LnhtbERPTWvCQBC9F/wPyxS81U0tFk1dRUoF8WRVhN6G7JiE&#10;ZGdDdhqjv94tFLzN433OfNm7WnXUhtKzgddRAoo487bk3MDxsH6ZggqCbLH2TAauFGC5GDzNMbX+&#10;wt/U7SVXMYRDigYKkSbVOmQFOQwj3xBH7uxbhxJhm2vb4iWGu1qPk+RdOyw5NhTY0GdBWbX/dQZm&#10;h93pfB2vb9tuUvnkR74q6Stjhs/96gOUUC8P8b97Y+P8yRv8PRMv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rm8MAAADcAAAADwAAAAAAAAAAAAAAAACYAgAAZHJzL2Rv&#10;d25yZXYueG1sUEsFBgAAAAAEAAQA9QAAAIgDAAAAAA==&#10;" fillcolor="#272727" stroked="f"/>
                        <v:rect id="Rectangle 139" o:spid="_x0000_s1167" style="position:absolute;left:1903;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Z8MA&#10;AADcAAAADwAAAGRycy9kb3ducmV2LnhtbERPS2vCQBC+F/wPywi9BN1UWgnRVcTa4qngCzyO2TEb&#10;zM6G7Nak/94tFHqbj+8582Vva3Gn1leOFbyMUxDEhdMVlwqOh49RBsIHZI21Y1LwQx6Wi8HTHHPt&#10;Ot7RfR9KEUPY56jAhNDkUvrCkEU/dg1x5K6utRgibEupW+xiuK3lJE2n0mLFscFgQ2tDxW3/bRVc&#10;bfKVnMr3m9lkmb2c16fuM6mVeh72qxmIQH34F/+5tzrOf3uF3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Z8MAAADcAAAADwAAAAAAAAAAAAAAAACYAgAAZHJzL2Rv&#10;d25yZXYueG1sUEsFBgAAAAAEAAQA9QAAAIgDAAAAAA==&#10;" fillcolor="#252525" stroked="f"/>
                        <v:rect id="Rectangle 140" o:spid="_x0000_s1168" style="position:absolute;left:1905;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ml8MA&#10;AADcAAAADwAAAGRycy9kb3ducmV2LnhtbERPTWvCQBC9F/wPywjemo3KlpK6igqiB6E09tLbmB2T&#10;YHY2ZleN/75bKHibx/uc2aK3jbhR52vHGsZJCoK4cKbmUsP3YfP6DsIHZIONY9LwIA+L+eBlhplx&#10;d/6iWx5KEUPYZ6ihCqHNpPRFRRZ94lriyJ1cZzFE2JXSdHiP4baRkzR9kxZrjg0VtrSuqDjnV6vB&#10;qM+JOh5Vug77/DTdjnt1+VlpPRr2yw8QgfrwFP+7dybOVwr+no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zml8MAAADcAAAADwAAAAAAAAAAAAAAAACYAgAAZHJzL2Rv&#10;d25yZXYueG1sUEsFBgAAAAAEAAQA9QAAAIgDAAAAAA==&#10;" fillcolor="#232323" stroked="f"/>
                        <v:rect id="Rectangle 141" o:spid="_x0000_s1169" style="position:absolute;left:1906;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ASMQA&#10;AADcAAAADwAAAGRycy9kb3ducmV2LnhtbERPS2vCQBC+F/oflin0UnSjtEFSVxGlaA/1jechO80G&#10;s7Mhu8a0v75bELzNx/ec8bSzlWip8aVjBYN+AoI4d7rkQsHx8NEbgfABWWPlmBT8kIfp5PFhjJl2&#10;V95Ruw+FiCHsM1RgQqgzKX1uyKLvu5o4ct+usRgibAqpG7zGcFvJYZKk0mLJscFgTXND+Xl/sQq2&#10;6fI0+1z74etmtftq25eFcZtfpZ6futk7iEBduItv7pWO899S+H8mXi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DAEjEAAAA3AAAAA8AAAAAAAAAAAAAAAAAmAIAAGRycy9k&#10;b3ducmV2LnhtbFBLBQYAAAAABAAEAPUAAACJAwAAAAA=&#10;" fillcolor="#222" stroked="f"/>
                        <v:rect id="Rectangle 142" o:spid="_x0000_s1170" style="position:absolute;left:1908;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KGsQA&#10;AADcAAAADwAAAGRycy9kb3ducmV2LnhtbERPS2vCQBC+F/wPywi91Y1pa2t0FQkUetCDD0qPQ3ZM&#10;otnZkN08/PddoeBtPr7nLNeDqURHjSstK5hOIhDEmdUl5wpOx6+XTxDOI2usLJOCGzlYr0ZPS0y0&#10;7XlP3cHnIoSwS1BB4X2dSOmyggy6ia2JA3e2jUEfYJNL3WAfwk0l4yiaSYMlh4YCa0oLyq6H1ijY&#10;Dr/pfPq2I3t67fJ2m/1cZrdYqefxsFmA8DT4h/jf/a3D/PcPuD8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ihrEAAAA3AAAAA8AAAAAAAAAAAAAAAAAmAIAAGRycy9k&#10;b3ducmV2LnhtbFBLBQYAAAAABAAEAPUAAACJAwAAAAA=&#10;" fillcolor="#202020" stroked="f"/>
                        <v:rect id="Rectangle 143" o:spid="_x0000_s1171" style="position:absolute;left:1909;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w28QA&#10;AADcAAAADwAAAGRycy9kb3ducmV2LnhtbESPQWvCQBCF7wX/wzKCt7qxYKnRVcQieCgUbb2P2TEb&#10;zc6m2W1M/71zEHqb4b1575vFqve16qiNVWADk3EGirgItuLSwPfX9vkNVEzIFuvAZOCPIqyWg6cF&#10;5jbceE/dIZVKQjjmaMCl1ORax8KRxzgODbFo59B6TLK2pbYt3iTc1/oly161x4qlwWFDG0fF9fDr&#10;Dfzs08l+uukVOxsu77Ny+xEmR2NGw349B5WoT//mx/XOCv5UaOUZmU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cNvEAAAA3AAAAA8AAAAAAAAAAAAAAAAAmAIAAGRycy9k&#10;b3ducmV2LnhtbFBLBQYAAAAABAAEAPUAAACJAwAAAAA=&#10;" fillcolor="#1e1e1e" stroked="f"/>
                        <v:rect id="Rectangle 144" o:spid="_x0000_s1172" style="position:absolute;left:1911;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o8MA&#10;AADcAAAADwAAAGRycy9kb3ducmV2LnhtbERPTWvCQBC9C/0PyxR6042CxURXkYI05FRTS/U2ZMck&#10;bXY2ZLdJ+u+7gtDbPN7nbHajaURPnastK5jPIhDEhdU1lwpO74fpCoTzyBoby6Tglxzstg+TDSba&#10;DnykPvelCCHsElRQed8mUrqiIoNuZlviwF1tZ9AH2JVSdziEcNPIRRQ9S4M1h4YKW3qpqPjOf4yC&#10;S5Zl/pXeTkvMP77iz5QX5wMr9fQ47tcgPI3+X3x3pzrMX8ZweyZ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No8MAAADcAAAADwAAAAAAAAAAAAAAAACYAgAAZHJzL2Rv&#10;d25yZXYueG1sUEsFBgAAAAAEAAQA9QAAAIgDAAAAAA==&#10;" fillcolor="#1d1d1d" stroked="f"/>
                        <v:rect id="Rectangle 145" o:spid="_x0000_s1173" style="position:absolute;left:1913;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RA8UA&#10;AADcAAAADwAAAGRycy9kb3ducmV2LnhtbESPQWvCQBCF7wX/wzKCl1I39ZBK6ioqlGp7ELXQ65Ad&#10;k2B2NmS3a/z3nUOht3nM+968WawG16pEfWg8G3ieZqCIS28brgx8nd+e5qBCRLbYeiYDdwqwWo4e&#10;FlhYf+MjpVOslIRwKNBAHWNXaB3KmhyGqe+IZXfxvcMosq+07fEm4a7VsyzLtcOG5UKNHW1rKq+n&#10;Hyc1miv62KV0eEmb78P7/uPz8Z4bMxkP61dQkYb4b/6jd1a4XOrL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dEDxQAAANwAAAAPAAAAAAAAAAAAAAAAAJgCAABkcnMv&#10;ZG93bnJldi54bWxQSwUGAAAAAAQABAD1AAAAigMAAAAA&#10;" fillcolor="#1b1b1b" stroked="f"/>
                        <v:rect id="Rectangle 146" o:spid="_x0000_s1174" style="position:absolute;left:1914;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JbMMA&#10;AADcAAAADwAAAGRycy9kb3ducmV2LnhtbERPTWvCQBC9F/oflin01mzsIZY0q0ihoODBpEKvQ3bM&#10;RrOzaXY1qb/eFQq9zeN9TrGcbCcuNPjWsYJZkoIgrp1uuVGw//p8eQPhA7LGzjEp+CUPy8XjQ4G5&#10;diOXdKlCI2II+xwVmBD6XEpfG7LoE9cTR+7gBoshwqGResAxhttOvqZpJi22HBsM9vRhqD5VZ6vA&#10;bq/tYVfhcefWP5vvZmPmx7JU6vlpWr2DCDSFf/Gfe63j/Gw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8JbMMAAADcAAAADwAAAAAAAAAAAAAAAACYAgAAZHJzL2Rv&#10;d25yZXYueG1sUEsFBgAAAAAEAAQA9QAAAIgDAAAAAA==&#10;" fillcolor="#191919" stroked="f"/>
                        <v:rect id="Rectangle 147" o:spid="_x0000_s1175" style="position:absolute;left:1916;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u/8YA&#10;AADcAAAADwAAAGRycy9kb3ducmV2LnhtbESPQWvCQBCF7wX/wzKF3nTT1KaSugYVhGDx0LTgdchO&#10;k2B2NmRXE/313YLQ2wzvvW/eLLPRtOJCvWssK3ieRSCIS6sbrhR8f+2mCxDOI2tsLZOCKznIVpOH&#10;JabaDvxJl8JXIkDYpaig9r5LpXRlTQbdzHbEQfuxvUEf1r6SuschwE0r4yhKpMGGw4UaO9rWVJ6K&#10;swmUF7IH97qfc/fxVoynfHM77jdKPT2O63cQnkb/b76ncx3qJzH8PRMm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Cu/8YAAADcAAAADwAAAAAAAAAAAAAAAACYAgAAZHJz&#10;L2Rvd25yZXYueG1sUEsFBgAAAAAEAAQA9QAAAIsDAAAAAA==&#10;" fillcolor="#181818" stroked="f"/>
                        <v:rect id="Rectangle 148" o:spid="_x0000_s1176" style="position:absolute;left:1917;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q6cQA&#10;AADcAAAADwAAAGRycy9kb3ducmV2LnhtbERPS4vCMBC+C/sfwizsTdNVt0jXKCruA/HiA70OzdgW&#10;m0ltonb99RtB8DYf33OG48aU4kK1KywreO9EIIhTqwvOFGw3X+0BCOeRNZaWScEfORiPXlpDTLS9&#10;8ooua5+JEMIuQQW591UipUtzMug6tiIO3MHWBn2AdSZ1jdcQbkrZjaJYGiw4NORY0Syn9Lg+GwXf&#10;s/lPv9/sVotzsZSH/TT+mNxOSr29NpNPEJ4a/xQ/3L86zI97cH8mX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qunEAAAA3AAAAA8AAAAAAAAAAAAAAAAAmAIAAGRycy9k&#10;b3ducmV2LnhtbFBLBQYAAAAABAAEAPUAAACJAwAAAAA=&#10;" fillcolor="#161616" stroked="f"/>
                        <v:rect id="Rectangle 149" o:spid="_x0000_s1177" style="position:absolute;left:1919;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R/cMA&#10;AADcAAAADwAAAGRycy9kb3ducmV2LnhtbERPS2vCQBC+C/0PyxR6042ljRJdpQhtpQfFB4K3ITsm&#10;wexs2F01+fddQfA2H99zpvPW1OJKzleWFQwHCQji3OqKCwX73Xd/DMIHZI21ZVLQkYf57KU3xUzb&#10;G2/oug2FiCHsM1RQhtBkUvq8JIN+YBviyJ2sMxgidIXUDm8x3NTyPUlSabDi2FBiQ4uS8vP2YhS4&#10;w/rHdenv57Jb/B3kpVqNmiMp9fbafk1ABGrDU/xwL3Wcn37A/Zl4gZ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fR/cMAAADcAAAADwAAAAAAAAAAAAAAAACYAgAAZHJzL2Rv&#10;d25yZXYueG1sUEsFBgAAAAAEAAQA9QAAAIgDAAAAAA==&#10;" fillcolor="#141414" stroked="f"/>
                        <v:rect id="Rectangle 150" o:spid="_x0000_s1178" style="position:absolute;left:1921;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kG8cA&#10;AADcAAAADwAAAGRycy9kb3ducmV2LnhtbESPQW/CMAyF70j8h8iTdqPpmGBbR0BsAtELBzokOHqN&#10;1xYap2oCdPx6gjRpN1vv+X3Pk1lnanGm1lWWFTxFMQji3OqKCwXbr+XgFYTzyBpry6TglxzMpv3e&#10;BBNtL7yhc+YLEULYJaig9L5JpHR5SQZdZBvioP3Y1qAPa1tI3eIlhJtaDuN4LA1WHAglNvRZUn7M&#10;TiZAnrNduj98H9LFy8fbdbW214XdK/X40M3fQXjq/L/57zrVof54BPdnwgR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hJBvHAAAA3AAAAA8AAAAAAAAAAAAAAAAAmAIAAGRy&#10;cy9kb3ducmV2LnhtbFBLBQYAAAAABAAEAPUAAACMAwAAAAA=&#10;" fillcolor="#131313" stroked="f"/>
                        <v:rect id="Rectangle 151" o:spid="_x0000_s1179" style="position:absolute;left:1922;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ciMgA&#10;AADcAAAADwAAAGRycy9kb3ducmV2LnhtbESPQWvCQBCF70L/wzIFL1I3thhq6iraUhFEUSNtj0N2&#10;moRmZ0N21fjvu4LgbYb35n1vxtPWVOJEjSstKxj0IxDEmdUl5woO6efTKwjnkTVWlknBhRxMJw+d&#10;MSbannlHp73PRQhhl6CCwvs6kdJlBRl0fVsTB+3XNgZ9WJtc6gbPIdxU8jmKYmmw5EAosKb3grK/&#10;/dEE7nCznr+kPfe1+RitftLv7XAxminVfWxnbyA8tf5uvl0vdagfx3B9Jkw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pxyIyAAAANwAAAAPAAAAAAAAAAAAAAAAAJgCAABk&#10;cnMvZG93bnJldi54bWxQSwUGAAAAAAQABAD1AAAAjQMAAAAA&#10;" fillcolor="#111" stroked="f"/>
                        <v:rect id="Rectangle 152" o:spid="_x0000_s1180" style="position:absolute;left:1924;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A5MAA&#10;AADcAAAADwAAAGRycy9kb3ducmV2LnhtbERPTWsCMRC9F/wPYQRvNXEP27IaRaWCh15qxfOwGTeL&#10;m8m6STX+e1Mo9DaP9zmLVXKduNEQWs8aZlMFgrj2puVGw/F79/oOIkRkg51n0vCgAKvl6GWBlfF3&#10;/qLbITYih3CoUIONsa+kDLUlh2Hqe+LMnf3gMGY4NNIMeM/hrpOFUqV02HJusNjT1lJ9Ofw4DSdV&#10;FF3YqM/ymqzcJ/WhinTUejJO6zmISCn+i//ce5Pnl2/w+0y+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EA5MAAAADcAAAADwAAAAAAAAAAAAAAAACYAgAAZHJzL2Rvd25y&#10;ZXYueG1sUEsFBgAAAAAEAAQA9QAAAIUDAAAAAA==&#10;" fillcolor="#0f0f0f" stroked="f"/>
                        <v:rect id="Rectangle 153" o:spid="_x0000_s1181" style="position:absolute;left:1925;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BMMA&#10;AADcAAAADwAAAGRycy9kb3ducmV2LnhtbESPTYvCQAyG7wv+hyGCt3WqB5HqKH7g4sWDrgjeYie2&#10;xU6mdGZr/ffmIOwtIe/Hk/myc5VqqQmlZwOjYQKKOPO25NzA+Xf3PQUVIrLFyjMZeFGA5aL3NcfU&#10;+icfqT3FXEkIhxQNFDHWqdYhK8hhGPqaWG533ziMsja5tg0+JdxVepwkE+2wZGkosKZNQdnj9Oek&#10;9/ZK4n77uFzb7e7sN7f16ufQGTPod6sZqEhd/Bd/3Hsr+BOhlWdkAr1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0BMMAAADcAAAADwAAAAAAAAAAAAAAAACYAgAAZHJzL2Rv&#10;d25yZXYueG1sUEsFBgAAAAAEAAQA9QAAAIgDAAAAAA==&#10;" fillcolor="#0e0e0e" stroked="f"/>
                        <v:rect id="Rectangle 154" o:spid="_x0000_s1182" style="position:absolute;left:1927;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iBb4A&#10;AADcAAAADwAAAGRycy9kb3ducmV2LnhtbERPTYvCMBC9C/sfwix4s6l7EK1GEUHwul3R69iMbXab&#10;SWhirf9+Iwje5vE+Z7UZbCt66oJxrGCa5SCIK6cN1wqOP/vJHESIyBpbx6TgQQE264/RCgvt7vxN&#10;fRlrkUI4FKigidEXUoaqIYshc544cVfXWYwJdrXUHd5TuG3lV57PpEXDqaFBT7uGqr/yZhW4S6Wn&#10;vTamzNsbn+pffy6jV2r8OWyXICIN8S1+uQ86zZ8t4PlMukC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04gW+AAAA3AAAAA8AAAAAAAAAAAAAAAAAmAIAAGRycy9kb3ducmV2&#10;LnhtbFBLBQYAAAAABAAEAPUAAACDAwAAAAA=&#10;" fillcolor="#0c0c0c" stroked="f"/>
                        <v:rect id="Rectangle 155" o:spid="_x0000_s1183" style="position:absolute;left:1929;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sCsYA&#10;AADcAAAADwAAAGRycy9kb3ducmV2LnhtbESPT2vCQBDF7wW/wzJCb3VjhRqjq4hQLBQK/gH1NmTH&#10;JJidDdnVpN++cyh4m+G9ee83i1XvavWgNlSeDYxHCSji3NuKCwPHw+dbCipEZIu1ZzLwSwFWy8HL&#10;AjPrO97RYx8LJSEcMjRQxthkWoe8JIdh5Bti0a6+dRhlbQttW+wk3NX6PUk+tMOKpaHEhjYl5bf9&#10;3RmwafeTzvJ+fW5Ol+imyeR7Mt4a8zrs13NQkfr4NP9ff1nBnwq+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sCsYAAADcAAAADwAAAAAAAAAAAAAAAACYAgAAZHJz&#10;L2Rvd25yZXYueG1sUEsFBgAAAAAEAAQA9QAAAIsDAAAAAA==&#10;" fillcolor="#0a0a0a" stroked="f"/>
                        <v:rect id="Rectangle 156" o:spid="_x0000_s1184" style="position:absolute;left:1930;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vScQA&#10;AADcAAAADwAAAGRycy9kb3ducmV2LnhtbERP32vCMBB+H+x/CDfYy5hph6hUo4yBIuqQug18PJpb&#10;W5ZcShK1/vfLQNjbfXw/b7borRFn8qF1rCAfZCCIK6dbrhV8fiyfJyBCRNZoHJOCKwVYzO/vZlho&#10;d+GSzodYixTCoUAFTYxdIWWoGrIYBq4jTty38xZjgr6W2uMlhVsjX7JsJC22nBoa7OitoerncLIK&#10;VnK4KfP1/uvJbEs0x/fddu93Sj0+9K9TEJH6+C++udc6zR/n8PdMuk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C70nEAAAA3AAAAA8AAAAAAAAAAAAAAAAAmAIAAGRycy9k&#10;b3ducmV2LnhtbFBLBQYAAAAABAAEAPUAAACJAwAAAAA=&#10;" fillcolor="#090909" stroked="f"/>
                        <v:rect id="Rectangle 157" o:spid="_x0000_s1185" style="position:absolute;left:1932;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T0cEA&#10;AADcAAAADwAAAGRycy9kb3ducmV2LnhtbERPS4vCMBC+C/6HMMJeRNMVUalGEWHVgyz4OHgckrEt&#10;NpPaRO3+eyMseJuP7zmzRWNL8aDaF44VfPcTEMTamYIzBafjT28Cwgdkg6VjUvBHHhbzdmuGqXFP&#10;3tPjEDIRQ9inqCAPoUql9Doni77vKuLIXVxtMURYZ9LU+IzhtpSDJBlJiwXHhhwrWuWkr4e7VeCH&#10;m70eyfXNumN3hXpztrvfrVJfnWY5BRGoCR/xv3tr4vzxAN7PxAv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Lk9HBAAAA3AAAAA8AAAAAAAAAAAAAAAAAmAIAAGRycy9kb3du&#10;cmV2LnhtbFBLBQYAAAAABAAEAPUAAACGAwAAAAA=&#10;" fillcolor="#070707" stroked="f"/>
                        <v:rect id="Rectangle 158" o:spid="_x0000_s1186" style="position:absolute;left:1933;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ZaMEA&#10;AADcAAAADwAAAGRycy9kb3ducmV2LnhtbERPTWvCQBC9C/0PyxS8SN3YYi3RVaRQ69WkB49DdkzS&#10;ZmfD7lTjv3cLBW/zeJ+z2gyuU2cKsfVsYDbNQBFX3rZcG/gqP57eQEVBtth5JgNXirBZP4xWmFt/&#10;4QOdC6lVCuGYo4FGpM+1jlVDDuPU98SJO/ngUBIMtbYBLyncdfo5y161w5ZTQ4M9vTdU/RS/zoC3&#10;bk+L8ng8zMPw/Tkpxfc7MWb8OGyXoIQGuYv/3Xub5i9e4O+ZdIF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yWWjBAAAA3AAAAA8AAAAAAAAAAAAAAAAAmAIAAGRycy9kb3du&#10;cmV2LnhtbFBLBQYAAAAABAAEAPUAAACGAwAAAAA=&#10;" fillcolor="#050505" stroked="f"/>
                        <v:rect id="Rectangle 159" o:spid="_x0000_s1187" style="position:absolute;left:1935;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QkcIA&#10;AADcAAAADwAAAGRycy9kb3ducmV2LnhtbERPTWvCQBC9F/wPywje6ia1VEldRSoBL1qNhfY4ZMck&#10;mJ0N2TVJ/71bKHibx/uc5XowteiodZVlBfE0AkGcW11xoeDrnD4vQDiPrLG2TAp+ycF6NXpaYqJt&#10;zyfqMl+IEMIuQQWl900ipctLMuimtiEO3MW2Bn2AbSF1i30IN7V8iaI3abDi0FBiQx8l5dfsZhT8&#10;9PF1i59HUx32sxTNd4bHNFNqMh427yA8Df4h/nfvdJg/f4W/Z8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RCRwgAAANwAAAAPAAAAAAAAAAAAAAAAAJgCAABkcnMvZG93&#10;bnJldi54bWxQSwUGAAAAAAQABAD1AAAAhwMAAAAA&#10;" fillcolor="#040404" stroked="f"/>
                        <v:rect id="Rectangle 160" o:spid="_x0000_s1188" style="position:absolute;left:1937;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ixMMA&#10;AADcAAAADwAAAGRycy9kb3ducmV2LnhtbERPS0sDMRC+C/6HMEIv0mYt9LU2LVVY8OLBbdlep5tx&#10;s3UzWZLYrv/eCEJv8/E9Z70dbCcu5EPrWMHTJANBXDvdcqPgsC/GSxAhImvsHJOCHwqw3dzfrTHX&#10;7sofdCljI1IIhxwVmBj7XMpQG7IYJq4nTtyn8xZjgr6R2uM1hdtOTrNsLi22nBoM9vRqqP4qv62C&#10;4viy66uz8avidK7e5zMqK3xUavQw7J5BRBriTfzvftNp/mIGf8+k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WixMMAAADcAAAADwAAAAAAAAAAAAAAAACYAgAAZHJzL2Rv&#10;d25yZXYueG1sUEsFBgAAAAAEAAQA9QAAAIgDAAAAAA==&#10;" fillcolor="#020202" stroked="f"/>
                        <v:shape id="Freeform 161" o:spid="_x0000_s1189" style="position:absolute;left:1626;top:833;width:94;height:444;visibility:visible;mso-wrap-style:square;v-text-anchor:top" coordsize="9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FaMIA&#10;AADcAAAADwAAAGRycy9kb3ducmV2LnhtbERPS4vCMBC+L/gfwgje1lQPrlSjLILgnhbrA3obmjGt&#10;20xKE23992ZB8DYf33OW697W4k6trxwrmIwTEMSF0xUbBcfD9nMOwgdkjbVjUvAgD+vV4GOJqXYd&#10;7+meBSNiCPsUFZQhNKmUvijJoh+7hjhyF9daDBG2RuoWuxhuazlNkpm0WHFsKLGhTUnFX3azCs4m&#10;/z10E3/7MadpY4r9Js+uD6VGw/57ASJQH97il3un4/yvGfw/Ey+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cVowgAAANwAAAAPAAAAAAAAAAAAAAAAAJgCAABkcnMvZG93&#10;bnJldi54bWxQSwUGAAAAAAQABAD1AAAAhwMAAAAA&#10;" path="m85,r9,359l46,401,,444e" filled="f" strokeweight="22e-5mm">
                          <v:path arrowok="t" o:connecttype="custom" o:connectlocs="85,0;94,359;46,401;0,444" o:connectangles="0,0,0,0"/>
                        </v:shape>
                        <v:shape id="Freeform 162" o:spid="_x0000_s1190" style="position:absolute;left:1787;top:574;width:130;height:394;visibility:visible;mso-wrap-style:square;v-text-anchor:top" coordsize="13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iOMAA&#10;AADcAAAADwAAAGRycy9kb3ducmV2LnhtbERPy6rCMBDdC/5DGMGdpnah12oU8QGCq6siLodm+sBm&#10;Upuo9e+NcOHu5nCeM1+2phJPalxpWcFoGIEgTq0uOVdwPu0GPyCcR9ZYWSYFb3KwXHQ7c0y0ffEv&#10;PY8+FyGEXYIKCu/rREqXFmTQDW1NHLjMNgZ9gE0udYOvEG4qGUfRWBosOTQUWNO6oPR2fBgFGdXb&#10;x6a8r+3hejlH0zYmncVK9XvtagbCU+v/xX/uvQ7zJxP4PhMu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diOMAAAADcAAAADwAAAAAAAAAAAAAAAACYAgAAZHJzL2Rvd25y&#10;ZXYueG1sUEsFBgAAAAAEAAQA9QAAAIUDAAAAAA==&#10;" path="m130,367r-6,10l116,383r-9,7l95,393r-9,1l75,393,64,390,54,385r-9,-7l38,370r-6,-9l29,349r-2,-9l29,328r3,-11l37,308r4,-9l27,295,16,287,6,274,,261,,e" filled="f" strokeweight="22e-5mm">
                          <v:path arrowok="t" o:connecttype="custom" o:connectlocs="130,367;124,377;116,383;107,390;95,393;86,394;75,393;64,390;54,385;45,378;38,370;32,361;29,349;27,340;29,328;32,317;37,308;41,299;27,295;16,287;6,274;0,261;0,261;0,0" o:connectangles="0,0,0,0,0,0,0,0,0,0,0,0,0,0,0,0,0,0,0,0,0,0,0,0"/>
                        </v:shape>
                        <v:line id="Line 163" o:spid="_x0000_s1191" style="position:absolute;flip:x y;visibility:visible;mso-wrap-style:square" from="1575,491" to="159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mvMQAAADcAAAADwAAAGRycy9kb3ducmV2LnhtbESPQW/CMAyF70j7D5En7QbpOKxbR0Ab&#10;UqUdgSF2NY3XRjRO12TQ/nt8QOJm6z2/93mxGnyrztRHF9jA8ywDRVwF67g2sP8up6+gYkK22AYm&#10;AyNFWC0fJgssbLjwls67VCsJ4ViggSalrtA6Vg15jLPQEYv2G3qPSda+1rbHi4T7Vs+z7EV7dCwN&#10;DXa0bqg67f69gXy7P/wdP09HV+ft+JaV4+andMY8PQ4f76ASDeluvl1/WcHPhVaekQn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Wa8xAAAANwAAAAPAAAAAAAAAAAA&#10;AAAAAKECAABkcnMvZG93bnJldi54bWxQSwUGAAAAAAQABAD5AAAAkgMAAAAA&#10;" strokeweight="22e-5mm"/>
                        <v:shape id="Freeform 164" o:spid="_x0000_s1192" style="position:absolute;left:1548;top:774;width:40;height:22;visibility:visible;mso-wrap-style:square;v-text-anchor:top" coordsize="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WW8EA&#10;AADcAAAADwAAAGRycy9kb3ducmV2LnhtbERPTWvCQBC9C/6HZQRvumkP1qZuQi0IHltb8DrNTjbB&#10;7GzcXWP013cLhd7m8T5nU462EwP50DpW8LDMQBBXTrdsFHx97hZrECEia+wck4IbBSiL6WSDuXZX&#10;/qDhEI1IIRxyVNDE2OdShqohi2HpeuLE1c5bjAl6I7XHawq3nXzMspW02HJqaLCnt4aq0+FiFXzf&#10;zfEkvTvW9+153eLwTq42Ss1n4+sLiEhj/Bf/ufc6zX96ht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31lvBAAAA3AAAAA8AAAAAAAAAAAAAAAAAmAIAAGRycy9kb3du&#10;cmV2LnhtbFBLBQYAAAAABAAEAPUAAACGAwAAAAA=&#10;" path="m,l18,13r22,9e" filled="f" strokeweight="22e-5mm">
                          <v:path arrowok="t" o:connecttype="custom" o:connectlocs="0,0;18,13;40,22" o:connectangles="0,0,0"/>
                        </v:shape>
                        <v:shape id="Freeform 165" o:spid="_x0000_s1193" style="position:absolute;left:1520;top:80;width:417;height:1262;visibility:visible;mso-wrap-style:square;v-text-anchor:top" coordsize="417,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VcUA&#10;AADcAAAADwAAAGRycy9kb3ducmV2LnhtbESPQWvCQBCF70L/wzKF3nRjoSKpq4i00FOrsQi9Ddkx&#10;Cc3Oht01SfvrnYPgbYb35r1vVpvRtaqnEBvPBuazDBRx6W3DlYHv4/t0CSomZIutZzLwRxE264fJ&#10;CnPrBz5QX6RKSQjHHA3UKXW51rGsyWGc+Y5YtLMPDpOsodI24CDhrtXPWbbQDhuWhho72tVU/hYX&#10;Z6D935/O/ddpCC8/l+yN/fazKwZjnh7H7SuoRGO6m2/XH1bwl4Ivz8gE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cRVxQAAANwAAAAPAAAAAAAAAAAAAAAAAJgCAABkcnMv&#10;ZG93bnJldi54bWxQSwUGAAAAAAQABAD1AAAAigMAAAAA&#10;" path="m178,1262r197,-95l375,1098,389,871r10,-10l405,850r4,-13l410,824r-3,-22l397,781r10,-5l412,766r5,-182l417,401r-2,-19l410,362,396,333,377,306,354,282,329,263,300,242,269,226r,-12l291,195r16,-22l312,160r4,-13l318,132r1,-14l318,95,312,73,300,54,286,36,270,21,251,10,229,4,206,,183,4r-21,6l141,21,125,36,111,54,101,73,95,95r-3,23l94,132r1,15l100,160r6,13l122,197r22,19l95,237,49,263r-13,9l25,285r-8,15l12,316,8,422r,106l8,670r1,6l14,684r11,11l14,713,9,732,8,745r,11l11,768r6,9l23,785r8,8l43,800r11,3l55,803r8,l73,798r17,271l,1154r,22l70,1210r6,-1l100,1200r1,21l173,1258r5,4e" filled="f" strokeweight="39e-5mm">
                          <v:path arrowok="t" o:connecttype="custom" o:connectlocs="375,1167;389,871;405,850;410,824;397,781;412,766;417,584;417,401;410,362;377,306;329,263;269,226;269,214;307,173;316,147;319,118;312,73;286,36;251,10;206,0;162,10;125,36;101,73;92,118;95,147;106,173;144,216;49,263;25,285;12,316;8,528;8,670;9,676;25,695;9,732;8,756;17,777;31,793;54,803;63,803;90,1069;0,1176;76,1209;101,1221;178,1262" o:connectangles="0,0,0,0,0,0,0,0,0,0,0,0,0,0,0,0,0,0,0,0,0,0,0,0,0,0,0,0,0,0,0,0,0,0,0,0,0,0,0,0,0,0,0,0,0"/>
                        </v:shape>
                        <v:shape id="Picture 166" o:spid="_x0000_s1194" type="#_x0000_t75" style="position:absolute;left:694;top:2833;width:90;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TpEvAAAAA3AAAAA8AAABkcnMvZG93bnJldi54bWxET0uLwjAQvgv+hzDC3jStiGg1igiuHrxY&#10;X9ehGdtqMylNVrv/frMgeJuP7znzZWsq8aTGlZYVxIMIBHFmdcm5gtNx05+AcB5ZY2WZFPySg+Wi&#10;25ljou2LD/RMfS5CCLsEFRTe14mULivIoBvYmjhwN9sY9AE2udQNvkK4qeQwisbSYMmhocCa1gVl&#10;j/THKJDpdVVdzu39MMJ8E++/t7spslJfvXY1A+Gp9R/x273TYf4khv9nwgV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1OkS8AAAADcAAAADwAAAAAAAAAAAAAAAACfAgAA&#10;ZHJzL2Rvd25yZXYueG1sUEsFBgAAAAAEAAQA9wAAAIwDAAAAAA==&#10;">
                          <v:imagedata r:id="rId89" o:title=""/>
                        </v:shape>
                        <v:shape id="Picture 167" o:spid="_x0000_s1195" type="#_x0000_t75" style="position:absolute;left:675;top:2476;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aaf3AAAAA3AAAAA8AAABkcnMvZG93bnJldi54bWxET02LwjAQvS/4H8II3tbUuixSjSKCoCd3&#10;1Yu3oRnbYDMJTaz13xthYW/zeJ+zWPW2ER21wThWMBlnIIhLpw1XCs6n7ecMRIjIGhvHpOBJAVbL&#10;wccCC+0e/EvdMVYihXAoUEEdoy+kDGVNFsPYeeLEXV1rMSbYVlK3+EjhtpF5ln1Li4ZTQ42eNjWV&#10;t+PdKvi6mrWnZ5ebyVTS4e4v8fCzV2o07NdzEJH6+C/+c+90mj/L4f1Muk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lpp/cAAAADcAAAADwAAAAAAAAAAAAAAAACfAgAA&#10;ZHJzL2Rvd25yZXYueG1sUEsFBgAAAAAEAAQA9wAAAIwDAAAAAA==&#10;">
                          <v:imagedata r:id="rId90" o:title=""/>
                        </v:shape>
                        <v:rect id="Rectangle 168" o:spid="_x0000_s1196" style="position:absolute;left:705;top:2443;width:2;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FZ8IA&#10;AADcAAAADwAAAGRycy9kb3ducmV2LnhtbERPzWrCQBC+F3yHZQRvdWOFEqKriNZge5FaH2DIjptg&#10;djZm1yS+vVso9DYf3+8s14OtRUetrxwrmE0TEMSF0xUbBeef/WsKwgdkjbVjUvAgD+vV6GWJmXY9&#10;f1N3CkbEEPYZKihDaDIpfVGSRT91DXHkLq61GCJsjdQt9jHc1vItSd6lxYpjQ4kNbUsqrqe7VbDd&#10;04f5vJs87f3xYfP81h13X0pNxsNmASLQEP7Ff+6DjvPTOfw+Ey+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sVnwgAAANwAAAAPAAAAAAAAAAAAAAAAAJgCAABkcnMvZG93&#10;bnJldi54bWxQSwUGAAAAAAQABAD1AAAAhwMAAAAA&#10;" fillcolor="#7dbeea" stroked="f"/>
                        <v:rect id="Rectangle 169" o:spid="_x0000_s1197" style="position:absolute;left:707;top:2443;width: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bUsEA&#10;AADcAAAADwAAAGRycy9kb3ducmV2LnhtbERPTYvCMBC9L/gfwgheljVdWaRUYymKoIc96Nr70Ixt&#10;sZmUJmurv94Igrd5vM9ZpoNpxJU6V1tW8D2NQBAXVtdcKjj9bb9iEM4ja2wsk4IbOUhXo48lJtr2&#10;fKDr0ZcihLBLUEHlfZtI6YqKDLqpbYkDd7adQR9gV0rdYR/CTSNnUTSXBmsODRW2tK6ouBz/jYL7&#10;ep59/hrK43q/ia0/lTnnvVKT8ZAtQHga/Fv8cu90mB//wP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WW1LBAAAA3AAAAA8AAAAAAAAAAAAAAAAAmAIAAGRycy9kb3du&#10;cmV2LnhtbFBLBQYAAAAABAAEAPUAAACGAwAAAAA=&#10;" fillcolor="#f6f3e8" stroked="f"/>
                        <v:rect id="Rectangle 170" o:spid="_x0000_s1198" style="position:absolute;left:711;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eD8IA&#10;AADcAAAADwAAAGRycy9kb3ducmV2LnhtbESPTYvCMBCG7wv+hzCCtzV1QZFqLCosFEFkVTwPzdiW&#10;NpPSRFv99UYQ9jbDPPN+LJPe1OJOrSstK5iMIxDEmdUl5wrOp9/vOQjnkTXWlknBgxwkq8HXEmNt&#10;O/6j+9HnIoiwi1FB4X0TS+myggy6sW2Iw+1qW4M+rG0udYtdEDe1/ImimTRYcnAosKFtQVl1vBkF&#10;z8tZd2lXBSLl7DDd7fXmtFdqNOzXCxCeev8Pf75THeLPp/AuEya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F4PwgAAANwAAAAPAAAAAAAAAAAAAAAAAJgCAABkcnMvZG93&#10;bnJldi54bWxQSwUGAAAAAAQABAD1AAAAhwMAAAAA&#10;" fillcolor="#f4f2e8" stroked="f"/>
                        <v:rect id="Rectangle 171" o:spid="_x0000_s1199" style="position:absolute;left:716;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tQ8AA&#10;AADcAAAADwAAAGRycy9kb3ducmV2LnhtbERPTWvDMAy9D/ofjAa7LU7GVtosTiktbXpd2t5FrCVh&#10;sRxsL03//TwY7KbH+1Sxmc0gJnK+t6wgS1IQxI3VPbcKLufD8wqED8gaB8uk4E4eNuXiocBc2xt/&#10;0FSHVsQQ9jkq6EIYcyl905FBn9iROHKf1hkMEbpWaoe3GG4G+ZKmS2mw59jQ4Ui7jpqv+tsoqOrX&#10;K+3fyKXVcTJVNp+267NV6ulx3r6DCDSHf/Gf+6Tj/NUSfp+JF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RtQ8AAAADcAAAADwAAAAAAAAAAAAAAAACYAgAAZHJzL2Rvd25y&#10;ZXYueG1sUEsFBgAAAAAEAAQA9QAAAIUDAAAAAA==&#10;" fillcolor="#f2f1e8" stroked="f"/>
                        <v:rect id="Rectangle 172" o:spid="_x0000_s1200" style="position:absolute;left:721;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jsQA&#10;AADcAAAADwAAAGRycy9kb3ducmV2LnhtbESPS2vDMBCE74X8B7GB3Bo5PbjGiRLyaErprWkPOS7W&#10;xjKxVkaSH/33VaHQ2y4z8+3sZjfZVgzkQ+NYwWqZgSCunG64VvD1eX4sQISIrLF1TAq+KcBuO3vY&#10;YKndyB80XGItEoRDiQpMjF0pZagMWQxL1xEn7ea8xZhWX0vtcUxw28qnLMulxYbTBYMdHQ1V90tv&#10;E8UPue56s8quB35/Pd3icH/RSi3m034NItIU/81/6Ted6hfP8PtMmk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oo7EAAAA3AAAAA8AAAAAAAAAAAAAAAAAmAIAAGRycy9k&#10;b3ducmV2LnhtbFBLBQYAAAAABAAEAPUAAACJAwAAAAA=&#10;" fillcolor="#f0f0e8" stroked="f"/>
                        <v:rect id="Rectangle 173" o:spid="_x0000_s1201" style="position:absolute;left:726;top:2443;width: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MdsUA&#10;AADcAAAADwAAAGRycy9kb3ducmV2LnhtbESPQWvCQBCF74X+h2UEb3VX0WJTV6lCi9BTYyh4m2bH&#10;JJidDdmtpv++cxC8zfDevPfNajP4Vl2oj01gC9OJAUVcBtdwZaE4vD8tQcWE7LANTBb+KMJm/fiw&#10;wsyFK3/RJU+VkhCOGVqoU+oyrWNZk8c4CR2xaKfQe0yy9pV2PV4l3Ld6Zsyz9tiwNNTY0a6m8pz/&#10;eguLj605ntDzyzwvZqaY/hy/3ae149Hw9goq0ZDu5tv13gn+Um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gx2xQAAANwAAAAPAAAAAAAAAAAAAAAAAJgCAABkcnMv&#10;ZG93bnJldi54bWxQSwUGAAAAAAQABAD1AAAAigMAAAAA&#10;" fillcolor="#eeefe8" stroked="f"/>
                        <v:rect id="Rectangle 174" o:spid="_x0000_s1202" style="position:absolute;left:730;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4cIA&#10;AADcAAAADwAAAGRycy9kb3ducmV2LnhtbERPTWvCQBC9C/0PyxR6Ed1UsWh0laJIe9X20OOQHZO0&#10;2dl0dxrjv3cLgrd5vM9ZbXrXqI5CrD0beB5noIgLb2suDXx+7EdzUFGQLTaeycCFImzWD4MV5taf&#10;+UDdUUqVQjjmaKASaXOtY1GRwzj2LXHiTj44lARDqW3Acwp3jZ5k2Yt2WHNqqLClbUXFz/HPGeh+&#10;pd6/keyGOJtsw/Tr+xIPO2OeHvvXJSihXu7im/vdpvnzBfw/ky7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8jhwgAAANwAAAAPAAAAAAAAAAAAAAAAAJgCAABkcnMvZG93&#10;bnJldi54bWxQSwUGAAAAAAQABAD1AAAAhwMAAAAA&#10;" fillcolor="#eceee8" stroked="f"/>
                        <v:rect id="Rectangle 175" o:spid="_x0000_s1203" style="position:absolute;left:735;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98YA&#10;AADcAAAADwAAAGRycy9kb3ducmV2LnhtbESPT2vDMAzF74N9B6PCLmN1NvY3q1vawsquS8tgNxFr&#10;cWgsp7GbpP301WGwm8R7eu+n2WL0jeqpi3VgA/fTDBRxGWzNlYHd9uPuFVRMyBabwGTgRBEW8+ur&#10;GeY2DPxFfZEqJSEcczTgUmpzrWPpyGOchpZYtN/QeUyydpW2HQ4S7hv9kGXP2mPN0uCwpbWjcl8c&#10;vYGf1VOxc6tD2H5v+pfz4fF2WDZkzM1kXL6DSjSmf/Pf9acV/DfBl2dkAj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n98YAAADcAAAADwAAAAAAAAAAAAAAAACYAgAAZHJz&#10;L2Rvd25yZXYueG1sUEsFBgAAAAAEAAQA9QAAAIsDAAAAAA==&#10;" fillcolor="#eaede8" stroked="f"/>
                        <v:rect id="Rectangle 176" o:spid="_x0000_s1204" style="position:absolute;left:740;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HNsIA&#10;AADcAAAADwAAAGRycy9kb3ducmV2LnhtbERPzWrCQBC+F3yHZQRvdWNRMalrMIVIe+hB7QNMs9Ns&#10;MDsbsquJb98VCr3Nx/c723y0rbhR7xvHChbzBARx5XTDtYKvc/m8AeEDssbWMSm4k4d8N3naYqbd&#10;wEe6nUItYgj7DBWYELpMSl8ZsujnriOO3I/rLYYI+1rqHocYblv5kiRrabHh2GCwozdD1eV0tQpK&#10;WhbXLv3Qxn0mxfp7ZdNGH5SaTcf9K4hAY/gX/7nfdZyfLuDxTL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Ic2wgAAANwAAAAPAAAAAAAAAAAAAAAAAJgCAABkcnMvZG93&#10;bnJldi54bWxQSwUGAAAAAAQABAD1AAAAhwMAAAAA&#10;" fillcolor="#e8ece8" stroked="f"/>
                        <v:rect id="Rectangle 177" o:spid="_x0000_s1205" style="position:absolute;left:745;top:2443;width: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PAcIA&#10;AADcAAAADwAAAGRycy9kb3ducmV2LnhtbERPyWrDMBC9B/IPYgK5JXJ8aFo3SiiBgikhEHc5T62p&#10;JWqNjKXa7t9XgUBv83jr7A6Ta8VAfbCeFWzWGQji2mvLjYK31+fVPYgQkTW2nknBLwU47OezHRba&#10;j3yhoYqNSCEcClRgYuwKKUNtyGFY+444cV++dxgT7BupexxTuGtlnmV30qHl1GCwo6Oh+rv6cQry&#10;91NVT2M4Gzt8fhhbYrndvii1XExPjyAiTfFffHOXOs1/yOH6TLp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M8BwgAAANwAAAAPAAAAAAAAAAAAAAAAAJgCAABkcnMvZG93&#10;bnJldi54bWxQSwUGAAAAAAQABAD1AAAAhwMAAAAA&#10;" fillcolor="#e6ebe8" stroked="f"/>
                        <v:rect id="Rectangle 178" o:spid="_x0000_s1206" style="position:absolute;left:749;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rvcQA&#10;AADcAAAADwAAAGRycy9kb3ducmV2LnhtbERPS2sCMRC+F/ofwhR6KZqtpaKrUUSoeLCIq4jHYTP7&#10;oJvJmkTd/ntTEHqbj+8503lnGnEl52vLCt77CQji3OqaSwWH/VdvBMIHZI2NZVLwSx7ms+enKaba&#10;3nhH1yyUIoawT1FBFUKbSunzigz6vm2JI1dYZzBE6EqpHd5iuGnkIEmG0mDNsaHClpYV5T/ZxShY&#10;rd1xkQX7WWy+R4Pt6ViY89tWqdeXbjEBEagL/+KHe63j/PEH/D0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q73EAAAA3AAAAA8AAAAAAAAAAAAAAAAAmAIAAGRycy9k&#10;b3ducmV2LnhtbFBLBQYAAAAABAAEAPUAAACJAwAAAAA=&#10;" fillcolor="#e4ebe8" stroked="f"/>
                        <v:rect id="Rectangle 179" o:spid="_x0000_s1207" style="position:absolute;left:754;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BfsIA&#10;AADcAAAADwAAAGRycy9kb3ducmV2LnhtbERPS2sCMRC+C/6HMIXeNFtpfWw3ighC6aGitux13Ew3&#10;i5vJkqS6/fdNQfA2H99zilVvW3EhHxrHCp7GGQjiyumGawWfx+1oDiJEZI2tY1LwSwFWy+GgwFy7&#10;K+/pcoi1SCEcclRgYuxyKUNlyGIYu444cd/OW4wJ+lpqj9cUbls5ybKptNhwajDY0cZQdT78WAVz&#10;Wpdm93V+ObXHfka+o4/3kpR6fOjXryAi9fEuvrnfdJq/eIb/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0F+wgAAANwAAAAPAAAAAAAAAAAAAAAAAJgCAABkcnMvZG93&#10;bnJldi54bWxQSwUGAAAAAAQABAD1AAAAhwMAAAAA&#10;" fillcolor="#e2eae8" stroked="f"/>
                        <v:rect id="Rectangle 180" o:spid="_x0000_s1208" style="position:absolute;left:759;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JY8AA&#10;AADcAAAADwAAAGRycy9kb3ducmV2LnhtbERPTWvCQBC9C/0PyxS8mU0ExaauoZQWepNo6XnIjkls&#10;ZjZkVxP99d1Cobd5vM/ZFhN36kqDb50YyJIUFEnlbCu1gc/j+2IDygcUi50TMnAjD8XuYbbF3LpR&#10;SroeQq1iiPgcDTQh9LnWvmqI0SeuJ4ncyQ2MIcKh1nbAMYZzp5dputaMrcSGBnt6baj6PlzYwH2d&#10;fbn7mXm/OXI68puUpRVj5o/TyzOoQFP4F/+5P2yc/7SC32fiBXr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hJY8AAAADcAAAADwAAAAAAAAAAAAAAAACYAgAAZHJzL2Rvd25y&#10;ZXYueG1sUEsFBgAAAAAEAAQA9QAAAIUDAAAAAA==&#10;" fillcolor="#e0e9e8" stroked="f"/>
                        <v:rect id="Rectangle 181" o:spid="_x0000_s1209" style="position:absolute;left:764;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tkcMA&#10;AADcAAAADwAAAGRycy9kb3ducmV2LnhtbERPS2sCMRC+F/wPYQq9abYtBrs1irQUPUnVHnqcbmYf&#10;dDNZkuiu/npTEHqbj+858+VgW3EiHxrHGh4nGQjiwpmGKw1fh4/xDESIyAZbx6ThTAGWi9HdHHPj&#10;et7RaR8rkUI45KihjrHLpQxFTRbDxHXEiSudtxgT9JU0HvsUblv5lGVKWmw4NdTY0VtNxe/+aDWo&#10;9bSMw7fy/XO5Vu9H5y+f2x+tH+6H1SuISEP8F9/cG5Pmvyj4eyZ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ltkcMAAADcAAAADwAAAAAAAAAAAAAAAACYAgAAZHJzL2Rv&#10;d25yZXYueG1sUEsFBgAAAAAEAAQA9QAAAIgDAAAAAA==&#10;" fillcolor="#dee8e8" stroked="f"/>
                        <v:rect id="Rectangle 182" o:spid="_x0000_s1210" style="position:absolute;left:769;top:2443;width: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zdMIA&#10;AADcAAAADwAAAGRycy9kb3ducmV2LnhtbERP22rCQBB9F/yHZYS+1U1q8RKzirQUpGChXt6H7JiN&#10;ZmdDdhvTv+8KBd/mcK6Tr3tbi45aXzlWkI4TEMSF0xWXCo6Hj+c5CB+QNdaOScEveVivhoMcM+1u&#10;/E3dPpQihrDPUIEJocmk9IUhi37sGuLInV1rMUTYllK3eIvhtpYvSTKVFiuODQYbejNUXPc/VoH3&#10;4f21Ppm++Ooui3Q3nZjP7USpp1G/WYII1IeH+N+91XH+Ygb3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bN0wgAAANwAAAAPAAAAAAAAAAAAAAAAAJgCAABkcnMvZG93&#10;bnJldi54bWxQSwUGAAAAAAQABAD1AAAAhwMAAAAA&#10;" fillcolor="#dce7e9" stroked="f"/>
                        <v:rect id="Rectangle 183" o:spid="_x0000_s1211" style="position:absolute;left:773;top:2443;width: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aMcA&#10;AADcAAAADwAAAGRycy9kb3ducmV2LnhtbESPT2vCQBDF70K/wzKFXqRuLPinqauIUCjoxSh4nWTH&#10;JDQ7G7JbTf30zkHwNsN7895vFqveNepCXag9GxiPElDEhbc1lwaOh+/3OagQkS02nsnAPwVYLV8G&#10;C0ytv/KeLlkslYRwSNFAFWObah2KihyGkW+JRTv7zmGUtSu17fAq4a7RH0ky1Q5rloYKW9pUVPxm&#10;f87A/FTfhpNhvmnXejsZb/PZ8bzLjXl77ddfoCL18Wl+XP9Ywf8UWnlGJ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0OWjHAAAA3AAAAA8AAAAAAAAAAAAAAAAAmAIAAGRy&#10;cy9kb3ducmV2LnhtbFBLBQYAAAAABAAEAPUAAACMAwAAAAA=&#10;" fillcolor="#dae7e9" stroked="f"/>
                        <v:rect id="Rectangle 184" o:spid="_x0000_s1212" style="position:absolute;left:780;top:2443;width:3;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Ol8IA&#10;AADcAAAADwAAAGRycy9kb3ducmV2LnhtbERPzWrCQBC+F3yHZQQvRTemIE10FbE2eCpUfYAxOybR&#10;7GzIbs327buFQm/z8f3OahNMKx7Uu8aygvksAUFcWt1wpeB8ep++gnAeWWNrmRR8k4PNevS0wlzb&#10;gT/pcfSViCHsclRQe9/lUrqyJoNuZjviyF1tb9BH2FdS9zjEcNPKNEkW0mDDsaHGjnY1lffjl1Gw&#10;C5fsZVGkzx/pYTChKN+w2N+UmozDdgnCU/D/4j/3Qcf5WQa/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c6XwgAAANwAAAAPAAAAAAAAAAAAAAAAAJgCAABkcnMvZG93&#10;bnJldi54bWxQSwUGAAAAAAQABAD1AAAAhwMAAAAA&#10;" fillcolor="#d8e5e9" stroked="f"/>
                        <v:rect id="Rectangle 185" o:spid="_x0000_s1213" style="position:absolute;left:783;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KKPcMA&#10;AADcAAAADwAAAGRycy9kb3ducmV2LnhtbESPzWrDMBCE74G+g9hCb4mcHErrWAkhJFDopbF76HGx&#10;1rYSa2UsxT9vXwUKPQ4z8w2T7SfbioF6bxwrWK8SEMSl04ZrBd/FefkGwgdkja1jUjCTh/3uaZFh&#10;qt3IFxryUIsIYZ+igiaELpXSlw1Z9CvXEUevcr3FEGVfS93jGOG2lZskeZUWDceFBjs6NlTe8rtV&#10;UIxy6Dan98/rvRx+chPmL1cZpV6ep8MWRKAp/If/2h9aQSTC4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KKPcMAAADcAAAADwAAAAAAAAAAAAAAAACYAgAAZHJzL2Rv&#10;d25yZXYueG1sUEsFBgAAAAAEAAQA9QAAAIgDAAAAAA==&#10;" fillcolor="#d6e5e9" stroked="f"/>
                        <v:rect id="Rectangle 186" o:spid="_x0000_s1214" style="position:absolute;left:788;top:2443;width: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q1MUA&#10;AADcAAAADwAAAGRycy9kb3ducmV2LnhtbESPQUsDMRSE74L/ITyhN5u0pVLXpkUshUK9WD14fGye&#10;m9XNy7J53W77640g9DjMzDfMcj2ERvXUpTqyhcnYgCIuo6u5svDxvr1fgEqC7LCJTBbOlGC9ur1Z&#10;YuHiid+oP0ilMoRTgRa8SFtonUpPAdM4tsTZ+4pdQMmyq7Tr8JThodFTYx50wJrzgseWXjyVP4dj&#10;sCCLWV8ew/51/rk1361PG8HHi7Wju+H5CZTQINfwf3vnLEzNBP7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WrUxQAAANwAAAAPAAAAAAAAAAAAAAAAAJgCAABkcnMv&#10;ZG93bnJldi54bWxQSwUGAAAAAAQABAD1AAAAigMAAAAA&#10;" fillcolor="#d4e4e9" stroked="f"/>
                        <v:rect id="Rectangle 187" o:spid="_x0000_s1215" style="position:absolute;left:792;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oXMQA&#10;AADcAAAADwAAAGRycy9kb3ducmV2LnhtbESPQWsCMRSE7wX/Q3iCt5p1ESmrUUSQVj2UroLXx+a5&#10;G9y8bJNUt/++KQgeh5n5hlmsetuKG/lgHCuYjDMQxJXThmsFp+P29Q1EiMgaW8ek4JcCrJaDlwUW&#10;2t35i25lrEWCcChQQRNjV0gZqoYshrHriJN3cd5iTNLXUnu8J7htZZ5lM2nRcFposKNNQ9W1/LEK&#10;TNyVfnf43h/N5FK/n+3081xNlRoN+/UcRKQ+PsOP9odWkGc5/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WqFzEAAAA3AAAAA8AAAAAAAAAAAAAAAAAmAIAAGRycy9k&#10;b3ducmV2LnhtbFBLBQYAAAAABAAEAPUAAACJAwAAAAA=&#10;" fillcolor="#d2e3e9" stroked="f"/>
                        <v:rect id="Rectangle 188" o:spid="_x0000_s1216" style="position:absolute;left:797;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WRMQA&#10;AADcAAAADwAAAGRycy9kb3ducmV2LnhtbESPQWvCQBSE70L/w/IKXopumkKp0VWkKIogqNX7M/ua&#10;Dc2+jdnVpP/eLRQ8DjPzDTOZdbYSN2p86VjB6zABQZw7XXKh4Pi1HHyA8AFZY+WYFPySh9n0qTfB&#10;TLuW93Q7hEJECPsMFZgQ6kxKnxuy6IeuJo7et2sshiibQuoG2wi3lUyT5F1aLDkuGKzp01D+c7ha&#10;BeeTvsz1inYLk67b9iXd0mizVar/3M3HIAJ14RH+b6+1gjR5g7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VkTEAAAA3AAAAA8AAAAAAAAAAAAAAAAAmAIAAGRycy9k&#10;b3ducmV2LnhtbFBLBQYAAAAABAAEAPUAAACJAwAAAAA=&#10;" fillcolor="#d0e2e9" stroked="f"/>
                        <v:rect id="Rectangle 189" o:spid="_x0000_s1217" style="position:absolute;left:802;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qG8YA&#10;AADcAAAADwAAAGRycy9kb3ducmV2LnhtbESPQWvCQBSE70L/w/IKvUjdGKSRNBuxYqFUAjba+yP7&#10;mgSzb0N2q/Hfd4WCx2FmvmGy1Wg6cabBtZYVzGcRCOLK6pZrBcfD+/MShPPIGjvLpOBKDlb5wyTD&#10;VNsLf9G59LUIEHYpKmi871MpXdWQQTezPXHwfuxg0Ac51FIPeAlw08k4il6kwZbDQoM9bRqqTuWv&#10;UZB8Fru3drpdl0VcFMmy3O7t90mpp8dx/QrC0+jv4f/2h1YQRwu4nQ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wqG8YAAADcAAAADwAAAAAAAAAAAAAAAACYAgAAZHJz&#10;L2Rvd25yZXYueG1sUEsFBgAAAAAEAAQA9QAAAIsDAAAAAA==&#10;" fillcolor="#cee1e9" stroked="f"/>
                        <v:rect id="Rectangle 190" o:spid="_x0000_s1218" style="position:absolute;left:807;top:2443;width:3;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hcMA&#10;AADcAAAADwAAAGRycy9kb3ducmV2LnhtbESPT2sCMRTE7wW/Q3gFbzXpYqtsjSJSQejJP+D1uXnu&#10;hm5eliR1129vCoUeh5n5DbNYDa4VNwrRetbwOlEgiCtvLNcaTsftyxxETMgGW8+k4U4RVsvR0wJL&#10;43ve0+2QapEhHEvU0KTUlVLGqiGHceI74uxdfXCYsgy1NAH7DHetLJR6lw4t54UGO9o0VH0ffpyG&#10;S8fFeXpx1g5qvaer+Qqf/Uzr8fOw/gCRaEj/4b/2zmgo1Bv8ns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phcMAAADcAAAADwAAAAAAAAAAAAAAAACYAgAAZHJzL2Rv&#10;d25yZXYueG1sUEsFBgAAAAAEAAQA9QAAAIgDAAAAAA==&#10;" fillcolor="#cce0e9" stroked="f"/>
                        <v:rect id="Rectangle 191" o:spid="_x0000_s1219" style="position:absolute;left:810;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yXb4A&#10;AADcAAAADwAAAGRycy9kb3ducmV2LnhtbESPzQrCMBCE74LvEFbwZlM9SKlGUUHRoz/gdWnWttps&#10;ShO1+vRGEDwOM/MNM523phIPalxpWcEwikEQZ1aXnCs4HdeDBITzyBory6TgRQ7ms25niqm2T97T&#10;4+BzESDsUlRQeF+nUrqsIIMusjVx8C62MeiDbHKpG3wGuKnkKI7H0mDJYaHAmlYFZbfD3ShInN3s&#10;cJU4mVTLmo15X9vzVal+r11MQHhq/T/8a2+1glE8hu+ZcAT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ZMl2+AAAA3AAAAA8AAAAAAAAAAAAAAAAAmAIAAGRycy9kb3ducmV2&#10;LnhtbFBLBQYAAAAABAAEAPUAAACDAwAAAAA=&#10;" fillcolor="#cae0e9" stroked="f"/>
                        <v:rect id="Rectangle 192" o:spid="_x0000_s1220" style="position:absolute;left:815;top:2443;width: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R18UA&#10;AADcAAAADwAAAGRycy9kb3ducmV2LnhtbESPQWvCQBSE74L/YXlCb7oxlKoxq0ilpQeFVj3k+Mg+&#10;k8Xs25DdmvTfdwsFj8PMfMPk28E24k6dN44VzGcJCOLSacOVgsv5bboE4QOyxsYxKfghD9vNeJRj&#10;pl3PX3Q/hUpECPsMFdQhtJmUvqzJop+5ljh6V9dZDFF2ldQd9hFuG5kmyYu0aDgu1NjSa03l7fRt&#10;Fei98YUuzPuifT4fVofwuU+PvVJPk2G3BhFoCI/wf/tDK0iTB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JHXxQAAANwAAAAPAAAAAAAAAAAAAAAAAJgCAABkcnMv&#10;ZG93bnJldi54bWxQSwUGAAAAAAQABAD1AAAAigMAAAAA&#10;" fillcolor="#c8dfe9" stroked="f"/>
                        <v:rect id="Rectangle 193" o:spid="_x0000_s1221" style="position:absolute;left:821;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aZsIA&#10;AADcAAAADwAAAGRycy9kb3ducmV2LnhtbERPz2vCMBS+C/sfwht4kTXRw5DOKGMwVBzi3Nj5tXmm&#10;Zc1LaWLt9tebg+Dx4/u9WA2uET11ofasYZopEMSlNzVbDd9f709zECEiG2w8k4Y/CrBaPowWmBt/&#10;4U/qj9GKFMIhRw1VjG0uZSgrchgy3xIn7uQ7hzHBzkrT4SWFu0bOlHqWDmtODRW29FZR+Xs8Ow0/&#10;RUHDh926teonp+3+QHb3v9d6/Di8voCINMS7+ObeGA0zldamM+kI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ppmwgAAANwAAAAPAAAAAAAAAAAAAAAAAJgCAABkcnMvZG93&#10;bnJldi54bWxQSwUGAAAAAAQABAD1AAAAhwMAAAAA&#10;" fillcolor="#c6dee9" stroked="f"/>
                        <v:rect id="Rectangle 194" o:spid="_x0000_s1222" style="position:absolute;left:826;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kE8QA&#10;AADcAAAADwAAAGRycy9kb3ducmV2LnhtbESPT08CMRTE7yZ+h+aRcIOWPYiuFKIYEhM56Kr3l+3b&#10;P7J9XdoCy7enJCQeJzPzm8xiNdhOHMmH1rGG2VSBIC6dabnW8PO9mTyCCBHZYOeYNJwpwGp5f7fA&#10;3LgTf9GxiLVIEA45amhi7HMpQ9mQxTB1PXHyKuctxiR9LY3HU4LbTmZKPUiLLaeFBntaN1TuioPV&#10;sK8q9fqZvc2Nmf9uTLHz2z/+0Ho8Gl6eQUQa4n/41n43GjL1BNcz6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pBPEAAAA3AAAAA8AAAAAAAAAAAAAAAAAmAIAAGRycy9k&#10;b3ducmV2LnhtbFBLBQYAAAAABAAEAPUAAACJAwAAAAA=&#10;" fillcolor="#c4dde9" stroked="f"/>
                        <v:rect id="Rectangle 195" o:spid="_x0000_s1223" style="position:absolute;left:831;top:2443;width: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0IsEA&#10;AADcAAAADwAAAGRycy9kb3ducmV2LnhtbERPTYvCMBC9C/6HMAveNFVhla5RFkHRvenuQW9jM7Zd&#10;m0lJYq3+enMQPD7e92zRmko05HxpWcFwkIAgzqwuOVfw97vqT0H4gKyxskwK7uRhMe92Zphqe+Md&#10;NfuQixjCPkUFRQh1KqXPCjLoB7YmjtzZOoMhQpdL7fAWw00lR0nyKQ2WHBsKrGlZUHbZX42C//Ex&#10;OU+2j9Dg6XLwLp/+rI9eqd5H+/0FIlAb3uKXe6MVjIZxfj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3tCLBAAAA3AAAAA8AAAAAAAAAAAAAAAAAmAIAAGRycy9kb3du&#10;cmV2LnhtbFBLBQYAAAAABAAEAPUAAACGAwAAAAA=&#10;" fillcolor="#c2dce9" stroked="f"/>
                        <v:rect id="Rectangle 196" o:spid="_x0000_s1224" style="position:absolute;left:835;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Z/cQA&#10;AADcAAAADwAAAGRycy9kb3ducmV2LnhtbESPQYvCMBSE7wv+h/AEL4um9SBSjaLCwtqVBaveH82z&#10;LTYvpYm1/vuNIOxxmJlvmOW6N7XoqHWVZQXxJAJBnFtdcaHgfPoaz0E4j6yxtkwKnuRgvRp8LDHR&#10;9sFH6jJfiABhl6CC0vsmkdLlJRl0E9sQB+9qW4M+yLaQusVHgJtaTqNoJg1WHBZKbGhXUn7L7kZB&#10;tz+c4s/5xl0ufXrW6W+Vbn92So2G/WYBwlPv/8Pv9rdWMI1jeJ0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2f3EAAAA3AAAAA8AAAAAAAAAAAAAAAAAmAIAAGRycy9k&#10;b3ducmV2LnhtbFBLBQYAAAAABAAEAPUAAACJAwAAAAA=&#10;" fillcolor="#c0dbe9" stroked="f"/>
                        <v:rect id="Rectangle 197" o:spid="_x0000_s1225" style="position:absolute;left:840;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KKMUA&#10;AADcAAAADwAAAGRycy9kb3ducmV2LnhtbESPT4vCMBTE7wt+h/AEL4umFvxXjSKCIJ5cV1Bvj+bZ&#10;FpuX0qTa3U9vhIU9DjPzG2axak0pHlS7wrKC4SACQZxaXXCm4PS97U9BOI+ssbRMCn7IwWrZ+Vhg&#10;ou2Tv+hx9JkIEHYJKsi9rxIpXZqTQTewFXHwbrY26IOsM6lrfAa4KWUcRWNpsOCwkGNFm5zS+7Ex&#10;Chp/WR/O8XV8ttXs8DkZ7Zvf0V6pXrddz0F4av1/+K+90wriYQzvM+EI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sooxQAAANwAAAAPAAAAAAAAAAAAAAAAAJgCAABkcnMv&#10;ZG93bnJldi54bWxQSwUGAAAAAAQABAD1AAAAigMAAAAA&#10;" fillcolor="#bedbe9" stroked="f"/>
                        <v:rect id="Rectangle 198" o:spid="_x0000_s1226" style="position:absolute;left:845;top:2443;width:3;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fuccA&#10;AADcAAAADwAAAGRycy9kb3ducmV2LnhtbESPzWrDMBCE74W+g9hCb42clJbgRAklEJL00ubvkNti&#10;rS3X1spISuL26atCIcdhdr7Zmc5724oL+VA7VjAcZCCIC6drrhQc9sunMYgQkTW2jknBNwWYz+7v&#10;pphrd+UtXXaxEgnCIUcFJsYulzIUhiyGgeuIk1c6bzEm6SupPV4T3LZylGWv0mLNqcFgRwtDRbM7&#10;2/TGauzKl/e6PH6a08/HxjcyfDVKPT70bxMQkfp4O/5Pr7WC0fAZ/sYkAs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DH7nHAAAA3AAAAA8AAAAAAAAAAAAAAAAAmAIAAGRy&#10;cy9kb3ducmV2LnhtbFBLBQYAAAAABAAEAPUAAACMAwAAAAA=&#10;" fillcolor="#bcdae9" stroked="f"/>
                        <v:rect id="Rectangle 199" o:spid="_x0000_s1227" style="position:absolute;left:848;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UsQA&#10;AADcAAAADwAAAGRycy9kb3ducmV2LnhtbESP3YrCMBSE7xd8h3AE7zRRFleqUURckEVc/EFvD82x&#10;LTYntYnafXsjCHs5zMw3zGTW2FLcqfaFYw39ngJBnDpTcKbhsP/ujkD4gGywdEwa/sjDbNr6mGBi&#10;3IO3dN+FTEQI+wQ15CFUiZQ+zcmi77mKOHpnV1sMUdaZNDU+ItyWcqDUUFosOC7kWNEip/Syu1kN&#10;friZX5ebhZKn42r584vrL5Wute60m/kYRKAm/Iff7ZXRMOh/wu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uJ1LEAAAA3AAAAA8AAAAAAAAAAAAAAAAAmAIAAGRycy9k&#10;b3ducmV2LnhtbFBLBQYAAAAABAAEAPUAAACJAwAAAAA=&#10;" fillcolor="#bad9e9" stroked="f"/>
                        <v:rect id="Rectangle 200" o:spid="_x0000_s1228" style="position:absolute;left:853;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5NsMA&#10;AADcAAAADwAAAGRycy9kb3ducmV2LnhtbESPQWvCQBCF7wX/wzKCt7oxWJHoKiIWBHtoo96H7JjE&#10;ZGfD7tbEf98tFHp8vHnfm7feDqYVD3K+tqxgNk1AEBdW11wquJzfX5cgfEDW2FomBU/ysN2MXtaY&#10;advzFz3yUIoIYZ+hgiqELpPSFxUZ9FPbEUfvZp3BEKUrpXbYR7hpZZokC2mw5thQYUf7ioom/zbx&#10;jZTy66Fv5ouG6vnHLT3R/dMpNRkPuxWIQEP4P/5LH7WCdPYGv2MiA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H5NsMAAADcAAAADwAAAAAAAAAAAAAAAACYAgAAZHJzL2Rv&#10;d25yZXYueG1sUEsFBgAAAAAEAAQA9QAAAIgDAAAAAA==&#10;" fillcolor="#b8d8e9" stroked="f"/>
                        <v:rect id="Rectangle 201" o:spid="_x0000_s1229" style="position:absolute;left:858;top:2443;width: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nsIA&#10;AADcAAAADwAAAGRycy9kb3ducmV2LnhtbESPQYvCMBSE78L+h/AEb5rag5SuaVFZQfa26sXbs3mm&#10;ZZuX0sTa/fdmQfA4zMw3zLocbSsG6n3jWMFykYAgrpxu2Cg4n/bzDIQPyBpbx6TgjzyUxcdkjbl2&#10;D/6h4RiMiBD2OSqoQ+hyKX1Vk0W/cB1x9G6utxii7I3UPT4i3LYyTZKVtNhwXKixo11N1e/xbhX4&#10;7Lrtshue99+GT+nlS5prMig1m46bTxCBxvAOv9oHrSBdruD/TDwCsn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IqewgAAANwAAAAPAAAAAAAAAAAAAAAAAJgCAABkcnMvZG93&#10;bnJldi54bWxQSwUGAAAAAAQABAD1AAAAhwMAAAAA&#10;" fillcolor="#b6d7e9" stroked="f"/>
                        <v:rect id="Rectangle 202" o:spid="_x0000_s1230" style="position:absolute;left:862;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PcYA&#10;AADcAAAADwAAAGRycy9kb3ducmV2LnhtbESPQWvCQBSE74L/YXlCL6VuIlgluooIUkFoTezB4yP7&#10;moRm36a725j++26h4HGYmW+Y9XYwrejJ+caygnSagCAurW64UvB+OTwtQfiArLG1TAp+yMN2Mx6t&#10;MdP2xjn1RahEhLDPUEEdQpdJ6cuaDPqp7Yij92GdwRClq6R2eItw08pZkjxLgw3HhRo72tdUfhbf&#10;RsH1sVke5ydpzl+ei9eX/NC/uVSph8mwW4EINIR7+L991Apm6QL+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jPcYAAADcAAAADwAAAAAAAAAAAAAAAACYAgAAZHJz&#10;L2Rvd25yZXYueG1sUEsFBgAAAAAEAAQA9QAAAIsDAAAAAA==&#10;" fillcolor="#b4d6e9" stroked="f"/>
                        <v:rect id="Rectangle 203" o:spid="_x0000_s1231" style="position:absolute;left:867;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zt8MA&#10;AADcAAAADwAAAGRycy9kb3ducmV2LnhtbERPz2vCMBS+C/sfwhO8yEzrYYzOKKIbjh0GSz14fDbP&#10;tNi8tE2m3X+/HAY7fny/V5vRteJGQ2g8K8gXGQjiypuGrYJj+fb4DCJEZIOtZ1LwQwE264fJCgvj&#10;7/xFNx2tSCEcClRQx9gVUoaqJodh4TvixF384DAmOFhpBryncNfKZZY9SYcNp4YaO9rVVF31t1Og&#10;5/3+fLRlj5Y+D+Ne+4/XeFJqNh23LyAijfFf/Od+NwqWeVqb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Gzt8MAAADcAAAADwAAAAAAAAAAAAAAAACYAgAAZHJzL2Rv&#10;d25yZXYueG1sUEsFBgAAAAAEAAQA9QAAAIgDAAAAAA==&#10;" fillcolor="#b2d5e9" stroked="f"/>
                        <v:rect id="Rectangle 204" o:spid="_x0000_s1232" style="position:absolute;left:872;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IJ8YA&#10;AADcAAAADwAAAGRycy9kb3ducmV2LnhtbESPQWvCQBSE74L/YXlCL1I3hlLSmI2otFB6KUYPHh/Z&#10;Z5I2+zZkt0n8991CweMwM98w2XYyrRiod41lBetVBIK4tLrhSsH59PaYgHAeWWNrmRTcyME2n88y&#10;TLUd+UhD4SsRIOxSVFB736VSurImg25lO+LgXW1v0AfZV1L3OAa4aWUcRc/SYMNhocaODjWV38WP&#10;UVCOr8f4q5C3S/LxFA3tYbn/vJBSD4tptwHhafL38H/7XSuI1y/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kIJ8YAAADcAAAADwAAAAAAAAAAAAAAAACYAgAAZHJz&#10;L2Rvd25yZXYueG1sUEsFBgAAAAAEAAQA9QAAAIsDAAAAAA==&#10;" fillcolor="#b0d4e9" stroked="f"/>
                        <v:rect id="Rectangle 205" o:spid="_x0000_s1233" style="position:absolute;left:877;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8EA&#10;AADcAAAADwAAAGRycy9kb3ducmV2LnhtbERPy2oCMRTdF/yHcAU3opmOIGVqlKJUuhK1ur9MbidD&#10;JzdDknm0X98shC4P573ZjbYRPflQO1bwvMxAEJdO11wpuH2+L15AhIissXFMCn4owG47edpgod3A&#10;F+qvsRIphEOBCkyMbSFlKA1ZDEvXEifuy3mLMUFfSe1xSOG2kXmWraXFmlODwZb2hsrva2cV9Edz&#10;ua3nq/J+rn675tR2gz/MlZpNx7dXEJHG+C9+uD+0gjxP89OZd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i+/BAAAA3AAAAA8AAAAAAAAAAAAAAAAAmAIAAGRycy9kb3du&#10;cmV2LnhtbFBLBQYAAAAABAAEAPUAAACGAwAAAAA=&#10;" fillcolor="#aed3e9" stroked="f"/>
                      </v:group>
                      <v:group id="Group 206" o:spid="_x0000_s1234" style="position:absolute;left:4292;top:13887;width:3994;height:9373" coordorigin="676,2185" coordsize="629,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207" o:spid="_x0000_s1235" style="position:absolute;left:882;top:2443;width: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AnMQA&#10;AADcAAAADwAAAGRycy9kb3ducmV2LnhtbESPzWrCQBSF9wXfYbiCuzpxFqLRUURQu2gL2uD6krkm&#10;0cydkJnGtE/vFIQuD+fn4yzXva1FR62vHGuYjBMQxLkzFRcasq/d6wyED8gGa8ek4Yc8rFeDlyWm&#10;xt35SN0pFCKOsE9RQxlCk0rp85Is+rFriKN3ca3FEGVbSNPiPY7bWqokmUqLFUdCiQ1tS8pvp28b&#10;Ieese/84ZOa6P/zOL5OjSrJPpfVo2G8WIAL14T/8bL8ZDUop+Ds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IAJzEAAAA3AAAAA8AAAAAAAAAAAAAAAAAmAIAAGRycy9k&#10;b3ducmV2LnhtbFBLBQYAAAAABAAEAPUAAACJAwAAAAA=&#10;" fillcolor="#acd3e9" stroked="f"/>
                        <v:rect id="Rectangle 208" o:spid="_x0000_s1236" style="position:absolute;left:888;top:2443;width:3;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mS8QA&#10;AADcAAAADwAAAGRycy9kb3ducmV2LnhtbESP3WrCQBSE7wt9h+UUvKubRpA2dRXxB/RCNLYPcMge&#10;N8Hs2TS7xvj2riD0cpj5ZpjJrLe16Kj1lWMFH8MEBHHhdMVGwe/P+v0ThA/IGmvHpOBGHmbT15cJ&#10;ZtpdOafuGIyIJewzVFCG0GRS+qIki37oGuLonVxrMUTZGqlbvMZyW8s0ScbSYsVxocSGFiUV5+PF&#10;Ktjn9vRlFquu2pnlTUb0sP3zSg3e+vk3iEB9+A8/6Y1WkKYjeJy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JZkvEAAAA3AAAAA8AAAAAAAAAAAAAAAAAmAIAAGRycy9k&#10;b3ducmV2LnhtbFBLBQYAAAAABAAEAPUAAACJAwAAAAA=&#10;" fillcolor="#aad2e9" stroked="f"/>
                        <v:rect id="Rectangle 209" o:spid="_x0000_s1237" style="position:absolute;left:891;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iDcMA&#10;AADcAAAADwAAAGRycy9kb3ducmV2LnhtbESPQWvCQBSE7wX/w/IEb3VjkFZSV6kFUcipmktvj+wz&#10;Wbr7NmS3Mf57tyB4HGbmG2a9HZ0VA/XBeFawmGcgiGuvDTcKqvP+dQUiRGSN1jMpuFGA7WbyssZC&#10;+yt/03CKjUgQDgUqaGPsCilD3ZLDMPcdcfIuvncYk+wbqXu8JrizMs+yN+nQcFposaOvlurf059T&#10;sKsGZyrfmMM5X15+ytK+Z6VVajYdPz9ARBrjM/xoH7WCPF/C/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piDcMAAADcAAAADwAAAAAAAAAAAAAAAACYAgAAZHJzL2Rv&#10;d25yZXYueG1sUEsFBgAAAAAEAAQA9QAAAIgDAAAAAA==&#10;" fillcolor="#a8d1e9" stroked="f"/>
                        <v:rect id="Rectangle 210" o:spid="_x0000_s1238" style="position:absolute;left:896;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GoMQA&#10;AADcAAAADwAAAGRycy9kb3ducmV2LnhtbESP0WoCMRRE34X+Q7gF32q2i5Z2NUopqAURbOoHXJLr&#10;7uLmZtmkuvbrjSD4OMzMGWa26F0jTtSF2rOC11EGgth4W3OpYP+7fHkHESKyxcYzKbhQgMX8aTDD&#10;wvoz/9BJx1IkCIcCFVQxtoWUwVTkMIx8S5y8g+8cxiS7UtoOzwnuGpln2Zt0WHNaqLClr4rMUf85&#10;BRttVmutx/ZjOTYt6W2+K/+dUsPn/nMKIlIfH+F7+9sqyPMJ3M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xqDEAAAA3AAAAA8AAAAAAAAAAAAAAAAAmAIAAGRycy9k&#10;b3ducmV2LnhtbFBLBQYAAAAABAAEAPUAAACJAwAAAAA=&#10;" fillcolor="#a6d0e9" stroked="f"/>
                        <v:rect id="Rectangle 211" o:spid="_x0000_s1239" style="position:absolute;left:901;top:2443;width: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TasMA&#10;AADcAAAADwAAAGRycy9kb3ducmV2LnhtbESPQYvCMBSE78L+h/AWvGm6PYh2jSKuil4EdS97ezRv&#10;m2LzUptY6783guBxmJlvmOm8s5VoqfGlYwVfwwQEce50yYWC39N6MAbhA7LGyjEpuJOH+eyjN8VM&#10;uxsfqD2GQkQI+wwVmBDqTEqfG7Loh64mjt6/ayyGKJtC6gZvEW4rmSbJSFosOS4YrGlpKD8fr1bB&#10;dbIpqksoL8b+0Sr/2W3359Yp1f/sFt8gAnXhHX61t1pBmo7g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2TasMAAADcAAAADwAAAAAAAAAAAAAAAACYAgAAZHJzL2Rv&#10;d25yZXYueG1sUEsFBgAAAAAEAAQA9QAAAIgDAAAAAA==&#10;" fillcolor="#a4cfe9" stroked="f"/>
                        <v:rect id="Rectangle 212" o:spid="_x0000_s1240" style="position:absolute;left:905;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988QA&#10;AADcAAAADwAAAGRycy9kb3ducmV2LnhtbESPT4vCMBTE7wv7HcIT9rKsqUX8U40ioujBi7p4fjTP&#10;tNi8dJus1m9vBMHjMDO/Yabz1lbiSo0vHSvodRMQxLnTJRsFv8f1zwiED8gaK8ek4E4e5rPPjylm&#10;2t14T9dDMCJC2GeooAihzqT0eUEWfdfVxNE7u8ZiiLIxUjd4i3BbyTRJBtJiyXGhwJqWBeWXw79V&#10;MNTm7zjaLb6xf9rfXW5Wg/FmpdRXp11MQARqwzv8am+1gjQdwv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PfPEAAAA3AAAAA8AAAAAAAAAAAAAAAAAmAIAAGRycy9k&#10;b3ducmV2LnhtbFBLBQYAAAAABAAEAPUAAACJAwAAAAA=&#10;" fillcolor="#a2cfe9" stroked="f"/>
                        <v:rect id="Rectangle 213" o:spid="_x0000_s1241" style="position:absolute;left:910;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Ofb4A&#10;AADcAAAADwAAAGRycy9kb3ducmV2LnhtbERPvQrCMBDeBd8hnOAimlpBpBpFBEVBhKqL29GcbbG5&#10;lCZqfXszCI4f3/9i1ZpKvKhxpWUF41EEgjizuuRcwfWyHc5AOI+ssbJMCj7kYLXsdhaYaPvmlF5n&#10;n4sQwi5BBYX3dSKlywoy6Ea2Jg7c3TYGfYBNLnWD7xBuKhlH0VQaLDk0FFjTpqDscX4aBWl72x71&#10;Tkef9JQd7mU6GMsJKdXvtes5CE+t/4t/7r1WEMdhbTgTj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TTn2+AAAA3AAAAA8AAAAAAAAAAAAAAAAAmAIAAGRycy9kb3ducmV2&#10;LnhtbFBLBQYAAAAABAAEAPUAAACDAwAAAAA=&#10;" fillcolor="#a0cde9" stroked="f"/>
                        <v:rect id="Rectangle 214" o:spid="_x0000_s1242" style="position:absolute;left:915;top:2443;width: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7mMQA&#10;AADcAAAADwAAAGRycy9kb3ducmV2LnhtbESPzWrDMBCE74W8g9hAb7VcF0riRDElEDAUCvk9r62t&#10;bWqtjKQ6Tp8+KhR6HGbmG2ZdTKYXIznfWVbwnKQgiGurO24UnI67pwUIH5A19pZJwY08FJvZwxpz&#10;ba+8p/EQGhEh7HNU0IYw5FL6uiWDPrEDcfQ+rTMYonSN1A6vEW56maXpqzTYcVxocaBtS/XX4dso&#10;OFYX+/NhtD4v3l3Z3ypXjS9Oqcf59LYCEWgK/+G/dqkVZNkS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u5jEAAAA3AAAAA8AAAAAAAAAAAAAAAAAmAIAAGRycy9k&#10;b3ducmV2LnhtbFBLBQYAAAAABAAEAPUAAACJAwAAAAA=&#10;" fillcolor="#9eccea" stroked="f"/>
                        <v:rect id="Rectangle 215" o:spid="_x0000_s1243" style="position:absolute;left:921;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Y570A&#10;AADcAAAADwAAAGRycy9kb3ducmV2LnhtbERPSwrCMBDdC94hjOBOUz+oVKOIKIg7tbgemrEtNpPS&#10;RFs9vVkILh/vv9q0phQvql1hWcFoGIEgTq0uOFOQXA+DBQjnkTWWlknBmxxs1t3OCmNtGz7T6+Iz&#10;EULYxagg976KpXRpTgbd0FbEgbvb2qAPsM6krrEJ4aaU4yiaSYMFh4YcK9rllD4uT6PguLidmqlM&#10;s2TUHObV3kUfbxOl+r12uwThqfV/8c991ArGk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ZkY570AAADcAAAADwAAAAAAAAAAAAAAAACYAgAAZHJzL2Rvd25yZXYu&#10;eG1sUEsFBgAAAAAEAAQA9QAAAIIDAAAAAA==&#10;" fillcolor="#9ccbea" stroked="f"/>
                        <v:rect id="Rectangle 216" o:spid="_x0000_s1244" style="position:absolute;left:926;top:2443;width:3;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GkMUA&#10;AADcAAAADwAAAGRycy9kb3ducmV2LnhtbESP0WrCQBRE3wv+w3KFvhTdxEAr0VVEKAQfUhr7Adfs&#10;bbI0ezdkV03+3i0U+jjMzBlmux9tJ240eONYQbpMQBDXThtuFHyd3xdrED4ga+wck4KJPOx3s6ct&#10;5trd+ZNuVWhEhLDPUUEbQp9L6euWLPql64mj9+0GiyHKoZF6wHuE206ukuRVWjQcF1rs6dhS/VNd&#10;rQJzdlOSfRQmDbK8vHX4cq1OpVLP8/GwARFoDP/hv3ahFayyFH7Px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aQxQAAANwAAAAPAAAAAAAAAAAAAAAAAJgCAABkcnMv&#10;ZG93bnJldi54bWxQSwUGAAAAAAQABAD1AAAAigMAAAAA&#10;" fillcolor="#9acaea" stroked="f"/>
                        <v:rect id="Rectangle 217" o:spid="_x0000_s1245" style="position:absolute;left:929;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i/MUA&#10;AADcAAAADwAAAGRycy9kb3ducmV2LnhtbESPQWvCQBSE74X+h+UVequbplhC6iqloHgSNIrX1+xr&#10;Epp9u81uYvTXu4LQ4zAz3zCzxWhaMVDnG8sKXicJCOLS6oYrBfti+ZKB8AFZY2uZFJzJw2L++DDD&#10;XNsTb2nYhUpECPscFdQhuFxKX9Zk0E+sI47ej+0Mhii7SuoOTxFuWpkmybs02HBcqNHRV03l7643&#10;Cvp++p2dj1s+uNb1f6tNcVkPhVLPT+PnB4hAY/gP39trrSB9S+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mL8xQAAANwAAAAPAAAAAAAAAAAAAAAAAJgCAABkcnMv&#10;ZG93bnJldi54bWxQSwUGAAAAAAQABAD1AAAAigMAAAAA&#10;" fillcolor="#98caea" stroked="f"/>
                        <v:rect id="Rectangle 218" o:spid="_x0000_s1246" style="position:absolute;left:934;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78MA&#10;AADcAAAADwAAAGRycy9kb3ducmV2LnhtbESPQWsCMRSE70L/Q3iFXkSzKqhsjVIKQgURdMXzY/Pc&#10;LN28rEnU9d+bQsHjMDPfMItVZxtxIx9qxwpGwwwEcel0zZWCY7EezEGEiKyxcUwKHhRgtXzrLTDX&#10;7s57uh1iJRKEQ44KTIxtLmUoDVkMQ9cSJ+/svMWYpK+k9nhPcNvIcZZNpcWa04LBlr4Nlb+Hq1XQ&#10;PxWWz7vrdFMYR9vLbOZ2F6/Ux3v39QkiUhdf4f/2j1Ywnkzg7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Q478MAAADcAAAADwAAAAAAAAAAAAAAAACYAgAAZHJzL2Rv&#10;d25yZXYueG1sUEsFBgAAAAAEAAQA9QAAAIgDAAAAAA==&#10;" fillcolor="#96c9ea" stroked="f"/>
                        <v:rect id="Rectangle 219" o:spid="_x0000_s1247" style="position:absolute;left:939;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EEMQA&#10;AADcAAAADwAAAGRycy9kb3ducmV2LnhtbESPS2vDMBCE74X+B7GFXEoj50EIbpQQkhR6CjSP+2Jt&#10;bGNpZSQ5dv99FQj0OMzMN8xqM1gj7uRD7VjBZJyBIC6crrlUcDl/fSxBhIis0TgmBb8UYLN+fVlh&#10;rl3PP3Q/xVIkCIccFVQxtrmUoajIYhi7ljh5N+ctxiR9KbXHPsGtkdMsW0iLNaeFClvaVVQ0p84q&#10;8I0Ji1vX0KXu9wdznXfmfHxXavQ2bD9BRBrif/jZ/tYKprM5PM6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BDEAAAA3AAAAA8AAAAAAAAAAAAAAAAAmAIAAGRycy9k&#10;b3ducmV2LnhtbFBLBQYAAAAABAAEAPUAAACJAwAAAAA=&#10;" fillcolor="#94c8ea" stroked="f"/>
                        <v:rect id="Rectangle 220" o:spid="_x0000_s1248" style="position:absolute;left:944;top:2443;width: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WcUA&#10;AADcAAAADwAAAGRycy9kb3ducmV2LnhtbESPQWsCMRSE7wX/Q3hCb91sLRVZN0pbEPRgoVoo3p6b&#10;525w87Jsohv/fVMoeBxm5humXEbbiiv13jhW8JzlIIgrpw3XCr73q6cZCB+QNbaOScGNPCwXo4cS&#10;C+0G/qLrLtQiQdgXqKAJoSuk9FVDFn3mOuLknVxvMSTZ11L3OCS4beUkz6fSouG00GBHHw1V593F&#10;KsBDrePpZ3jfTFex+zTHILd2q9TjOL7NQQSK4R7+b6+1gsnLK/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8NZxQAAANwAAAAPAAAAAAAAAAAAAAAAAJgCAABkcnMv&#10;ZG93bnJldi54bWxQSwUGAAAAAAQABAD1AAAAigMAAAAA&#10;" fillcolor="#92c7ea" stroked="f"/>
                        <v:rect id="Rectangle 221" o:spid="_x0000_s1249" style="position:absolute;left:948;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vCCMIA&#10;AADcAAAADwAAAGRycy9kb3ducmV2LnhtbESPT4vCMBTE78J+h/AWvGlqC2WpRhHF1auu6PXRvP7B&#10;5qUkWa3ffrMgeBxm5jfMYjWYTtzJ+daygtk0AUFcWt1yreD8s5t8gfABWWNnmRQ8ycNq+TFaYKHt&#10;g490P4VaRAj7AhU0IfSFlL5syKCf2p44epV1BkOUrpba4SPCTSfTJMmlwZbjQoM9bRoqb6dfo+A6&#10;y9z2WOlU54f9YMr1xe9v30qNP4f1HESgIbzDr/ZBK0izHP7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8IIwgAAANwAAAAPAAAAAAAAAAAAAAAAAJgCAABkcnMvZG93&#10;bnJldi54bWxQSwUGAAAAAAQABAD1AAAAhwMAAAAA&#10;" fillcolor="#90c7ea" stroked="f"/>
                        <v:rect id="Rectangle 222" o:spid="_x0000_s1250" style="position:absolute;left:953;top:2443;width:3;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HLMUA&#10;AADcAAAADwAAAGRycy9kb3ducmV2LnhtbESPQWvCQBSE7wX/w/KE3urGiDamrkFEQfDSmNLzI/ua&#10;hGbfht2txn/fLQg9DjPzDbMpRtOLKznfWVYwnyUgiGurO24UfFTHlwyED8gae8uk4E4eiu3kaYO5&#10;tjcu6XoJjYgQ9jkqaEMYcil93ZJBP7MDcfS+rDMYonSN1A5vEW56mSbJShrsOC60ONC+pfr78mMU&#10;HFxVnj+z9ak+DGuzek+W5WK/VOp5Ou7eQAQaw3/40T5pBeniFf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AcsxQAAANwAAAAPAAAAAAAAAAAAAAAAAJgCAABkcnMv&#10;ZG93bnJldi54bWxQSwUGAAAAAAQABAD1AAAAigMAAAAA&#10;" fillcolor="#8ec6ea" stroked="f"/>
                        <v:rect id="Rectangle 223" o:spid="_x0000_s1251" style="position:absolute;left:956;top:2443;width: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KsEA&#10;AADcAAAADwAAAGRycy9kb3ducmV2LnhtbERPz2vCMBS+D/wfwht4kZmugyGdaRGH4M1NRa+P5tmU&#10;NS8libb61y+HwY4f3+9lNdpO3MiH1rGC13kGgrh2uuVGwfGweVmACBFZY+eYFNwpQFVOnpZYaDfw&#10;N932sREphEOBCkyMfSFlqA1ZDHPXEyfu4rzFmKBvpPY4pHDbyTzL3qXFllODwZ7Whuqf/dUqmGXy&#10;sbp8mhzr087jY/Z1pjgoNX0eVx8gIo3xX/zn3moF+Vtam86k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ZFCrBAAAA3AAAAA8AAAAAAAAAAAAAAAAAmAIAAGRycy9kb3du&#10;cmV2LnhtbFBLBQYAAAAABAAEAPUAAACGAwAAAAA=&#10;" fillcolor="#8cc5ea" stroked="f"/>
                        <v:rect id="Rectangle 224" o:spid="_x0000_s1252" style="position:absolute;left:963;top:2443;width: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uPMQA&#10;AADcAAAADwAAAGRycy9kb3ducmV2LnhtbESP0WrCQBRE3wX/YbmCb7pRS9HoKlJQCq2C0Q+4ZK/Z&#10;YPZuzG5j/PtuoeDjMDNnmNWms5VoqfGlYwWTcQKCOHe65ELB5bwbzUH4gKyxckwKnuRhs+73Vphq&#10;9+ATtVkoRISwT1GBCaFOpfS5IYt+7Gri6F1dYzFE2RRSN/iIcFvJaZK8S4slxwWDNX0Yym/Zj1Vw&#10;+DLfZqaP7n7cn9zurc1ul8NTqeGg2y5BBOrCK/zf/tQKprMF/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7jzEAAAA3AAAAA8AAAAAAAAAAAAAAAAAmAIAAGRycy9k&#10;b3ducmV2LnhtbFBLBQYAAAAABAAEAPUAAACJAwAAAAA=&#10;" fillcolor="#8ac4ea" stroked="f"/>
                        <v:rect id="Rectangle 225" o:spid="_x0000_s1253" style="position:absolute;left:967;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1qcQA&#10;AADcAAAADwAAAGRycy9kb3ducmV2LnhtbESPwWrDMAyG74O9g9Fgl7E6yUoZWd2yGkZ3bdpLbyLW&#10;krBYDrHXZG9fHQo9il//J33r7ex7daExdoEN5IsMFHEdXMeNgdPx6/UdVEzIDvvAZOCfImw3jw9r&#10;LF2Y+ECXKjVKIBxLNNCmNJRax7olj3ERBmLJfsLoMck4NtqNOAnc97rIspX22LFcaHEg21L9W/15&#10;oRR59rY/42yHF3ucVrnd2V1lzPPT/PkBKtGc7su39rczUCzlfZEREd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danEAAAA3AAAAA8AAAAAAAAAAAAAAAAAmAIAAGRycy9k&#10;b3ducmV2LnhtbFBLBQYAAAAABAAEAPUAAACJAwAAAAA=&#10;" fillcolor="#88c3ea" stroked="f"/>
                        <v:rect id="Rectangle 226" o:spid="_x0000_s1254" style="position:absolute;left:972;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8o8EA&#10;AADcAAAADwAAAGRycy9kb3ducmV2LnhtbESP3YrCMBSE7xd8h3AWvFlsahGRrlEWQfFq8e8BDsnp&#10;D9uclCa29e03guDlMDPfMOvtaBvRU+drxwrmSQqCWDtTc6ngdt3PViB8QDbYOCYFD/Kw3Uw+1pgb&#10;N/CZ+ksoRYSwz1FBFUKbS+l1RRZ94lri6BWusxii7EppOhwi3DYyS9OltFhzXKiwpV1F+u9ytwpw&#10;OPe61l+/dCjQy3LMTn1hlZp+jj/fIAKN4R1+tY9GQbaYw/N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mPKPBAAAA3AAAAA8AAAAAAAAAAAAAAAAAmAIAAGRycy9kb3du&#10;cmV2LnhtbFBLBQYAAAAABAAEAPUAAACGAwAAAAA=&#10;" fillcolor="#86c2ea" stroked="f"/>
                        <v:rect id="Rectangle 227" o:spid="_x0000_s1255" style="position:absolute;left:977;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55sUA&#10;AADcAAAADwAAAGRycy9kb3ducmV2LnhtbESPT2vCQBDF7wW/wzJCb3VjKkWiq6goSA+FxoL1NmSn&#10;SWh2JmTXmH77bqHg8fH+/HjL9eAa1VPna2ED00kCirgQW3Np4ON0eJqD8gHZYiNMBn7Iw3o1elhi&#10;ZuXG79TnoVRxhH2GBqoQ2kxrX1Tk0E+kJY7el3QOQ5RdqW2HtzjuGp0myYt2WHMkVNjSrqLiO7+6&#10;CHk+X2avcs578XL9fOv328Nxb8zjeNgsQAUawj383z5aA+kshb8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znmxQAAANwAAAAPAAAAAAAAAAAAAAAAAJgCAABkcnMv&#10;ZG93bnJldi54bWxQSwUGAAAAAAQABAD1AAAAigMAAAAA&#10;" fillcolor="#84c1ea" stroked="f"/>
                        <v:rect id="Rectangle 228" o:spid="_x0000_s1256" style="position:absolute;left:982;top:2443;width: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78scA&#10;AADcAAAADwAAAGRycy9kb3ducmV2LnhtbESPQWvCQBSE70L/w/IKXqRuqqWUNBuRgiBaJI059Pia&#10;fU2C2bchu5r477tCweMwM98wyWo0rbhQ7xrLCp7nEQji0uqGKwXFcfP0BsJ5ZI2tZVJwJQer9GGS&#10;YKztwF90yX0lAoRdjApq77tYSlfWZNDNbUccvF/bG/RB9pXUPQ4Bblq5iKJXabDhsFBjRx81laf8&#10;bBRkQ1Hsr3K23o2f2eG0/87Kn2Om1PRxXL+D8DT6e/i/vdUKFi9L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Lu/LHAAAA3AAAAA8AAAAAAAAAAAAAAAAAmAIAAGRy&#10;cy9kb3ducmV2LnhtbFBLBQYAAAAABAAEAPUAAACMAwAAAAA=&#10;" fillcolor="#82c0ea" stroked="f"/>
                        <v:rect id="Rectangle 229" o:spid="_x0000_s1257" style="position:absolute;left:987;top:2443;width: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r6MQA&#10;AADcAAAADwAAAGRycy9kb3ducmV2LnhtbESPQWsCMRSE74L/ITyhN826SCmrUUQsCC2IWsTjc/Pc&#10;rG5eliTV7b9vhEKPw8x8w8wWnW3EnXyoHSsYjzIQxKXTNVcKvg7vwzcQISJrbByTgh8KsJj3ezMs&#10;tHvwju77WIkE4VCgAhNjW0gZSkMWw8i1xMm7OG8xJukrqT0+Etw2Ms+yV2mx5rRgsKWVofK2/7YK&#10;jluzyT/y1fXkt/Iw/lyfqaazUi+DbjkFEamL/+G/9kYryCcTeJ5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L6+jEAAAA3AAAAA8AAAAAAAAAAAAAAAAAmAIAAGRycy9k&#10;b3ducmV2LnhtbFBLBQYAAAAABAAEAPUAAACJAwAAAAA=&#10;" fillcolor="#80bfea" stroked="f"/>
                        <v:rect id="Rectangle 230" o:spid="_x0000_s1258" style="position:absolute;left:991;top:2443;width: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8jbsQA&#10;AADcAAAADwAAAGRycy9kb3ducmV2LnhtbESP0WrCQBRE3wv+w3IF3+pG0SLRVcTWYPsiVT/gkr1u&#10;gtm7Mbsm8e+7hUIfh5k5w6w2va1ES40vHSuYjBMQxLnTJRsFl/P+dQHCB2SNlWNS8CQPm/XgZYWp&#10;dh1/U3sKRkQI+xQVFCHUqZQ+L8iiH7uaOHpX11gMUTZG6ga7CLeVnCbJm7RYclwosKZdQfnt9LAK&#10;dnv6MJ8Pky06f3zaLLu3x/cvpUbDfrsEEagP/+G/9kErmM7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fI27EAAAA3AAAAA8AAAAAAAAAAAAAAAAAmAIAAGRycy9k&#10;b3ducmV2LnhtbFBLBQYAAAAABAAEAPUAAACJAwAAAAA=&#10;" fillcolor="#7dbeea" stroked="f"/>
                        <v:shape id="Freeform 231" o:spid="_x0000_s1259" style="position:absolute;left:729;top:2937;width:250;height:489;visibility:visible;mso-wrap-style:square;v-text-anchor:top" coordsize="25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FW8YA&#10;AADcAAAADwAAAGRycy9kb3ducmV2LnhtbESPQWvCQBSE74X+h+UVetONqYQ2dRUV1IL00KS9P7Kv&#10;yWL2bciuGv31XUHocZiZb5jZYrCtOFHvjWMFk3ECgrhy2nCt4LvcjF5B+ICssXVMCi7kYTF/fJhh&#10;rt2Zv+hUhFpECPscFTQhdLmUvmrIoh+7jjh6v663GKLsa6l7PEe4bWWaJJm0aDguNNjRuqHqUByt&#10;gpcyme4+txNzWb79rLb7rLimB6PU89OwfAcRaAj/4Xv7QytIpxn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jFW8YAAADcAAAADwAAAAAAAAAAAAAAAACYAgAAZHJz&#10;L2Rvd25yZXYueG1sUEsFBgAAAAAEAAQA9QAAAIsDAAAAAA==&#10;" path="m250,76l235,335r,64l83,489,81,467,97,443r17,-23l135,399r22,-19l175,74r75,2xm33,417l1,439,,428r,-9l13,396,30,375,48,356,67,340,76,,95,12r7,336l33,417xe" fillcolor="#285ea6" stroked="f">
                          <v:path arrowok="t" o:connecttype="custom" o:connectlocs="250,76;235,335;235,399;83,489;81,467;97,443;114,420;135,399;157,380;157,380;175,74;250,76;250,76;33,417;1,439;0,428;0,419;13,396;30,375;48,356;67,340;67,340;76,0;95,12;102,348;102,348;33,417;33,417" o:connectangles="0,0,0,0,0,0,0,0,0,0,0,0,0,0,0,0,0,0,0,0,0,0,0,0,0,0,0,0"/>
                          <o:lock v:ext="edit" verticies="t"/>
                        </v:shape>
                        <v:rect id="Rectangle 232" o:spid="_x0000_s1260" style="position:absolute;left:783;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wCcYA&#10;AADcAAAADwAAAGRycy9kb3ducmV2LnhtbESPS2vDMBCE74X8B7GB3Gq5Ic3DiWxKoZBDKeQByXGx&#10;NraptXItxVH766tCIcdhZr5hNkUwrRiod41lBU9JCoK4tLrhSsHx8Pa4BOE8ssbWMin4JgdFPnrY&#10;YKbtjXc07H0lIoRdhgpq77tMSlfWZNAltiOO3sX2Bn2UfSV1j7cIN62cpulcGmw4LtTY0WtN5ef+&#10;ahR8yfPptKWP5zbI9/K6GzCsfuZKTcbhZQ3CU/D38H97qxVMZwv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4wCcYAAADcAAAADwAAAAAAAAAAAAAAAACYAgAAZHJz&#10;L2Rvd25yZXYueG1sUEsFBgAAAAAEAAQA9QAAAIsDAAAAAA==&#10;" fillcolor="#285ea6" stroked="f"/>
                        <v:rect id="Rectangle 233" o:spid="_x0000_s1261" style="position:absolute;left:784;top:2440;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lScIA&#10;AADcAAAADwAAAGRycy9kb3ducmV2LnhtbERPW2vCMBR+H/gfwhF8GTO1GyKdUURQhI2BF/Z8aM6a&#10;0OakNtHWf788DPb48d2X68E14k5dsJ4VzKYZCOLSa8uVgst597IAESKyxsYzKXhQgPVq9LTEQvue&#10;j3Q/xUqkEA4FKjAxtoWUoTTkMEx9S5y4H985jAl2ldQd9incNTLPsrl0aDk1GGxpa6isTzenQNav&#10;872dfXx/1bnp7afeX5/PuVKT8bB5BxFpiP/iP/dBK8jf0tp0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VJwgAAANwAAAAPAAAAAAAAAAAAAAAAAJgCAABkcnMvZG93&#10;bnJldi54bWxQSwUGAAAAAAQABAD1AAAAhwMAAAAA&#10;" fillcolor="#285da5" stroked="f"/>
                        <v:rect id="Rectangle 234" o:spid="_x0000_s1262" style="position:absolute;left:788;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Uc8QA&#10;AADcAAAADwAAAGRycy9kb3ducmV2LnhtbESPQWvCQBSE7wX/w/IEb3WjSJtGVxFBEDzFKvb4yD6T&#10;YPZt2F015te7hUKPw8x8wyxWnWnEnZyvLSuYjBMQxIXVNZcKjt/b9xSED8gaG8uk4EkeVsvB2wIz&#10;bR+c0/0QShEh7DNUUIXQZlL6oiKDfmxb4uhdrDMYonSl1A4fEW4aOU2SD2mw5rhQYUubiorr4WYU&#10;9KefZ+9OfZqeO5nr5Lg/55tPpUbDbj0HEagL/+G/9k4rmM6+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fFHPEAAAA3AAAAA8AAAAAAAAAAAAAAAAAmAIAAGRycy9k&#10;b3ducmV2LnhtbFBLBQYAAAAABAAEAPUAAACJAwAAAAA=&#10;" fillcolor="#285ca4" stroked="f"/>
                        <v:rect id="Rectangle 235" o:spid="_x0000_s1263" style="position:absolute;left:791;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FicEA&#10;AADcAAAADwAAAGRycy9kb3ducmV2LnhtbERPy4rCMBTdD/gP4QqzG1MFHalGUUFwMQtfiMvb5toU&#10;m5vaRK3z9ZOFMMvDeU/nra3EgxpfOlbQ7yUgiHOnSy4UHA/rrzEIH5A1Vo5JwYs8zGedjymm2j15&#10;R499KEQMYZ+iAhNCnUrpc0MWfc/VxJG7uMZiiLAppG7wGcNtJQdJMpIWS44NBmtaGcqv+7tVcLrx&#10;krIz9UfZT3b6/vWLtTVbpT677WICIlAb/sVv90YrGAzj/HgmHg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5hYnBAAAA3AAAAA8AAAAAAAAAAAAAAAAAmAIAAGRycy9kb3du&#10;cmV2LnhtbFBLBQYAAAAABAAEAPUAAACGAwAAAAA=&#10;" fillcolor="#285ca3" stroked="f"/>
                        <v:rect id="Rectangle 236" o:spid="_x0000_s1264" style="position:absolute;left:792;top:2440;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II8IA&#10;AADcAAAADwAAAGRycy9kb3ducmV2LnhtbESPQWsCMRSE74X+h/AK3mqygmXZGqUIFfGmlp4fm9fd&#10;xc1LTFJ3998bodDjMDPfMKvNaHtxoxA7xxqKuQJBXDvTcaPh6/z5WoKICdlg75g0TBRhs35+WmFl&#10;3MBHup1SIzKEY4Ua2pR8JWWsW7IY584TZ+/HBYspy9BIE3DIcNvLhVJv0mLHeaFFT9uW6svp12o4&#10;l15dd9/BT2ooabrYrjioSevZy/jxDiLRmP7Df+290bBYFvA4k4+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6sgjwgAAANwAAAAPAAAAAAAAAAAAAAAAAJgCAABkcnMvZG93&#10;bnJldi54bWxQSwUGAAAAAAQABAD1AAAAhwMAAAAA&#10;" fillcolor="#295ba2" stroked="f"/>
                        <v:rect id="Rectangle 237" o:spid="_x0000_s1265" style="position:absolute;left:796;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cDcMA&#10;AADcAAAADwAAAGRycy9kb3ducmV2LnhtbESPzWrDMBCE74G+g9hCb4kcQ0txo4QkUNJbmh96XqyN&#10;5MRaGUm13bevCoEeh5n5hlmsRteKnkJsPCuYzwoQxLXXDRsF59P79BVETMgaW8+k4IcirJYPkwVW&#10;2g98oP6YjMgQjhUqsCl1lZSxtuQwznxHnL2LDw5TlsFIHXDIcNfKsihepMOG84LFjraW6tvx2yno&#10;z3K/7cLmy++v0didGerd6VOpp8dx/QYi0Zj+w/f2h1ZQPpfwdy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cDcMAAADcAAAADwAAAAAAAAAAAAAAAACYAgAAZHJzL2Rv&#10;d25yZXYueG1sUEsFBgAAAAAEAAQA9QAAAIgDAAAAAA==&#10;" fillcolor="#295ba1" stroked="f"/>
                        <v:rect id="Rectangle 238" o:spid="_x0000_s1266" style="position:absolute;left:797;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6s8MA&#10;AADcAAAADwAAAGRycy9kb3ducmV2LnhtbESPQYvCMBSE7wv+h/AEL7KmVtS1GkUEV2+iLp4fzdu2&#10;2LzUJtb67zeCsMdhZr5hFqvWlKKh2hWWFQwHEQji1OqCMwU/5+3nFwjnkTWWlknBkxyslp2PBSba&#10;PvhIzclnIkDYJagg975KpHRpTgbdwFbEwfu1tUEfZJ1JXeMjwE0p4yiaSIMFh4UcK9rklF5Pd6Ng&#10;NLvGk+9Dc5s+qbj0dXbZzXysVK/brucgPLX+P/xu77WCeDyC1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66s8MAAADcAAAADwAAAAAAAAAAAAAAAACYAgAAZHJzL2Rv&#10;d25yZXYueG1sUEsFBgAAAAAEAAQA9QAAAIgDAAAAAA==&#10;" fillcolor="#295aa0" stroked="f"/>
                        <v:rect id="Rectangle 239" o:spid="_x0000_s1267" style="position:absolute;left:800;top:2440;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RI8MA&#10;AADcAAAADwAAAGRycy9kb3ducmV2LnhtbESP3YrCMBSE7xd8h3AE79ZUXX+oRhFB8Ha7PsCxOTbF&#10;5qQ2sbY+vVlY2MthZr5hNrvOVqKlxpeOFUzGCQji3OmSCwXnn+PnCoQPyBorx6SgJw+77eBjg6l2&#10;T/6mNguFiBD2KSowIdSplD43ZNGPXU0cvatrLIYom0LqBp8Rbis5TZKFtFhyXDBY08FQfsseVsF+&#10;9bhyf8n6/vC6L815MWu7+Uyp0bDbr0EE6sJ/+K990gqm8y/4PROP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FRI8MAAADcAAAADwAAAAAAAAAAAAAAAACYAgAAZHJzL2Rv&#10;d25yZXYueG1sUEsFBgAAAAAEAAQA9QAAAIgDAAAAAA==&#10;" fillcolor="#29599f" stroked="f"/>
                        <v:rect id="Rectangle 240" o:spid="_x0000_s1268" style="position:absolute;left:804;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X08QA&#10;AADcAAAADwAAAGRycy9kb3ducmV2LnhtbESPwWrDMBBE74X+g9hCb43cYJfWiRKCIbTX2Lnktkgb&#10;24m1ci3Fdv8+KhR6HGbmDbPezrYTIw2+dazgdZGAINbOtFwrOFb7l3cQPiAb7ByTgh/ysN08Pqwx&#10;N27iA41lqEWEsM9RQRNCn0vpdUMW/cL1xNE7u8FiiHKopRlwinDbyWWSvEmLLceFBnsqGtLX8mYV&#10;pEVVTB/cp+XN7f3uctKf7bdW6vlp3q1ABJrDf/iv/WUULLMM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F9PEAAAA3AAAAA8AAAAAAAAAAAAAAAAAmAIAAGRycy9k&#10;b3ducmV2LnhtbFBLBQYAAAAABAAEAPUAAACJAwAAAAA=&#10;" fillcolor="#29599e" stroked="f"/>
                        <v:rect id="Rectangle 241" o:spid="_x0000_s1269" style="position:absolute;left:805;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zNcIA&#10;AADcAAAADwAAAGRycy9kb3ducmV2LnhtbESPX2vCMBTF3wW/Q7iCbzNRUbbOKCKKfVW3Pd81d023&#10;5qY0qdZvvwwGPh7Onx9nteldLa7UhsqzhulEgSAuvKm41PB2OTw9gwgR2WDtmTTcKcBmPRysMDP+&#10;xie6nmMp0giHDDXYGJtMylBYchgmviFO3pdvHcYk21KaFm9p3NVyptRSOqw4ESw2tLNU/Jw7l7hW&#10;qeO+8O/z7enjM8e8u3+/dFqPR/32FUSkPj7C/+3caJgtlvB3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DM1wgAAANwAAAAPAAAAAAAAAAAAAAAAAJgCAABkcnMvZG93&#10;bnJldi54bWxQSwUGAAAAAAQABAD1AAAAhwMAAAAA&#10;" fillcolor="#2a589e" stroked="f"/>
                        <v:rect id="Rectangle 242" o:spid="_x0000_s1270" style="position:absolute;left:807;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RWsUA&#10;AADcAAAADwAAAGRycy9kb3ducmV2LnhtbESPQWsCMRSE70L/Q3gFb5qtoC2rUYogqGDRrajH180z&#10;u3Tzsmyirv++EQoeh5n5hpnMWluJKzW+dKzgrZ+AIM6dLtko2H8veh8gfEDWWDkmBXfyMJu+dCaY&#10;anfjHV2zYESEsE9RQRFCnUrp84Is+r6riaN3do3FEGVjpG7wFuG2koMkGUmLJceFAmuaF5T/Zher&#10;gI9ba7Lzabha3deHjfm6HH/WpFT3tf0cgwjUhmf4v73UCgbDd3ic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tFaxQAAANwAAAAPAAAAAAAAAAAAAAAAAJgCAABkcnMv&#10;ZG93bnJldi54bWxQSwUGAAAAAAQABAD1AAAAigMAAAAA&#10;" fillcolor="#2a589d" stroked="f"/>
                        <v:rect id="Rectangle 243" o:spid="_x0000_s1271" style="position:absolute;left:810;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pa8EA&#10;AADcAAAADwAAAGRycy9kb3ducmV2LnhtbERPz2vCMBS+D/wfwhO8zXQFRapRxkQQ2Q6zgtdH82zL&#10;mpeaRFP31y+HgceP7/dqM5hO3Mn51rKCt2kGgriyuuVawancvS5A+ICssbNMCh7kYbMevayw0Dby&#10;N92PoRYphH2BCpoQ+kJKXzVk0E9tT5y4i3UGQ4KultphTOGmk3mWzaXBllNDgz19NFT9HG9Ggft1&#10;3TV+beNniWe9z0/zysaDUpPx8L4EEWgIT/G/e68V5LO0Np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FKWvBAAAA3AAAAA8AAAAAAAAAAAAAAAAAmAIAAGRycy9kb3du&#10;cmV2LnhtbFBLBQYAAAAABAAEAPUAAACGAwAAAAA=&#10;" fillcolor="#2a579c" stroked="f"/>
                        <v:rect id="Rectangle 244" o:spid="_x0000_s1272" style="position:absolute;left:812;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7DcMA&#10;AADcAAAADwAAAGRycy9kb3ducmV2LnhtbESPQWvCQBSE74X+h+UVvNVNtQYb3YgIQq9qa6+P7DMJ&#10;yb4N2dck/vtuodDjMDPfMNvd5Fo1UB9qzwZe5gko4sLbmksDH5fj8xpUEGSLrWcycKcAu/zxYYuZ&#10;9SOfaDhLqSKEQ4YGKpEu0zoUFTkMc98RR+/me4cSZV9q2+MY4a7ViyRJtcOa40KFHR0qKprztzNw&#10;uK6atBZHJ9m/Jpf15/Iq/GXM7Gnab0AJTfIf/mu/WwOL1Rv8nolHQ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K7DcMAAADcAAAADwAAAAAAAAAAAAAAAACYAgAAZHJzL2Rv&#10;d25yZXYueG1sUEsFBgAAAAAEAAQA9QAAAIgDAAAAAA==&#10;" fillcolor="#2a579b" stroked="f"/>
                        <v:rect id="Rectangle 245" o:spid="_x0000_s1273" style="position:absolute;left:813;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cBcIA&#10;AADcAAAADwAAAGRycy9kb3ducmV2LnhtbERPy4rCMBTdC/5DuIIbGVO7KFKN4gMfu2FUxNndae60&#10;xeamNlHr308WAy4P5z2dt6YSD2pcaVnBaBiBIM6sLjlXcDpuPsYgnEfWWFkmBS9yMJ91O1NMtX3y&#10;Fz0OPhchhF2KCgrv61RKlxVk0A1tTRy4X9sY9AE2udQNPkO4qWQcRYk0WHJoKLCmVUHZ9XA3Craf&#10;Xu6S6Pt8Wd9/loOYk8HiclOq32sXExCeWv8W/7v3WkGchP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VwFwgAAANwAAAAPAAAAAAAAAAAAAAAAAJgCAABkcnMvZG93&#10;bnJldi54bWxQSwUGAAAAAAQABAD1AAAAhwMAAAAA&#10;" fillcolor="#2a569b" stroked="f"/>
                        <v:rect id="Rectangle 246" o:spid="_x0000_s1274" style="position:absolute;left:815;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MYA&#10;AADcAAAADwAAAGRycy9kb3ducmV2LnhtbESPQWvCQBSE7wX/w/KE3uomHkKIrpIWLIVCq1YP3h7Z&#10;ZzaYfRuzq6b99W6h0OMwM98w8+VgW3Gl3jeOFaSTBARx5XTDtYLd1+opB+EDssbWMSn4Jg/Lxehh&#10;joV2N97QdRtqESHsC1RgQugKKX1lyKKfuI44ekfXWwxR9rXUPd4i3LZymiSZtNhwXDDY0Yuh6rS9&#10;WAXPn3n50132NjucP95fTb6mTVIr9TgeyhmIQEP4D/+137SCaZbC7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MYAAADcAAAADwAAAAAAAAAAAAAAAACYAgAAZHJz&#10;L2Rvd25yZXYueG1sUEsFBgAAAAAEAAQA9QAAAIsDAAAAAA==&#10;" fillcolor="#2a569a" stroked="f"/>
                        <v:rect id="Rectangle 247" o:spid="_x0000_s1275" style="position:absolute;left:816;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GjsUA&#10;AADcAAAADwAAAGRycy9kb3ducmV2LnhtbESPQWvCQBSE70L/w/IKvenGHDSkriKKYKEgiZZeH7vP&#10;JDX7NmS3Gv+9KxR6HGbmG2axGmwrrtT7xrGC6SQBQaydabhScDruxhkIH5ANto5JwZ08rJYvowXm&#10;xt24oGsZKhEh7HNUUIfQ5VJ6XZNFP3EdcfTOrrcYouwraXq8RbhtZZokM2mx4bhQY0ebmvSl/LUK&#10;Pubb8+nL7ovDT/j08+yip9/HTKm312H9DiLQEP7Df+29UZDOUn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caOxQAAANwAAAAPAAAAAAAAAAAAAAAAAJgCAABkcnMv&#10;ZG93bnJldi54bWxQSwUGAAAAAAQABAD1AAAAigMAAAAA&#10;" fillcolor="#2a5699" stroked="f"/>
                        <v:rect id="Rectangle 248" o:spid="_x0000_s1276" style="position:absolute;left:818;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TrcQA&#10;AADcAAAADwAAAGRycy9kb3ducmV2LnhtbESPX2vCMBTF3wd+h3AF32aqMpFqFBGEPczBVBDfLs21&#10;KTY3pUlr66c3g8EeD+fPj7PadLYULdW+cKxgMk5AEGdOF5wrOJ/27wsQPiBrLB2Tgp48bNaDtxWm&#10;2j34h9pjyEUcYZ+iAhNClUrpM0MW/dhVxNG7udpiiLLOpa7xEcdtKadJMpcWC44EgxXtDGX3Y2Mj&#10;tzXNrMcS+/v1+fVxOjSXRfGt1GjYbZcgAnXhP/zX/tQKpv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E63EAAAA3AAAAA8AAAAAAAAAAAAAAAAAmAIAAGRycy9k&#10;b3ducmV2LnhtbFBLBQYAAAAABAAEAPUAAACJAwAAAAA=&#10;" fillcolor="#2b5599" stroked="f"/>
                        <v:rect id="Rectangle 249" o:spid="_x0000_s1277" style="position:absolute;left:819;top:2440;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IsUA&#10;AADcAAAADwAAAGRycy9kb3ducmV2LnhtbESPQWvCQBSE7wX/w/KEXopuakVLdA0SsMRLobG9P7LP&#10;JJp9G3a3Jv333ULB4zAz3zDbbDSduJHzrWUFz/MEBHFldcu1gs/TYfYKwgdkjZ1lUvBDHrLd5GGL&#10;qbYDf9CtDLWIEPYpKmhC6FMpfdWQQT+3PXH0ztYZDFG6WmqHQ4SbTi6SZCUNthwXGuwpb6i6lt9G&#10;QXdcX47vuj6clu6Cb08vefE1lko9Tsf9BkSgMdzD/+1CK1isl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B0ixQAAANwAAAAPAAAAAAAAAAAAAAAAAJgCAABkcnMv&#10;ZG93bnJldi54bWxQSwUGAAAAAAQABAD1AAAAigMAAAAA&#10;" fillcolor="#2b5598" stroked="f"/>
                        <v:rect id="Rectangle 250" o:spid="_x0000_s1278" style="position:absolute;left:823;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Dg8MA&#10;AADcAAAADwAAAGRycy9kb3ducmV2LnhtbESPwWrDMBBE74H+g9hCb7Fc05jiRjal4DiQU5JCrou1&#10;tUytlbGUxO3XR4VCjsPMvGHW1WwHcaHJ944VPCcpCOLW6Z47BZ/HevkKwgdkjYNjUvBDHqryYbHG&#10;Qrsr7+lyCJ2IEPYFKjAhjIWUvjVk0SduJI7el5sshiinTuoJrxFuB5mlaS4t9hwXDI70Yaj9Ppyt&#10;grSZUfvTyXXNS/67Y819vWmUenqc399ABJrDPfzf3moFWb6CvzPxCM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QDg8MAAADcAAAADwAAAAAAAAAAAAAAAACYAgAAZHJzL2Rv&#10;d25yZXYueG1sUEsFBgAAAAAEAAQA9QAAAIgDAAAAAA==&#10;" fillcolor="#2b5497" stroked="f"/>
                        <v:rect id="Rectangle 251" o:spid="_x0000_s1279" style="position:absolute;left:826;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KpMQA&#10;AADcAAAADwAAAGRycy9kb3ducmV2LnhtbESP3WrCQBSE7wu+w3KE3ohuVAgSXUULhYKFUv+uD9lj&#10;EsyeDbtrEt++WxC8HGbmG2a16U0tWnK+sqxgOklAEOdWV1woOB0/xwsQPiBrrC2Tggd52KwHbyvM&#10;tO34l9pDKESEsM9QQRlCk0np85IM+oltiKN3tc5giNIVUjvsItzUcpYkqTRYcVwosaGPkvLb4W4U&#10;hPv8e3/20679yS96NJq7HT72Sr0P++0SRKA+vMLP9pdWMEtT+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CSqTEAAAA3AAAAA8AAAAAAAAAAAAAAAAAmAIAAGRycy9k&#10;b3ducmV2LnhtbFBLBQYAAAAABAAEAPUAAACJAwAAAAA=&#10;" fillcolor="#2b5496" stroked="f"/>
                        <v:rect id="Rectangle 252" o:spid="_x0000_s1280" style="position:absolute;left:827;top:2440;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fw8MA&#10;AADcAAAADwAAAGRycy9kb3ducmV2LnhtbESPQYvCMBSE7wv+h/CEvYimeuhqNYoooggrWPX+bJ5t&#10;sXkpTVa7/34jCHscZuYbZrZoTSUe1LjSsoLhIAJBnFldcq7gfNr0xyCcR9ZYWSYFv+RgMe98zDDR&#10;9slHeqQ+FwHCLkEFhfd1IqXLCjLoBrYmDt7NNgZ9kE0udYPPADeVHEVRLA2WHBYKrGlVUHZPf4wC&#10;HvIkvnyv1/tVim6zbQ9XV/WU+uy2yykIT63/D7/bO61gFH/B6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Cfw8MAAADcAAAADwAAAAAAAAAAAAAAAACYAgAAZHJzL2Rv&#10;d25yZXYueG1sUEsFBgAAAAAEAAQA9QAAAIgDAAAAAA==&#10;" fillcolor="#2b5395" stroked="f"/>
                        <v:rect id="Rectangle 253" o:spid="_x0000_s1281" style="position:absolute;left:831;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W2sEA&#10;AADcAAAADwAAAGRycy9kb3ducmV2LnhtbERPy2oCMRTdF/yHcIXuakZLRUYzg7YUWnBTH/vL5DoZ&#10;Z3IzJKmmf98sCl0ezntTJzuIG/nQOVYwnxUgiBunO24VnI7vTysQISJrHByTgh8KUFeThw2W2t35&#10;i26H2IocwqFEBSbGsZQyNIYshpkbiTN3cd5izNC3Unu853A7yEVRLKXFjnODwZFeDTX94dsqeDt3&#10;n9eded7rFx/6YrXv0zGdlHqcpu0aRKQU/8V/7g+tYLHMa/OZfARk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VtrBAAAA3AAAAA8AAAAAAAAAAAAAAAAAmAIAAGRycy9kb3du&#10;cmV2LnhtbFBLBQYAAAAABAAEAPUAAACGAwAAAAA=&#10;" fillcolor="#2c5394" stroked="f"/>
                        <v:rect id="Rectangle 254" o:spid="_x0000_s1282" style="position:absolute;left:832;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I8QA&#10;AADcAAAADwAAAGRycy9kb3ducmV2LnhtbESPwWrDMBBE74X+g9hCbo1cE5zUjRxCIZBLKXVy6W2x&#10;NpaxtXIkNXH/vgoEehxm5g2z3kx2EBfyoXOs4GWegSBunO64VXA87J5XIEJE1jg4JgW/FGBTPT6s&#10;sdTuyl90qWMrEoRDiQpMjGMpZWgMWQxzNxIn7+S8xZikb6X2eE1wO8g8ywppseO0YHCkd0NNX/9Y&#10;Bf0yL86nrv7Yrz75e+lrNosdKzV7mrZvICJN8T98b++1grx4hduZdAR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8SPEAAAA3AAAAA8AAAAAAAAAAAAAAAAAmAIAAGRycy9k&#10;b3ducmV2LnhtbFBLBQYAAAAABAAEAPUAAACJAwAAAAA=&#10;" fillcolor="#2c5294" stroked="f"/>
                        <v:rect id="Rectangle 255" o:spid="_x0000_s1283" style="position:absolute;left:834;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J28MA&#10;AADcAAAADwAAAGRycy9kb3ducmV2LnhtbERPTWvCQBC9C/6HZYRepNlU0LRpNlKEglI8NErP0+w0&#10;Sc3Oxuxq4r/vHoQeH+87W4+mFVfqXWNZwVMUgyAurW64UnA8vD8+g3AeWWNrmRTcyME6n04yTLUd&#10;+JOuha9ECGGXooLa+y6V0pU1GXSR7YgD92N7gz7AvpK6xyGEm1Yu4nglDTYcGmrsaFNTeSouRkH8&#10;dUqG7/mSP/bl765Iqrl5OV+UepiNb68gPI3+X3x3b7WCRRLmh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J28MAAADcAAAADwAAAAAAAAAAAAAAAACYAgAAZHJzL2Rv&#10;d25yZXYueG1sUEsFBgAAAAAEAAQA9QAAAIgDAAAAAA==&#10;" fillcolor="#2c5293" stroked="f"/>
                        <v:rect id="Rectangle 256" o:spid="_x0000_s1284" style="position:absolute;left:837;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gSMYA&#10;AADcAAAADwAAAGRycy9kb3ducmV2LnhtbESPQWsCMRSE74L/ITyhN80qi5atUUQQeqjF2h56fN28&#10;brZuXpYkXdf+elMQPA4z8w2zXPe2ER35UDtWMJ1kIIhLp2uuFHy878aPIEJE1tg4JgUXCrBeDQdL&#10;LLQ78xt1x1iJBOFQoAITY1tIGUpDFsPEtcTJ+3beYkzSV1J7PCe4beQsy+bSYs1pwWBLW0Pl6fhr&#10;Fbx8hc2PzfO9N3N3aru/PD+8fir1MOo3TyAi9fEevrWftYLZYgr/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cgSMYAAADcAAAADwAAAAAAAAAAAAAAAACYAgAAZHJz&#10;L2Rvd25yZXYueG1sUEsFBgAAAAAEAAQA9QAAAIsDAAAAAA==&#10;" fillcolor="#2c5192" stroked="f"/>
                        <v:rect id="Rectangle 257" o:spid="_x0000_s1285" style="position:absolute;left:840;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xF8IA&#10;AADcAAAADwAAAGRycy9kb3ducmV2LnhtbESP0YrCMBRE3xf8h3AF39bUPlSpRhFREGERrR9waa5t&#10;sbkpTbTVrzcLgo/DzJxhFqve1OJBrassK5iMIxDEudUVFwou2e53BsJ5ZI21ZVLwJAer5eBngam2&#10;HZ/ocfaFCBB2KSoovW9SKV1ekkE3tg1x8K62NeiDbAupW+wC3NQyjqJEGqw4LJTY0Kak/Ha+GwXV&#10;7lokf9nWHV+yW/eXSZL7/UGp0bBfz0F46v03/GnvtYJ4Gs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EXwgAAANwAAAAPAAAAAAAAAAAAAAAAAJgCAABkcnMvZG93&#10;bnJldi54bWxQSwUGAAAAAAQABAD1AAAAhwMAAAAA&#10;" fillcolor="#2c5091" stroked="f"/>
                        <v:rect id="Rectangle 258" o:spid="_x0000_s1286" style="position:absolute;left:842;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BaMIA&#10;AADcAAAADwAAAGRycy9kb3ducmV2LnhtbESP3WoCMRSE7wt9h3AKvavZKlhZjSKCouCFfw9w2Bw3&#10;oZuTJYnr+vaNIPRymJlvmNmid43oKETrWcH3oABBXHltuVZwOa+/JiBiQtbYeCYFD4qwmL+/zbDU&#10;/s5H6k6pFhnCsUQFJqW2lDJWhhzGgW+Js3f1wWHKMtRSB7xnuGvksCjG0qHlvGCwpZWh6vd0cwrW&#10;y5HZBOsulrtH3B12E89ur9TnR7+cgkjUp//wq73VCoY/I3iey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5kFowgAAANwAAAAPAAAAAAAAAAAAAAAAAJgCAABkcnMvZG93&#10;bnJldi54bWxQSwUGAAAAAAQABAD1AAAAhwMAAAAA&#10;" fillcolor="#2c5090" stroked="f"/>
                        <v:rect id="Rectangle 259" o:spid="_x0000_s1287" style="position:absolute;left:843;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tHMYA&#10;AADcAAAADwAAAGRycy9kb3ducmV2LnhtbESPT2sCMRTE70K/Q3iF3mq2S7GyNUopFrwI/gV7e2ye&#10;u6ubl22SrvHbm0LB4zAzv2Ems2ha0ZPzjWUFL8MMBHFpdcOVgt3263kMwgdkja1lUnAlD7Ppw2CC&#10;hbYXXlO/CZVIEPYFKqhD6AopfVmTQT+0HXHyjtYZDEm6SmqHlwQ3rcyzbCQNNpwWauzos6byvPk1&#10;CubfeW/Xy/1pvlrGn108HE7OLpR6eowf7yACxXAP/7cXWkH+9gp/Z9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dtHMYAAADcAAAADwAAAAAAAAAAAAAAAACYAgAAZHJz&#10;L2Rvd25yZXYueG1sUEsFBgAAAAAEAAQA9QAAAIsDAAAAAA==&#10;" fillcolor="#2c4f90" stroked="f"/>
                        <v:rect id="Rectangle 260" o:spid="_x0000_s1288" style="position:absolute;left:845;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uMcA&#10;AADcAAAADwAAAGRycy9kb3ducmV2LnhtbESPQWvCQBSE7wX/w/IKXqRuFK01ZiOtILSFCmpBj4/s&#10;axKSfRuya0z/fVcQehxm5hsmWfemFh21rrSsYDKOQBBnVpecK/g+bp9eQDiPrLG2TAp+ycE6HTwk&#10;GGt75T11B5+LAGEXo4LC+yaW0mUFGXRj2xAH78e2Bn2QbS51i9cAN7WcRtGzNFhyWCiwoU1BWXW4&#10;GAXbyh7fTvvlTo6+dotqdv7sPjpUavjYv65AeOr9f/jeftcKpos5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VF7jHAAAA3AAAAA8AAAAAAAAAAAAAAAAAmAIAAGRy&#10;cy9kb3ducmV2LnhtbFBLBQYAAAAABAAEAPUAAACMAwAAAAA=&#10;" fillcolor="#2c4f8f" stroked="f"/>
                        <v:rect id="Rectangle 261" o:spid="_x0000_s1289" style="position:absolute;left:847;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NosMA&#10;AADcAAAADwAAAGRycy9kb3ducmV2LnhtbESPwWrDMBBE74H8g9hCLqGWHahb3CgmGAK5hbg99Li1&#10;tpaptTKWYrt/XwUKPQ4z84bZl4vtxUSj7xwryJIUBHHjdMetgve30+MLCB+QNfaOScEPeSgP69Ue&#10;C+1mvtJUh1ZECPsCFZgQhkJK3xiy6BM3EEfvy40WQ5RjK/WIc4TbXu7SNJcWO44LBgeqDDXf9c0q&#10;cE9bw8bOWTV8LDaXnxdO64tSm4fl+Aoi0BL+w3/ts1awe87hfiYe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cNosMAAADcAAAADwAAAAAAAAAAAAAAAACYAgAAZHJzL2Rv&#10;d25yZXYueG1sUEsFBgAAAAAEAAQA9QAAAIgDAAAAAA==&#10;" fillcolor="#2c4e8e" stroked="f"/>
                        <v:rect id="Rectangle 262" o:spid="_x0000_s1290" style="position:absolute;left:850;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TB8UA&#10;AADcAAAADwAAAGRycy9kb3ducmV2LnhtbESPUWsCMRCE3wX/Q1jBN82pVOVqFGlpKxQtVfF5uWxz&#10;h5fN9ZKe579vBMHHYXa+2VmsWluKhmpfOFYwGiYgiDOnCzYKjoe3wRyED8gaS8ek4EoeVstuZ4Gp&#10;dhf+pmYfjIgQ9ikqyEOoUil9lpNFP3QVcfR+XG0xRFkbqWu8RLgt5ThJptJiwbEhx4pecsrO+z8b&#10;32i+mtNu+9S+/p4/zcd7lW0nxivV77XrZxCB2vA4vqc3WsF4NoPbmEg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xMHxQAAANwAAAAPAAAAAAAAAAAAAAAAAJgCAABkcnMv&#10;ZG93bnJldi54bWxQSwUGAAAAAAQABAD1AAAAigMAAAAA&#10;" fillcolor="#2d4e8d" stroked="f"/>
                        <v:rect id="Rectangle 263" o:spid="_x0000_s1291" style="position:absolute;left:851;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3BcUA&#10;AADcAAAADwAAAGRycy9kb3ducmV2LnhtbESPwWrCQBCG74LvsIzQi+imHqpEVxFLSw+9NK2ItyE7&#10;JtHsbMhuk/j2nUPB4/DP/818m93gatVRGyrPBp7nCSji3NuKCwM/32+zFagQkS3WnsnAnQLstuPR&#10;BlPre/6iLouFEgiHFA2UMTap1iEvyWGY+4ZYsotvHUYZ20LbFnuBu1ovkuRFO6xYLpTY0KGk/Jb9&#10;OgP62r3XK5qe+tfsnH/ehaDxaMzTZNivQUUa4mP5v/1hDSyW8q3IiA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fcFxQAAANwAAAAPAAAAAAAAAAAAAAAAAJgCAABkcnMv&#10;ZG93bnJldi54bWxQSwUGAAAAAAQABAD1AAAAigMAAAAA&#10;" fillcolor="#2d4d8d" stroked="f"/>
                        <v:rect id="Rectangle 264" o:spid="_x0000_s1292" style="position:absolute;left:853;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piMYA&#10;AADcAAAADwAAAGRycy9kb3ducmV2LnhtbESPT2sCMRTE70K/Q3iFXkSzFbS6GqVYivag1D/g9bF5&#10;bpZuXpZNXNdv3wiCx2FmfsPMFq0tRUO1LxwreO8nIIgzpwvOFRwP370xCB+QNZaOScGNPCzmL50Z&#10;ptpdeUfNPuQiQtinqMCEUKVS+syQRd93FXH0zq62GKKsc6lrvEa4LeUgSUbSYsFxwWBFS0PZ3/5i&#10;FbSny/BrudXNyW1Md3XQ1W9y/FHq7bX9nIII1IZn+NFeawWDjwn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JpiMYAAADcAAAADwAAAAAAAAAAAAAAAACYAgAAZHJz&#10;L2Rvd25yZXYueG1sUEsFBgAAAAAEAAQA9QAAAIsDAAAAAA==&#10;" fillcolor="#2d4d8c" stroked="f"/>
                        <v:rect id="Rectangle 265" o:spid="_x0000_s1293" style="position:absolute;left:856;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O8AA&#10;AADcAAAADwAAAGRycy9kb3ducmV2LnhtbERPyarCMBTdP/AfwhXcPVOHJ1KNIg4giuC0cHlprm2x&#10;uSlNtPXvzUJ4y8OZp/PGFOJFlcstK+h1IxDEidU5pwqul83vGITzyBoLy6TgTQ7ms9bPFGNtaz7R&#10;6+xTEULYxagg876MpXRJRgZd15bEgbvbyqAPsEqlrrAO4aaQ/SgaSYM5h4YMS1pmlDzOT6NgNHjI&#10;w9/a1oMlueN9vxri7n1TqtNuFhMQnhr/L/66t1pBfxzmhz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YO8AAAADcAAAADwAAAAAAAAAAAAAAAACYAgAAZHJzL2Rvd25y&#10;ZXYueG1sUEsFBgAAAAAEAAQA9QAAAIUDAAAAAA==&#10;" fillcolor="#2d4c8b" stroked="f"/>
                        <v:rect id="Rectangle 266" o:spid="_x0000_s1294" style="position:absolute;left:859;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KecUA&#10;AADcAAAADwAAAGRycy9kb3ducmV2LnhtbESP0WrCQBRE3wX/YbmCb7qJgpXUVaRFEawPNf2A293b&#10;JDV7N2RXjX59Vyj4OMzMGWax6mwtLtT6yrGCdJyAINbOVFwo+Mo3ozkIH5AN1o5JwY08rJb93gIz&#10;4678SZdjKESEsM9QQRlCk0npdUkW/dg1xNH7ca3FEGVbSNPiNcJtLSdJMpMWK44LJTb0VpI+Hc9W&#10;QbfVabPTU/OR0/09/z1872f1i1LDQbd+BRGoC8/wf3tnFEzmK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Up5xQAAANwAAAAPAAAAAAAAAAAAAAAAAJgCAABkcnMv&#10;ZG93bnJldi54bWxQSwUGAAAAAAQABAD1AAAAigMAAAAA&#10;" fillcolor="#2d4b8a" stroked="f"/>
                        <v:rect id="Rectangle 267" o:spid="_x0000_s1295" style="position:absolute;left:861;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s1cYA&#10;AADcAAAADwAAAGRycy9kb3ducmV2LnhtbESPwU7DMBBE70j9B2srcaNOc6hKqBMhWlRQD4gWOG/j&#10;xYmI18E2afr3NRISx9HMvNGsqtF2YiAfWscK5rMMBHHtdMtGwdvh8WYJIkRkjZ1jUnCmAFU5uVph&#10;od2JX2nYRyMShEOBCpoY+0LKUDdkMcxcT5y8T+ctxiS9kdrjKcFtJ/MsW0iLLaeFBnt6aKj+2v9Y&#10;BfXzx8Z8m+2B/XC8Xa9fjufsfafU9XS8vwMRaYz/4b/2k1aQL3P4PZOOgC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Us1cYAAADcAAAADwAAAAAAAAAAAAAAAACYAgAAZHJz&#10;L2Rvd25yZXYueG1sUEsFBgAAAAAEAAQA9QAAAIsDAAAAAA==&#10;" fillcolor="#2d4b89" stroked="f"/>
                        <v:rect id="Rectangle 268" o:spid="_x0000_s1296" style="position:absolute;left:862;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qm8UA&#10;AADcAAAADwAAAGRycy9kb3ducmV2LnhtbESPX0vDQBDE3wv9DscW+tZeTKGE2GsRQSj0QayK+rbm&#10;Nn8wtxtzZxr76T2h0MdhZn7DbHaja9VAvW+EDdwsE1DEhdiGKwMvzw+LDJQPyBZbYTLwSx522+lk&#10;g7mVEz/RcAyVihD2ORqoQ+hyrX1Rk0O/lI44eqX0DkOUfaVtj6cId61Ok2StHTYcF2rs6L6m4uv4&#10;4wyEUrB8e/3Mvj/S4ZzKuxwenRgzn413t6ACjeEavrT31kCareD/TDwC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mqbxQAAANwAAAAPAAAAAAAAAAAAAAAAAJgCAABkcnMv&#10;ZG93bnJldi54bWxQSwUGAAAAAAQABAD1AAAAigMAAAAA&#10;" fillcolor="#2e4b89" stroked="f"/>
                        <v:rect id="Rectangle 269" o:spid="_x0000_s1297" style="position:absolute;left:864;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f7MUA&#10;AADcAAAADwAAAGRycy9kb3ducmV2LnhtbESP0WrCQBRE34X+w3ILfTOb2iIhdQ2lVQhC0ab9gGv2&#10;moRk74bsauLfdwuCj8PMnGFW2WQ6caHBNZYVPEcxCOLS6oYrBb8/23kCwnlkjZ1lUnAlB9n6YbbC&#10;VNuRv+lS+EoECLsUFdTe96mUrqzJoItsTxy8kx0M+iCHSuoBxwA3nVzE8VIabDgs1NjTR01lW5yN&#10;gs0nveT9+GV2/nAsi62O93nSKvX0OL2/gfA0+Xv41s61gkXyC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N/sxQAAANwAAAAPAAAAAAAAAAAAAAAAAJgCAABkcnMv&#10;ZG93bnJldi54bWxQSwUGAAAAAAQABAD1AAAAigMAAAAA&#10;" fillcolor="#2e4a88" stroked="f"/>
                        <v:rect id="Rectangle 270" o:spid="_x0000_s1298" style="position:absolute;left:866;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R3cUA&#10;AADcAAAADwAAAGRycy9kb3ducmV2LnhtbESP3WrCQBSE74W+w3IK3pmN0oqkbqStFANFqEnp9SF7&#10;8kOzZ0N2jenbdwXBy2FmvmG2u8l0YqTBtZYVLKMYBHFpdcu1gu/iY7EB4Tyyxs4yKfgjB7v0YbbF&#10;RNsLn2jMfS0ChF2CChrv+0RKVzZk0EW2Jw5eZQeDPsihlnrAS4CbTq7ieC0NthwWGuzpvaHyNz8b&#10;BdnPITfLvS0K/1SNp0+TfR3fMqXmj9PrCwhPk7+Hb+1MK1htnuF6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xHdxQAAANwAAAAPAAAAAAAAAAAAAAAAAJgCAABkcnMv&#10;ZG93bnJldi54bWxQSwUGAAAAAAQABAD1AAAAigMAAAAA&#10;" fillcolor="#2e4a87" stroked="f"/>
                        <v:rect id="Rectangle 271" o:spid="_x0000_s1299" style="position:absolute;left:869;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MAcIA&#10;AADcAAAADwAAAGRycy9kb3ducmV2LnhtbESPQWsCMRSE7wX/Q3hCbzWroiyrUaxU8NCLtj/gsXnu&#10;LiYvMYnr9t+bQqHHYWa+YdbbwRrRU4idYwXTSQGCuHa640bB99fhrQQRE7JG45gU/FCE7Wb0ssZK&#10;uwefqD+nRmQIxwoVtCn5SspYt2QxTpwnzt7FBYspy9BIHfCR4dbIWVEspcWO80KLnvYt1dfz3SrA&#10;sPiYl/7+ftp7Y/2t9+aTF0q9jofdCkSiIf2H/9pHrWBWLuH3TD4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8wBwgAAANwAAAAPAAAAAAAAAAAAAAAAAJgCAABkcnMvZG93&#10;bnJldi54bWxQSwUGAAAAAAQABAD1AAAAhwMAAAAA&#10;" fillcolor="#2e4986" stroked="f"/>
                        <v:rect id="Rectangle 272" o:spid="_x0000_s1300" style="position:absolute;left:872;top:2440;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yzsUA&#10;AADcAAAADwAAAGRycy9kb3ducmV2LnhtbESP3YrCMBSE7wXfIZwF7zRdEe1Wo/iDIIrLri7s7aE5&#10;tsXmpDRR69sbQfBymJlvmMmsMaW4Uu0Kywo+exEI4tTqgjMFf8d1NwbhPLLG0jIpuJOD2bTdmmCi&#10;7Y1/6XrwmQgQdgkqyL2vEildmpNB17MVcfBOtjbog6wzqWu8BbgpZT+KhtJgwWEhx4qWOaXnw8Uo&#10;cN9xtvtfLP3g8nMfbtPjXq6+9kp1Ppr5GISnxr/Dr/ZGK+jH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bLOxQAAANwAAAAPAAAAAAAAAAAAAAAAAJgCAABkcnMv&#10;ZG93bnJldi54bWxQSwUGAAAAAAQABAD1AAAAigMAAAAA&#10;" fillcolor="#2e4885" stroked="f"/>
                        <v:rect id="Rectangle 273" o:spid="_x0000_s1301" style="position:absolute;left:874;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67L0A&#10;AADcAAAADwAAAGRycy9kb3ducmV2LnhtbERPyQrCMBC9C/5DGMGbpgoWqUaRouBycsPr0IxtsZmU&#10;Jmr9e3MQPD7ePl+2phIvalxpWcFoGIEgzqwuOVdwOW8GUxDOI2usLJOCDzlYLrqdOSbavvlIr5PP&#10;RQhhl6CCwvs6kdJlBRl0Q1sTB+5uG4M+wCaXusF3CDeVHEdRLA2WHBoKrCktKHucnkZBKiv9sYc4&#10;i+/xaL9e33ZXn06U6vfa1QyEp9b/xT/3VisYT8PacCYc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xH67L0AAADcAAAADwAAAAAAAAAAAAAAAACYAgAAZHJzL2Rvd25yZXYu&#10;eG1sUEsFBgAAAAAEAAQA9QAAAIIDAAAAAA==&#10;" fillcolor="#2e4884" stroked="f"/>
                        <v:rect id="Rectangle 274" o:spid="_x0000_s1302" style="position:absolute;left:877;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gsUA&#10;AADcAAAADwAAAGRycy9kb3ducmV2LnhtbESPT4vCMBTE7wt+h/AEb2tqD9KtRhFF8KAr65/7o3nb&#10;lm1eahNr109vBMHjMDO/YabzzlSipcaVlhWMhhEI4szqknMFp+P6MwHhPLLGyjIp+CcH81nvY4qp&#10;tjf+ofbgcxEg7FJUUHhfp1K6rCCDbmhr4uD92sagD7LJpW7wFuCmknEUjaXBksNCgTUtC8r+Dlej&#10;oNqsvuNlnZTn7d7dx5fTfddejkoN+t1iAsJT59/hV3ujFcTJFz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X+CxQAAANwAAAAPAAAAAAAAAAAAAAAAAJgCAABkcnMv&#10;ZG93bnJldi54bWxQSwUGAAAAAAQABAD1AAAAigMAAAAA&#10;" fillcolor="#2f4783" stroked="f"/>
                        <v:rect id="Rectangle 275" o:spid="_x0000_s1303" style="position:absolute;left:878;top:2440;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Svb8A&#10;AADcAAAADwAAAGRycy9kb3ducmV2LnhtbERPTYvCMBC9L/gfwgheFk0tIlqNIqIg7KkqeB2asS02&#10;k9JEjf76zUHw+Hjfy3UwjXhQ52rLCsajBARxYXXNpYLzaT+cgXAeWWNjmRS8yMF61ftZYqbtk3N6&#10;HH0pYgi7DBVU3reZlK6oyKAb2ZY4clfbGfQRdqXUHT5juGlkmiRTabDm2FBhS9uKitvxbhT8uiZP&#10;E52HnfnDyZvGu0vwN6UG/bBZgPAU/Ff8cR+0gnQe58cz8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pxK9vwAAANwAAAAPAAAAAAAAAAAAAAAAAJgCAABkcnMvZG93bnJl&#10;di54bWxQSwUGAAAAAAQABAD1AAAAhAMAAAAA&#10;" fillcolor="#2f4782" stroked="f"/>
                        <v:rect id="Rectangle 276" o:spid="_x0000_s1304" style="position:absolute;left:882;top:2440;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XCcIA&#10;AADcAAAADwAAAGRycy9kb3ducmV2LnhtbESP3YrCMBCF7xd8hzCCd9tUEVerUURYFVlY1vYBhmZs&#10;i82kNFlb394IgpeH8/NxVpve1OJGrassKxhHMQji3OqKCwVZ+v05B+E8ssbaMim4k4PNevCxwkTb&#10;jv/odvaFCCPsElRQet8kUrq8JIMusg1x8C62NeiDbAupW+zCuKnlJI5n0mDFgVBiQ7uS8uv53wTI&#10;firnWWZ+rz9feN+SnKXd4aTUaNhvlyA89f4dfrWPWsFkMYb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hcJwgAAANwAAAAPAAAAAAAAAAAAAAAAAJgCAABkcnMvZG93&#10;bnJldi54bWxQSwUGAAAAAAQABAD1AAAAhwMAAAAA&#10;" fillcolor="#2f4681" stroked="f"/>
                        <v:rect id="Rectangle 277" o:spid="_x0000_s1305" style="position:absolute;left:885;top:2440;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nMQA&#10;AADcAAAADwAAAGRycy9kb3ducmV2LnhtbESPzWrDMBCE74W8g9hAbo0cH0rrRAlJIJCe2ubnvlgb&#10;29haCUmOnT59VSj0OMzMN8xqM5pO3MmHxrKCxTwDQVxa3XCl4HI+PL+CCBFZY2eZFDwowGY9eVph&#10;oe3AX3Q/xUokCIcCFdQxukLKUNZkMMytI07ezXqDMUlfSe1xSHDTyTzLXqTBhtNCjY72NZXtqTcK&#10;QvPtne0HOe76d/d52V4/2vag1Gw6bpcgIo3xP/zXPmoF+Vs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0ZzEAAAA3AAAAA8AAAAAAAAAAAAAAAAAmAIAAGRycy9k&#10;b3ducmV2LnhtbFBLBQYAAAAABAAEAPUAAACJAwAAAAA=&#10;" fillcolor="#2f4580" stroked="f"/>
                        <v:shape id="Picture 278" o:spid="_x0000_s1306" type="#_x0000_t75" style="position:absolute;left:697;top:2185;width:232;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WI3fGAAAA3AAAAA8AAABkcnMvZG93bnJldi54bWxEj09rAjEUxO+FfofwCt5qopZWV6OUQkXo&#10;oWg9eHy7efvHbl6WJLrbb98UCh6HmfkNs9oMthVX8qFxrGEyViCIC2carjQcv94f5yBCRDbYOiYN&#10;PxRgs76/W2FmXM97uh5iJRKEQ4Ya6hi7TMpQ1GQxjF1HnLzSeYsxSV9J47FPcNvKqVLP0mLDaaHG&#10;jt5qKr4PF6tBnfNe7crP/GVS5lvX7P3T6SPXevQwvC5BRBriLfzf3hkN08U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Yjd8YAAADcAAAADwAAAAAAAAAAAAAA&#10;AACfAgAAZHJzL2Rvd25yZXYueG1sUEsFBgAAAAAEAAQA9wAAAJIDAAAAAA==&#10;">
                          <v:imagedata r:id="rId91" o:title=""/>
                        </v:shape>
                        <v:shape id="Freeform 279" o:spid="_x0000_s1307" style="position:absolute;left:772;top:2432;width:119;height:34;visibility:visible;mso-wrap-style:square;v-text-anchor:top" coordsize="1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UOsYA&#10;AADcAAAADwAAAGRycy9kb3ducmV2LnhtbESPT2sCMRTE7wW/Q3iCt5r1D1JXo7QFqYgequ3B22Pz&#10;utl287JuUo3f3giFHoeZ+Q0zX0ZbizO1vnKsYNDPQBAXTldcKvg4rB6fQPiArLF2TAqu5GG56DzM&#10;Mdfuwu903odSJAj7HBWYEJpcSl8Ysuj7riFO3pdrLYYk21LqFi8Jbms5zLKJtFhxWjDY0Kuh4mf/&#10;axXgSzH6Ls2mqa6nY3zbDbb0GbdK9brxeQYiUAz/4b/2WisYTsdwP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EUOsYAAADcAAAADwAAAAAAAAAAAAAAAACYAgAAZHJz&#10;L2Rvd25yZXYueG1sUEsFBgAAAAAEAAQA9QAAAIsDAAAAAA==&#10;" path="m119,10l108,20,94,28,79,32,63,34,44,31,27,24,12,13,,e" filled="f" strokecolor="#d75139" strokeweight="22e-5mm">
                          <v:path arrowok="t" o:connecttype="custom" o:connectlocs="119,10;108,20;94,28;79,32;63,34;44,31;27,24;12,13;0,0" o:connectangles="0,0,0,0,0,0,0,0,0"/>
                        </v:shape>
                        <v:shape id="Freeform 280" o:spid="_x0000_s1308" style="position:absolute;left:882;top:2709;width:98;height:362;visibility:visible;mso-wrap-style:square;v-text-anchor:top" coordsize="9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gxcQA&#10;AADcAAAADwAAAGRycy9kb3ducmV2LnhtbESPQYvCMBSE7wv+h/AEL6LpCi5ajSLCgqAstIrnR/Ns&#10;qs1LaaLWf28WFvY4zMw3zHLd2Vo8qPWVYwWf4wQEceF0xaWC0/F7NAPhA7LG2jEpeJGH9ar3scRU&#10;uydn9MhDKSKEfYoKTAhNKqUvDFn0Y9cQR+/iWoshyraUusVnhNtaTpLkS1qsOC4YbGhrqLjld6vg&#10;Zobb0/l62fwcpl1WZvvXfT/MlRr0u80CRKAu/If/2jutYDKfwu+Ze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J4MXEAAAA3AAAAA8AAAAAAAAAAAAAAAAAmAIAAGRycy9k&#10;b3ducmV2LnhtbFBLBQYAAAAABAAEAPUAAACJAwAAAAA=&#10;" path="m98,343r-6,6l84,355r-8,4l68,360r-10,2l49,360,39,357r-8,-5l25,346r-6,-8l15,330,12,320r,-10l14,302r3,-9l22,285r6,-7l17,272,9,264,3,254,,243,,e" filled="f" strokecolor="#132559" strokeweight="22e-5mm">
                          <v:path arrowok="t" o:connecttype="custom" o:connectlocs="98,343;92,349;84,355;76,359;68,360;58,362;49,360;39,357;31,352;25,346;19,338;15,330;12,320;12,310;14,302;17,293;22,285;28,278;17,272;9,264;3,254;0,243;0,243;0,0" o:connectangles="0,0,0,0,0,0,0,0,0,0,0,0,0,0,0,0,0,0,0,0,0,0,0,0"/>
                        </v:shape>
                        <v:shape id="Freeform 281" o:spid="_x0000_s1309" style="position:absolute;left:757;top:2950;width:74;height:414;visibility:visible;mso-wrap-style:square;v-text-anchor:top" coordsize="74,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QsIA&#10;AADcAAAADwAAAGRycy9kb3ducmV2LnhtbESPQWsCMRSE74X+h/AKvdWsHkS3ZhexFDwVq/0Bj81z&#10;s7h5WfJSXf31jVDwOMzMN8yqHn2vzhSlC2xgOilAETfBdtwa+Dl8vi1ASUK22AcmA1cSqKvnpxWW&#10;Nlz4m8771KoMYSnRgEtpKLWWxpFHmYSBOHvHED2mLGOrbcRLhvtez4pirj12nBccDrRx1Jz2vz5T&#10;orsdg+zkY/slt8NSSxuuYszry7h+B5VoTI/wf3trDcyWc7ifyUdA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tCwgAAANwAAAAPAAAAAAAAAAAAAAAAAJgCAABkcnMvZG93&#10;bnJldi54bWxQSwUGAAAAAAQABAD1AAAAhwMAAAAA&#10;" path="m66,r8,335l35,373,,414e" filled="f" strokecolor="#132559" strokeweight="22e-5mm">
                          <v:path arrowok="t" o:connecttype="custom" o:connectlocs="66,0;74,335;35,373;0,414" o:connectangles="0,0,0,0"/>
                        </v:shape>
                        <v:line id="Line 282" o:spid="_x0000_s1310" style="position:absolute;flip:x y;visibility:visible;mso-wrap-style:square" from="714,2598" to="732,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qjsYAAADcAAAADwAAAGRycy9kb3ducmV2LnhtbESPT2vCQBTE74LfYXlCL6VuVLBN6ipa&#10;CJSiYDWX3h7Z1yQ0+zZkt/nz7d1CweMwM79hNrvB1KKj1lWWFSzmEQji3OqKCwXZNX16AeE8ssba&#10;MikYycFuO51sMNG250/qLr4QAcIuQQWl900ipctLMujmtiEO3rdtDfog20LqFvsAN7VcRtFaGqw4&#10;LJTY0FtJ+c/l1yj4eLx+xQfZH1dpmp2jw+jwlOZKPcyG/SsIT4O/h//b71rBMn6GvzPhCMjt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lqo7GAAAA3AAAAA8AAAAAAAAA&#10;AAAAAAAAoQIAAGRycy9kb3ducmV2LnhtbFBLBQYAAAAABAAEAPkAAACUAwAAAAA=&#10;" strokecolor="#132559" strokeweight="22e-5mm"/>
                        <v:shape id="Freeform 283" o:spid="_x0000_s1311" style="position:absolute;left:676;top:2242;width:323;height:1184;visibility:visible;mso-wrap-style:square;v-text-anchor:top" coordsize="32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0P8IA&#10;AADcAAAADwAAAGRycy9kb3ducmV2LnhtbERPXWvCMBR9F/YfwhX2pqnCNq1NRQaDgeDQqfh4aa5t&#10;tLkpTWq7f788DPZ4ON/ZerC1eFDrjWMFs2kCgrhw2nCp4Pj9MVmA8AFZY+2YFPyQh3X+NMow1a7n&#10;PT0OoRQxhH2KCqoQmlRKX1Rk0U9dQxy5q2sthgjbUuoW+xhuazlPkldp0XBsqLCh94qK+6GzCvbb&#10;L3PrXk6mL+1ucb6E7m1zJKWex8NmBSLQEP7Ff+5PrWC+jG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Q/wgAAANwAAAAPAAAAAAAAAAAAAAAAAJgCAABkcnMvZG93&#10;bnJldi54bWxQSwUGAAAAAAQABAD1AAAAhwMAAAAA&#10;" path="m56,718r13,285l8,1072r-3,8l2,1086r,8l3,1102r51,32l86,1112r-5,8l78,1130r2,9l83,1149r53,35l288,1094r,-64l298,821r11,-21l314,779r,-23l307,734r5,-5l317,721r2,-6l319,707r3,-92l323,525r-3,-90l315,343,304,316,288,292,269,269,247,248,228,232,207,218r,-10l225,189r14,-23l249,140r1,-13l250,113r,-19l245,73,239,55,228,39,213,25,198,13,180,5,159,,140,5r-19,8l105,25,91,39,81,55,73,73,69,94r,19l70,139r8,24l89,185r18,20l31,250r-10,9l15,271r-4,11l10,296,,589e" filled="f" strokeweight="39e-5mm">
                          <v:path arrowok="t" o:connecttype="custom" o:connectlocs="69,1003;5,1080;2,1094;54,1134;81,1120;80,1139;136,1184;288,1030;309,800;314,756;312,729;319,715;319,707;323,525;315,343;304,316;269,269;228,232;207,218;225,189;249,140;250,113;245,73;228,39;198,13;159,0;121,13;91,39;73,73;69,113;78,163;107,205;21,259;11,282;10,296" o:connectangles="0,0,0,0,0,0,0,0,0,0,0,0,0,0,0,0,0,0,0,0,0,0,0,0,0,0,0,0,0,0,0,0,0,0,0"/>
                        </v:shape>
                        <v:shape id="Freeform 284" o:spid="_x0000_s1312" style="position:absolute;left:676;top:2831;width:56;height:129;visibility:visible;mso-wrap-style:square;v-text-anchor:top" coordsize="5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xDcYA&#10;AADcAAAADwAAAGRycy9kb3ducmV2LnhtbESPQWvCQBSE74L/YXlCL6IbUy01ukppaZF6kMbQ8yP7&#10;3ASzb0N2q+m/7wpCj8PMfMOst71txIU6XztWMJsmIIhLp2s2Corj++QZhA/IGhvHpOCXPGw3w8Ea&#10;M+2u/EWXPBgRIewzVFCF0GZS+rIii37qWuLonVxnMUTZGak7vEa4bWSaJE/SYs1xocKWXisqz/mP&#10;VbBP8rdHXSw+TH3Qc5d/pmOz/1bqYdS/rEAE6sN/+N7eaQXpcgm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0xDcYAAADcAAAADwAAAAAAAAAAAAAAAACYAgAAZHJz&#10;L2Rvd25yZXYueG1sUEsFBgAAAAAEAAQA9QAAAIsDAAAAAA==&#10;" path="m56,129l45,121,35,111,27,100,23,87,19,74r,-13l23,48,27,36,16,29,8,21,3,11,,e" filled="f" strokeweight="39e-5mm">
                          <v:path arrowok="t" o:connecttype="custom" o:connectlocs="56,129;45,121;35,111;27,100;23,87;19,74;19,61;23,48;27,36;16,29;8,21;3,11;0,0" o:connectangles="0,0,0,0,0,0,0,0,0,0,0,0,0"/>
                        </v:shape>
                        <v:shape id="Picture 285" o:spid="_x0000_s1313" type="#_x0000_t75" style="position:absolute;left:883;top:2949;width:91;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H0zvCAAAA3AAAAA8AAABkcnMvZG93bnJldi54bWxET01rAjEQvQv9D2EKXkQTK5SyGqUtWD0J&#10;tV68jZtxd3EzSTfRXf315iB4fLzv2aKztbhQEyrHGsYjBYI4d6biQsPubzn8ABEissHaMWm4UoDF&#10;/KU3w8y4ln/pso2FSCEcMtRQxugzKUNeksUwcp44cUfXWIwJNoU0DbYp3NbyTal3abHi1FCip++S&#10;8tP2bDUcTv8/4aY2+8Gq9l3F8vzl243W/dfucwoiUhef4od7bTRMVJqfzqQj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h9M7wgAAANwAAAAPAAAAAAAAAAAAAAAAAJ8C&#10;AABkcnMvZG93bnJldi54bWxQSwUGAAAAAAQABAD3AAAAjgMAAAAA&#10;">
                          <v:imagedata r:id="rId92" o:title=""/>
                        </v:shape>
                        <v:shape id="Picture 286" o:spid="_x0000_s1314" type="#_x0000_t75" style="position:absolute;left:866;top:2591;width:249;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3wn7EAAAA3AAAAA8AAABkcnMvZG93bnJldi54bWxEj0FrAjEUhO8F/0N4greauEKpq1FUkLZI&#10;C1Uv3h6b52bZzcuySXX7741Q6HGYmW+Yxap3jbhSFyrPGiZjBYK48KbiUsPpuHt+BREissHGM2n4&#10;pQCr5eBpgbnxN/6m6yGWIkE45KjBxtjmUobCksMw9i1x8i6+cxiT7EppOrwluGtkptSLdFhxWrDY&#10;0tZSUR9+nIbafrnW79T+Mztjnc32Z968fWg9GvbrOYhIffwP/7XfjYapmsDjTDo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3wn7EAAAA3AAAAA8AAAAAAAAAAAAAAAAA&#10;nwIAAGRycy9kb3ducmV2LnhtbFBLBQYAAAAABAAEAPcAAACQAwAAAAA=&#10;">
                          <v:imagedata r:id="rId93" o:title=""/>
                        </v:shape>
                        <v:shape id="Picture 287" o:spid="_x0000_s1315" type="#_x0000_t75" style="position:absolute;left:866;top:2591;width:249;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1B6HFAAAA3AAAAA8AAABkcnMvZG93bnJldi54bWxEj81qwzAQhO+FvoPYQm+NHLcNwYkSQmmh&#10;h6b5JeeNtZFMrZWxFMd9+6hQyHGYmW+Y6bx3teioDZVnBcNBBoK49Lpio2C/+3gagwgRWWPtmRT8&#10;UoD57P5uioX2F95Qt41GJAiHAhXYGJtCylBachgGviFO3sm3DmOSrZG6xUuCu1rmWTaSDitOCxYb&#10;erNU/mzPToHuVgdv3Hmx/H4x7/a1Wn/lx7VSjw/9YgIiUh9v4f/2p1bwnOXwdyYdAT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9QehxQAAANwAAAAPAAAAAAAAAAAAAAAA&#10;AJ8CAABkcnMvZG93bnJldi54bWxQSwUGAAAAAAQABAD3AAAAkQMAAAAA&#10;">
                          <v:imagedata r:id="rId94" o:title=""/>
                        </v:shape>
                        <v:rect id="Rectangle 288" o:spid="_x0000_s1316" style="position:absolute;left:894;top:2561;width: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Go3MQA&#10;AADcAAAADwAAAGRycy9kb3ducmV2LnhtbESP3WrCQBSE7wu+w3IE7+pGhSLRVURrsL0Rfx7gkD1u&#10;gtmzaXZN4tu7hUIvh5n5hlmue1uJlhpfOlYwGScgiHOnSzYKrpf9+xyED8gaK8ek4Eke1qvB2xJT&#10;7To+UXsORkQI+xQVFCHUqZQ+L8iiH7uaOHo311gMUTZG6ga7CLeVnCbJh7RYclwosKZtQfn9/LAK&#10;tnv6NF8Pk807f3zaLPtpj7tvpUbDfrMAEagP/+G/9kErmCUz+D0Tj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qNzEAAAA3AAAAA8AAAAAAAAAAAAAAAAAmAIAAGRycy9k&#10;b3ducmV2LnhtbFBLBQYAAAAABAAEAPUAAACJAwAAAAA=&#10;" fillcolor="#7dbeea" stroked="f"/>
                        <v:rect id="Rectangle 289" o:spid="_x0000_s1317" style="position:absolute;left:896;top:256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musQA&#10;AADcAAAADwAAAGRycy9kb3ducmV2LnhtbESP3WoCMRSE7wt9h3AKvSma9Yciq1FcweKdqH2A4+a4&#10;WXZzEjZR1z59IxR6OczMN8xi1dtW3KgLtWMFo2EGgrh0uuZKwfdpO5iBCBFZY+uYFDwowGr5+rLA&#10;XLs7H+h2jJVIEA45KjAx+lzKUBqyGIbOEyfv4jqLMcmukrrDe4LbVo6z7FNarDktGPS0MVQ2x6tV&#10;4IqPhgt/2s/w0Vx/1l+m8edCqfe3fj0HEamP/+G/9k4rmGRTeJ5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JrrEAAAA3AAAAA8AAAAAAAAAAAAAAAAAmAIAAGRycy9k&#10;b3ducmV2LnhtbFBLBQYAAAAABAAEAPUAAACJAwAAAAA=&#10;" fillcolor="#f7f3e8" stroked="f"/>
                        <v:rect id="Rectangle 290" o:spid="_x0000_s1318" style="position:absolute;left:899;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lFsUA&#10;AADcAAAADwAAAGRycy9kb3ducmV2LnhtbESPQWvCQBSE7wX/w/IK3nTTSotEV9GCKEVamtb7I/tM&#10;QrJvw+6axP76riD0OMzMN8xyPZhGdOR8ZVnB0zQBQZxbXXGh4Od7N5mD8AFZY2OZFFzJw3o1elhi&#10;qm3PX9RloRARwj5FBWUIbSqlz0sy6Ke2JY7e2TqDIUpXSO2wj3DTyOckeZUGK44LJbb0VlJeZxej&#10;oHhv3ee+O/2es74+fdBlHrb1Uanx47BZgAg0hP/wvX3QCmbJC9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mUWxQAAANwAAAAPAAAAAAAAAAAAAAAAAJgCAABkcnMv&#10;ZG93bnJldi54bWxQSwUGAAAAAAQABAD1AAAAigMAAAAA&#10;" fillcolor="#f5f2e8" stroked="f"/>
                        <v:rect id="Rectangle 291" o:spid="_x0000_s1319" style="position:absolute;left:904;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iPMIA&#10;AADcAAAADwAAAGRycy9kb3ducmV2LnhtbESPX2vCMBTF3wd+h3CFvc1EB2V2RimK4NtYp++X5q7t&#10;1tzUJsb67ZeB4OPh/PlxVpvRdiLS4FvHGuYzBYK4cqblWsPxa//yBsIHZIOdY9JwIw+b9eRphblx&#10;V/6kWIZapBH2OWpoQuhzKX3VkEU/cz1x8r7dYDEkOdTSDHhN47aTC6UyabHlRGiwp21D1W95sQny&#10;Yw87d55/1DdbxGVZxOykotbP07F4BxFoDI/wvX0wGl5VBv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CI8wgAAANwAAAAPAAAAAAAAAAAAAAAAAJgCAABkcnMvZG93&#10;bnJldi54bWxQSwUGAAAAAAQABAD1AAAAhwMAAAAA&#10;" fillcolor="#f3f2e8" stroked="f"/>
                        <v:rect id="Rectangle 292" o:spid="_x0000_s1320" style="position:absolute;left:909;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uMQA&#10;AADcAAAADwAAAGRycy9kb3ducmV2LnhtbESPzWoCQRCE74G8w9CB3OKMiVFZHSUIQSGH4M8DtDvt&#10;7uJOz2Z71PXtM4Lgsaiqr6jpvPO1OlMrVWAL/Z4BRZwHV3FhYbf9fhuDkojssA5MFq4kMJ89P00x&#10;c+HCazpvYqEShCVDC2WMTaa15CV5lF5oiJN3CK3HmGRbaNfiJcF9rd+NGWqPFaeFEhtalJQfNydv&#10;YXCS6rrc62X9t//5HJmFDMOvWPv60n1NQEXq4iN8b6+chQ8zgtuZdAT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rjEAAAA3AAAAA8AAAAAAAAAAAAAAAAAmAIAAGRycy9k&#10;b3ducmV2LnhtbFBLBQYAAAAABAAEAPUAAACJAwAAAAA=&#10;" fillcolor="#f1f1e8" stroked="f"/>
                        <v:rect id="Rectangle 293" o:spid="_x0000_s1321" style="position:absolute;left:913;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GtsAA&#10;AADcAAAADwAAAGRycy9kb3ducmV2LnhtbERPTYvCMBC9C/sfwix400TFUrpGWQRB8LRWZY9DM7bF&#10;ZtJtUq3/fnMQPD7e92oz2EbcqfO1Yw2zqQJBXDhTc6nhlO8mKQgfkA02jknDkzxs1h+jFWbGPfiH&#10;7sdQihjCPkMNVQhtJqUvKrLop64ljtzVdRZDhF0pTYePGG4bOVcqkRZrjg0VtrStqLgde6uhP5S/&#10;Ms9xeTmnfd7KJFGX2Z/W48/h+wtEoCG8xS/33mhYqL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lGtsAAAADcAAAADwAAAAAAAAAAAAAAAACYAgAAZHJzL2Rvd25y&#10;ZXYueG1sUEsFBgAAAAAEAAQA9QAAAIUDAAAAAA==&#10;" fillcolor="#eff0e8" stroked="f"/>
                        <v:rect id="Rectangle 294" o:spid="_x0000_s1322" style="position:absolute;left:918;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P8YA&#10;AADcAAAADwAAAGRycy9kb3ducmV2LnhtbESPQWvCQBSE7wX/w/IKvYhutNBqdBXRttoeCka9P7Kv&#10;STD7NuyuJv77bkHocZiZb5j5sjO1uJLzlWUFo2ECgji3uuJCwfHwPpiA8AFZY22ZFNzIw3LRe5hj&#10;qm3Le7pmoRARwj5FBWUITSqlz0sy6Ie2IY7ej3UGQ5SukNphG+GmluMkeZEGK44LJTa0Lik/Zxej&#10;YCO/tqPz68Vl/c1pS29t9vn9cVPq6bFbzUAE6sJ/+N7eaQXP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tAP8YAAADcAAAADwAAAAAAAAAAAAAAAACYAgAAZHJz&#10;L2Rvd25yZXYueG1sUEsFBgAAAAAEAAQA9QAAAIsDAAAAAA==&#10;" fillcolor="#edefe8" stroked="f"/>
                        <v:rect id="Rectangle 295" o:spid="_x0000_s1323" style="position:absolute;left:923;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IfMEA&#10;AADcAAAADwAAAGRycy9kb3ducmV2LnhtbERPzWrCQBC+F3yHZQQvpW5iaynRVUSQ9pCLPw8wZKdJ&#10;MDMbd1eNffruodDjx/e/XA/cqRv50DoxkE8zUCSVs63UBk7H3csHqBBRLHZOyMCDAqxXo6clFtbd&#10;ZU+3Q6xVCpFQoIEmxr7QOlQNMYap60kS9+08Y0zQ19p6vKdw7vQsy941YyupocGetg1V58OVDZT+&#10;Us9/mPUnI21x81zu3/LSmMl42CxARRriv/jP/WUNvOZpfjqTj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dyHzBAAAA3AAAAA8AAAAAAAAAAAAAAAAAmAIAAGRycy9kb3du&#10;cmV2LnhtbFBLBQYAAAAABAAEAPUAAACGAwAAAAA=&#10;" fillcolor="#ebeee8" stroked="f"/>
                        <v:rect id="Rectangle 296" o:spid="_x0000_s1324" style="position:absolute;left:928;top:2561;width: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PCMUA&#10;AADcAAAADwAAAGRycy9kb3ducmV2LnhtbESPQWsCMRSE74X+h/AKXopmV8GW1SilYPHiQVtoj4/k&#10;dXfZzcuyiWv01xtB8DjMzDfMch1tKwbqfe1YQT7JQBBrZ2ouFfx8b8bvIHxANtg6JgVn8rBePT8t&#10;sTDuxHsaDqEUCcK+QAVVCF0hpdcVWfQT1xEn79/1FkOSfSlNj6cEt62cZtlcWqw5LVTY0WdFujkc&#10;rYJLI/Xr8Q03TRy+Yqbb2a7++1Vq9BI/FiACxfAI39tbo2CW53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s8IxQAAANwAAAAPAAAAAAAAAAAAAAAAAJgCAABkcnMv&#10;ZG93bnJldi54bWxQSwUGAAAAAAQABAD1AAAAigMAAAAA&#10;" fillcolor="#e9ede8" stroked="f"/>
                        <v:rect id="Rectangle 297" o:spid="_x0000_s1325" style="position:absolute;left:934;top:256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TecYA&#10;AADcAAAADwAAAGRycy9kb3ducmV2LnhtbESPT2vCQBTE70K/w/IK3upGraWkriLFv+ClaSn09sg+&#10;k9Ds27i7Jum3d4WCx2FmfsPMl72pRUvOV5YVjEcJCOLc6ooLBV+fm6dXED4ga6wtk4I/8rBcPAzm&#10;mGrb8Qe1WShEhLBPUUEZQpNK6fOSDPqRbYijd7LOYIjSFVI77CLc1HKSJC/SYMVxocSG3kvKf7OL&#10;UeC/j617nsluvf3ZFbk9rw6HU6fU8LFfvYEI1Id7+L+91wqm4w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wTecYAAADcAAAADwAAAAAAAAAAAAAAAACYAgAAZHJz&#10;L2Rvd25yZXYueG1sUEsFBgAAAAAEAAQA9QAAAIsDAAAAAA==&#10;" fillcolor="#e7ece8" stroked="f"/>
                        <v:rect id="Rectangle 298" o:spid="_x0000_s1326" style="position:absolute;left:937;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QP8QA&#10;AADcAAAADwAAAGRycy9kb3ducmV2LnhtbESP3WoCMRSE7wt9h3AK3tWsP0hZjUspFKpQQVvq7XFz&#10;3A27OVmSqNu3N4Lg5TAz3zCLoretOJMPxrGC0TADQVw6bbhS8Pvz+foGIkRkja1jUvBPAYrl89MC&#10;c+0uvKXzLlYiQTjkqKCOsculDGVNFsPQdcTJOzpvMSbpK6k9XhLctnKcZTNp0XBaqLGjj5rKZney&#10;CtpDOfar/Xb6zdOZs+s/w5vGKDV46d/nICL18RG+t7+0gsloA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AkD/EAAAA3AAAAA8AAAAAAAAAAAAAAAAAmAIAAGRycy9k&#10;b3ducmV2LnhtbFBLBQYAAAAABAAEAPUAAACJAwAAAAA=&#10;" fillcolor="#e5ebe8" stroked="f"/>
                        <v:rect id="Rectangle 299" o:spid="_x0000_s1327" style="position:absolute;left:942;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oB8UA&#10;AADcAAAADwAAAGRycy9kb3ducmV2LnhtbESPQWvCQBSE7wX/w/IKXkrdaGOR1FWCVIi9GXPx9si+&#10;ZkOzb0N2a+K/7xYKPQ4z8w2z3U+2EzcafOtYwXKRgCCunW65UVBdjs8bED4ga+wck4I7edjvZg9b&#10;zLQb+Uy3MjQiQthnqMCE0GdS+tqQRb9wPXH0Pt1gMUQ5NFIPOEa47eQqSV6lxZbjgsGeDobqr/Lb&#10;Kji9V4m7+g/XptPTujmZFPO8UGr+OOVvIAJN4T/81y60gpdlC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CgHxQAAANwAAAAPAAAAAAAAAAAAAAAAAJgCAABkcnMv&#10;ZG93bnJldi54bWxQSwUGAAAAAAQABAD1AAAAigMAAAAA&#10;" fillcolor="#e3eae8" stroked="f"/>
                        <v:rect id="Rectangle 300" o:spid="_x0000_s1328" style="position:absolute;left:947;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QCsUA&#10;AADcAAAADwAAAGRycy9kb3ducmV2LnhtbESPQWvCQBSE74L/YXlCL6KbtFQkdRURCoEepGrp9TX7&#10;TILZtyG7zab59d1CweMwM98wm91gGtFT52rLCtJlAoK4sLrmUsHl/LpYg3AeWWNjmRT8kIPddjrZ&#10;YKZt4HfqT74UEcIuQwWV920mpSsqMuiWtiWO3tV2Bn2UXSl1hyHCTSMfk2QlDdYcFyps6VBRcTt9&#10;GwXH89v48RlGkx/nesSQlvILg1IPs2H/AsLT4O/h/3auFTylz/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VAKxQAAANwAAAAPAAAAAAAAAAAAAAAAAJgCAABkcnMv&#10;ZG93bnJldi54bWxQSwUGAAAAAAQABAD1AAAAigMAAAAA&#10;" fillcolor="#e1e9e8" stroked="f"/>
                        <v:rect id="Rectangle 301" o:spid="_x0000_s1329" style="position:absolute;left:952;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WOsQA&#10;AADcAAAADwAAAGRycy9kb3ducmV2LnhtbESPQYvCMBSE74L/ITzBm6bqKms1iiyKiwdBdw97fDbP&#10;tti8dJtY6783guBxmJlvmPmyMYWoqXK5ZQWDfgSCOLE651TB78+m9wnCeWSNhWVScCcHy0W7NcdY&#10;2xsfqD76VAQIuxgVZN6XsZQuycig69uSOHhnWxn0QVap1BXeAtwUchhFE2kw57CQYUlfGSWX49Uo&#10;2I3JN+OPU72drv/1/W9arPV+o1S306xmIDw1/h1+tb+1gtFgA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1jrEAAAA3AAAAA8AAAAAAAAAAAAAAAAAmAIAAGRycy9k&#10;b3ducmV2LnhtbFBLBQYAAAAABAAEAPUAAACJAwAAAAA=&#10;" fillcolor="#dfe9e8" stroked="f"/>
                        <v:rect id="Rectangle 302" o:spid="_x0000_s1330" style="position:absolute;left:956;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xS8QA&#10;AADcAAAADwAAAGRycy9kb3ducmV2LnhtbESPQWvCQBSE74X+h+UVvOlGpbZEVynFikgupvX+3H1N&#10;QrNvQ95W03/vFgo9DjPzDbPaDL5VF+qlCWxgOslAEdvgGq4MfLy/jZ9BSUR22AYmAz8ksFnf360w&#10;d+HKR7qUsVIJwpKjgTrGLtdabE0eZRI64uR9ht5jTLKvtOvxmuC+1bMsW2iPDaeFGjt6rcl+ld/e&#10;gI3FvjiXj6edFr8Vf7DFeS7GjB6GlyWoSEP8D/+1987AfPoEv2fSEd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8UvEAAAA3AAAAA8AAAAAAAAAAAAAAAAAmAIAAGRycy9k&#10;b3ducmV2LnhtbFBLBQYAAAAABAAEAPUAAACJAwAAAAA=&#10;" fillcolor="#dde8e8" stroked="f"/>
                        <v:rect id="Rectangle 303" o:spid="_x0000_s1331" style="position:absolute;left:961;top:2561;width: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0r8A&#10;AADcAAAADwAAAGRycy9kb3ducmV2LnhtbERPTWsCMRC9F/wPYYTeatYWiq5mRUSx0FOtvQ+bMbtu&#10;Mlk2qW7/fedQ6PHxvtebMXh1oyG1kQ3MZwUo4jralp2B8+fhaQEqZWSLPjIZ+KEEm2rysMbSxjt/&#10;0O2UnZIQTiUaaHLuS61T3VDANIs9sXCXOATMAgen7YB3CQ9ePxfFqw7YsjQ02NOuobo7fQcDL3GJ&#10;W8dp7/w1LLuv970/Ls7GPE7H7QpUpjH/i//cb1Z8c1krZ+QI6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mr7SvwAAANwAAAAPAAAAAAAAAAAAAAAAAJgCAABkcnMvZG93bnJl&#10;di54bWxQSwUGAAAAAAQABAD1AAAAhAMAAAAA&#10;" fillcolor="#dbe7e9" stroked="f"/>
                        <v:rect id="Rectangle 304" o:spid="_x0000_s1332" style="position:absolute;left:967;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MPsQA&#10;AADcAAAADwAAAGRycy9kb3ducmV2LnhtbESPT4vCMBTE7wt+h/AEb2uqYtGuUUQoil7Wf3t+27xt&#10;i81LaaLWb2+EBY/DzPyGmS1aU4kbNa60rGDQj0AQZ1aXnCs4HdPPCQjnkTVWlknBgxws5p2PGSba&#10;3nlPt4PPRYCwS1BB4X2dSOmyggy6vq2Jg/dnG4M+yCaXusF7gJtKDqMolgZLDgsF1rQqKLscrkbB&#10;eX2kLI7k2abj9Of7d7ed+GusVK/bLr9AeGr9O/zf3mgFo8EU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jD7EAAAA3AAAAA8AAAAAAAAAAAAAAAAAmAIAAGRycy9k&#10;b3ducmV2LnhtbFBLBQYAAAAABAAEAPUAAACJAwAAAAA=&#10;" fillcolor="#d9e6e9" stroked="f"/>
                        <v:rect id="Rectangle 305" o:spid="_x0000_s1333" style="position:absolute;left:972;top:256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LoMEA&#10;AADcAAAADwAAAGRycy9kb3ducmV2LnhtbERPTYvCMBC9L/gfwgh7W1MrFLeaihUEWTysruh1aMa2&#10;tJmUJmr99+aw4PHxvperwbTiTr2rLSuYTiIQxIXVNZcKTn/brzkI55E1tpZJwZMcrLLRxxJTbR98&#10;oPvRlyKEsEtRQeV9l0rpiooMuontiAN3tb1BH2BfSt3jI4SbVsZRlEiDNYeGCjvaVFQ0x5tRYOd5&#10;jD/P83fNv5dtEu3zpDnnSn2Oh/UChKfBv8X/7p1WMIvD/HAmHAG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xy6DBAAAA3AAAAA8AAAAAAAAAAAAAAAAAmAIAAGRycy9kb3du&#10;cmV2LnhtbFBLBQYAAAAABAAEAPUAAACGAwAAAAA=&#10;" fillcolor="#d7e5e9" stroked="f"/>
                        <v:rect id="Rectangle 306" o:spid="_x0000_s1334" style="position:absolute;left:975;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0j6MMA&#10;AADcAAAADwAAAGRycy9kb3ducmV2LnhtbESPwWrDMBBE74H+g9hAb4mcpKTFiRJMoTTXuIFeF2sr&#10;y7ZWRlIT9++rQKHHYWbeMPvj5AZxpRCtZwWrZQGCuPHaslFw+XhbvICICVnj4JkU/FCE4+FhtsdS&#10;+xuf6VonIzKEY4kK2pTGUsrYtOQwLv1InL0vHxymLIOROuAtw90g10WxlQ4t54UWR3ptqenrb6dg&#10;Mp/v1TZ0lRnspvO9rE/PT1apx/lU7UAkmtJ/+K990go26xXcz+Qj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0j6MMAAADcAAAADwAAAAAAAAAAAAAAAACYAgAAZHJzL2Rv&#10;d25yZXYueG1sUEsFBgAAAAAEAAQA9QAAAIgDAAAAAA==&#10;" fillcolor="#d5e4e9" stroked="f"/>
                        <v:rect id="Rectangle 307" o:spid="_x0000_s1335" style="position:absolute;left:980;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zucQA&#10;AADcAAAADwAAAGRycy9kb3ducmV2LnhtbESPT4vCMBTE78J+h/AWvGm6FWWpRikuinjzzyLeHs2z&#10;7W7zUppo67c3guBxmJnfMLNFZypxo8aVlhV8DSMQxJnVJecKjofV4BuE88gaK8uk4E4OFvOP3gwT&#10;bVve0W3vcxEg7BJUUHhfJ1K6rCCDbmhr4uBdbGPQB9nkUjfYBripZBxFE2mw5LBQYE3LgrL//dUo&#10;uP797tp6S5PxeZ3abJmefnA8Uqr/2aVTEJ46/w6/2hutYBT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M7nEAAAA3AAAAA8AAAAAAAAAAAAAAAAAmAIAAGRycy9k&#10;b3ducmV2LnhtbFBLBQYAAAAABAAEAPUAAACJAwAAAAA=&#10;" fillcolor="#d3e3e9" stroked="f"/>
                        <v:rect id="Rectangle 308" o:spid="_x0000_s1336" style="position:absolute;left:985;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28YA&#10;AADcAAAADwAAAGRycy9kb3ducmV2LnhtbESPQWvCQBSE70L/w/IKvYhuNCKSuko1iL14MK3Q4yP7&#10;mgSzb0N2jam/visIHoeZ+YZZrntTi45aV1lWMBlHIIhzqysuFHx/7UYLEM4ja6wtk4I/crBevQyW&#10;mGh75SN1mS9EgLBLUEHpfZNI6fKSDLqxbYiD92tbgz7ItpC6xWuAm1pOo2guDVYcFkpsaFtSfs4u&#10;RsE+3elNejjF5/5nOOvkMF3U7qbU22v/8Q7CU++f4Uf7UyuIpzH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328YAAADcAAAADwAAAAAAAAAAAAAAAACYAgAAZHJz&#10;L2Rvd25yZXYueG1sUEsFBgAAAAAEAAQA9QAAAIsDAAAAAA==&#10;" fillcolor="#d1e2e9" stroked="f"/>
                        <v:rect id="Rectangle 309" o:spid="_x0000_s1337" style="position:absolute;left:990;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AecQA&#10;AADcAAAADwAAAGRycy9kb3ducmV2LnhtbESPT2sCMRTE74V+h/AK3mpWLaVsjSKCqNCLf2ivz83r&#10;ZuvmJSRxXb+9KRR6HGbmN8x03ttWdBRi41jBaFiAIK6cbrhWcDysnt9AxISssXVMCm4UYT57fJhi&#10;qd2Vd9TtUy0yhGOJCkxKvpQyVoYsxqHzxNn7dsFiyjLUUge8Zrht5bgoXqXFhvOCQU9LQ9V5f7EK&#10;vk4fJ39bpE+97CZd2Br/Q2uv1OCpX7yDSNSn//Bfe6MVTMYv8HsmHw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7AHnEAAAA3AAAAA8AAAAAAAAAAAAAAAAAmAIAAGRycy9k&#10;b3ducmV2LnhtbFBLBQYAAAAABAAEAPUAAACJAwAAAAA=&#10;" fillcolor="#cfe1e9" stroked="f"/>
                        <v:rect id="Rectangle 310" o:spid="_x0000_s1338" style="position:absolute;left:995;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p9MUA&#10;AADcAAAADwAAAGRycy9kb3ducmV2LnhtbESPQWvCQBSE74X+h+UJXkqz0dI2pK4SCkovFtQieHtk&#10;X5Ng9m3YXZP4791CweMwM98wi9VoWtGT841lBbMkBUFcWt1wpeDnsH7OQPiArLG1TAqu5GG1fHxY&#10;YK7twDvq96ESEcI+RwV1CF0upS9rMugT2xFH79c6gyFKV0ntcIhw08p5mr5Jgw3HhRo7+qypPO8v&#10;RkHB2bZydnbY7L7b9bs7PdniSEpNJ2PxASLQGO7h//aXVvAyf4W/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in0xQAAANwAAAAPAAAAAAAAAAAAAAAAAJgCAABkcnMv&#10;ZG93bnJldi54bWxQSwUGAAAAAAQABAD1AAAAigMAAAAA&#10;" fillcolor="#cde0e9" stroked="f"/>
                        <v:rect id="Rectangle 311" o:spid="_x0000_s1339" style="position:absolute;left:999;top:256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GGUMQA&#10;AADcAAAADwAAAGRycy9kb3ducmV2LnhtbESPQWvCQBSE74X+h+UVvNWNEaSkriJiwJuoRevtkX1m&#10;Q7JvQ3Y10V/fLRR6HGbmG2a+HGwj7tT5yrGCyTgBQVw4XXGp4OuYv3+A8AFZY+OYFDzIw3Lx+jLH&#10;TLue93Q/hFJECPsMFZgQ2kxKXxiy6MeuJY7e1XUWQ5RdKXWHfYTbRqZJMpMWK44LBltaGyrqw80q&#10;2CEf829z2Vzy5/O0e5zrtO1rpUZvw+oTRKAh/If/2lutYJrO4PdMP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hhlDEAAAA3AAAAA8AAAAAAAAAAAAAAAAAmAIAAGRycy9k&#10;b3ducmV2LnhtbFBLBQYAAAAABAAEAPUAAACJAwAAAAA=&#10;" fillcolor="#cbe0e9" stroked="f"/>
                        <v:rect id="Rectangle 312" o:spid="_x0000_s1340" style="position:absolute;left:1002;top:2561;width: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LesIA&#10;AADcAAAADwAAAGRycy9kb3ducmV2LnhtbESPT2vCQBTE74LfYXlCb7oxhSqpq6ggqDlpS8+P7DMJ&#10;Zt/G7OaP394tFHocZn4zzGozmEp01LjSsoL5LAJBnFldcq7g++swXYJwHlljZZkUPMnBZj0erTDR&#10;tucLdVefi1DCLkEFhfd1IqXLCjLoZrYmDt7NNgZ9kE0udYN9KDeVjKPoQxosOSwUWNO+oOx+bY2C&#10;90eaV2ktT0t0rdlFPzdpz51Sb5Nh+wnC0+D/w3/0UQcuXsDv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t6wgAAANwAAAAPAAAAAAAAAAAAAAAAAJgCAABkcnMvZG93&#10;bnJldi54bWxQSwUGAAAAAAQABAD1AAAAhwMAAAAA&#10;" fillcolor="#c9dfe9" stroked="f"/>
                        <v:rect id="Rectangle 313" o:spid="_x0000_s1341" style="position:absolute;left:1009;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Gq8AA&#10;AADcAAAADwAAAGRycy9kb3ducmV2LnhtbERPy4rCMBTdD/gP4QruxlQLjlSjqIzgbjA+1pfm2hab&#10;m9pktOPXm4Uwy8N5z5edrcWdWl85VjAaJiCIc2cqLhQcD9vPKQgfkA3WjknBH3lYLnofc8yMe/Ce&#10;7joUIoawz1BBGUKTSenzkiz6oWuII3dxrcUQYVtI0+IjhttajpNkIi1WHBtKbGhTUn7Vv1bBLf15&#10;6jQt1hd70pvn1/f2HHSt1KDfrWYgAnXhX/x274yCdBzXxjPx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oGq8AAAADcAAAADwAAAAAAAAAAAAAAAACYAgAAZHJzL2Rvd25y&#10;ZXYueG1sUEsFBgAAAAAEAAQA9QAAAIUDAAAAAA==&#10;" fillcolor="#c7dee9" stroked="f"/>
                        <v:rect id="Rectangle 314" o:spid="_x0000_s1342" style="position:absolute;left:1014;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f78MA&#10;AADcAAAADwAAAGRycy9kb3ducmV2LnhtbESPXWvCMBSG7wf+h3AE72aqsqHVtIyxTxTBKl4fmmNb&#10;bE5Kkmn375eB4OXL+/HwrvLetOJCzjeWFUzGCQji0uqGKwWH/fvjHIQPyBpby6Tglzzk2eBhham2&#10;V97RpQiViCPsU1RQh9ClUvqyJoN+bDvi6J2sMxiidJXUDq9x3LRymiTP0mDDkVBjR681lefix0Ru&#10;ERZP6+/tEdkdus3af8w/34xSo2H/sgQRqA/38K39pRXMpgv4Px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kf78MAAADcAAAADwAAAAAAAAAAAAAAAACYAgAAZHJzL2Rv&#10;d25yZXYueG1sUEsFBgAAAAAEAAQA9QAAAIgDAAAAAA==&#10;" fillcolor="#c5dde9" stroked="f"/>
                        <v:rect id="Rectangle 315" o:spid="_x0000_s1343" style="position:absolute;left:1018;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a48MA&#10;AADcAAAADwAAAGRycy9kb3ducmV2LnhtbESPTYvCQAyG7wv+hyGCt3W6lhXpOsoiCHoSPw4eQyf9&#10;YDuZ2plq/ffmIOwxvHmfPFmuB9eoO3Wh9mzga5qAIs69rbk0cDlvPxegQkS22HgmA08KsF6NPpaY&#10;Wf/gI91PsVQC4ZChgSrGNtM65BU5DFPfEktW+M5hlLErte3wIXDX6FmSzLXDmuVChS1tKsr/Tr0T&#10;jXR+OBffoT4Ws+uz3/c34uRmzGQ8/P6AijTE/+V3e2cNpKnoyzNCAL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Ta48MAAADcAAAADwAAAAAAAAAAAAAAAACYAgAAZHJzL2Rv&#10;d25yZXYueG1sUEsFBgAAAAAEAAQA9QAAAIgDAAAAAA==&#10;" fillcolor="#c3dde9" stroked="f"/>
                        <v:rect id="Rectangle 316" o:spid="_x0000_s1344" style="position:absolute;left:1023;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JFcYA&#10;AADcAAAADwAAAGRycy9kb3ducmV2LnhtbESPQWvCQBSE74X+h+UVvJRmEwUpqWtoBUEoKNpCe3xk&#10;X5OQ7Nu4u8b037uC4HGYmW+YRTGaTgzkfGNZQZakIIhLqxuuFHx/rV9eQfiArLGzTAr+yUOxfHxY&#10;YK7tmfc0HEIlIoR9jgrqEPpcSl/WZNAntieO3p91BkOUrpLa4TnCTSenaTqXBhuOCzX2tKqpbA8n&#10;o2B7fP4MVTu4/Y9rpv3Hjtr571apydP4/gYi0Bju4Vt7oxXMZh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IJFcYAAADcAAAADwAAAAAAAAAAAAAAAACYAgAAZHJz&#10;L2Rvd25yZXYueG1sUEsFBgAAAAAEAAQA9QAAAIsDAAAAAA==&#10;" fillcolor="#c1dce9" stroked="f"/>
                        <v:rect id="Rectangle 317" o:spid="_x0000_s1345" style="position:absolute;left:1028;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7asUA&#10;AADcAAAADwAAAGRycy9kb3ducmV2LnhtbESPT2vCQBTE70K/w/IKvUjd1IBK6ir9g6An0dj7I/ua&#10;Tc2+TbNrjN/eFQSPw8z8hpkve1uLjlpfOVbwNkpAEBdOV1wqOOSr1xkIH5A11o5JwYU8LBdPgzlm&#10;2p15R90+lCJC2GeowITQZFL6wpBFP3INcfR+XWsxRNmWUrd4jnBby3GSTKTFiuOCwYa+DBXH/ckq&#10;+Lvk0+7brT5/zCZJ80OYbI/Df6VenvuPdxCB+vAI39trrSBNx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tqxQAAANwAAAAPAAAAAAAAAAAAAAAAAJgCAABkcnMv&#10;ZG93bnJldi54bWxQSwUGAAAAAAQABAD1AAAAigMAAAAA&#10;" fillcolor="#bfdbe9" stroked="f"/>
                        <v:rect id="Rectangle 318" o:spid="_x0000_s1346" style="position:absolute;left:1033;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1jMcMA&#10;AADcAAAADwAAAGRycy9kb3ducmV2LnhtbESPX2vCQBDE34V+h2MLvki92LRSUk+RguCjfwp9XXLb&#10;XGhuL+RWE/30niD0cZiZ3zCL1eAbdaYu1oENzKYZKOIy2JorA9/HzcsHqCjIFpvAZOBCEVbLp9EC&#10;Cxt63tP5IJVKEI4FGnAibaF1LB15jNPQEifvN3QeJcmu0rbDPsF9o1+zbK491pwWHLb05aj8O5y8&#10;gf5NdpbExYDNz2Z+xcn7jk7GjJ+H9ScooUH+w4/21hrI8xzuZ9IR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1jMcMAAADcAAAADwAAAAAAAAAAAAAAAACYAgAAZHJzL2Rv&#10;d25yZXYueG1sUEsFBgAAAAAEAAQA9QAAAIgDAAAAAA==&#10;" fillcolor="#bddae9" stroked="f"/>
                        <v:rect id="Rectangle 319" o:spid="_x0000_s1347" style="position:absolute;left:1037;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C4cIA&#10;AADcAAAADwAAAGRycy9kb3ducmV2LnhtbESP0WrCQBRE3wX/YbmCb2bTqKFNXaUIheKbsR9wyd4m&#10;abN3w+6axL/vCoKPw8yZYXaHyXRiIOdbywpekhQEcWV1y7WC78vn6hWED8gaO8uk4EYeDvv5bIeF&#10;tiOfaShDLWIJ+wIVNCH0hZS+asigT2xPHL0f6wyGKF0ttcMxlptOZmmaS4Mtx4UGezo2VP2VV6Mg&#10;0iNloczf9NX1v9vtsTpNrVLLxfTxDiLQFJ7hB/2lFazXG7ifi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ELhwgAAANwAAAAPAAAAAAAAAAAAAAAAAJgCAABkcnMvZG93&#10;bnJldi54bWxQSwUGAAAAAAQABAD1AAAAhwMAAAAA&#10;" fillcolor="#bbd9e9" stroked="f"/>
                        <v:rect id="Rectangle 320" o:spid="_x0000_s1348" style="position:absolute;left:1041;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OscA&#10;AADcAAAADwAAAGRycy9kb3ducmV2LnhtbESPzWrDMBCE74W8g9hCbo3cpE2CE9mEQmkvIb8H+7ZY&#10;W9vUWhlLiZ0+fVQo9DjMzDfMOh1MI67UudqygudJBIK4sLrmUsH59P60BOE8ssbGMim4kYM0GT2s&#10;Mda25wNdj74UAcIuRgWV920spSsqMugmtiUO3pftDPogu1LqDvsAN42cRtFcGqw5LFTY0ltFxffx&#10;YhTkfZ5Ns5+XqNzlH1ta7Ir9LVsqNX4cNisQngb/H/5rf2oFs9kr/J4JR0A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oyTrHAAAA3AAAAA8AAAAAAAAAAAAAAAAAmAIAAGRy&#10;cy9kb3ducmV2LnhtbFBLBQYAAAAABAAEAPUAAACMAwAAAAA=&#10;" fillcolor="#b9d9e9" stroked="f"/>
                        <v:rect id="Rectangle 321" o:spid="_x0000_s1349" style="position:absolute;left:1045;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FCsYA&#10;AADcAAAADwAAAGRycy9kb3ducmV2LnhtbESP3WoCMRSE7wt9h3AK3ohmq+0iq1GkUNCL/qkPcNgc&#10;s7GbkyWJuu3TN4VCL4eZ+YZZrHrXiguFaD0ruB8XIIhrry0bBYf982gGIiZkja1nUvBFEVbL25sF&#10;Vtpf+YMuu2REhnCsUEGTUldJGeuGHMax74izd/TBYcoyGKkDXjPctXJSFKV0aDkvNNjRU0P15+7s&#10;FJR2/W6+vQ7bl6E9mYfN69vjcajU4K5fz0Ek6tN/+K+90Qqm0xJ+z+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EFCsYAAADcAAAADwAAAAAAAAAAAAAAAACYAgAAZHJz&#10;L2Rvd25yZXYueG1sUEsFBgAAAAAEAAQA9QAAAIsDAAAAAA==&#10;" fillcolor="#b7d8e9" stroked="f"/>
                        <v:rect id="Rectangle 322" o:spid="_x0000_s1350" style="position:absolute;left:1050;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sYsUA&#10;AADcAAAADwAAAGRycy9kb3ducmV2LnhtbESPQWvCQBSE7wX/w/IEL1I3KjUldRUptPQgFTXo9ZF9&#10;TYLZtyFvq+m/7xaEHoeZ+YZZrnvXqCt1Uns2MJ0koIgLb2suDeTHt8dnUBKQLTaeycAPCaxXg4cl&#10;ZtbfeE/XQyhVhLBkaKAKoc20lqIihzLxLXH0vnznMETZldp2eItw1+hZkiy0w5rjQoUtvVZUXA7f&#10;zoAb56nLL/a0Pcvn+fS+k+1TKsaMhv3mBVSgPvyH7+0Pa2A+T+HvTD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ixixQAAANwAAAAPAAAAAAAAAAAAAAAAAJgCAABkcnMv&#10;ZG93bnJldi54bWxQSwUGAAAAAAQABAD1AAAAigMAAAAA&#10;" fillcolor="#b5d7e9" stroked="f"/>
                        <v:rect id="Rectangle 323" o:spid="_x0000_s1351" style="position:absolute;left:1055;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KZcEA&#10;AADcAAAADwAAAGRycy9kb3ducmV2LnhtbERP3WrCMBS+H/gO4Qi7W1Mtk1KNIo6xXUnr9gDH5pgW&#10;m5OuyWz39uZi4OXH97/ZTbYTNxp861jBIklBENdOt2wUfH+9v+QgfEDW2DkmBX/kYbedPW2w0G7k&#10;im6nYEQMYV+ggiaEvpDS1w1Z9InriSN3cYPFEOFgpB5wjOG2k8s0XUmLLceGBns6NFRfT79WQT79&#10;cLV8o/KY1Wf+2BszvvpSqef5tF+DCDSFh/jf/akVZFlcG8/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pSmXBAAAA3AAAAA8AAAAAAAAAAAAAAAAAmAIAAGRycy9kb3du&#10;cmV2LnhtbFBLBQYAAAAABAAEAPUAAACGAwAAAAA=&#10;" fillcolor="#b3d6e9" stroked="f"/>
                        <v:rect id="Rectangle 324" o:spid="_x0000_s1352" style="position:absolute;left:1060;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GRcMA&#10;AADcAAAADwAAAGRycy9kb3ducmV2LnhtbESPQWsCMRSE7wX/Q3hCbzVbV4pujaJiwWvVg8dH8txd&#10;dvOyJNHd+usbodDjMDPfMMv1YFtxJx9qxwreJxkIYu1MzaWC8+nrbQ4iRGSDrWNS8EMB1qvRyxIL&#10;43r+pvsxliJBOBSooIqxK6QMuiKLYeI64uRdnbcYk/SlNB77BLetnGbZh7RYc1qosKNdRbo53qyC&#10;rj5Evdfz06OfPS55s2i2XjZKvY6HzSeISEP8D/+1D0ZBni/geS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8GRcMAAADcAAAADwAAAAAAAAAAAAAAAACYAgAAZHJzL2Rv&#10;d25yZXYueG1sUEsFBgAAAAAEAAQA9QAAAIgDAAAAAA==&#10;" fillcolor="#b1d5e9" stroked="f"/>
                        <v:rect id="Rectangle 325" o:spid="_x0000_s1353" style="position:absolute;left:1065;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mMMMA&#10;AADcAAAADwAAAGRycy9kb3ducmV2LnhtbERPXWvCMBR9H+w/hDvwTVN1yNYZZbiJU6YwHfp6aa5N&#10;WXNTmtTWf28ehD0ezvd03tlSXKj2hWMFw0ECgjhzuuBcwe9h2X8B4QOyxtIxKbiSh/ns8WGKqXYt&#10;/9BlH3IRQ9inqMCEUKVS+syQRT9wFXHkzq62GCKsc6lrbGO4LeUoSSbSYsGxwWBFC0PZ376xCj6G&#10;uwMdX0/F2TTNWrafYbP63irVe+re30AE6sK/+O7+0grGz3F+PBOP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mMMMAAADcAAAADwAAAAAAAAAAAAAAAACYAgAAZHJzL2Rv&#10;d25yZXYueG1sUEsFBgAAAAAEAAQA9QAAAIgDAAAAAA==&#10;" fillcolor="#afd4e9" stroked="f"/>
                        <v:rect id="Rectangle 326" o:spid="_x0000_s1354" style="position:absolute;left:1069;top:2561;width: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CQcUA&#10;AADcAAAADwAAAGRycy9kb3ducmV2LnhtbESPT2sCMRTE7wW/Q3hCbzXrn4psjSKCshcP3Vbp8ZE8&#10;dxc3L0uS6vrtjVDocZiZ3zDLdW9bcSUfGscKxqMMBLF2puFKwffX7m0BIkRkg61jUnCnAOvV4GWJ&#10;uXE3/qRrGSuRIBxyVFDH2OVSBl2TxTByHXHyzs5bjEn6ShqPtwS3rZxk2VxabDgt1NjRtiZ9KX+t&#10;gvPhON1m7uc0Ky/aFYXe7/37RKnXYb/5ABGpj//hv3ZhFExnY3ie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sJBxQAAANwAAAAPAAAAAAAAAAAAAAAAAJgCAABkcnMv&#10;ZG93bnJldi54bWxQSwUGAAAAAAQABAD1AAAAigMAAAAA&#10;" fillcolor="#add3e9" stroked="f"/>
                        <v:rect id="Rectangle 327" o:spid="_x0000_s1355" style="position:absolute;left:1076;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YqMUA&#10;AADcAAAADwAAAGRycy9kb3ducmV2LnhtbESPT4vCMBTE74LfITzBi6ypuoh0jSKC4Aoe/HPx9rZ5&#10;21abl9JEzfrpjbDgcZiZ3zDTeTCVuFHjSssKBv0EBHFmdcm5guNh9TEB4TyyxsoyKfgjB/NZuzXF&#10;VNs77+i297mIEHYpKii8r1MpXVaQQde3NXH0fm1j0EfZ5FI3eI9wU8lhkoylwZLjQoE1LQvKLvur&#10;UTAZbb5/KGzd2YcxHk/VuXS9h1LdTlh8gfAU/Dv8315rBaPP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RioxQAAANwAAAAPAAAAAAAAAAAAAAAAAJgCAABkcnMv&#10;ZG93bnJldi54bWxQSwUGAAAAAAQABAD1AAAAigMAAAAA&#10;" fillcolor="#abd2e9" stroked="f"/>
                        <v:rect id="Rectangle 328" o:spid="_x0000_s1356" style="position:absolute;left:1080;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w2MIA&#10;AADcAAAADwAAAGRycy9kb3ducmV2LnhtbESPzarCMBSE9xd8h3AEd9dUvYhWo4gouLv4t3B3aI5t&#10;tTkpTWzr2xtBcDnMzDfMfNmaQtRUudyygkE/AkGcWJ1zquB03P5OQDiPrLGwTAqe5GC56PzMMda2&#10;4T3VB5+KAGEXo4LM+zKW0iUZGXR9WxIH72orgz7IKpW6wibATSGHUTSWBnMOCxmWtM4ouR8eRsHa&#10;1oMh40ZOd54u6e3/3IxXhVK9bruagfDU+m/4095pBaO/E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nDYwgAAANwAAAAPAAAAAAAAAAAAAAAAAJgCAABkcnMvZG93&#10;bnJldi54bWxQSwUGAAAAAAQABAD1AAAAhwMAAAAA&#10;" fillcolor="#a9d1e9" stroked="f"/>
                        <v:rect id="Rectangle 329" o:spid="_x0000_s1357" style="position:absolute;left:1084;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apsIA&#10;AADcAAAADwAAAGRycy9kb3ducmV2LnhtbESPS6vCMBSE94L/IRzBnaY+uEg1ig8EcacV18fm2Bab&#10;k9LEWv315sKFuxxm5htmsWpNKRqqXWFZwWgYgSBOrS44U3BJ9oMZCOeRNZaWScGbHKyW3c4CY21f&#10;fKLm7DMRIOxiVJB7X8VSujQng25oK+Lg3W1t0AdZZ1LX+ApwU8pxFP1IgwWHhRwr2uaUPs5Po6DR&#10;3F6q2yfdyGR3HT3fbn86OqX6vXY9B+Gp9f/hv/ZBK5hMp/B7JhwBu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JqmwgAAANwAAAAPAAAAAAAAAAAAAAAAAJgCAABkcnMvZG93&#10;bnJldi54bWxQSwUGAAAAAAQABAD1AAAAhwMAAAAA&#10;" fillcolor="#a7d1e9" stroked="f"/>
                        <v:rect id="Rectangle 330" o:spid="_x0000_s1358" style="position:absolute;left:1088;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BNcQA&#10;AADcAAAADwAAAGRycy9kb3ducmV2LnhtbESPzUoDQRCE74LvMLTgzfTmT2TNJIiQIIk5uPoA7U7v&#10;D+70LDOTzebtM4Lgsaiur7pWm9F2amAfWicappMMFEvpTCu1hq/P7cMTqBBJDHVOWMOFA2zWtzcr&#10;yo07ywcPRaxVgkjISUMTY58jhrJhS2HiepbkVc5bikn6Go2nc4LbDmdZ9oiWWkkNDfX82nD5U5xs&#10;euNQHHe9x+/LHrHbxWn1vqwGre/vxpdnUJHH+H/8l34zGuaLJfyOSQTA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wTXEAAAA3AAAAA8AAAAAAAAAAAAAAAAAmAIAAGRycy9k&#10;b3ducmV2LnhtbFBLBQYAAAAABAAEAPUAAACJAwAAAAA=&#10;" fillcolor="#a5d0e9" stroked="f"/>
                        <v:rect id="Rectangle 331" o:spid="_x0000_s1359" style="position:absolute;left:1093;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voscA&#10;AADcAAAADwAAAGRycy9kb3ducmV2LnhtbESPUWvCQBCE3wv9D8cWfCn10laipJ4ShFJBqFRL8XGb&#10;2yahub2QWzX6672C0MdhZr5hpvPeNepAXag9G3gcJqCIC29rLg18bl8fJqCCIFtsPJOBEwWYz25v&#10;pphZf+QPOmykVBHCIUMDlUibaR2KihyGoW+Jo/fjO4cSZVdq2+Exwl2jn5Ik1Q5rjgsVtrSoqPjd&#10;7J2ByftKvsbfu8Xy/izb9fgt3/Vpbszgrs9fQAn18h++tpfWwPMohb8z8Qjo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tr6LHAAAA3AAAAA8AAAAAAAAAAAAAAAAAmAIAAGRy&#10;cy9kb3ducmV2LnhtbFBLBQYAAAAABAAEAPUAAACMAwAAAAA=&#10;" fillcolor="#a3cfe9" stroked="f"/>
                        <v:rect id="Rectangle 332" o:spid="_x0000_s1360" style="position:absolute;left:1098;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NTcQA&#10;AADcAAAADwAAAGRycy9kb3ducmV2LnhtbESPT4vCMBTE74LfITzBm6ZuF5VqFFeQ3QVB/HPw+Gye&#10;bbF5KU2s3W+/EQSPw8z8hpkvW1OKhmpXWFYwGkYgiFOrC84UnI6bwRSE88gaS8uk4I8cLBfdzhwT&#10;bR+8p+bgMxEg7BJUkHtfJVK6NCeDbmgr4uBdbW3QB1lnUtf4CHBTyo8oGkuDBYeFHCta55TeDnej&#10;YPe1rfSZ4+3vdysvt1PcyKNvlOr32tUMhKfWv8Ov9o9WEH9O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zU3EAAAA3AAAAA8AAAAAAAAAAAAAAAAAmAIAAGRycy9k&#10;b3ducmV2LnhtbFBLBQYAAAAABAAEAPUAAACJAwAAAAA=&#10;" fillcolor="#a1cee9" stroked="f"/>
                        <v:rect id="Rectangle 333" o:spid="_x0000_s1361" style="position:absolute;left:1103;top:2561;width: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DE8IA&#10;AADcAAAADwAAAGRycy9kb3ducmV2LnhtbERPu27CMBTdK/UfrFupSwUOUFVRiIMQVVu6lcfCdhVf&#10;4kB8HdkuhL/HQ6WOR+ddLgbbiQv50DpWMBlnIIhrp1tuFOx3H6McRIjIGjvHpOBGARbV40OJhXZX&#10;3tBlGxuRQjgUqMDE2BdShtqQxTB2PXHijs5bjAn6RmqP1xRuOznNsjdpseXUYLCnlaH6vP21ClYv&#10;TKf8x/Def50279+HzzzwVKnnp2E5BxFpiP/iP/daK5i9prXpTDoCsr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QMTwgAAANwAAAAPAAAAAAAAAAAAAAAAAJgCAABkcnMvZG93&#10;bnJldi54bWxQSwUGAAAAAAQABAD1AAAAhwMAAAAA&#10;" fillcolor="#9fcdea" stroked="f"/>
                        <v:rect id="Rectangle 334" o:spid="_x0000_s1362" style="position:absolute;left:1109;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JM8QA&#10;AADcAAAADwAAAGRycy9kb3ducmV2LnhtbESP0WqDQBRE3wv9h+UW+tasVZM21k2QQEvymKQfcHFv&#10;1OreFXej9u+7hUAeh5k5w+Tb2XRipME1lhW8LiIQxKXVDVcKvs+fL+8gnEfW2FkmBb/kYLt5fMgx&#10;03biI40nX4kAYZehgtr7PpPSlTUZdAvbEwfvYgeDPsihknrAKcBNJ+MoWkmDDYeFGnva1VS2p6tR&#10;UMliXNL6En8d3uRP2iZ6OU9aqeenufgA4Wn29/CtvdcKknQN/2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yTPEAAAA3AAAAA8AAAAAAAAAAAAAAAAAmAIAAGRycy9k&#10;b3ducmV2LnhtbFBLBQYAAAAABAAEAPUAAACJAwAAAAA=&#10;" fillcolor="#9dccea" stroked="f"/>
                        <v:rect id="Rectangle 335" o:spid="_x0000_s1363" style="position:absolute;left:1114;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POsEA&#10;AADcAAAADwAAAGRycy9kb3ducmV2LnhtbERPy4rCMBTdD/gP4QruxtTHOFKNoqLgZhY6A7O9NNe2&#10;2NykTbT1781CcHk47+W6M5W4U+NLywpGwwQEcWZ1ybmCv9/D5xyED8gaK8uk4EEe1qvexxJTbVs+&#10;0f0cchFD2KeooAjBpVL6rCCDfmgdceQutjEYImxyqRtsY7ip5DhJZtJgybGhQEe7grLr+WYUyJ/x&#10;1Lja/H9PD9q1232dl7taqUG/2yxABOrCW/xyH7WCyVecH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DzrBAAAA3AAAAA8AAAAAAAAAAAAAAAAAmAIAAGRycy9kb3du&#10;cmV2LnhtbFBLBQYAAAAABAAEAPUAAACGAwAAAAA=&#10;" fillcolor="#9bcbea" stroked="f"/>
                        <v:rect id="Rectangle 336" o:spid="_x0000_s1364" style="position:absolute;left:1119;top:256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EvsUA&#10;AADcAAAADwAAAGRycy9kb3ducmV2LnhtbESPUWvCQBCE34X+h2MLfasXLZYSPaUN2BYEoTY/YJtb&#10;k2BuL2ZPE/99TxB8HGbmG2axGlyjztRJ7dnAZJyAIi68rbk0kP+un99ASUC22HgmAxcSWC0fRgtM&#10;re/5h867UKoIYUnRQBVCm2otRUUOZexb4ujtfecwRNmV2nbYR7hr9DRJXrXDmuNChS1lFRWH3ckZ&#10;aPrP+kOyv3yWbbb58eso+8tUjHl6HN7noAIN4R6+tb+tgZfZBK5n4hH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US+xQAAANwAAAAPAAAAAAAAAAAAAAAAAJgCAABkcnMv&#10;ZG93bnJldi54bWxQSwUGAAAAAAQABAD1AAAAigMAAAAA&#10;" fillcolor="#99caea" stroked="f"/>
                        <v:rect id="Rectangle 337" o:spid="_x0000_s1365" style="position:absolute;left:1122;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aesUA&#10;AADcAAAADwAAAGRycy9kb3ducmV2LnhtbESPQWvCQBSE70L/w/IKvemmBqWkrtIWpObgIUl7f2Sf&#10;STD7dpvdxvjvXaHQ4zAz3zCb3WR6MdLgO8sKnhcJCOLa6o4bBV/Vfv4Cwgdkjb1lUnAlD7vtw2yD&#10;mbYXLmgsQyMihH2GCtoQXCalr1sy6BfWEUfvZAeDIcqhkXrAS4SbXi6TZC0NdhwXWnT00VJ9Ln+N&#10;guO7/059sT78FNXxc5/neaKdU+rpcXp7BRFoCv/hv/ZBK0hXS7if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p6xQAAANwAAAAPAAAAAAAAAAAAAAAAAJgCAABkcnMv&#10;ZG93bnJldi54bWxQSwUGAAAAAAQABAD1AAAAigMAAAAA&#10;" fillcolor="#97c9ea" stroked="f"/>
                        <v:rect id="Rectangle 338" o:spid="_x0000_s1366" style="position:absolute;left:1127;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RR8cA&#10;AADcAAAADwAAAGRycy9kb3ducmV2LnhtbESPT2vCQBTE74V+h+UVems2rVglZiMiWIJ4qP8Qb6/Z&#10;1yQ1+zZktxq/vVsoeBxm5jdMOu1NI87UudqygtcoBkFcWF1zqWC3XbyMQTiPrLGxTAqu5GCaPT6k&#10;mGh74TWdN74UAcIuQQWV920ipSsqMugi2xIH79t2Bn2QXSl1h5cAN418i+N3abDmsFBhS/OKitPm&#10;1yj4+VwuV/vjAXO5m+/7DxwtyvxLqeenfjYB4an39/B/O9cKBsMB/J0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k0UfHAAAA3AAAAA8AAAAAAAAAAAAAAAAAmAIAAGRy&#10;cy9kb3ducmV2LnhtbFBLBQYAAAAABAAEAPUAAACMAwAAAAA=&#10;" fillcolor="#95c9ea" stroked="f"/>
                        <v:rect id="Rectangle 339" o:spid="_x0000_s1367" style="position:absolute;left:1131;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aP8QA&#10;AADcAAAADwAAAGRycy9kb3ducmV2LnhtbESPT2sCMRTE74LfITyht5rV1iKrUUQRPBRat+39sXn7&#10;B5OXNYm6fvumUPA4zMxvmOW6t0ZcyYfWsYLJOANBXDrdcq3g+2v/PAcRIrJG45gU3CnAejUcLDHX&#10;7sZHuhaxFgnCIUcFTYxdLmUoG7IYxq4jTl7lvMWYpK+l9nhLcGvkNMvepMWW00KDHW0bKk/FxSqY&#10;tT/V53zrjdwXH2V3riuze6+Uehr1mwWISH18hP/bB63gZfYK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mj/EAAAA3AAAAA8AAAAAAAAAAAAAAAAAmAIAAGRycy9k&#10;b3ducmV2LnhtbFBLBQYAAAAABAAEAPUAAACJAwAAAAA=&#10;" fillcolor="#93c8ea" stroked="f"/>
                        <v:rect id="Rectangle 340" o:spid="_x0000_s1368" style="position:absolute;left:1136;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TesUA&#10;AADcAAAADwAAAGRycy9kb3ducmV2LnhtbESPzW7CMBCE70h9B2srcQOnPyAU4iBaNaiIUygPsMTb&#10;JGq8DraB9O1rJKQeRzPzjSZbDaYTF3K+tazgaZqAIK6sbrlWcPgqJgsQPiBr7CyTgl/ysMofRhmm&#10;2l65pMs+1CJC2KeooAmhT6X0VUMG/dT2xNH7ts5giNLVUju8Rrjp5HOSzKXBluNCgz29N1T97M9G&#10;QaF9sn49noo3tyl3H9s5tpvdSanx47Beggg0hP/wvf2pFbzMZn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dN6xQAAANwAAAAPAAAAAAAAAAAAAAAAAJgCAABkcnMv&#10;ZG93bnJldi54bWxQSwUGAAAAAAQABAD1AAAAigMAAAAA&#10;" fillcolor="#91c7ea" stroked="f"/>
                        <v:rect id="Rectangle 341" o:spid="_x0000_s1369" style="position:absolute;left:1141;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xLsYA&#10;AADcAAAADwAAAGRycy9kb3ducmV2LnhtbESPT2sCMRTE74V+h/AKvdWsFrVsjaKC0IMH/116e2xe&#10;N6ublzWJ67afvhEEj8PM/IaZzDpbi5Z8qBwr6PcyEMSF0xWXCg771dsHiBCRNdaOScEvBZhNn58m&#10;mGt35S21u1iKBOGQowITY5NLGQpDFkPPNcTJ+3HeYkzSl1J7vCa4reUgy0bSYsVpwWBDS0PFaXex&#10;Co5+833puO0v/8xidT6OT7ZdH5R6fenmnyAidfERvre/tIL34QhuZ9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ixLsYAAADcAAAADwAAAAAAAAAAAAAAAACYAgAAZHJz&#10;L2Rvd25yZXYueG1sUEsFBgAAAAAEAAQA9QAAAIsDAAAAAA==&#10;" fillcolor="#8fc6ea" stroked="f"/>
                        <v:rect id="Rectangle 342" o:spid="_x0000_s1370" style="position:absolute;left:1146;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CrcQA&#10;AADcAAAADwAAAGRycy9kb3ducmV2LnhtbESPT4vCMBTE78J+h/AWvIimKnalaxSRCh7XP5e9PZpn&#10;27V5qU2s9dubBcHjMDO/YRarzlSipcaVlhWMRxEI4szqknMFp+N2OAfhPLLGyjIpeJCD1fKjt8BE&#10;2zvvqT34XAQIuwQVFN7XiZQuK8igG9maOHhn2xj0QTa51A3eA9xUchJFsTRYclgosKZNQdnlcDMK&#10;ftL09zypbToe/D3osq+upr3FSvU/u/U3CE+df4df7Z1WMJ19wf+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gq3EAAAA3AAAAA8AAAAAAAAAAAAAAAAAmAIAAGRycy9k&#10;b3ducmV2LnhtbFBLBQYAAAAABAAEAPUAAACJAwAAAAA=&#10;" fillcolor="#8dc5ea" stroked="f"/>
                        <v:rect id="Rectangle 343" o:spid="_x0000_s1371" style="position:absolute;left:1150;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P+cIA&#10;AADcAAAADwAAAGRycy9kb3ducmV2LnhtbERPz2vCMBS+D/wfwhO8aTo3nVajyMAhiAy1B4+P5tmU&#10;NS+libb+9+Yg7Pjx/V6uO1uJOzW+dKzgfZSAIM6dLrlQkJ23wxkIH5A1Vo5JwYM8rFe9tyWm2rV8&#10;pPspFCKGsE9RgQmhTqX0uSGLfuRq4shdXWMxRNgUUjfYxnBbyXGSTKXFkmODwZq+DeV/p5tVMLf6&#10;K0u21fTXZMfLoS0/8We/U2rQ7zYLEIG68C9+uXdawcckro1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Y/5wgAAANwAAAAPAAAAAAAAAAAAAAAAAJgCAABkcnMvZG93&#10;bnJldi54bWxQSwUGAAAAAAQABAD1AAAAhwMAAAAA&#10;" fillcolor="#8bc4ea" stroked="f"/>
                        <v:rect id="Rectangle 344" o:spid="_x0000_s1372" style="position:absolute;left:1155;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OocMA&#10;AADcAAAADwAAAGRycy9kb3ducmV2LnhtbESP0WoCMRRE3wX/IVzBN81qUdqtUbSi7VOhrh9wu7lu&#10;Fjc3yyZq/HtTKPg4zMwZZrGKthFX6nztWMFknIEgLp2uuVJwLHajVxA+IGtsHJOCO3lYLfu9Beba&#10;3fiHrodQiQRhn6MCE0KbS+lLQxb92LXEyTu5zmJIsquk7vCW4LaR0yybS4s1pwWDLX0YKs+Hi1Ww&#10;j5/RRzqeNgaLy/p7Wpy3v1ulhoO4fgcRKIZn+L/9pRW8zN7g7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iOocMAAADcAAAADwAAAAAAAAAAAAAAAACYAgAAZHJzL2Rv&#10;d25yZXYueG1sUEsFBgAAAAAEAAQA9QAAAIgDAAAAAA==&#10;" fillcolor="#89c3ea" stroked="f"/>
                        <v:rect id="Rectangle 345" o:spid="_x0000_s1373" style="position:absolute;left:1160;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sLcQA&#10;AADcAAAADwAAAGRycy9kb3ducmV2LnhtbERPTWvCQBC9F/wPywheitnUQlpiNiKFUpFS0arkOGTH&#10;JJidDdlVU39991Do8fG+s8VgWnGl3jWWFTxFMQji0uqGKwX77/fpKwjnkTW2lknBDzlY5KOHDFNt&#10;b7yl685XIoSwS1FB7X2XSunKmgy6yHbEgTvZ3qAPsK+k7vEWwk0rZ3GcSIMNh4YaO3qrqTzvLkbB&#10;cfv4xbQvDvcPP7x8rpfFPdmslJqMh+UchKfB/4v/3Cut4DkJ88O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27C3EAAAA3AAAAA8AAAAAAAAAAAAAAAAAmAIAAGRycy9k&#10;b3ducmV2LnhtbFBLBQYAAAAABAAEAPUAAACJAwAAAAA=&#10;" fillcolor="#87c2ea" stroked="f"/>
                        <v:rect id="Rectangle 346" o:spid="_x0000_s1374" style="position:absolute;left:1165;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l98UA&#10;AADcAAAADwAAAGRycy9kb3ducmV2LnhtbESP0YrCMBRE34X9h3AXfBFNVZClGkV2VQRFsOsHXJpr&#10;W2xuShNt69ebhQUfh5k5wyxWrSnFg2pXWFYwHkUgiFOrC84UXH63wy8QziNrLC2Tgo4crJYfvQXG&#10;2jZ8pkfiMxEg7GJUkHtfxVK6NCeDbmQr4uBdbW3QB1lnUtfYBLgp5SSKZtJgwWEhx4q+c0pvyd0o&#10;aN3hp9o1x+RWPLv7tZuems12oFT/s13PQXhq/Tv8395rBdPZG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CX3xQAAANwAAAAPAAAAAAAAAAAAAAAAAJgCAABkcnMv&#10;ZG93bnJldi54bWxQSwUGAAAAAAQABAD1AAAAigMAAAAA&#10;" fillcolor="#85c1ea" stroked="f"/>
                        <v:rect id="Rectangle 347" o:spid="_x0000_s1375" style="position:absolute;left:1170;top:256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5P6sMA&#10;AADcAAAADwAAAGRycy9kb3ducmV2LnhtbESP0YrCMBRE3wX/IVzBN03rii5dU1kEYZ8WrX7Apbm2&#10;pc1NSWLt/r1ZEHwcZuYMs9uPphMDOd9YVpAuExDEpdUNVwqul+PiE4QPyBo7y6Tgjzzs8+lkh5m2&#10;Dz7TUIRKRAj7DBXUIfSZlL6syaBf2p44ejfrDIYoXSW1w0eEm06ukmQjDTYcF2rs6VBT2RZ3o+DU&#10;ll11WG9T93tt0pMrhvsxvSk1n43fXyACjeEdfrV/tIKPzQr+z8Qj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5P6sMAAADcAAAADwAAAAAAAAAAAAAAAACYAgAAZHJzL2Rv&#10;d25yZXYueG1sUEsFBgAAAAAEAAQA9QAAAIgDAAAAAA==&#10;" fillcolor="#83c0ea" stroked="f"/>
                        <v:rect id="Rectangle 348" o:spid="_x0000_s1376" style="position:absolute;left:1174;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X7sUA&#10;AADcAAAADwAAAGRycy9kb3ducmV2LnhtbESPwWrDMBBE74X+g9hCb7XcGFLjRgmmEEh7Sp1Q8G2x&#10;NraJtTKWEit/XwUKPQ4z84ZZbYIZxJUm11tW8JqkIIgbq3tuFRwP25cchPPIGgfLpOBGDjbrx4cV&#10;FtrO/E3XyrciQtgVqKDzfiykdE1HBl1iR+Lonexk0Ec5tVJPOEe4GeQiTZfSYM9xocORPjpqztXF&#10;KKj3Vd5uvwLV5c/lM9yyMn+rZ6Wen0L5DsJT8P/hv/ZOK8iWGdzP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FfuxQAAANwAAAAPAAAAAAAAAAAAAAAAAJgCAABkcnMv&#10;ZG93bnJldi54bWxQSwUGAAAAAAQABAD1AAAAigMAAAAA&#10;" fillcolor="#81c0ea" stroked="f"/>
                        <v:rect id="Rectangle 349" o:spid="_x0000_s1377" style="position:absolute;left:1179;top:256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jSMMA&#10;AADcAAAADwAAAGRycy9kb3ducmV2LnhtbESPwWrDMBBE74H+g9hCL6GR28SmOFFCSSnkFmIHel2s&#10;rW1irYykxsrfV4VCjsPMvGE2u2gGcSXne8sKXhYZCOLG6p5bBef68/kNhA/IGgfLpOBGHnbbh9kG&#10;S20nPtG1Cq1IEPYlKuhCGEspfdORQb+wI3Hyvq0zGJJ0rdQOpwQ3g3zNskIa7DktdDjSvqPmUv0Y&#10;BX38OrpJ5/vx41ZjbpGGNs6VenqM72sQgWK4h//bB61gWazg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ujSMMAAADcAAAADwAAAAAAAAAAAAAAAACYAgAAZHJzL2Rv&#10;d25yZXYueG1sUEsFBgAAAAAEAAQA9QAAAIgDAAAAAA==&#10;" fillcolor="#7ebeea" stroked="f"/>
                        <v:shape id="Freeform 350" o:spid="_x0000_s1378" style="position:absolute;left:918;top:3055;width:250;height:487;visibility:visible;mso-wrap-style:square;v-text-anchor:top" coordsize="25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sQ8UA&#10;AADcAAAADwAAAGRycy9kb3ducmV2LnhtbESPQWvCQBSE7wX/w/KE3upGS6NNXUWEQi89NFHq8ZF9&#10;JqHZt2F3NdFf3xUEj8PMfMMs14NpxZmcbywrmE4SEMSl1Q1XCnbF58sChA/IGlvLpOBCHtar0dMS&#10;M217/qFzHioRIewzVFCH0GVS+rImg35iO+LoHa0zGKJ0ldQO+wg3rZwlSSoNNhwXauxoW1P5l5+M&#10;gt/3HPeHI8vFd9sf0s3VzYtirtTzeNh8gAg0hEf43v7SCl7TN7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mxDxQAAANwAAAAPAAAAAAAAAAAAAAAAAJgCAABkcnMv&#10;ZG93bnJldi54bWxQSwUGAAAAAAQABAD1AAAAigMAAAAA&#10;" path="m250,74l237,333r,64l83,487,81,466,97,441r19,-23l137,397r21,-19l175,72r75,2xm35,416l3,437,,428,,416,14,394,30,373,48,355,69,338,78,,97,11r5,336l35,416xe" fillcolor="#285ea6" stroked="f">
                          <v:path arrowok="t" o:connecttype="custom" o:connectlocs="250,74;237,333;237,397;83,487;81,466;97,441;116,418;137,397;158,378;158,378;175,72;250,74;250,74;35,416;3,437;0,428;0,416;14,394;30,373;48,355;69,338;69,338;78,0;97,11;102,347;102,347;35,416;35,416" o:connectangles="0,0,0,0,0,0,0,0,0,0,0,0,0,0,0,0,0,0,0,0,0,0,0,0,0,0,0,0"/>
                          <o:lock v:ext="edit" verticies="t"/>
                        </v:shape>
                        <v:rect id="Rectangle 351" o:spid="_x0000_s1379" style="position:absolute;left:972;top:255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oJcMA&#10;AADcAAAADwAAAGRycy9kb3ducmV2LnhtbESPzWrDMBCE74W8g9hAbo3cBExxo4Q0EGhPze99sba2&#10;sbUSkhy7ffoqEOhxmJlvmNVmNJ24kQ+NZQUv8wwEcWl1w5WCy3n//AoiRGSNnWVS8EMBNuvJ0woL&#10;bQc+0u0UK5EgHApUUMfoCilDWZPBMLeOOHnf1huMSfpKao9DgptOLrIslwYbTgs1OtrVVLan3igI&#10;za93th/k+N5/usNle/1q271Ss+m4fQMRaYz/4Uf7QytY5jnc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CoJcMAAADcAAAADwAAAAAAAAAAAAAAAACYAgAAZHJzL2Rv&#10;d25yZXYueG1sUEsFBgAAAAAEAAQA9QAAAIgDAAAAAA==&#10;" fillcolor="#2f4580" stroked="f"/>
                        <v:rect id="Rectangle 352" o:spid="_x0000_s1380" style="position:absolute;left:974;top:255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j9MUA&#10;AADcAAAADwAAAGRycy9kb3ducmV2LnhtbESPQWvCQBSE74X+h+UVvNVNFdOaZiNSKHgQQVuwx0f2&#10;mYRm36bZNa7+elcQehxm5hsmXwTTioF611hW8DJOQBCXVjdcKfj++nx+A+E8ssbWMik4k4NF8fiQ&#10;Y6btibc07HwlIoRdhgpq77tMSlfWZNCNbUccvYPtDfoo+0rqHk8Rblo5SZJUGmw4LtTY0UdN5e/u&#10;aBT8yZ/9fkWbWRvkujxuBwzzS6rU6Cks30F4Cv4/fG+vtIJp+gq3M/EI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mP0xQAAANwAAAAPAAAAAAAAAAAAAAAAAJgCAABkcnMv&#10;ZG93bnJldi54bWxQSwUGAAAAAAQABAD1AAAAigMAAAAA&#10;" fillcolor="#285ea6" stroked="f"/>
                        <v:rect id="Rectangle 353" o:spid="_x0000_s1381" style="position:absolute;left:975;top:2556;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2tMIA&#10;AADcAAAADwAAAGRycy9kb3ducmV2LnhtbERPXWvCMBR9H+w/hDvYy9DUCkWqUWQwGTiEqfh8aa5N&#10;aHPTNZmt/355EPZ4ON+rzehacaM+WM8KZtMMBHHlteVawfn0MVmACBFZY+uZFNwpwGb9/LTCUvuB&#10;v+l2jLVIIRxKVGBi7EopQ2XIYZj6jjhxV987jAn2tdQ9DinctTLPskI6tJwaDHb0bqhqjr9OgWzm&#10;xc7O9pdDk5vBfundz9spV+r1ZdwuQUQa47/44f7UCuZF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Xa0wgAAANwAAAAPAAAAAAAAAAAAAAAAAJgCAABkcnMvZG93&#10;bnJldi54bWxQSwUGAAAAAAQABAD1AAAAhwMAAAAA&#10;" fillcolor="#285da5" stroked="f"/>
                        <v:rect id="Rectangle 354" o:spid="_x0000_s1382" style="position:absolute;left:979;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HjsQA&#10;AADcAAAADwAAAGRycy9kb3ducmV2LnhtbESPQWvCQBSE7wX/w/IEb3Wjgk2jq4hQEDzFKvb4yD6T&#10;YPZt2N1qzK93hUKPw8x8wyzXnWnEjZyvLSuYjBMQxIXVNZcKjt9f7ykIH5A1NpZJwYM8rFeDtyVm&#10;2t45p9shlCJC2GeooAqhzaT0RUUG/di2xNG7WGcwROlKqR3eI9w0cpokc2mw5rhQYUvbiorr4dco&#10;6E8/j96d+jQ9dzLXyXF/zrcfSo2G3WYBIlAX/sN/7Z1WMJt/wut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R47EAAAA3AAAAA8AAAAAAAAAAAAAAAAAmAIAAGRycy9k&#10;b3ducmV2LnhtbFBLBQYAAAAABAAEAPUAAACJAwAAAAA=&#10;" fillcolor="#285ca4" stroked="f"/>
                        <v:rect id="Rectangle 355" o:spid="_x0000_s1383" style="position:absolute;left:982;top:255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WdMEA&#10;AADcAAAADwAAAGRycy9kb3ducmV2LnhtbERPTYvCMBC9C/6HMMLeNHUXVKpRdEHwsAdXRTxOm7Ep&#10;NpPaRO366zcHwePjfc8Wra3EnRpfOlYwHCQgiHOnSy4UHPbr/gSED8gaK8ek4I88LObdzgxT7R78&#10;S/ddKEQMYZ+iAhNCnUrpc0MW/cDVxJE7u8ZiiLAppG7wEcNtJT+TZCQtlhwbDNb0bSi/7G5WwfHK&#10;K8pONBxlP9lx/PTLtTVbpT567XIKIlAb3uKXe6MVfI3j/H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1nTBAAAA3AAAAA8AAAAAAAAAAAAAAAAAmAIAAGRycy9kb3du&#10;cmV2LnhtbFBLBQYAAAAABAAEAPUAAACGAwAAAAA=&#10;" fillcolor="#285ca3" stroked="f"/>
                        <v:rect id="Rectangle 356" o:spid="_x0000_s1384" style="position:absolute;left:983;top:255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b3sIA&#10;AADcAAAADwAAAGRycy9kb3ducmV2LnhtbESPwWrDMBBE74X8g9hAb43kFFrjRAmh0BB6a1J6XqyN&#10;bWKtFEmJ7b+vCoUeh5l5w6y3o+3FnULsHGsoFgoEce1Mx42Gr9P7UwkiJmSDvWPSMFGE7Wb2sMbK&#10;uIE/6X5MjcgQjhVqaFPylZSxbsliXDhPnL2zCxZTlqGRJuCQ4baXS6VepMWO80KLnt5aqi/Hm9Vw&#10;Kr267r+Dn9RQ0nSxXfGhJq0f5+NuBSLRmP7Df+2D0fD8WsDvmXw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pvewgAAANwAAAAPAAAAAAAAAAAAAAAAAJgCAABkcnMvZG93&#10;bnJldi54bWxQSwUGAAAAAAQABAD1AAAAhwMAAAAA&#10;" fillcolor="#295ba2" stroked="f"/>
                        <v:rect id="Rectangle 357" o:spid="_x0000_s1385" style="position:absolute;left:985;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P8MMA&#10;AADcAAAADwAAAGRycy9kb3ducmV2LnhtbESPT2sCMRTE70K/Q3iF3jRbCypbo7SC2Jv1Dz0/Ns9k&#10;7eZlSeLu9tubQqHHYWZ+wyzXg2tERyHWnhU8TwoQxJXXNRsF59N2vAARE7LGxjMp+KEI69XDaIml&#10;9j0fqDsmIzKEY4kKbEptKWWsLDmME98SZ+/ig8OUZTBSB+wz3DVyWhQz6bDmvGCxpY2l6vt4cwq6&#10;s9xv2vD+5ffXaOzO9NXu9KnU0+Pw9goi0ZD+w3/tD63gZT6F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AP8MMAAADcAAAADwAAAAAAAAAAAAAAAACYAgAAZHJzL2Rv&#10;d25yZXYueG1sUEsFBgAAAAAEAAQA9QAAAIgDAAAAAA==&#10;" fillcolor="#295ba1" stroked="f"/>
                        <v:rect id="Rectangle 358" o:spid="_x0000_s1386" style="position:absolute;left:988;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pTsMA&#10;AADcAAAADwAAAGRycy9kb3ducmV2LnhtbESPT4vCMBTE7wt+h/AEL8uaWkHXrlFE8M9NtornR/O2&#10;LTYvtYm1fnsjCHscZn4zzHzZmUq01LjSsoLRMAJBnFldcq7gdNx8fYNwHlljZZkUPMjBctH7mGOi&#10;7Z1/qU19LkIJuwQVFN7XiZQuK8igG9qaOHh/tjHog2xyqRu8h3JTyTiKJtJgyWGhwJrWBWWX9GYU&#10;jGeXeLI9tNfpg8rzp87Pu5mPlRr0u9UPCE+d/w+/6b0O3HQM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rpTsMAAADcAAAADwAAAAAAAAAAAAAAAACYAgAAZHJzL2Rv&#10;d25yZXYueG1sUEsFBgAAAAAEAAQA9QAAAIgDAAAAAA==&#10;" fillcolor="#295aa0" stroked="f"/>
                        <v:rect id="Rectangle 359" o:spid="_x0000_s1387" style="position:absolute;left:991;top:2556;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C3sMA&#10;AADcAAAADwAAAGRycy9kb3ducmV2LnhtbESP0WrCQBRE3wv+w3KFvtWNxqqkriJCwdemfsBt9poN&#10;Zu/G7BoTv74rCD4OM3OGWW97W4uOWl85VjCdJCCIC6crLhUcf78/ViB8QNZYOyYFA3nYbkZva8y0&#10;u/EPdXkoRYSwz1CBCaHJpPSFIYt+4hri6J1cazFE2ZZSt3iLcFvLWZIspMWK44LBhvaGinN+tQp2&#10;q+uJh798GPb3y9IcF2nXf6ZKvY/73ReIQH14hZ/tg1aQLufwO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UC3sMAAADcAAAADwAAAAAAAAAAAAAAAACYAgAAZHJzL2Rv&#10;d25yZXYueG1sUEsFBgAAAAAEAAQA9QAAAIgDAAAAAA==&#10;" fillcolor="#29599f" stroked="f"/>
                        <v:rect id="Rectangle 360" o:spid="_x0000_s1388" style="position:absolute;left:995;top:255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ELsMA&#10;AADcAAAADwAAAGRycy9kb3ducmV2LnhtbESPzW7CMBCE70i8g7VIvYHTlr+mGIQiIXolcOG2srdJ&#10;2nidxoaEt6+RkDiOZuYbzWrT21pcqfWVYwWvkwQEsXam4kLB6bgbL0H4gGywdkwKbuRhsx4OVpga&#10;1/GBrnkoRISwT1FBGUKTSul1SRb9xDXE0ft2rcUQZVtI02IX4baWb0kylxYrjgslNpSVpH/zi1Uw&#10;zY5Z98HNNL+4nd/+nPW++tNKvYz67SeIQH14hh/tL6PgfTGD+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ZELsMAAADcAAAADwAAAAAAAAAAAAAAAACYAgAAZHJzL2Rv&#10;d25yZXYueG1sUEsFBgAAAAAEAAQA9QAAAIgDAAAAAA==&#10;" fillcolor="#29599e" stroked="f"/>
                        <v:rect id="Rectangle 361" o:spid="_x0000_s1389" style="position:absolute;left:996;top:255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gyMMA&#10;AADcAAAADwAAAGRycy9kb3ducmV2LnhtbESPX2vCMBTF3wd+h3CFvdlEBd06o4g41ld12/Ndc9d0&#10;a25Kk2r99osg7PFw/vw4q83gGnGmLtSeNUwzBYK49KbmSsP76XXyBCJEZIONZ9JwpQCb9ehhhbnx&#10;Fz7Q+RgrkUY45KjBxtjmUobSksOQ+ZY4ed++cxiT7CppOrykcdfImVIL6bDmRLDY0s5S+XvsXeJa&#10;pd72pf+Ybw+fXwUW/fXnudf6cTxsX0BEGuJ/+N4ujIb5cgG3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xgyMMAAADcAAAADwAAAAAAAAAAAAAAAACYAgAAZHJzL2Rv&#10;d25yZXYueG1sUEsFBgAAAAAEAAQA9QAAAIgDAAAAAA==&#10;" fillcolor="#2a589e" stroked="f"/>
                        <v:rect id="Rectangle 362" o:spid="_x0000_s1390" style="position:absolute;left:998;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Cp8YA&#10;AADcAAAADwAAAGRycy9kb3ducmV2LnhtbESPQWvCQBSE74X+h+UVems2tVQldRURhCpYbCrq8TX7&#10;3IRm34bsqvHfuwXB4zAz3zCjSWdrcaLWV44VvCYpCOLC6YqNgs3P/GUIwgdkjbVjUnAhD5Px48MI&#10;M+3O/E2nPBgRIewzVFCG0GRS+qIkiz5xDXH0Dq61GKJsjdQtniPc1rKXpn1pseK4UGJDs5KKv/xo&#10;FfBubU1+2L8vFpfldmW+jrvfJSn1/NRNP0AE6sI9fGt/agVvgwH8n4lH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aCp8YAAADcAAAADwAAAAAAAAAAAAAAAACYAgAAZHJz&#10;L2Rvd25yZXYueG1sUEsFBgAAAAAEAAQA9QAAAIsDAAAAAA==&#10;" fillcolor="#2a589d" stroked="f"/>
                        <v:rect id="Rectangle 363" o:spid="_x0000_s1391" style="position:absolute;left:1001;top:255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6lsIA&#10;AADcAAAADwAAAGRycy9kb3ducmV2LnhtbERPz2vCMBS+D/wfwht4m+kU3OhMiyiCyHZYFXZ9NG9t&#10;sXmpSTR1f/1yGOz48f1elaPpxY2c7ywreJ5lIIhrqztuFJyOu6dXED4ga+wtk4I7eSiLycMKc20j&#10;f9KtCo1IIexzVNCGMORS+rolg35mB+LEfVtnMCToGqkdxhRuejnPsqU02HFqaHGgTUv1uboaBe7H&#10;9Zf4sY3vR/zS+/lpWdt4UGr6OK7fQAQaw7/4z73XChYvaW0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XqWwgAAANwAAAAPAAAAAAAAAAAAAAAAAJgCAABkcnMvZG93&#10;bnJldi54bWxQSwUGAAAAAAQABAD1AAAAhwMAAAAA&#10;" fillcolor="#2a579c" stroked="f"/>
                        <v:rect id="Rectangle 364" o:spid="_x0000_s1392" style="position:absolute;left:1002;top:255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o8MIA&#10;AADcAAAADwAAAGRycy9kb3ducmV2LnhtbESPS4vCQBCE78L+h6EXvOlk18dq1lFEELz63GuTaZNg&#10;pidkejX+e0cQPBZV9RU1W7SuUldqQunZwFc/AUWceVtybuCwX/cmoIIgW6w8k4E7BVjMPzozTK2/&#10;8ZauO8lVhHBI0UAhUqdah6wgh6Hva+LonX3jUKJscm0bvEW4q/R3koy1w5LjQoE1rQrKLrt/Z2B1&#10;Gl3GpTjaynKY7CfHwUn4z5juZ7v8BSXUyjv8am+sgcHPFJ5n4hH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ujwwgAAANwAAAAPAAAAAAAAAAAAAAAAAJgCAABkcnMvZG93&#10;bnJldi54bWxQSwUGAAAAAAQABAD1AAAAhwMAAAAA&#10;" fillcolor="#2a579b" stroked="f"/>
                        <v:rect id="Rectangle 365" o:spid="_x0000_s1393" style="position:absolute;left:1004;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2BMQA&#10;AADcAAAADwAAAGRycy9kb3ducmV2LnhtbERPz2vCMBS+C/4P4Qm7aaoDKdUoneAYDDbt5sHbo3k2&#10;Zc1L16Ta7a83h8GOH9/v9XawjbhS52vHCuazBARx6XTNlYLPj/00BeEDssbGMSn4IQ/bzXi0xky7&#10;Gx/pWoRKxBD2GSowIbSZlL40ZNHPXEscuYvrLIYIu0rqDm8x3DZykSRLabHm2GCwpZ2h8qvorYKn&#10;9zT/bfuTXZ6/316fTXqgY1Ip9TAZ8hWIQEP4F/+5X7SCxzTOj2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tgTEAAAA3AAAAA8AAAAAAAAAAAAAAAAAmAIAAGRycy9k&#10;b3ducmV2LnhtbFBLBQYAAAAABAAEAPUAAACJAwAAAAA=&#10;" fillcolor="#2a569a" stroked="f"/>
                        <v:rect id="Rectangle 366" o:spid="_x0000_s1394" style="position:absolute;left:1007;top:255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xnsQA&#10;AADcAAAADwAAAGRycy9kb3ducmV2LnhtbESPQYvCMBSE78L+h/AW9qZpXdBSjbKsCAqCWF32+mie&#10;bbV5KU3U+u+NIHgcZuYbZjrvTC2u1LrKsoJ4EIEgzq2uuFBw2C/7CQjnkTXWlknBnRzMZx+9Kaba&#10;3nhH18wXIkDYpaig9L5JpXR5SQbdwDbEwTva1qAPsi2kbvEW4KaWwygaSYMVh4USG/otKT9nF6Ng&#10;PV4cD39mtdue/MaNk3Me/+8Tpb4+u58JCE+df4df7ZVW8J3E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msZ7EAAAA3AAAAA8AAAAAAAAAAAAAAAAAmAIAAGRycy9k&#10;b3ducmV2LnhtbFBLBQYAAAAABAAEAPUAAACJAwAAAAA=&#10;" fillcolor="#2a5699" stroked="f"/>
                        <v:rect id="Rectangle 367" o:spid="_x0000_s1395" style="position:absolute;left:1009;top:255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fUcUA&#10;AADcAAAADwAAAGRycy9kb3ducmV2LnhtbESPX2vCMBTF3wf7DuEKvs1UZaN0xiKDwR50MBVkb5fm&#10;2pQ2N6VJa+unXwaDPR7Onx9nk4+2EQN1vnKsYLlIQBAXTldcKjif3p9SED4ga2wck4KJPOTbx4cN&#10;Ztrd+IuGYyhFHGGfoQITQptJ6QtDFv3CtcTRu7rOYoiyK6Xu8BbHbSNXSfIiLVYcCQZbejNU1Mfe&#10;Ru5g+vWEDU71933/fDr0l7T6VGo+G3evIAKN4T/81/7QCtbpC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19RxQAAANwAAAAPAAAAAAAAAAAAAAAAAJgCAABkcnMv&#10;ZG93bnJldi54bWxQSwUGAAAAAAQABAD1AAAAigMAAAAA&#10;" fillcolor="#2b5599" stroked="f"/>
                        <v:rect id="Rectangle 368" o:spid="_x0000_s1396" style="position:absolute;left:1010;top:2556;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sMcUA&#10;AADcAAAADwAAAGRycy9kb3ducmV2LnhtbESPT2sCMRTE7wW/Q3hCL6Vm7RaV7UYRQdFLwdXeH5vX&#10;/ePmZUmirt++KRR6HGbmN0y+GkwnbuR8Y1nBdJKAIC6tbrhScD5tXxcgfEDW2FkmBQ/ysFqOnnLM&#10;tL3zkW5FqESEsM9QQR1Cn0npy5oM+ontiaP3bZ3BEKWrpHZ4j3DTybckmUmDDceFGnva1FReiqtR&#10;0B3m7eFTV9vTu2tx95Ju9l9DodTzeFh/gAg0hP/wX3uvFaSL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GwxxQAAANwAAAAPAAAAAAAAAAAAAAAAAJgCAABkcnMv&#10;ZG93bnJldi54bWxQSwUGAAAAAAQABAD1AAAAigMAAAAA&#10;" fillcolor="#2b5598" stroked="f"/>
                        <v:rect id="Rectangle 369" o:spid="_x0000_s1397" style="position:absolute;left:1014;top:255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Pf78A&#10;AADcAAAADwAAAGRycy9kb3ducmV2LnhtbESPSwvCMBCE74L/IazgTVMfiFSjiKAVPPkAr0uztsVm&#10;U5qo1V9vBMHjMDPfMPNlY0rxoNoVlhUM+hEI4tTqgjMF59OmNwXhPLLG0jIpeJGD5aLdmmOs7ZMP&#10;9Dj6TAQIuxgV5N5XsZQuzcmg69uKOHhXWxv0QdaZ1DU+A9yUchhFE2mw4LCQY0XrnNLb8W4UREmD&#10;2l0uNkvGk/eeNRebbaJUt9OsZiA8Nf4f/rV3WsFoOob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NU9/vwAAANwAAAAPAAAAAAAAAAAAAAAAAJgCAABkcnMvZG93bnJl&#10;di54bWxQSwUGAAAAAAQABAD1AAAAhAMAAAAA&#10;" fillcolor="#2b5497" stroked="f"/>
                        <v:rect id="Rectangle 370" o:spid="_x0000_s1398" style="position:absolute;left:1015;top:255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9tMQA&#10;AADcAAAADwAAAGRycy9kb3ducmV2LnhtbESPQWvCQBSE74L/YXmCF6kbGyySuooKBcGCaKvnR/Y1&#10;CWbfht01if++Wyh4HGbmG2a57k0tWnK+sqxgNk1AEOdWV1wo+P76eFmA8AFZY22ZFDzIw3o1HCwx&#10;07bjE7XnUIgIYZ+hgjKEJpPS5yUZ9FPbEEfvxzqDIUpXSO2wi3BTy9ckeZMGK44LJTa0Kym/ne9G&#10;Qbinn4eLn3XtMb/qySR1W3wclBqP+s07iEB9eIb/23utIF3M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9PbTEAAAA3AAAAA8AAAAAAAAAAAAAAAAAmAIAAGRycy9k&#10;b3ducmV2LnhtbFBLBQYAAAAABAAEAPUAAACJAwAAAAA=&#10;" fillcolor="#2b5496" stroked="f"/>
                        <v:rect id="Rectangle 371" o:spid="_x0000_s1399" style="position:absolute;left:1017;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TP8UA&#10;AADcAAAADwAAAGRycy9kb3ducmV2LnhtbESPQWvCQBSE74L/YXlCL0U3thA0dZWSIC0FhaZ6f80+&#10;k2D2bdjdavrvu0LB4zAz3zCrzWA6cSHnW8sK5rMEBHFldcu1gsPXdroA4QOyxs4yKfglD5v1eLTC&#10;TNsrf9KlDLWIEPYZKmhC6DMpfdWQQT+zPXH0TtYZDFG6WmqH1wg3nXxKklQabDkuNNhT3lB1Ln+M&#10;Ap7zMj3uiuIjL9Fv34b9t+8elXqYDK8vIAIN4R7+b79rBc+LFG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dM/xQAAANwAAAAPAAAAAAAAAAAAAAAAAJgCAABkcnMv&#10;ZG93bnJldi54bWxQSwUGAAAAAAQABAD1AAAAigMAAAAA&#10;" fillcolor="#2b5395" stroked="f"/>
                        <v:rect id="Rectangle 372" o:spid="_x0000_s1400" style="position:absolute;left:1020;top:255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kXMIA&#10;AADcAAAADwAAAGRycy9kb3ducmV2LnhtbESPzWrDMBCE74W8g9hCb7WcBhLjRglJIZAe47T3xVr/&#10;tNJKWEpsv31VKPQ4zMw3zHY/WSPuNITesYJlloMgrp3uuVXwcT09FyBCRNZoHJOCmQLsd4uHLZba&#10;jXyhexVbkSAcSlTQxehLKUPdkcWQOU+cvMYNFmOSQyv1gGOCWyNf8nwtLfacFjr09NZR/V3drALf&#10;mK93X1A9OTpezCyX6+rwqdTT43R4BRFpiv/hv/ZZK1gVG/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eRcwgAAANwAAAAPAAAAAAAAAAAAAAAAAJgCAABkcnMvZG93&#10;bnJldi54bWxQSwUGAAAAAAQABAD1AAAAhwMAAAAA&#10;" fillcolor="#2b5394" stroked="f"/>
                        <v:rect id="Rectangle 373" o:spid="_x0000_s1401" style="position:absolute;left:1022;top:255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938AA&#10;AADcAAAADwAAAGRycy9kb3ducmV2LnhtbERPTYvCMBC9C/6HMII3TdVFSzWKLAhelsXqxdvQjE2x&#10;mdQkq91/vzkseHy8782ut614kg+NYwWzaQaCuHK64VrB5XyY5CBCRNbYOiYFvxRgtx0ONlho9+IT&#10;PctYixTCoUAFJsaukDJUhiyGqeuIE3dz3mJM0NdSe3ylcNvKeZYtpcWGU4PBjj4NVffyxyq4r+bL&#10;x60pv475N19XvmTzcWClxqN+vwYRqY9v8b/7qBUs8rQ2nU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938AAAADcAAAADwAAAAAAAAAAAAAAAACYAgAAZHJzL2Rvd25y&#10;ZXYueG1sUEsFBgAAAAAEAAQA9QAAAIUDAAAAAA==&#10;" fillcolor="#2c5294" stroked="f"/>
                        <v:rect id="Rectangle 374" o:spid="_x0000_s1402" style="position:absolute;left:1023;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f/MYA&#10;AADcAAAADwAAAGRycy9kb3ducmV2LnhtbESPT2vCQBTE70K/w/IKXkQ3WvyXuooUCi3Fg1E8P7PP&#10;JDX7Ns2uJn57tyB4HGbmN8xi1ZpSXKl2hWUFw0EEgji1uuBMwX732Z+BcB5ZY2mZFNzIwWr50llg&#10;rG3DW7omPhMBwi5GBbn3VSylS3My6Aa2Ig7eydYGfZB1JnWNTYCbUo6iaCINFhwWcqzoI6f0nFyM&#10;guhwnjbH3ph/NunvdzLNemb+d1Gq+9qu30F4av0z/Gh/aQVvszn8nw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wf/MYAAADcAAAADwAAAAAAAAAAAAAAAACYAgAAZHJz&#10;L2Rvd25yZXYueG1sUEsFBgAAAAAEAAQA9QAAAIsDAAAAAA==&#10;" fillcolor="#2c5293" stroked="f"/>
                        <v:rect id="Rectangle 375" o:spid="_x0000_s1403" style="position:absolute;left:1026;top:2556;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tMMA&#10;AADcAAAADwAAAGRycy9kb3ducmV2LnhtbERPz2vCMBS+D/wfwhO8aeossnVGkYHgwY3pdvD4bN6a&#10;avNSkli7/fXLQdjx4/u9WPW2ER35UDtWMJ1kIIhLp2uuFHx9bsZPIEJE1tg4JgU/FGC1HDwssNDu&#10;xnvqDrESKYRDgQpMjG0hZSgNWQwT1xIn7tt5izFBX0nt8ZbCbSMfs2wuLdacGgy29GqovByuVsHu&#10;FNZnm+dv3szdpe1+8/zj/ajUaNivX0BE6uO/+O7eagWz5z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ZstMMAAADcAAAADwAAAAAAAAAAAAAAAACYAgAAZHJzL2Rv&#10;d25yZXYueG1sUEsFBgAAAAAEAAQA9QAAAIgDAAAAAA==&#10;" fillcolor="#2c5192" stroked="f"/>
                        <v:rect id="Rectangle 376" o:spid="_x0000_s1404" style="position:absolute;left:1030;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GB8QA&#10;AADcAAAADwAAAGRycy9kb3ducmV2LnhtbESP3YrCMBSE7wXfIZwF7zStQtFqWkQUZGFZ/HmAQ3Ns&#10;yzYnpYm27tNvBGEvh5n5htnkg2nEgzpXW1YQzyIQxIXVNZcKrpfDdAnCeWSNjWVS8CQHeTYebTDV&#10;tucTPc6+FAHCLkUFlfdtKqUrKjLoZrYlDt7NdgZ9kF0pdYd9gJtGzqMokQZrDgsVtrSrqPg5342C&#10;+nArk6/L3n3/yn47XOOk8MdPpSYfw3YNwtPg/8Pv9lErWKxieJ0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hgfEAAAA3AAAAA8AAAAAAAAAAAAAAAAAmAIAAGRycy9k&#10;b3ducmV2LnhtbFBLBQYAAAAABAAEAPUAAACJAwAAAAA=&#10;" fillcolor="#2c5091" stroked="f"/>
                        <v:rect id="Rectangle 377" o:spid="_x0000_s1405" style="position:absolute;left:1033;top:255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lMYA&#10;AADcAAAADwAAAGRycy9kb3ducmV2LnhtbESPT2sCMRTE70K/Q3iF3mq2W5C6NUopFrwI/gV7e2ye&#10;u6ubl22SrvHbm0LB4zAzv2Ems2ha0ZPzjWUFL8MMBHFpdcOVgt326/kNhA/IGlvLpOBKHmbTh8EE&#10;C20vvKZ+EyqRIOwLVFCH0BVS+rImg35oO+LkHa0zGJJ0ldQOLwluWpln2UgabDgt1NjRZ03lefNr&#10;FMy/896ul/vTfLWMP7t4OJycXSj19Bg/3kEEiuEe/m8vtILXcQ5/Z9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5lMYAAADcAAAADwAAAAAAAAAAAAAAAACYAgAAZHJz&#10;L2Rvd25yZXYueG1sUEsFBgAAAAAEAAQA9QAAAIsDAAAAAA==&#10;" fillcolor="#2c4f90" stroked="f"/>
                        <v:rect id="Rectangle 378" o:spid="_x0000_s1406" style="position:absolute;left:1034;top:255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3DMMcA&#10;AADcAAAADwAAAGRycy9kb3ducmV2LnhtbESPW2vCQBSE3wX/w3IEX4pu1OIlukorCG2hghfQx0P2&#10;mIRkz4bsGtN/3y0UfBxm5htmtWlNKRqqXW5ZwWgYgSBOrM45VXA+7QZzEM4jaywtk4IfcrBZdzsr&#10;jLV98IGao09FgLCLUUHmfRVL6ZKMDLqhrYiDd7O1QR9knUpd4yPATSnHUTSVBnMOCxlWtM0oKY53&#10;o2BX2NP75bDYy5fv/ax4vX41nw0q1e+1b0sQnlr/DP+3P7SCyWIC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dwzDHAAAA3AAAAA8AAAAAAAAAAAAAAAAAmAIAAGRy&#10;cy9kb3ducmV2LnhtbFBLBQYAAAAABAAEAPUAAACMAwAAAAA=&#10;" fillcolor="#2c4f8f" stroked="f"/>
                        <v:rect id="Rectangle 379" o:spid="_x0000_s1407" style="position:absolute;left:1036;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fKcMA&#10;AADcAAAADwAAAGRycy9kb3ducmV2LnhtbESPT4vCMBTE74LfITzBi6ypf1a0axQRFryJdQ97fDbP&#10;pmzzUppou9/eCILHYWZ+w6y3na3EnRpfOlYwGScgiHOnSy4U/Jy/P5YgfEDWWDkmBf/kYbvp99aY&#10;atfyie5ZKESEsE9RgQmhTqX0uSGLfuxq4uhdXWMxRNkUUjfYRrit5DRJFtJiyXHBYE17Q/lfdrMK&#10;3OfIsLHtZF//dnYhL0dOsqNSw0G3+wIRqAvv8Kt90Apmqzk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TfKcMAAADcAAAADwAAAAAAAAAAAAAAAACYAgAAZHJzL2Rv&#10;d25yZXYueG1sUEsFBgAAAAAEAAQA9QAAAIgDAAAAAA==&#10;" fillcolor="#2c4e8e" stroked="f"/>
                        <v:rect id="Rectangle 380" o:spid="_x0000_s1408" style="position:absolute;left:1039;top:255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vx8UA&#10;AADcAAAADwAAAGRycy9kb3ducmV2LnhtbESPS2vDMBCE74X+B7GF3Bq5NUlTN4ophkB9CklL6XGx&#10;1g9irYwlP/rvo0Agx2FmvmG26WxaMVLvGssKXpYRCOLC6oYrBT/f++cNCOeRNbaWScE/OUh3jw9b&#10;TLSd+EjjyVciQNglqKD2vkukdEVNBt3SdsTBK21v0AfZV1L3OAW4aeVrFK2lwYbDQo0dZTUV59Ng&#10;FLS/Of/l2aEc8k2Tva3W5RCfpVKLp/nzA4Sn2d/Dt/aXVhC/r+B6JhwBu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S/HxQAAANwAAAAPAAAAAAAAAAAAAAAAAJgCAABkcnMv&#10;ZG93bnJldi54bWxQSwUGAAAAAAQABAD1AAAAigMAAAAA&#10;" fillcolor="#2c4e8d" stroked="f"/>
                        <v:rect id="Rectangle 381" o:spid="_x0000_s1409" style="position:absolute;left:1041;top:255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vi8UA&#10;AADcAAAADwAAAGRycy9kb3ducmV2LnhtbESPQWvCQBSE70L/w/IKXkQ3tiAxdRNKpaWHXoxK6e2R&#10;fU2i2bchuybx33cLgsdhZr5hNtloGtFT52rLCpaLCARxYXXNpYLD/n0eg3AeWWNjmRRcyUGWPkw2&#10;mGg78I763JciQNglqKDyvk2kdEVFBt3CtsTB+7WdQR9kV0rd4RDgppFPUbSSBmsOCxW29FZRcc4v&#10;RoE89R9NTLPvYZv/FF/XQJB4VGr6OL6+gPA0+nv41v7UCp7XK/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y+LxQAAANwAAAAPAAAAAAAAAAAAAAAAAJgCAABkcnMv&#10;ZG93bnJldi54bWxQSwUGAAAAAAQABAD1AAAAigMAAAAA&#10;" fillcolor="#2d4d8d" stroked="f"/>
                        <v:rect id="Rectangle 382" o:spid="_x0000_s1410" style="position:absolute;left:1042;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xBsYA&#10;AADcAAAADwAAAGRycy9kb3ducmV2LnhtbESPT2sCMRTE74V+h/AKXopmq1h1axRRRHto8R94fWxe&#10;N0s3L8smruu3N0Khx2FmfsNM560tRUO1LxwreOslIIgzpwvOFZyO6+4YhA/IGkvHpOBGHuaz56cp&#10;ptpdeU/NIeQiQtinqMCEUKVS+syQRd9zFXH0flxtMURZ51LXeI1wW8p+krxLiwXHBYMVLQ1lv4eL&#10;VdCeL8PV8ls3Z/dlXjdHXe2S06dSnZd28QEiUBv+w3/trVYwmIzg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yxBsYAAADcAAAADwAAAAAAAAAAAAAAAACYAgAAZHJz&#10;L2Rvd25yZXYueG1sUEsFBgAAAAAEAAQA9QAAAIsDAAAAAA==&#10;" fillcolor="#2d4d8c" stroked="f"/>
                        <v:rect id="Rectangle 383" o:spid="_x0000_s1411" style="position:absolute;left:1045;top:2556;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NfcEA&#10;AADcAAAADwAAAGRycy9kb3ducmV2LnhtbERPy4rCMBTdD8w/hDvgTlOno2g1yqAOiCL4Wri8NNe2&#10;2NyUJtr692YhzPJw3tN5a0rxoNoVlhX0exEI4tTqgjMF59NfdwTCeWSNpWVS8CQH89nnxxQTbRs+&#10;0OPoMxFC2CWoIPe+SqR0aU4GXc9WxIG72tqgD7DOpK6xCeGmlN9RNJQGCw4NOVa0yCm9He9GwTC+&#10;yd1gZZt4QW5/3S5/cPO8KNX5an8nIDy1/l/8dq+1gngc1oY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jjX3BAAAA3AAAAA8AAAAAAAAAAAAAAAAAmAIAAGRycy9kb3du&#10;cmV2LnhtbFBLBQYAAAAABAAEAPUAAACGAwAAAAA=&#10;" fillcolor="#2d4c8b" stroked="f"/>
                        <v:rect id="Rectangle 384" o:spid="_x0000_s1412" style="position:absolute;left:1049;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P8YA&#10;AADcAAAADwAAAGRycy9kb3ducmV2LnhtbESP3WrCQBSE7wt9h+UUvKubVPAnuobSYhFqLzQ+wHH3&#10;mKTNng3ZrUafvisIvRxm5htmkfe2ESfqfO1YQTpMQBBrZ2ouFeyL1fMUhA/IBhvHpOBCHvLl48MC&#10;M+POvKXTLpQiQthnqKAKoc2k9Loii37oWuLoHV1nMUTZldJ0eI5w28iXJBlLizXHhQpbeqtI/+x+&#10;rYL+Q6ftWo/MpqDre/H9dfgcNxOlBk/96xxEoD78h+/ttVEwms3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fP8YAAADcAAAADwAAAAAAAAAAAAAAAACYAgAAZHJz&#10;L2Rvd25yZXYueG1sUEsFBgAAAAAEAAQA9QAAAIsDAAAAAA==&#10;" fillcolor="#2d4b8a" stroked="f"/>
                        <v:rect id="Rectangle 385" o:spid="_x0000_s1413" style="position:absolute;left:1052;top:255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Wm8IA&#10;AADcAAAADwAAAGRycy9kb3ducmV2LnhtbERPTU8CMRC9k/AfmiHxBi3EEF0pxIBGCQcjqOdhO3Y3&#10;bKdrW5fl39ODiceX971Y9a4RHYVYe9YwnSgQxKU3NVsNH4fn8R2ImJANNp5Jw4UirJbDwQIL48/8&#10;Tt0+WZFDOBaooUqpLaSMZUUO48S3xJn79sFhyjBYaQKec7hr5EypuXRYc26osKV1ReVp/+s0lNuv&#10;J/tjXw4cuuP9ZvN2vKjPndY3o/7xAUSiPv2L/9yvRsOtyvPzmXw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9abwgAAANwAAAAPAAAAAAAAAAAAAAAAAJgCAABkcnMvZG93&#10;bnJldi54bWxQSwUGAAAAAAQABAD1AAAAhwMAAAAA&#10;" fillcolor="#2d4b89" stroked="f"/>
                        <v:rect id="Rectangle 386" o:spid="_x0000_s1414" style="position:absolute;left:1053;top:255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91sQA&#10;AADcAAAADwAAAGRycy9kb3ducmV2LnhtbESP0WrCQBRE34X+w3ILfdNdrYhEVym1QiiINvUDrtlr&#10;EszeDdmtSf/eFQQfh5k5wyzXva3FlVpfOdYwHikQxLkzFRcajr/b4RyED8gGa8ek4Z88rFcvgyUm&#10;xnX8Q9csFCJC2CeooQyhSaT0eUkW/cg1xNE7u9ZiiLItpGmxi3Bby4lSM2mx4rhQYkOfJeWX7M9q&#10;+NrQe9p0O/sdDqc82xq1T+cXrd9e+48FiEB9eIYf7dRomKo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vdbEAAAA3AAAAA8AAAAAAAAAAAAAAAAAmAIAAGRycy9k&#10;b3ducmV2LnhtbFBLBQYAAAAABAAEAPUAAACJAwAAAAA=&#10;" fillcolor="#2e4a88" stroked="f"/>
                        <v:rect id="Rectangle 387" o:spid="_x0000_s1415" style="position:absolute;left:1055;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IC8MA&#10;AADcAAAADwAAAGRycy9kb3ducmV2LnhtbESPQYvCMBSE78L+h/AW9qapIiLVKLqLbEEEbWXPj+bZ&#10;lm1eShNr/fdGEDwOM/MNs1z3phYdta6yrGA8ikAQ51ZXXCg4Z7vhHITzyBpry6TgTg7Wq4/BEmNt&#10;b3yiLvWFCBB2MSoovW9iKV1ekkE3sg1x8C62NeiDbAupW7wFuKnlJIpm0mDFYaHEhr5Lyv/Tq1GQ&#10;/P2mZvxjs8xPL91pb5LjYZso9fXZbxYgPPX+HX61E61gGk3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5IC8MAAADcAAAADwAAAAAAAAAAAAAAAACYAgAAZHJzL2Rv&#10;d25yZXYueG1sUEsFBgAAAAAEAAQA9QAAAIgDAAAAAA==&#10;" fillcolor="#2e4a87" stroked="f"/>
                        <v:rect id="Rectangle 388" o:spid="_x0000_s1416" style="position:absolute;left:1058;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uO8IA&#10;AADcAAAADwAAAGRycy9kb3ducmV2LnhtbESPQWsCMRSE74L/ITzBm2attchqlFZa6KEXrT/gsXnu&#10;LiYvMYnr+u8bQehxmJlvmPW2t0Z0FGLrWMFsWoAgrpxuuVZw/P2aLEHEhKzROCYFd4qw3QwHayy1&#10;u/GeukOqRYZwLFFBk5IvpYxVQxbj1Hni7J1csJiyDLXUAW8Zbo18KYo3abHlvNCgp11D1flwtQow&#10;LD7nS3/92O+8sf7SefPDC6XGo/59BSJRn/7Dz/a3VvBazOFxJh8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K47wgAAANwAAAAPAAAAAAAAAAAAAAAAAJgCAABkcnMvZG93&#10;bnJldi54bWxQSwUGAAAAAAQABAD1AAAAhwMAAAAA&#10;" fillcolor="#2e4986" stroked="f"/>
                        <v:rect id="Rectangle 389" o:spid="_x0000_s1417" style="position:absolute;left:1061;top:2556;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G8QA&#10;AADcAAAADwAAAGRycy9kb3ducmV2LnhtbESPQYvCMBSE7wv+h/AEb5oqRbRrFHVZEEVx68JeH82z&#10;LTYvpYla/70RhD0OM/MNM1u0phI3alxpWcFwEIEgzqwuOVfwe/ruT0A4j6yxskwKHuRgMe98zDDR&#10;9s4/dEt9LgKEXYIKCu/rREqXFWTQDWxNHLyzbQz6IJtc6gbvAW4qOYqisTRYclgosKZ1QdklvRoF&#10;7jDJd3+rtY+vx8d4m5328mu6V6rXbZefIDy1/j/8bm+0gjiK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7RvEAAAA3AAAAA8AAAAAAAAAAAAAAAAAmAIAAGRycy9k&#10;b3ducmV2LnhtbFBLBQYAAAAABAAEAPUAAACJAwAAAAA=&#10;" fillcolor="#2e4885" stroked="f"/>
                        <v:rect id="Rectangle 390" o:spid="_x0000_s1418" style="position:absolute;left:1065;top:255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U0MIA&#10;AADcAAAADwAAAGRycy9kb3ducmV2LnhtbESPzarCMBSE94LvEI7gTlNFi1SjSFG4elf+4fbQHNti&#10;c1KaXK1vb4QLLoeZ+YZZrFpTiQc1rrSsYDSMQBBnVpecKziftoMZCOeRNVaWScGLHKyW3c4CE22f&#10;fKDH0eciQNglqKDwvk6kdFlBBt3Q1sTBu9nGoA+yyaVu8BngppLjKIqlwZLDQoE1pQVl9+OfUZDK&#10;Sr/sb5zFt3i032yuu4tPp0r1e+16DsJT67/h//aPVjCJpvA5E4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JTQwgAAANwAAAAPAAAAAAAAAAAAAAAAAJgCAABkcnMvZG93&#10;bnJldi54bWxQSwUGAAAAAAQABAD1AAAAhwMAAAAA&#10;" fillcolor="#2e4884" stroked="f"/>
                        <v:rect id="Rectangle 391" o:spid="_x0000_s1419" style="position:absolute;left:1066;top:255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qUsYA&#10;AADcAAAADwAAAGRycy9kb3ducmV2LnhtbESPQWvCQBSE70L/w/IKvemmUoKkrlJSCh5ai9HeH9ln&#10;Esy+TbLbJM2vdwuCx2FmvmHW29HUoqfOVZYVPC8iEMS51RUXCk7Hj/kKhPPIGmvLpOCPHGw3D7M1&#10;JtoOfKA+84UIEHYJKii9bxIpXV6SQbewDXHwzrYz6IPsCqk7HALc1HIZRbE0WHFYKLGhtKT8kv0a&#10;BfXufb9Mm1X18/ntprg9TV99e1Tq6XF8ewXhafT38K290wpeohj+z4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YqUsYAAADcAAAADwAAAAAAAAAAAAAAAACYAgAAZHJz&#10;L2Rvd25yZXYueG1sUEsFBgAAAAAEAAQA9QAAAIsDAAAAAA==&#10;" fillcolor="#2f4783" stroked="f"/>
                        <v:rect id="Rectangle 392" o:spid="_x0000_s1420" style="position:absolute;left:1068;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tsQA&#10;AADcAAAADwAAAGRycy9kb3ducmV2LnhtbESPwWrDMBBE74X+g9hCLyWRYkIa3MimlAQKPTkJ9LpY&#10;W9vEWhlLidV+fRUI5DjMzBtmU0bbiwuNvnOsYTFXIIhrZzpuNBwPu9kahA/IBnvHpOGXPJTF48MG&#10;c+MmruiyD41IEPY5amhDGHIpfd2SRT93A3HyftxoMSQ5NtKMOCW47WWm1Epa7DgttDjQR0v1aX+2&#10;Gl58X2XKVHFrv3D5R4vtdwwnrZ+f4vsbiEAx3MO39qfRsFSvcD2Tjo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3bbEAAAA3AAAAA8AAAAAAAAAAAAAAAAAmAIAAGRycy9k&#10;b3ducmV2LnhtbFBLBQYAAAAABAAEAPUAAACJAwAAAAA=&#10;" fillcolor="#2f4782" stroked="f"/>
                        <v:rect id="Rectangle 393" o:spid="_x0000_s1421" style="position:absolute;left:1071;top:255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p678A&#10;AADcAAAADwAAAGRycy9kb3ducmV2LnhtbERPzYrCMBC+L/gOYQRva6qIK9UoIrguIojaBxiasS02&#10;k9JkbX37nYOwx4/vf7XpXa2e1IbKs4HJOAFFnHtbcWEgu+0/F6BCRLZYeyYDLwqwWQ8+Vpha3/GF&#10;ntdYKAnhkKKBMsYm1TrkJTkMY98QC3f3rcMosC20bbGTcFfraZLMtcOKpaHEhnYl5Y/rr5OS75le&#10;ZJk7P05f+NqSnt+6w9GY0bDfLkFF6uO/+O3+sQZmiayVM3IE9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LenrvwAAANwAAAAPAAAAAAAAAAAAAAAAAJgCAABkcnMvZG93bnJl&#10;di54bWxQSwUGAAAAAAQABAD1AAAAhAMAAAAA&#10;" fillcolor="#2f4681" stroked="f"/>
                        <v:rect id="Rectangle 394" o:spid="_x0000_s1422" style="position:absolute;left:1074;top:255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UksQA&#10;AADcAAAADwAAAGRycy9kb3ducmV2LnhtbESPT2sCMRTE7wW/Q3iCt5q1SKmrUVQQ2lNb/9wfm+fu&#10;spuXkGTdbT99UxA8DjPzG2a1GUwrbuRDbVnBbJqBIC6srrlUcD4dnt9AhIissbVMCn4owGY9elph&#10;rm3P33Q7xlIkCIccFVQxulzKUFRkMEytI07e1XqDMUlfSu2xT3DTypcse5UGa04LFTraV1Q0x84o&#10;CPWvd7br5bDrPtzXeXv5bJqDUpPxsF2CiDTER/jeftcK5tk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FJLEAAAA3AAAAA8AAAAAAAAAAAAAAAAAmAIAAGRycy9k&#10;b3ducmV2LnhtbFBLBQYAAAAABAAEAPUAAACJAwAAAAA=&#10;" fillcolor="#2f4580" stroked="f"/>
                        <v:shape id="Picture 395" o:spid="_x0000_s1423" type="#_x0000_t75" style="position:absolute;left:888;top:2300;width:232;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YwvAAAAA3AAAAA8AAABkcnMvZG93bnJldi54bWxET02LwjAQvQv+hzCCN03VIlKNIoIgyx60&#10;CuJtbMa22ExKk63df28OgsfH+15tOlOJlhpXWlYwGUcgiDOrS84VXM770QKE88gaK8uk4J8cbNb9&#10;3goTbV98ojb1uQgh7BJUUHhfJ1K6rCCDbmxr4sA9bGPQB9jkUjf4CuGmktMomkuDJYeGAmvaFZQ9&#10;0z+jYNa18fN+29rfKx3vsUkPevoTKzUcdNslCE+d/4o/7oNWEE/C/HAmHAG5f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AFjC8AAAADcAAAADwAAAAAAAAAAAAAAAACfAgAA&#10;ZHJzL2Rvd25yZXYueG1sUEsFBgAAAAAEAAQA9wAAAIwDAAAAAA==&#10;">
                          <v:imagedata r:id="rId95" o:title=""/>
                        </v:shape>
                        <v:shape id="Picture 396" o:spid="_x0000_s1424" type="#_x0000_t75" style="position:absolute;left:888;top:2300;width:232;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6c/HAAAA3AAAAA8AAABkcnMvZG93bnJldi54bWxEj09rwkAUxO+FfoflFbzVTYpaia7SBhT/&#10;nLQ59PiafSah2bchu9Hop+8WBI/DzPyGmS97U4szta6yrCAeRiCIc6srLhRkX6vXKQjnkTXWlknB&#10;lRwsF89Pc0y0vfCBzkdfiABhl6CC0vsmkdLlJRl0Q9sQB+9kW4M+yLaQusVLgJtavkXRRBqsOCyU&#10;2FBaUv577IyCW7ZL9+u+W6fT7eH9+2cffXbjTKnBS/8xA+Gp94/wvb3RCkZxDP9nwh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f6c/HAAAA3AAAAA8AAAAAAAAAAAAA&#10;AAAAnwIAAGRycy9kb3ducmV2LnhtbFBLBQYAAAAABAAEAPcAAACTAwAAAAA=&#10;">
                          <v:imagedata r:id="rId96" o:title=""/>
                        </v:shape>
                        <v:shape id="Freeform 397" o:spid="_x0000_s1425" style="position:absolute;left:961;top:2548;width:121;height:34;visibility:visible;mso-wrap-style:square;v-text-anchor:top" coordsize="1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wsMUA&#10;AADcAAAADwAAAGRycy9kb3ducmV2LnhtbESPX2vCQBDE3wv9DscW+lL0ohSV6CnFUtoHEfwDvi65&#10;NQnN7aXZM6Z+ek8QfBxm5jfMbNG5SrXUSOnZwKCfgCLOvC05N7DfffUmoCQgW6w8k4F/EljMn59m&#10;mFp/5g2125CrCGFJ0UARQp1qLVlBDqXva+LoHX3jMETZ5No2eI5wV+lhkoy0w5LjQoE1LQvKfrcn&#10;Z6Bd+not7tCyfJ9Wf5vVRd7Gn8a8vnQfU1CBuvAI39s/1sD7YAi3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3CwxQAAANwAAAAPAAAAAAAAAAAAAAAAAJgCAABkcnMv&#10;ZG93bnJldi54bWxQSwUGAAAAAAQABAD1AAAAigMAAAAA&#10;" path="m121,10l108,21,96,27,80,32,65,34,46,32,29,24,13,15,,e" filled="f" strokecolor="#d75139" strokeweight="22e-5mm">
                          <v:path arrowok="t" o:connecttype="custom" o:connectlocs="121,10;108,21;96,27;80,32;65,34;46,32;29,24;13,15;0,0" o:connectangles="0,0,0,0,0,0,0,0,0"/>
                        </v:shape>
                        <v:shape id="Freeform 398" o:spid="_x0000_s1426" style="position:absolute;left:1071;top:2825;width:100;height:362;visibility:visible;mso-wrap-style:square;v-text-anchor:top" coordsize="10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mmsYA&#10;AADcAAAADwAAAGRycy9kb3ducmV2LnhtbESPQWvCQBSE70L/w/IKvenG1hZJXUWEVql6aFLw+sg+&#10;s8Hs2zS7auyvd4WCx2FmvmEms87W4kStrxwrGA4SEMSF0xWXCn7yj/4YhA/IGmvHpOBCHmbTh94E&#10;U+3O/E2nLJQiQtinqMCE0KRS+sKQRT9wDXH09q61GKJsS6lbPEe4reVzkrxJixXHBYMNLQwVh+xo&#10;FazD1278+5ptk+360+SbC//lu6VST4/d/B1EoC7cw//tlVYwGr7A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immsYAAADcAAAADwAAAAAAAAAAAAAAAACYAgAAZHJz&#10;L2Rvd25yZXYueG1sUEsFBgAAAAAEAAQA9QAAAIsDAAAAAA==&#10;" path="m100,342r-6,7l86,355r-8,3l68,362r-9,l51,360,41,357r-8,-5l25,346r-4,-8l16,329r-2,-8l14,312r,-10l17,294r5,-10l29,278,19,272r-8,-8l5,254,1,243,,e" filled="f" strokecolor="#132559" strokeweight="22e-5mm">
                          <v:path arrowok="t" o:connecttype="custom" o:connectlocs="100,342;94,349;86,355;78,358;68,362;59,362;51,360;41,357;33,352;25,346;21,338;16,329;14,321;14,312;14,302;17,294;22,284;29,278;19,272;11,264;5,254;1,243;1,243;0,0" o:connectangles="0,0,0,0,0,0,0,0,0,0,0,0,0,0,0,0,0,0,0,0,0,0,0,0"/>
                        </v:shape>
                        <v:shape id="Freeform 399" o:spid="_x0000_s1427" style="position:absolute;left:948;top:3066;width:72;height:415;visibility:visible;mso-wrap-style:square;v-text-anchor:top" coordsize="7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tMQA&#10;AADcAAAADwAAAGRycy9kb3ducmV2LnhtbESPQWvCQBSE74X+h+UVeqsbbZAQXUUK0l56qIpeH9nX&#10;JDX7Ns0+TfLvuwXB4zAz3zDL9eAadaUu1J4NTCcJKOLC25pLA4f99iUDFQTZYuOZDIwUYL16fFhi&#10;bn3PX3TdSakihEOOBiqRNtc6FBU5DBPfEkfv23cOJcqu1LbDPsJdo2dJMtcOa44LFbb0VlFx3l2c&#10;Afkcszb9PWU/rwc69seB5H28GPP8NGwWoIQGuYdv7Q9rIJ2m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87TEAAAA3AAAAA8AAAAAAAAAAAAAAAAAmAIAAGRycy9k&#10;b3ducmV2LnhtbFBLBQYAAAAABAAEAPUAAACJAwAAAAA=&#10;" path="m64,r8,336l35,373,,415e" filled="f" strokecolor="#132559" strokeweight="22e-5mm">
                          <v:path arrowok="t" o:connecttype="custom" o:connectlocs="64,0;72,336;35,373;0,415" o:connectangles="0,0,0,0"/>
                        </v:shape>
                        <v:line id="Line 400" o:spid="_x0000_s1428" style="position:absolute;flip:x y;visibility:visible;mso-wrap-style:square" from="905,2715" to="923,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NQwMYAAADcAAAADwAAAGRycy9kb3ducmV2LnhtbESPQWvCQBSE70L/w/IKXkrdRNtSoxup&#10;QkCKQhu9eHtkn0lo9m3Irib++26h4HGYmW+Y5WowjbhS52rLCuJJBIK4sLrmUsHxkD2/g3AeWWNj&#10;mRTcyMEqfRgtMdG252+65r4UAcIuQQWV920ipSsqMugmtiUO3tl2Bn2QXSl1h32Am0ZOo+hNGqw5&#10;LFTY0qai4ie/GAWfT4fTfC373SzLjl/R+uZwnxVKjR+HjwUIT4O/h//bW63gJX6F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jUMDGAAAA3AAAAA8AAAAAAAAA&#10;AAAAAAAAoQIAAGRycy9kb3ducmV2LnhtbFBLBQYAAAAABAAEAPkAAACUAwAAAAA=&#10;" strokecolor="#132559" strokeweight="22e-5mm"/>
                        <v:shape id="Freeform 401" o:spid="_x0000_s1429" style="position:absolute;left:867;top:2360;width:322;height:1182;visibility:visible;mso-wrap-style:square;v-text-anchor:top" coordsize="322,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jX8UA&#10;AADcAAAADwAAAGRycy9kb3ducmV2LnhtbESPQWsCMRSE70L/Q3iFXkSztiK6GkWEFhF66OrF22Pz&#10;3CxuXtYkdbf/vhEKPQ4z8w2z2vS2EXfyoXasYDLOQBCXTtdcKTgd30dzECEia2wck4IfCrBZPw1W&#10;mGvX8Rfdi1iJBOGQowITY5tLGUpDFsPYtcTJuzhvMSbpK6k9dgluG/maZTNpsea0YLClnaHyWnxb&#10;BZ09vN3s57WanqXx4WO4W+zLQqmX5367BBGpj//hv/ZeK5hOZvA4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ONfxQAAANwAAAAPAAAAAAAAAAAAAAAAAJgCAABkcnMv&#10;ZG93bnJldi54bWxQSwUGAAAAAAQABAD1AAAAigMAAAAA&#10;" path="m54,716r15,284l8,1071r-5,7l2,1086r,8l3,1102r51,30l86,1111r-6,8l78,1129r,10l81,1147r53,35l288,1092r,-64l298,819r9,-20l312,777r,-23l307,732r5,-5l315,721r2,-9l317,704r5,-90l322,523r-2,-90l315,342,303,315,287,289,268,267,247,246,228,230,207,217r-2,-11l225,186r14,-22l247,138r1,-13l250,112r,-20l245,72,237,53,226,37,213,24,198,11,178,3,159,,139,3r-18,8l105,24,91,37,80,53,72,72,69,92r,20l70,137r8,24l89,183r16,20l30,248r-9,9l15,268r-5,13l8,294,,587e" filled="f" strokeweight="39e-5mm">
                          <v:path arrowok="t" o:connecttype="custom" o:connectlocs="69,1000;3,1078;2,1094;54,1132;80,1119;78,1139;81,1147;288,1092;298,819;312,777;307,732;315,721;317,704;322,614;320,433;315,342;287,289;247,246;207,217;205,206;239,164;248,125;250,92;237,53;213,24;178,3;139,3;105,24;80,53;69,92;70,137;89,183;105,203;21,257;10,281;0,587" o:connectangles="0,0,0,0,0,0,0,0,0,0,0,0,0,0,0,0,0,0,0,0,0,0,0,0,0,0,0,0,0,0,0,0,0,0,0,0"/>
                        </v:shape>
                        <v:shape id="Freeform 402" o:spid="_x0000_s1430" style="position:absolute;left:867;top:2947;width:54;height:129;visibility:visible;mso-wrap-style:square;v-text-anchor:top" coordsize="5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UbccA&#10;AADcAAAADwAAAGRycy9kb3ducmV2LnhtbESPQWsCMRSE7wX/Q3hCL0WzVql1NYoUCr0o1m71+tg8&#10;d5duXrZJqqu/3ghCj8PMfMPMFq2pxZGcrywrGPQTEMS51RUXCrKv994rCB+QNdaWScGZPCzmnYcZ&#10;ptqe+JOO21CICGGfooIyhCaV0uclGfR92xBH72CdwRClK6R2eIpwU8vnJHmRBiuOCyU29FZS/rP9&#10;Mwrkoc2eqt1qPZysfu1lP9xsvt1Sqcduu5yCCNSG//C9/aEVjAZj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ilG3HAAAA3AAAAA8AAAAAAAAAAAAAAAAAmAIAAGRy&#10;cy9kb3ducmV2LnhtbFBLBQYAAAAABAAEAPUAAACMAwAAAAA=&#10;" path="m54,129l43,121,34,111,27,100,22,87,19,74r,-13l21,48,26,35,16,29,8,23,2,11,,e" filled="f" strokeweight="39e-5mm">
                          <v:path arrowok="t" o:connecttype="custom" o:connectlocs="54,129;43,121;34,111;27,100;22,87;19,74;19,61;21,48;26,35;16,29;8,23;2,11;0,0" o:connectangles="0,0,0,0,0,0,0,0,0,0,0,0,0"/>
                        </v:shape>
                        <v:shape id="Picture 403" o:spid="_x0000_s1431" type="#_x0000_t75" style="position:absolute;left:1074;top:3066;width:91;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XcUTBAAAA3AAAAA8AAABkcnMvZG93bnJldi54bWxET02LwjAQvQv+hzCCF9FUXUWqaRFxUfa2&#10;VfA6NGNbbSalidrdX785CHt8vO9N2plaPKl1lWUF00kEgji3uuJCwfn0OV6BcB5ZY22ZFPyQgzTp&#10;9zYYa/vib3pmvhAhhF2MCkrvm1hKl5dk0E1sQxy4q20N+gDbQuoWXyHc1HIWRUtpsOLQUGJDu5Ly&#10;e/YwCsgWc7m/jU4L3S20uX1d9G91UGo46LZrEJ46/y9+u49awcc0rA1nwhGQy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XcUTBAAAA3AAAAA8AAAAAAAAAAAAAAAAAnwIA&#10;AGRycy9kb3ducmV2LnhtbFBLBQYAAAAABAAEAPcAAACNAwAAAAA=&#10;">
                          <v:imagedata r:id="rId97" o:title=""/>
                        </v:shape>
                        <v:shape id="Picture 404" o:spid="_x0000_s1432" type="#_x0000_t75" style="position:absolute;left:1055;top:2709;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5fTDAAAA3AAAAA8AAABkcnMvZG93bnJldi54bWxEj0FrwkAUhO8F/8PyhF6KblKkanQVKVQE&#10;T02l50f2mQSzb8PuGqO/3hUEj8PMfMMs171pREfO15YVpOMEBHFhdc2lgsPfz2gGwgdkjY1lUnAl&#10;D+vV4G2JmbYX/qUuD6WIEPYZKqhCaDMpfVGRQT+2LXH0jtYZDFG6UmqHlwg3jfxMki9psOa4UGFL&#10;3xUVp/xsFJz23QGvtym75iOtp/n/1sx3Rqn3Yb9ZgAjUh1f42d5pBZN0Do8z8Qj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3l9MMAAADcAAAADwAAAAAAAAAAAAAAAACf&#10;AgAAZHJzL2Rvd25yZXYueG1sUEsFBgAAAAAEAAQA9wAAAI8DAAAAAA==&#10;">
                          <v:imagedata r:id="rId98" o:title=""/>
                        </v:shape>
                        <v:shape id="Picture 405" o:spid="_x0000_s1433" type="#_x0000_t75" style="position:absolute;left:1055;top:2709;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vWzzAAAAA3AAAAA8AAABkcnMvZG93bnJldi54bWxET0tLw0AQvgv+h2WE3uzGUkRjt0UKgqD2&#10;qfcxO26C2dmQGdv033cPBY8f33u2GGJrDtRLk9jB3bgAQ1wl33Bw8Ll/uX0AI4rssU1MDk4ksJhf&#10;X82w9OnIWzrsNJgcwlKig1q1K62VqqaIMk4dceZ+Uh9RM+yD9T0ec3hs7aQo7m3EhnNDjR0ta6p+&#10;d3/RQVTRsO5Wp+Ve3prvr8eNvH8E50Y3w/MTGKVB/8UX96t3MJ3k+flMPgJ2f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29bPMAAAADcAAAADwAAAAAAAAAAAAAAAACfAgAA&#10;ZHJzL2Rvd25yZXYueG1sUEsFBgAAAAAEAAQA9wAAAIwDAAAAAA==&#10;">
                          <v:imagedata r:id="rId99" o:title=""/>
                        </v:shape>
                        <v:rect id="Rectangle 406" o:spid="_x0000_s1434" style="position:absolute;left:1085;top:2677;width: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cQA&#10;AADcAAAADwAAAGRycy9kb3ducmV2LnhtbESP3WrCQBSE7wu+w3IE7+pGkSLRVURraHsj/jzAIXvc&#10;BLNn0+yaxLfvFgQvh5n5hlmue1uJlhpfOlYwGScgiHOnSzYKLuf9+xyED8gaK8ek4EEe1qvB2xJT&#10;7To+UnsKRkQI+xQVFCHUqZQ+L8iiH7uaOHpX11gMUTZG6ga7CLeVnCbJh7RYclwosKZtQfntdLcK&#10;tnv6NN93k807f3jYLPttD7sfpUbDfrMAEagPr/Cz/aUVzKYT+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AjXEAAAA3AAAAA8AAAAAAAAAAAAAAAAAmAIAAGRycy9k&#10;b3ducmV2LnhtbFBLBQYAAAAABAAEAPUAAACJAwAAAAA=&#10;" fillcolor="#7dbeea" stroked="f"/>
                      </v:group>
                      <v:group id="Group 407" o:spid="_x0000_s1435" style="position:absolute;left:635;top:15367;width:8147;height:8045" coordorigin="100,2418" coordsize="1283,1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ect id="Rectangle 408" o:spid="_x0000_s1436" style="position:absolute;left:1087;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mMUA&#10;AADcAAAADwAAAGRycy9kb3ducmV2LnhtbESPQWuDQBSE74X8h+UVeinNGltEbDYhJBTSQw+1en+4&#10;ryp134q7UZNfny0Echxm5htmvZ1NJ0YaXGtZwWoZgSCurG65VlD8fLykIJxH1thZJgVncrDdLB7W&#10;mGk78TeNua9FgLDLUEHjfZ9J6aqGDLql7YmD92sHgz7IoZZ6wCnATSfjKEqkwZbDQoM97Ruq/vKT&#10;UXDZJ7vnL0Nl2n4eUuuLuuRyUurpcd69g/A0+3v41j5qBW/xK/yfC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z+YxQAAANwAAAAPAAAAAAAAAAAAAAAAAJgCAABkcnMv&#10;ZG93bnJldi54bWxQSwUGAAAAAAQABAD1AAAAigMAAAAA&#10;" fillcolor="#f6f3e8" stroked="f"/>
                        <v:rect id="Rectangle 409" o:spid="_x0000_s1437" style="position:absolute;left:1092;top:267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HKsEA&#10;AADcAAAADwAAAGRycy9kb3ducmV2LnhtbESPQYvCMBSE7wv+h/AEb2uq6CLVKCoIRRBZFc+P5tkW&#10;m5fSRFv99UYQPA7zzQwzW7SmFHeqXWFZwaAfgSBOrS44U3A6bn4nIJxH1lhaJgUPcrCYd35mGGvb&#10;8D/dDz4ToYRdjApy76tYSpfmZND1bUUcvIutDfog60zqGptQbko5jKI/abDgsJBjReuc0uvhZhQ8&#10;zyfdJM01EAmn+/F2p1fHnVK9brucgvDU+i/8SSdawWg4gve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4ByrBAAAA3AAAAA8AAAAAAAAAAAAAAAAAmAIAAGRycy9kb3du&#10;cmV2LnhtbFBLBQYAAAAABAAEAPUAAACGAwAAAAA=&#10;" fillcolor="#f4f2e8" stroked="f"/>
                        <v:rect id="Rectangle 410" o:spid="_x0000_s1438" style="position:absolute;left:1096;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PisEA&#10;AADcAAAADwAAAGRycy9kb3ducmV2LnhtbESPQYvCMBSE78L+h/AW9qapoqLVKLKyW69WvT+aZ1u2&#10;eSlJrN1/bwTB4zAz3zDrbW8a0ZHztWUF41ECgriwuuZSwfn0M1yA8AFZY2OZFPyTh+3mY7DGVNs7&#10;H6nLQykihH2KCqoQ2lRKX1Rk0I9sSxy9q3UGQ5SulNrhPcJNIydJMpcGa44LFbb0XVHxl9+Mgiyf&#10;Xmg/I5dkv53Jxv1htzxZpb4++90KRKA+vMOv9kErmE5m8DwTj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OD4rBAAAA3AAAAA8AAAAAAAAAAAAAAAAAmAIAAGRycy9kb3du&#10;cmV2LnhtbFBLBQYAAAAABAAEAPUAAACGAwAAAAA=&#10;" fillcolor="#f2f1e8" stroked="f"/>
                        <v:rect id="Rectangle 411" o:spid="_x0000_s1439" style="position:absolute;left:1101;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7q8MA&#10;AADcAAAADwAAAGRycy9kb3ducmV2LnhtbESPzWrDMBCE74G8g9hAbomcEExwI4c2aUvpLT+HHhdr&#10;bZlYKyMpjvv2VaHQ4zAz3zC7/Wg7MZAPrWMFq2UGgrhyuuVGwfXyttiCCBFZY+eYFHxTgH05neyw&#10;0O7BJxrOsREJwqFABSbGvpAyVIYshqXriZNXO28xJukbqT0+Etx2cp1lubTYclow2NPBUHU7322i&#10;+CHX/d2ssq8X/nw/1nG4vWql5rPx+QlEpDH+h//aH1rBZp3D75l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v7q8MAAADcAAAADwAAAAAAAAAAAAAAAACYAgAAZHJzL2Rv&#10;d25yZXYueG1sUEsFBgAAAAAEAAQA9QAAAIgDAAAAAA==&#10;" fillcolor="#f0f0e8" stroked="f"/>
                        <v:rect id="Rectangle 412" o:spid="_x0000_s1440" style="position:absolute;left:1106;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kusUA&#10;AADcAAAADwAAAGRycy9kb3ducmV2LnhtbESPQWvCQBSE70L/w/IKvZldg7U1dRUttBQ8mYaCt2f2&#10;mYRm34bsVuO/dwuCx2FmvmEWq8G24kS9bxxrmCQKBHHpTMOVhuL7Y/wKwgdkg61j0nAhD6vlw2iB&#10;mXFn3tEpD5WIEPYZaqhD6DIpfVmTRZ+4jjh6R9dbDFH2lTQ9niPctjJVaiYtNhwXauzovabyN/+z&#10;Gp4/N2p/RMvzaV6kqpgc9j9mq/XT47B+AxFoCPfwrf1lNEzTF/g/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S6xQAAANwAAAAPAAAAAAAAAAAAAAAAAJgCAABkcnMv&#10;ZG93bnJldi54bWxQSwUGAAAAAAQABAD1AAAAigMAAAAA&#10;" fillcolor="#eeefe8" stroked="f"/>
                        <v:rect id="Rectangle 413" o:spid="_x0000_s1441" style="position:absolute;left:1111;top:267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RxMEA&#10;AADcAAAADwAAAGRycy9kb3ducmV2LnhtbERPPW/CMBDdK/U/WFepSwVO0xahgEEIhNoV6MB4io8k&#10;EJ+DfQ3h39dDpY5P73u+HFyregqx8WzgdZyBIi69bbgy8H3YjqagoiBbbD2TgTtFWC4eH+ZYWH/j&#10;HfV7qVQK4ViggVqkK7SOZU0O49h3xIk7+eBQEgyVtgFvKdy1Os+yiXbYcGqosaN1TeVl/+MM9Fdp&#10;tp8kmxf8yNfh7Xi+x93GmOenYTUDJTTIv/jP/WUNvOdpbTqTjo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zkcTBAAAA3AAAAA8AAAAAAAAAAAAAAAAAmAIAAGRycy9kb3du&#10;cmV2LnhtbFBLBQYAAAAABAAEAPUAAACGAwAAAAA=&#10;" fillcolor="#eceee8" stroked="f"/>
                        <v:rect id="Rectangle 414" o:spid="_x0000_s1442" style="position:absolute;left:1115;top:2677;width: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kCcYA&#10;AADcAAAADwAAAGRycy9kb3ducmV2LnhtbESPQWvCQBSE7wX/w/KEXopuFK1t6ipaqPRqFMHbI/ua&#10;DWbfxuw2Sfvr3YLQ4zAz3zDLdW8r0VLjS8cKJuMEBHHudMmFguPhY/QCwgdkjZVjUvBDHtarwcMS&#10;U+063lObhUJECPsUFZgQ6lRKnxuy6MeuJo7el2sshiibQuoGuwi3lZwmybO0WHJcMFjTu6H8kn1b&#10;BeftPDua7dUdTrt28XudPXWbipR6HPabNxCB+vAfvrc/tYLZ9BX+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DkCcYAAADcAAAADwAAAAAAAAAAAAAAAACYAgAAZHJz&#10;L2Rvd25yZXYueG1sUEsFBgAAAAAEAAQA9QAAAIsDAAAAAA==&#10;" fillcolor="#eaede8" stroked="f"/>
                        <v:rect id="Rectangle 415" o:spid="_x0000_s1443" style="position:absolute;left:1122;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eE8EA&#10;AADcAAAADwAAAGRycy9kb3ducmV2LnhtbERPyW7CMBC9V+o/WIPErTgUiiBgUKmUih44sHzAEA9x&#10;RDyOYmfp3+NDpR6f3r7ZDbYSHTW+dKxgOklAEOdOl1wouF6ytyUIH5A1Vo5JwS952G1fXzaYatfz&#10;ibpzKEQMYZ+iAhNCnUrpc0MW/cTVxJG7u8ZiiLAppG6wj+G2ku9JspAWS44NBmv6MpQ/zq1VkNF8&#10;39arH23cMdkvbh92Vepvpcaj4XMNItAQ/sV/7oNWMJ/F+fF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43hPBAAAA3AAAAA8AAAAAAAAAAAAAAAAAmAIAAGRycy9kb3du&#10;cmV2LnhtbFBLBQYAAAAABAAEAPUAAACGAwAAAAA=&#10;" fillcolor="#e8ece8" stroked="f"/>
                        <v:rect id="Rectangle 416" o:spid="_x0000_s1444" style="position:absolute;left:1127;top:267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tyMQA&#10;AADcAAAADwAAAGRycy9kb3ducmV2LnhtbESPUWvCMBSF3wf+h3CFvc1UN1Q6o4gwKGMM7NTnu+au&#10;CWtuSpO13b9fBGGPh3POdzib3ega0VMXrGcF81kGgrjy2nKt4PTx8rAGESKyxsYzKfilALvt5G6D&#10;ufYDH6kvYy0ShEOOCkyMbS5lqAw5DDPfEifvy3cOY5JdLXWHQ4K7Ri6ybCkdWk4LBls6GKq+yx+n&#10;YHF+K6txCO/G9p8XYwssVqtXpe6n4/4ZRKQx/odv7UIreHqcw/V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WrcjEAAAA3AAAAA8AAAAAAAAAAAAAAAAAmAIAAGRycy9k&#10;b3ducmV2LnhtbFBLBQYAAAAABAAEAPUAAACJAwAAAAA=&#10;" fillcolor="#e6ebe8" stroked="f"/>
                        <v:rect id="Rectangle 417" o:spid="_x0000_s1445" style="position:absolute;left:1130;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ymMYA&#10;AADcAAAADwAAAGRycy9kb3ducmV2LnhtbESPT2sCMRTE7wW/Q3iFXopm3dYiq1Gk0OJBEbciHh+b&#10;t3/o5mWbpLr99kYQehxm5jfMfNmbVpzJ+caygvEoAUFcWN1wpeDw9TGcgvABWWNrmRT8kYflYvAw&#10;x0zbC+/pnIdKRAj7DBXUIXSZlL6oyaAf2Y44eqV1BkOUrpLa4SXCTSvTJHmTBhuOCzV29F5T8Z3/&#10;GgWfa3dc5cFOys12mu5Ox9L8PO+UenrsVzMQgfrwH76311rB60sK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3ymMYAAADcAAAADwAAAAAAAAAAAAAAAACYAgAAZHJz&#10;L2Rvd25yZXYueG1sUEsFBgAAAAAEAAQA9QAAAIsDAAAAAA==&#10;" fillcolor="#e4ebe8" stroked="f"/>
                        <v:rect id="Rectangle 418" o:spid="_x0000_s1446" style="position:absolute;left:1135;top:267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ltMQA&#10;AADcAAAADwAAAGRycy9kb3ducmV2LnhtbESPQWsCMRSE74L/ITyhN82qtZXtRhGhUHqoqC17fd08&#10;N4ublyVJdfvvm4LgcZiZb5hi3dtWXMiHxrGC6SQDQVw53XCt4PP4Ol6CCBFZY+uYFPxSgPVqOCgw&#10;1+7Ke7ocYi0ShEOOCkyMXS5lqAxZDBPXESfv5LzFmKSvpfZ4TXDbylmWPUmLDacFgx1tDVXnw49V&#10;sKRNaXZf58V3e+yfyXf08V6SUg+jfvMCIlIf7+Fb+00reJzP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JbTEAAAA3AAAAA8AAAAAAAAAAAAAAAAAmAIAAGRycy9k&#10;b3ducmV2LnhtbFBLBQYAAAAABAAEAPUAAACJAwAAAAA=&#10;" fillcolor="#e2eae8" stroked="f"/>
                        <v:rect id="Rectangle 419" o:spid="_x0000_s1447" style="position:absolute;left:1139;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QRsIA&#10;AADcAAAADwAAAGRycy9kb3ducmV2LnhtbESPQWvCQBSE7wX/w/IEb3VjFZHUTShiobcSlZ4f2WcS&#10;m/c2ZLcm9dd3C4LHYWa+Ybb5yK26Uu8bJwYW8wQUSelsI5WB0/H9eQPKBxSLrRMy8Ese8mzytMXU&#10;ukEKuh5CpSJEfIoG6hC6VGtf1sTo564jid7Z9Ywhyr7StschwrnVL0my1oyNxIUaO9rVVH4fftjA&#10;bb34crcL8+fmyMnAeykKK8bMpuPbK6hAY3iE7+0Pa2C1XMH/mXgEd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BBGwgAAANwAAAAPAAAAAAAAAAAAAAAAAJgCAABkcnMvZG93&#10;bnJldi54bWxQSwUGAAAAAAQABAD1AAAAhwMAAAAA&#10;" fillcolor="#e0e9e8" stroked="f"/>
                        <v:rect id="Rectangle 420" o:spid="_x0000_s1448" style="position:absolute;left:1144;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MUA&#10;AADcAAAADwAAAGRycy9kb3ducmV2LnhtbESPT2sCMRTE74LfIbyCN8221qVsjSIVsSep2oPH5+bt&#10;H7p5WZLorv30jVDwOMzMb5j5sjeNuJLztWUFz5MEBHFudc2lgu/jZvwGwgdkjY1lUnAjD8vFcDDH&#10;TNuO93Q9hFJECPsMFVQhtJmUPq/IoJ/Yljh6hXUGQ5SulNphF+GmkS9JkkqDNceFClv6qCj/OVyM&#10;gnQ7K0J/Sl03Lbbp+mLd79furNToqV+9gwjUh0f4v/2pFbxOZ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w9YxQAAANwAAAAPAAAAAAAAAAAAAAAAAJgCAABkcnMv&#10;ZG93bnJldi54bWxQSwUGAAAAAAQABAD1AAAAigMAAAAA&#10;" fillcolor="#dee8e8" stroked="f"/>
                        <v:rect id="Rectangle 421" o:spid="_x0000_s1449" style="position:absolute;left:1149;top:2677;width: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qUcUA&#10;AADcAAAADwAAAGRycy9kb3ducmV2LnhtbESPzWrDMBCE74G8g9hAb4nsOpjEjWJCSyEUGshP74u1&#10;tdxYK2Opjvv2VaGQ4zAz3zCbcrStGKj3jWMF6SIBQVw53XCt4HJ+na9A+ICssXVMCn7IQ7mdTjZY&#10;aHfjIw2nUIsIYV+gAhNCV0jpK0MW/cJ1xNH7dL3FEGVfS93jLcJtKx+TJJcWG44LBjt6NlRdT99W&#10;gffhZdl+mLE6DF/r9D3PzNs+U+phNu6eQAQawz38395rBcssh7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epRxQAAANwAAAAPAAAAAAAAAAAAAAAAAJgCAABkcnMv&#10;ZG93bnJldi54bWxQSwUGAAAAAAQABAD1AAAAigMAAAAA&#10;" fillcolor="#dce7e9" stroked="f"/>
                        <v:rect id="Rectangle 422" o:spid="_x0000_s1450" style="position:absolute;left:1155;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ZI8UA&#10;AADcAAAADwAAAGRycy9kb3ducmV2LnhtbESPUWvCMBSF3wX/Q7jCXmSmTtlGZxQdyvYw2Gb7Ay7N&#10;XVNsbkqS1frvl4Hg4+Gc8x3OajPYVvTkQ+NYwXyWgSCunG64VlAWh/tnECEia2wdk4ILBdisx6MV&#10;5tqd+Zv6Y6xFgnDIUYGJsculDJUhi2HmOuLk/ThvMSbpa6k9nhPctvIhyx6lxYbTgsGOXg1Vp+Ov&#10;VcBv0z0u4mfZf5Rfu3Jviqn1hVJ3k2H7AiLSEG/ha/tdK1gunuD/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RkjxQAAANwAAAAPAAAAAAAAAAAAAAAAAJgCAABkcnMv&#10;ZG93bnJldi54bWxQSwUGAAAAAAQABAD1AAAAigMAAAAA&#10;" fillcolor="#dae6e9" stroked="f"/>
                        <v:rect id="Rectangle 423" o:spid="_x0000_s1451" style="position:absolute;left:1160;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XssIA&#10;AADcAAAADwAAAGRycy9kb3ducmV2LnhtbERP3WrCMBS+F3yHcITdjJlah7hqFHGueCWoe4Cz5thW&#10;m5PSRJu9/XIx8PLj+1+ug2nEgzpXW1YwGScgiAuray4VfJ+/3uYgnEfW2FgmBb/kYL0aDpaYadvz&#10;kR4nX4oYwi5DBZX3bSalKyoy6Ma2JY7cxXYGfYRdKXWHfQw3jUyTZCYN1hwbKmxpW1FxO92Ngm34&#10;+ZjO8vT1kO57E/LiE/PdVamXUdgsQHgK/in+d++1gvdpXBv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ZeywgAAANwAAAAPAAAAAAAAAAAAAAAAAJgCAABkcnMvZG93&#10;bnJldi54bWxQSwUGAAAAAAQABAD1AAAAhwMAAAAA&#10;" fillcolor="#d8e5e9" stroked="f"/>
                        <v:rect id="Rectangle 424" o:spid="_x0000_s1452" style="position:absolute;left:1165;top:267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qcYA&#10;AADcAAAADwAAAGRycy9kb3ducmV2LnhtbESPQWvCQBSE70L/w/IKvenGWsSm2YgIpaZ4qRa8vmaf&#10;STT7NmS3Js2vdwWhx2FmvmGSZW9qcaHWVZYVTCcRCOLc6ooLBd/79/EChPPIGmvLpOCPHCzTh1GC&#10;sbYdf9Fl5wsRIOxiVFB638RSurwkg25iG+LgHW1r0AfZFlK32AW4qeVzFM2lwYrDQokNrUvKz7tf&#10;oyDLZodVNx8O283PkH2su5P+xEGpp8d+9QbCU+//w/f2Rit4mb3C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jqcYAAADcAAAADwAAAAAAAAAAAAAAAACYAgAAZHJz&#10;L2Rvd25yZXYueG1sUEsFBgAAAAAEAAQA9QAAAIsDAAAAAA==&#10;" fillcolor="#d6e4e9" stroked="f"/>
                        <v:rect id="Rectangle 425" o:spid="_x0000_s1453" style="position:absolute;left:1168;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0d8IA&#10;AADcAAAADwAAAGRycy9kb3ducmV2LnhtbERPTWvCQBC9F/oflin0VjdVWzS6SlGEgr1UPXgcsmM2&#10;mp0N2TGm/fXuodDj433Pl72vVUdtrAIbeB1koIiLYCsuDRz2m5cJqCjIFuvAZOCHIiwXjw9zzG24&#10;8Td1OylVCuGYowEn0uRax8KRxzgIDXHiTqH1KAm2pbYt3lK4r/Uwy961x4pTg8OGVo6Ky+7qDchk&#10;1BVXv/16O26yc+PiWnD6a8zzU/8xAyXUy7/4z/1pDYzHaX46k4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LR3wgAAANwAAAAPAAAAAAAAAAAAAAAAAJgCAABkcnMvZG93&#10;bnJldi54bWxQSwUGAAAAAAQABAD1AAAAhwMAAAAA&#10;" fillcolor="#d4e4e9" stroked="f"/>
                        <v:rect id="Rectangle 426" o:spid="_x0000_s1454" style="position:absolute;left:1173;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NE8QA&#10;AADcAAAADwAAAGRycy9kb3ducmV2LnhtbESPQWsCMRSE7wX/Q3hCbzW7ZSmyNUopSGt7EFfB62Pz&#10;3A3dvKxJquu/N4LgcZiZb5jZYrCdOJEPxrGCfJKBIK6dNtwo2G2XL1MQISJr7ByTggsFWMxHTzMs&#10;tTvzhk5VbESCcChRQRtjX0oZ6pYshonriZN3cN5iTNI3Uns8J7jt5GuWvUmLhtNCiz19tlT/Vf9W&#10;gYmryq9+jz9bkx+ar70t1vu6UOp5PHy8g4g0xEf43v7WCooih9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lTRPEAAAA3AAAAA8AAAAAAAAAAAAAAAAAmAIAAGRycy9k&#10;b3ducmV2LnhtbFBLBQYAAAAABAAEAPUAAACJAwAAAAA=&#10;" fillcolor="#d2e3e9" stroked="f"/>
                        <v:rect id="Rectangle 427" o:spid="_x0000_s1455" style="position:absolute;left:1178;top:267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58UA&#10;AADcAAAADwAAAGRycy9kb3ducmV2LnhtbESPQWvCQBSE7wX/w/KEXopuGkTa6CoiLYog2NTeX7PP&#10;bDD7Ns1uTfz3rlDocZiZb5j5sre1uFDrK8cKnscJCOLC6YpLBcfP99ELCB+QNdaOScGVPCwXg4c5&#10;Ztp1/EGXPJQiQthnqMCE0GRS+sKQRT92DXH0Tq61GKJsS6lb7CLc1jJNkqm0WHFcMNjQ2lBxzn+t&#10;gu8v/bPSGzq8mXTbdU/pnl53e6Ueh/1qBiJQH/7Df+2tVjCZpH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4jnxQAAANwAAAAPAAAAAAAAAAAAAAAAAJgCAABkcnMv&#10;ZG93bnJldi54bWxQSwUGAAAAAAQABAD1AAAAigMAAAAA&#10;" fillcolor="#d0e2e9" stroked="f"/>
                        <v:rect id="Rectangle 428" o:spid="_x0000_s1456" style="position:absolute;left:1182;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JV8UA&#10;AADcAAAADwAAAGRycy9kb3ducmV2LnhtbESPQWvCQBSE70L/w/IKXkQ3VakSXUVFQSqBGvX+yL4m&#10;wezbkF01/vtuoeBxmJlvmPmyNZW4U+NKywo+BhEI4szqknMF59OuPwXhPLLGyjIpeJKD5eKtM8dY&#10;2wcf6Z76XAQIuxgVFN7XsZQuK8igG9iaOHg/tjHog2xyqRt8BLip5DCKPqXBksNCgTVtCsqu6c0o&#10;mHwlh3XZ267SZJgkk2m6/baXq1Ld93Y1A+Gp9a/wf3uvFYzHI/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MlXxQAAANwAAAAPAAAAAAAAAAAAAAAAAJgCAABkcnMv&#10;ZG93bnJldi54bWxQSwUGAAAAAAQABAD1AAAAigMAAAAA&#10;" fillcolor="#cee1e9" stroked="f"/>
                        <v:rect id="Rectangle 429" o:spid="_x0000_s1457" style="position:absolute;left:1187;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3JsMA&#10;AADcAAAADwAAAGRycy9kb3ducmV2LnhtbESPwWrDMBBE74X8g9hCb43UYNrgRgkhNBDIyWkg1421&#10;sUWtlZFU2/37qFDocZiZN8xqM7lODBSi9azhZa5AENfeWG40nD/3z0sQMSEb7DyThh+KsFnPHlZY&#10;Gj9yRcMpNSJDOJaooU2pL6WMdUsO49z3xNm7+eAwZRkaaQKOGe46uVDqVTq0nBda7GnXUv11+nYa&#10;rj0vLsXVWTupbUU3cwwf45vWT4/T9h1Eoin9h//aB6OhKAr4PZ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I3JsMAAADcAAAADwAAAAAAAAAAAAAAAACYAgAAZHJzL2Rv&#10;d25yZXYueG1sUEsFBgAAAAAEAAQA9QAAAIgDAAAAAA==&#10;" fillcolor="#cce0e9" stroked="f"/>
                        <v:rect id="Rectangle 430" o:spid="_x0000_s1458" style="position:absolute;left:1192;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w6cYA&#10;AADcAAAADwAAAGRycy9kb3ducmV2LnhtbESPT2vCQBTE74LfYXlCb7qppKGkrlIEIYdCafTQ3h7Z&#10;ZxLNvg3ZNX/66bsFweMwM79hNrvRNKKnztWWFTyvIhDEhdU1lwpOx8PyFYTzyBoby6RgIge77Xy2&#10;wVTbgb+oz30pAoRdigoq79tUSldUZNCtbEscvLPtDPogu1LqDocAN41cR1EiDdYcFipsaV9Rcc1v&#10;RkFyKI+X+Hf6mXCv63P2YYv+81upp8X4/gbC0+gf4Xs70wri+AX+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ew6cYAAADcAAAADwAAAAAAAAAAAAAAAACYAgAAZHJz&#10;L2Rvd25yZXYueG1sUEsFBgAAAAAEAAQA9QAAAIsDAAAAAA==&#10;" fillcolor="#cadfe9" stroked="f"/>
                        <v:rect id="Rectangle 431" o:spid="_x0000_s1459" style="position:absolute;left:1197;top:267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PdMUA&#10;AADcAAAADwAAAGRycy9kb3ducmV2LnhtbESPQWvCQBSE74L/YXlCb3WjBGtTN0GUlh4saOzB4yP7&#10;mixm34bs1qT/vlsoeBxm5htmU4y2FTfqvXGsYDFPQBBXThuuFXyeXx/XIHxA1tg6JgU/5KHIp5MN&#10;ZtoNfKJbGWoRIewzVNCE0GVS+qohi37uOuLofbneYoiyr6XucYhw28plkqykRcNxocGOdg1V1/Lb&#10;KtB74y/6Yt6euvR8eD6E4375MSj1MBu3LyACjeEe/m+/awVpuoK/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U90xQAAANwAAAAPAAAAAAAAAAAAAAAAAJgCAABkcnMv&#10;ZG93bnJldi54bWxQSwUGAAAAAAQABAD1AAAAigMAAAAA&#10;" fillcolor="#c8dfe9" stroked="f"/>
                        <v:rect id="Rectangle 432" o:spid="_x0000_s1460" style="position:absolute;left:1201;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1LMYA&#10;AADcAAAADwAAAGRycy9kb3ducmV2LnhtbESPQWvCQBSE70L/w/IKXopuKtJKdJVSEBWLtFE8P7PP&#10;TWj2bciuMfbXdwsFj8PMfMPMFp2tREuNLx0reB4mIIhzp0s2Cg775WACwgdkjZVjUnAjD4v5Q2+G&#10;qXZX/qI2C0ZECPsUFRQh1KmUPi/Ioh+6mjh6Z9dYDFE2RuoGrxFuKzlKkhdpseS4UGBN7wXl39nF&#10;KjieTtR9mI1dJe3TebP7JLP92SnVf+zepiACdeEe/m+vtYLx+BX+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x1LMYAAADcAAAADwAAAAAAAAAAAAAAAACYAgAAZHJz&#10;L2Rvd25yZXYueG1sUEsFBgAAAAAEAAQA9QAAAIsDAAAAAA==&#10;" fillcolor="#c6dee9" stroked="f"/>
                        <v:rect id="Rectangle 433" o:spid="_x0000_s1461" style="position:absolute;left:1206;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6sMEA&#10;AADcAAAADwAAAGRycy9kb3ducmV2LnhtbERPy2oCMRTdF/oP4Ra6czIVURmNYi1CQRc66v4yufPQ&#10;yc2YpDr9+2YhdHk47/myN624k/ONZQUfSQqCuLC64UrB6bgZTEH4gKyxtUwKfsnDcvH6MsdM2wcf&#10;6J6HSsQQ9hkqqEPoMil9UZNBn9iOOHKldQZDhK6S2uEjhptWDtN0LA02HBtq7GhdU3HNf4yCW1mm&#10;n/vh10TryXmj86vbXXir1Ptbv5qBCNSHf/HT/a0VjEZ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2erDBAAAA3AAAAA8AAAAAAAAAAAAAAAAAmAIAAGRycy9kb3du&#10;cmV2LnhtbFBLBQYAAAAABAAEAPUAAACGAwAAAAA=&#10;" fillcolor="#c4dde9" stroked="f"/>
                        <v:rect id="Rectangle 434" o:spid="_x0000_s1462" style="position:absolute;left:1211;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wWsYA&#10;AADcAAAADwAAAGRycy9kb3ducmV2LnhtbESPQWvCQBSE74L/YXlCb2Zjlaqpq0jB0npTe6i3Z/aZ&#10;pGbfht1tTPvru0LB4zAz3zCLVWdq0ZLzlWUFoyQFQZxbXXGh4OOwGc5A+ICssbZMCn7Iw2rZ7y0w&#10;0/bKO2r3oRARwj5DBWUITSalz0sy6BPbEEfvbJ3BEKUrpHZ4jXBTy8c0fZIGK44LJTb0UlJ+2X8b&#10;BV/jY3qevv+GFk+XT++K2fb16JV6GHTrZxCBunAP/7fftILJZA6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XwWsYAAADcAAAADwAAAAAAAAAAAAAAAACYAgAAZHJz&#10;L2Rvd25yZXYueG1sUEsFBgAAAAAEAAQA9QAAAIsDAAAAAA==&#10;" fillcolor="#c2dce9" stroked="f"/>
                        <v:rect id="Rectangle 435" o:spid="_x0000_s1463" style="position:absolute;left:1216;top:267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HXsEA&#10;AADcAAAADwAAAGRycy9kb3ducmV2LnhtbERPy4rCMBTdD/gP4QpuZEwVFekYRQVBqwi+9pfmTlum&#10;uSlNrPXvzUKY5eG858vWlKKh2hWWFQwHEQji1OqCMwW36/Z7BsJ5ZI2lZVLwIgfLRedrjrG2Tz5T&#10;c/GZCCHsYlSQe1/FUro0J4NuYCviwP3a2qAPsM6krvEZwk0pR1E0lQYLDg05VrTJKf27PIyCZn+8&#10;Dvuzlbvf2+Smk1ORrA8bpXrddvUDwlPr/8Uf904rG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B17BAAAA3AAAAA8AAAAAAAAAAAAAAAAAmAIAAGRycy9kb3du&#10;cmV2LnhtbFBLBQYAAAAABAAEAPUAAACGAwAAAAA=&#10;" fillcolor="#c0dbe9" stroked="f"/>
                        <v:rect id="Rectangle 436" o:spid="_x0000_s1464" style="position:absolute;left:1220;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vZ8cA&#10;AADcAAAADwAAAGRycy9kb3ducmV2LnhtbESPQWvCQBSE74L/YXmCF6kbpUlrzEZEKBRPagu2t0f2&#10;mQSzb0N2o2l/fbdQ6HGYmW+YbDOYRtyoc7VlBYt5BIK4sLrmUsH728vDMwjnkTU2lknBFznY5ONR&#10;hqm2dz7S7eRLESDsUlRQed+mUrqiIoNublvi4F1sZ9AH2ZVSd3gPcNPIZRQl0mDNYaHClnYVFddT&#10;bxT0/mN7OC8/k7NtV4fZU7zvv+O9UtPJsF2D8DT4//Bf+1UreIwX8HsmHA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1L2fHAAAA3AAAAA8AAAAAAAAAAAAAAAAAmAIAAGRy&#10;cy9kb3ducmV2LnhtbFBLBQYAAAAABAAEAPUAAACMAwAAAAA=&#10;" fillcolor="#bedbe9" stroked="f"/>
                        <v:rect id="Rectangle 437" o:spid="_x0000_s1465" style="position:absolute;left:1225;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BGscA&#10;AADcAAAADwAAAGRycy9kb3ducmV2LnhtbESPzU7DMBCE75X6DtYicWsdKoqiUCdClRA/l9ICB26r&#10;eBOHxOvINm3g6WskJI6j2flmZ1NNdhBH8qFzrOBqmYEgrp3uuFXw9nq/yEGEiKxxcEwKvilAVc5n&#10;Gyy0O/GejofYigThUKACE+NYSBlqQxbD0o3EyWuctxiT9K3UHk8Jbge5yrIbabHj1GBwpK2huj98&#10;2fTGQ+6a9XPXvL+Yj5/dk+9l+OyVuryY7m5BRJri//Ff+lEruF6v4HdMIoAs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uwRrHAAAA3AAAAA8AAAAAAAAAAAAAAAAAmAIAAGRy&#10;cy9kb3ducmV2LnhtbFBLBQYAAAAABAAEAPUAAACMAwAAAAA=&#10;" fillcolor="#bcdae9" stroked="f"/>
                        <v:rect id="Rectangle 438" o:spid="_x0000_s1466" style="position:absolute;left:1230;top:267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EHsYA&#10;AADcAAAADwAAAGRycy9kb3ducmV2LnhtbESP3WrCQBSE7wt9h+UUeld3a/0jdRNELIiIpSrt7SF7&#10;moRmz8bsVuPbu4Lg5TAz3zDTrLO1OFLrK8caXnsKBHHuTMWFhv3u42UCwgdkg7Vj0nAmD1n6+DDF&#10;xLgTf9FxGwoRIewT1FCG0CRS+rwki77nGuLo/brWYoiyLaRp8RThtpZ9pUbSYsVxocSG5iXlf9t/&#10;q8GPNrPDYjNX8ud7uVh94nqs8rXWz0/d7B1EoC7cw7f20mgYDN/geiYe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bEHsYAAADcAAAADwAAAAAAAAAAAAAAAACYAgAAZHJz&#10;L2Rvd25yZXYueG1sUEsFBgAAAAAEAAQA9QAAAIsDAAAAAA==&#10;" fillcolor="#bad9e9" stroked="f"/>
                        <v:rect id="Rectangle 439" o:spid="_x0000_s1467" style="position:absolute;left:1233;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lcQA&#10;AADcAAAADwAAAGRycy9kb3ducmV2LnhtbESPQWvCQBCF7wX/wzKCt7oxpFKiq4hYEOyhTfU+ZMck&#10;Jjsbdrcm/vtuodDj48373rz1djSduJPzjWUFi3kCgri0uuFKwfnr7fkVhA/IGjvLpOBBHrabydMa&#10;c20H/qR7ESoRIexzVFCH0OdS+rImg35ue+LoXa0zGKJ0ldQOhwg3nUyTZCkNNhwbauxpX1PZFt8m&#10;vpFScTkMbbZsqcner+mJbh9Oqdl03K1ABBrD//Ff+qgVZC8Z/I6JBJ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8J5XEAAAA3AAAAA8AAAAAAAAAAAAAAAAAmAIAAGRycy9k&#10;b3ducmV2LnhtbFBLBQYAAAAABAAEAPUAAACJAwAAAAA=&#10;" fillcolor="#b8d8e9" stroked="f"/>
                        <v:rect id="Rectangle 440" o:spid="_x0000_s1468" style="position:absolute;left:1238;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v0cIA&#10;AADcAAAADwAAAGRycy9kb3ducmV2LnhtbESPQYvCMBSE78L+h/AWvGm6skqpRnFlhcWb1ou3Z/NM&#10;i81LaWKt/34jCB6HmfmGWax6W4uOWl85VvA1TkAQF05XbBQc8+0oBeEDssbaMSl4kIfV8mOwwEy7&#10;O++pOwQjIoR9hgrKEJpMSl+UZNGPXUMcvYtrLYYoWyN1i/cIt7WcJMlMWqw4LpTY0Kak4nq4WQU+&#10;Pf806QWP253hfHL6leacdEoNP/v1HESgPrzDr/afVvA9ncLz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2/RwgAAANwAAAAPAAAAAAAAAAAAAAAAAJgCAABkcnMvZG93&#10;bnJldi54bWxQSwUGAAAAAAQABAD1AAAAhwMAAAAA&#10;" fillcolor="#b6d7e9" stroked="f"/>
                        <v:rect id="Rectangle 441" o:spid="_x0000_s1469" style="position:absolute;left:1243;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9nsYA&#10;AADcAAAADwAAAGRycy9kb3ducmV2LnhtbESPQWvCQBSE74L/YXlCL6IbSxVJ3QQRpEKh1thDj4/s&#10;axLMvo2725j++25B6HGYmW+YTT6YVvTkfGNZwWKegCAurW64UvBx3s/WIHxA1thaJgU/5CHPxqMN&#10;ptre+ER9ESoRIexTVFCH0KVS+rImg35uO+LofVlnMETpKqkd3iLctPIxSVbSYMNxocaOdjWVl+Lb&#10;KPicNuvD8lWa96vn4u3ltO+PbqHUw2TYPoMINIT/8L190Aqeliv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Z9nsYAAADcAAAADwAAAAAAAAAAAAAAAACYAgAAZHJz&#10;L2Rvd25yZXYueG1sUEsFBgAAAAAEAAQA9QAAAIsDAAAAAA==&#10;" fillcolor="#b4d6e9" stroked="f"/>
                        <v:rect id="Rectangle 442" o:spid="_x0000_s1470" style="position:absolute;left:1248;top:267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9c/cYA&#10;AADcAAAADwAAAGRycy9kb3ducmV2LnhtbESPT2sCMRTE70K/Q3gFL0WzSv/I1iiiFsVDoasHj8/N&#10;a3Zx87Juoq7f3hQKHoeZ+Q0znra2EhdqfOlYwaCfgCDOnS7ZKNhtv3ojED4ga6wck4IbeZhOnjpj&#10;TLW78g9dsmBEhLBPUUERQp1K6fOCLPq+q4mj9+saiyHKxkjd4DXCbSWHSfIuLZYcFwqsaV5QfszO&#10;VkH2clocdmZ7QkPfq3aRuc0y7JXqPrezTxCB2vAI/7fXWsHr2wf8nY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9c/cYAAADcAAAADwAAAAAAAAAAAAAAAACYAgAAZHJz&#10;L2Rvd25yZXYueG1sUEsFBgAAAAAEAAQA9QAAAIsDAAAAAA==&#10;" fillcolor="#b2d5e9" stroked="f"/>
                        <v:rect id="Rectangle 443" o:spid="_x0000_s1471" style="position:absolute;left:1252;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WhMMA&#10;AADcAAAADwAAAGRycy9kb3ducmV2LnhtbERPy2rCQBTdC/2H4RbcSJ0YYpHUUTQoSDdi2oXLS+Y2&#10;SZu5EzJjHn/fWRS6PJz3dj+aRvTUudqygtUyAkFcWF1zqeDz4/yyAeE8ssbGMimYyMF+9zTbYqrt&#10;wDfqc1+KEMIuRQWV920qpSsqMuiWtiUO3JftDPoAu1LqDocQbhoZR9GrNFhzaKiwpayi4id/GAXF&#10;cLrF37mc7pv3JOqbbHG83kmp+fN4eAPhafT/4j/3RStI1mFt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TWhMMAAADcAAAADwAAAAAAAAAAAAAAAACYAgAAZHJzL2Rv&#10;d25yZXYueG1sUEsFBgAAAAAEAAQA9QAAAIgDAAAAAA==&#10;" fillcolor="#b0d4e9" stroked="f"/>
                        <v:rect id="Rectangle 444" o:spid="_x0000_s1472" style="position:absolute;left:1257;top:2677;width: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T98UA&#10;AADcAAAADwAAAGRycy9kb3ducmV2LnhtbESPW0sDMRSE3wX/QziCL6XNVm2p26alKIpPpdf3w+a4&#10;Wbo5WZLsRX+9EQQfh5n5hlltBluLjnyoHCuYTjIQxIXTFZcKzqe38QJEiMgaa8ek4IsCbNa3NyvM&#10;tev5QN0xliJBOOSowMTY5FKGwpDFMHENcfI+nbcYk/Sl1B77BLe1fMiyubRYcVow2NCLoeJ6bK2C&#10;7t0czvPRY3HZl99tvWva3r+OlLq/G7ZLEJGG+B/+a39oBU+zZ/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pP3xQAAANwAAAAPAAAAAAAAAAAAAAAAAJgCAABkcnMv&#10;ZG93bnJldi54bWxQSwUGAAAAAAQABAD1AAAAigMAAAAA&#10;" fillcolor="#aed3e9" stroked="f"/>
                        <v:rect id="Rectangle 445" o:spid="_x0000_s1473" style="position:absolute;left:1263;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9UcAA&#10;AADcAAAADwAAAGRycy9kb3ducmV2LnhtbERPzYrCMBC+C/sOYRb2ZlOlFLcaRZaVlV7Eug8wNGNb&#10;bCalSW19e3MQPH58/5vdZFpxp941lhUsohgEcWl1w5WC/8thvgLhPLLG1jIpeJCD3fZjtsFM25HP&#10;dC98JUIIuwwV1N53mZSurMmgi2xHHLir7Q36APtK6h7HEG5auYzjVBpsODTU2NFPTeWtGIyC/W+e&#10;rP5ymTcPmZ7G4jtNhiFX6utz2q9BeJr8W/xyH7WCJA3zw5lw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y9UcAAAADcAAAADwAAAAAAAAAAAAAAAACYAgAAZHJzL2Rvd25y&#10;ZXYueG1sUEsFBgAAAAAEAAQA9QAAAIUDAAAAAA==&#10;" fillcolor="#acd2e9" stroked="f"/>
                        <v:rect id="Rectangle 446" o:spid="_x0000_s1474" style="position:absolute;left:1268;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mn8IA&#10;AADcAAAADwAAAGRycy9kb3ducmV2LnhtbESP3YrCMBSE7wXfIRzBO01dFtFqFHF3QS8Wfx/g0BzT&#10;YnNSm2ytb28WBC+HmW+GmS9bW4qGal84VjAaJiCIM6cLNgrOp5/BBIQPyBpLx6TgQR6Wi25njql2&#10;dz5QcwxGxBL2KSrIQ6hSKX2Wk0U/dBVx9C6uthiirI3UNd5juS3lR5KMpcWC40KOFa1zyq7HP6tg&#10;d7CXqVl/N8Wv+XrIiO63N69Uv9euZiACteEdftEbreBzPIL/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iafwgAAANwAAAAPAAAAAAAAAAAAAAAAAJgCAABkcnMvZG93&#10;bnJldi54bWxQSwUGAAAAAAQABAD1AAAAhwMAAAAA&#10;" fillcolor="#aad2e9" stroked="f"/>
                        <v:rect id="Rectangle 447" o:spid="_x0000_s1475" style="position:absolute;left:1273;top:267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k2sMA&#10;AADcAAAADwAAAGRycy9kb3ducmV2LnhtbESPQWvCQBSE7wX/w/KE3uqmQaykrlIFqZBTNRdvj+wz&#10;Wbr7NmTXGP+9KxR6HGbmG2a1GZ0VA/XBeFbwPstAENdeG24UVKf92xJEiMgarWdScKcAm/XkZYWF&#10;9jf+oeEYG5EgHApU0MbYFVKGuiWHYeY74uRdfO8wJtk3Uvd4S3BnZZ5lC+nQcFposaNdS/Xv8eoU&#10;bKvBmco35vuUzy/nsrQfWWmVep2OX58gIo3xP/zXPmgF80UO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4k2sMAAADcAAAADwAAAAAAAAAAAAAAAACYAgAAZHJzL2Rv&#10;d25yZXYueG1sUEsFBgAAAAAEAAQA9QAAAIgDAAAAAA==&#10;" fillcolor="#a8d1e9" stroked="f"/>
                        <v:rect id="Rectangle 448" o:spid="_x0000_s1476" style="position:absolute;left:1276;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Ad8QA&#10;AADcAAAADwAAAGRycy9kb3ducmV2LnhtbESPUWvCMBSF3wf+h3CFvdlUV8R1RhHBTRiCxv2AS3LX&#10;Fpub0mTa+euXwWCPh3POdzjL9eBacaU+NJ4VTLMcBLHxtuFKwcd5N1mACBHZYuuZFHxTgPVq9LDE&#10;0vobn+iqYyUShEOJCuoYu1LKYGpyGDLfESfv0/cOY5J9JW2PtwR3rZzl+Vw6bDgt1NjRtiZz0V9O&#10;wbs2r29aF/Z5V5iO9GF2rO5OqcfxsHkBEWmI/+G/9t4qKOZP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gHfEAAAA3AAAAA8AAAAAAAAAAAAAAAAAmAIAAGRycy9k&#10;b3ducmV2LnhtbFBLBQYAAAAABAAEAPUAAACJAwAAAAA=&#10;" fillcolor="#a6d0e9" stroked="f"/>
                        <v:rect id="Rectangle 449" o:spid="_x0000_s1477" style="position:absolute;left:1281;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TvsMA&#10;AADcAAAADwAAAGRycy9kb3ducmV2LnhtbESPQYvCMBSE78L+h/AEb5oqIlqNIuuu6EXQ3Yu3R/Ns&#10;is1LbWLt/vuNIHgcZuYbZrFqbSkaqn3hWMFwkIAgzpwuOFfw+/Pdn4LwAVlj6ZgU/JGH1fKjs8BU&#10;uwcfqTmFXEQI+xQVmBCqVEqfGbLoB64ijt7F1RZDlHUudY2PCLelHCXJRFosOC4YrOjTUHY93a2C&#10;+2ybl7dQ3Iw901e22e8O18Yp1eu26zmIQG14h1/tnVYwnoz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LTvsMAAADcAAAADwAAAAAAAAAAAAAAAACYAgAAZHJzL2Rv&#10;d25yZXYueG1sUEsFBgAAAAAEAAQA9QAAAIgDAAAAAA==&#10;" fillcolor="#a4cfe9" stroked="f"/>
                        <v:rect id="Rectangle 450" o:spid="_x0000_s1478" style="position:absolute;left:1286;top:267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9J8UA&#10;AADcAAAADwAAAGRycy9kb3ducmV2LnhtbESPQWvCQBSE70L/w/IKXkQ3FRs1dRURiz14iYrnR/Z1&#10;E5p9G7Nbjf/eLRQ8DjPzDbNYdbYWV2p95VjB2ygBQVw4XbFRcDp+DmcgfEDWWDsmBXfysFq+9BaY&#10;aXfjnK6HYESEsM9QQRlCk0npi5Is+pFriKP37VqLIcrWSN3iLcJtLcdJkkqLFceFEhvalFT8HH6t&#10;gqk2l+Nsvx7g5JzfXWG26Xy3Var/2q0/QATqwjP83/7SCibpO/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30nxQAAANwAAAAPAAAAAAAAAAAAAAAAAJgCAABkcnMv&#10;ZG93bnJldi54bWxQSwUGAAAAAAQABAD1AAAAigMAAAAA&#10;" fillcolor="#a2cfe9" stroked="f"/>
                        <v:rect id="Rectangle 451" o:spid="_x0000_s1479" style="position:absolute;left:1290;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GFsUA&#10;AADcAAAADwAAAGRycy9kb3ducmV2LnhtbESPQWuDQBSE74H+h+UVckvWhlSCzUYkJFCQHqpJ6fHh&#10;vqrUfSvuVu2/7xYCOQ4z8w2zT2fTiZEG11pW8LSOQBBXVrdcK7iU59UOhPPIGjvLpOCXHKSHh8Ue&#10;E20nfqex8LUIEHYJKmi87xMpXdWQQbe2PXHwvuxg0Ac51FIPOAW46eQmimJpsOWw0GBPx4aq7+LH&#10;KLBZJtvx8+2SnT6K8vpc5lGuc6WWj3P2AsLT7O/hW/tVK9jGMfyfCUdA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EYWxQAAANwAAAAPAAAAAAAAAAAAAAAAAJgCAABkcnMv&#10;ZG93bnJldi54bWxQSwUGAAAAAAQABAD1AAAAigMAAAAA&#10;" fillcolor="#a0cee9" stroked="f"/>
                        <v:rect id="Rectangle 452" o:spid="_x0000_s1480" style="position:absolute;left:1295;top:267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sUA&#10;AADcAAAADwAAAGRycy9kb3ducmV2LnhtbESPzWrDMBCE74W+g9hCb42cEJzWsRzagGmPSZpDj4u1&#10;sY2tlbGU+Ofpq0Chx2FmvmHS3WhacaPe1ZYVLBcRCOLC6ppLBefv/OUVhPPIGlvLpGAiB7vs8SHF&#10;RNuBj3Q7+VIECLsEFVTed4mUrqjIoFvYjjh4F9sb9EH2pdQ9DgFuWrmKolgarDksVNjRvqKiOV2N&#10;An+9DNMhat7OvP/5PH7k84aaWannp/F9C8LT6P/Df+0vrWAdb+B+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X4axQAAANwAAAAPAAAAAAAAAAAAAAAAAJgCAABkcnMv&#10;ZG93bnJldi54bWxQSwUGAAAAAAQABAD1AAAAigMAAAAA&#10;" fillcolor="#9fccea" stroked="f"/>
                        <v:rect id="Rectangle 453" o:spid="_x0000_s1481" style="position:absolute;left:1298;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rb4A&#10;AADcAAAADwAAAGRycy9kb3ducmV2LnhtbERPy4rCMBTdD/gP4QruxtS31kYRwcFZ+viAS3P70Oam&#10;NLGtfz9ZCLM8nHey700lWmpcaVnBZByBIE6tLjlXcL+dvtcgnEfWWFkmBW9ysN8NvhKMte34Qu3V&#10;5yKEsItRQeF9HUvp0oIMurGtiQOX2cagD7DJpW6wC+GmktMoWkqDJYeGAms6FpQ+ry+jIJeHdkGb&#10;bPrzu5KP+XOmF32nlRoN+8MWhKfe/4s/7rNWMF+GteFMOAJy9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P/a2+AAAA3AAAAA8AAAAAAAAAAAAAAAAAmAIAAGRycy9kb3ducmV2&#10;LnhtbFBLBQYAAAAABAAEAPUAAACDAwAAAAA=&#10;" fillcolor="#9dccea" stroked="f"/>
                        <v:rect id="Rectangle 454" o:spid="_x0000_s1482" style="position:absolute;left:1303;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hf8QA&#10;AADcAAAADwAAAGRycy9kb3ducmV2LnhtbESPQWvCQBSE70L/w/IK3nRTCWpTV2lFoRcPRqHXR/Y1&#10;Cc2+3WRXE/99VxA8DjPzDbPaDKYRV+p8bVnB2zQBQVxYXXOp4HzaT5YgfEDW2FgmBTfysFm/jFaY&#10;advzka55KEWEsM9QQRWCy6T0RUUG/dQ64uj92s5giLIrpe6wj3DTyFmSzKXBmuNChY62FRV/+cUo&#10;kIdZalxrfhbpXrv+a9eW9bZVavw6fH6ACDSEZ/jR/tYK0vk7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oX/EAAAA3AAAAA8AAAAAAAAAAAAAAAAAmAIAAGRycy9k&#10;b3ducmV2LnhtbFBLBQYAAAAABAAEAPUAAACJAwAAAAA=&#10;" fillcolor="#9bcbea" stroked="f"/>
                        <v:rect id="Rectangle 455" o:spid="_x0000_s1483" style="position:absolute;left:1308;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MIA&#10;AADcAAAADwAAAGRycy9kb3ducmV2LnhtbERPzWrCQBC+F3yHZQRvdaPYWlJX0YBtQShU8wDT7JiE&#10;ZmdjZmvi23cPQo8f3/9qM7hGXamT2rOB2TQBRVx4W3NpID/tH19ASUC22HgmAzcS2KxHDytMre/5&#10;i67HUKoYwpKigSqENtVaioocytS3xJE7+85hiLArte2wj+Gu0fMkedYOa44NFbaUVVT8HH+dgaZ/&#10;q3eSfedP2eEzv7xf5HybizGT8bB9BRVoCP/iu/vDGlgs4/x4Jh4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AgwgAAANwAAAAPAAAAAAAAAAAAAAAAAJgCAABkcnMvZG93&#10;bnJldi54bWxQSwUGAAAAAAQABAD1AAAAhwMAAAAA&#10;" fillcolor="#99caea" stroked="f"/>
                        <v:rect id="Rectangle 456" o:spid="_x0000_s1484" style="position:absolute;left:1313;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VCMQA&#10;AADcAAAADwAAAGRycy9kb3ducmV2LnhtbESPQWvCQBSE74L/YXlCb7qxFSupq1hBag4eEu39kX1N&#10;QrNv1+yq6b93BaHHYWa+YZbr3rTiSp1vLCuYThIQxKXVDVcKTsfdeAHCB2SNrWVS8Ece1qvhYImp&#10;tjfO6VqESkQI+xQV1CG4VEpf1mTQT6wjjt6P7QyGKLtK6g5vEW5a+Zokc2mw4bhQo6NtTeVvcTEK&#10;Dp/++83n8/05Px6+dlmWJdo5pV5G/eYDRKA+/Ief7b1WMHuf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0lQjEAAAA3AAAAA8AAAAAAAAAAAAAAAAAmAIAAGRycy9k&#10;b3ducmV2LnhtbFBLBQYAAAAABAAEAPUAAACJAwAAAAA=&#10;" fillcolor="#97c9ea" stroked="f"/>
                        <v:rect id="Rectangle 457" o:spid="_x0000_s1485" style="position:absolute;left:1318;top:267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3FcQA&#10;AADcAAAADwAAAGRycy9kb3ducmV2LnhtbESP0WrCQBRE3wX/YbmCb7oxlMamriJKQZBCjfmAS/Y2&#10;Sc3eDbsbTf++Wyj0cZiZM8xmN5pO3Mn51rKC1TIBQVxZ3XKtoLy+LdYgfEDW2FkmBd/kYbedTjaY&#10;a/vgC92LUIsIYZ+jgiaEPpfSVw0Z9EvbE0fv0zqDIUpXS+3wEeGmk2mSPEuDLceFBns6NFTdisEo&#10;+Hp/WdVjcf7AjI9myMpzVmqn1Hw27l9BBBrDf/ivfdIKnrIU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B9xXEAAAA3AAAAA8AAAAAAAAAAAAAAAAAmAIAAGRycy9k&#10;b3ducmV2LnhtbFBLBQYAAAAABAAEAPUAAACJAwAAAAA=&#10;" fillcolor="#95c8ea" stroked="f"/>
                        <v:rect id="Rectangle 458" o:spid="_x0000_s1486" style="position:absolute;left:1322;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TTsQA&#10;AADcAAAADwAAAGRycy9kb3ducmV2LnhtbESPT2sCMRTE7wW/Q3iF3jRba61sjSIWwUOhutX7Y/P2&#10;D01e1iTV9dubgtDjMDO/YebL3hpxJh9axwqeRxkI4tLplmsFh+/NcAYiRGSNxjEpuFKA5WLwMMdc&#10;uwvv6VzEWiQIhxwVNDF2uZShbMhiGLmOOHmV8xZjkr6W2uMlwa2R4yybSostp4UGO1o3VP4Uv1bB&#10;a3usdrO1N3JTfJXdqa7Mx2el1NNjv3oHEamP/+F7e6sVTN5e4O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6k07EAAAA3AAAAA8AAAAAAAAAAAAAAAAAmAIAAGRycy9k&#10;b3ducmV2LnhtbFBLBQYAAAAABAAEAPUAAACJAwAAAAA=&#10;" fillcolor="#93c8ea" stroked="f"/>
                        <v:rect id="Rectangle 459" o:spid="_x0000_s1487" style="position:absolute;left:1327;top:267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n5MUA&#10;AADcAAAADwAAAGRycy9kb3ducmV2LnhtbESP3WrCQBSE7wu+w3IE7+rGEmxJ3YgWIxav/HmA0+xp&#10;Epo9G3fXGN/eLRR6OczMN8xiOZhW9OR8Y1nBbJqAIC6tbrhScD4Vz28gfEDW2FomBXfysMxHTwvM&#10;tL3xgfpjqESEsM9QQR1Cl0npy5oM+qntiKP3bZ3BEKWrpHZ4i3DTypckmUuDDceFGjv6qKn8OV6N&#10;gkL7ZJV+XYq12x72m885Ntv9RanJeFi9gwg0hP/wX3unFaSvK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ufkxQAAANwAAAAPAAAAAAAAAAAAAAAAAJgCAABkcnMv&#10;ZG93bnJldi54bWxQSwUGAAAAAAQABAD1AAAAigMAAAAA&#10;" fillcolor="#91c7ea" stroked="f"/>
                        <v:rect id="Rectangle 460" o:spid="_x0000_s1488" style="position:absolute;left:1330;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XMUA&#10;AADcAAAADwAAAGRycy9kb3ducmV2LnhtbESPQWsCMRSE7wX/Q3gFbzWr2Fq2RlFB8NCDVS/eHpvX&#10;zermZU3iuu2vN4WCx2FmvmGm887WoiUfKscKhoMMBHHhdMWlgsN+/fIOIkRkjbVjUvBDAeaz3tMU&#10;c+1u/EXtLpYiQTjkqMDE2ORShsKQxTBwDXHyvp23GJP0pdQebwluaznKsjdpseK0YLChlaHivLta&#10;BSe/PV47boerX7NcX06Ts20/D0r1n7vFB4hIXXyE/9sbrWA8eYW/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b5cxQAAANwAAAAPAAAAAAAAAAAAAAAAAJgCAABkcnMv&#10;ZG93bnJldi54bWxQSwUGAAAAAAQABAD1AAAAigMAAAAA&#10;" fillcolor="#8fc6ea" stroked="f"/>
                        <v:rect id="Rectangle 461" o:spid="_x0000_s1489" style="position:absolute;left:1335;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2M8QA&#10;AADcAAAADwAAAGRycy9kb3ducmV2LnhtbESPS4vCQBCE78L+h6EX9iI6USQr0VEWibBHX5e9NZnO&#10;QzM92cwY4793BMFjUVVfUct1b2rRUesqywom4wgEcWZ1xYWC03E7moNwHlljbZkU3MnBevUxWGKi&#10;7Y331B18IQKEXYIKSu+bREqXlWTQjW1DHLzctgZ9kG0hdYu3ADe1nEZRLA1WHBZKbGhTUnY5XI2C&#10;XZr+5dPGppPh+U6Xff1vumus1Ndn/7MA4an37/Cr/asVzL5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1tjPEAAAA3AAAAA8AAAAAAAAAAAAAAAAAmAIAAGRycy9k&#10;b3ducmV2LnhtbFBLBQYAAAAABAAEAPUAAACJAwAAAAA=&#10;" fillcolor="#8dc5ea" stroked="f"/>
                        <v:rect id="Rectangle 462" o:spid="_x0000_s1490" style="position:absolute;left:1340;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nsMA&#10;AADcAAAADwAAAGRycy9kb3ducmV2LnhtbESPQWvCQBSE74X+h+UVeim6UaTR6CoSkPZq9OLtkX0m&#10;2+6+DdltTP99VxB6HGbmG2azG50VA/XBeFYwm2YgiGuvDTcKzqfDZAkiRGSN1jMp+KUAu+3z0wYL&#10;7W98pKGKjUgQDgUqaGPsCilD3ZLDMPUdcfKuvncYk+wbqXu8Jbizcp5l79Kh4bTQYkdlS/V39eMU&#10;5HZ4W7GV9FVd4rn8QDM/lEap15dxvwYRaYz/4Uf7UytY5Dncz6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UnsMAAADcAAAADwAAAAAAAAAAAAAAAACYAgAAZHJzL2Rv&#10;d25yZXYueG1sUEsFBgAAAAAEAAQA9QAAAIgDAAAAAA==&#10;" fillcolor="#8bc5ea" stroked="f"/>
                        <v:rect id="Rectangle 463" o:spid="_x0000_s1491" style="position:absolute;left:1345;top:267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ePMEA&#10;AADcAAAADwAAAGRycy9kb3ducmV2LnhtbERP3WrCMBS+H/gO4Qi7m2nHUOmMIjJZr0SrD3Bozppq&#10;c1KaWDuf3lwIXn58/4vVYBvRU+drxwrSSQKCuHS65krB6bj9mIPwAVlj45gU/JOH1XL0tsBMuxsf&#10;qC9CJWII+wwVmBDaTEpfGrLoJ64ljtyf6yyGCLtK6g5vMdw28jNJptJizbHBYEsbQ+WluFoFZ2/y&#10;y89+v9tt+vQ3lQdX3MtcqffxsP4GEWgIL/HTnWsFX7O4Np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HjzBAAAA3AAAAA8AAAAAAAAAAAAAAAAAmAIAAGRycy9kb3du&#10;cmV2LnhtbFBLBQYAAAAABAAEAPUAAACGAwAAAAA=&#10;" fillcolor="#89c4ea" stroked="f"/>
                        <v:rect id="Rectangle 464" o:spid="_x0000_s1492" style="position:absolute;left:1349;top:267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AHMYA&#10;AADcAAAADwAAAGRycy9kb3ducmV2LnhtbESPQWvCQBSE70L/w/IKvZlNk2Jr6ipVERQPttpLbo/s&#10;axKafRuyW0399a4geBxm5htmMutNI47UudqygucoBkFcWF1zqeD7sBq+gXAeWWNjmRT8k4PZ9GEw&#10;wUzbE3/Rce9LESDsMlRQed9mUrqiIoMusi1x8H5sZ9AH2ZVSd3gKcNPIJI5H0mDNYaHClhYVFb/7&#10;P6Ngmed5QmZ93ja7zWe6xTTp56lST4/9xzsIT72/h2/ttVbw8jqG65lw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oAHMYAAADcAAAADwAAAAAAAAAAAAAAAACYAgAAZHJz&#10;L2Rvd25yZXYueG1sUEsFBgAAAAAEAAQA9QAAAIsDAAAAAA==&#10;" fillcolor="#88c2ea" stroked="f"/>
                        <v:rect id="Rectangle 465" o:spid="_x0000_s1493" style="position:absolute;left:1353;top:267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hWr8A&#10;AADcAAAADwAAAGRycy9kb3ducmV2LnhtbERPy4rCMBTdD/gP4QpuRNORQUo1LSI4uBrGxwdcktsH&#10;NjeliW39e7MYmOXhvPfFZFsxUO8bxwo+1wkIYu1Mw5WC++20SkH4gGywdUwKXuShyGcfe8yMG/lC&#10;wzVUIoawz1BBHUKXSel1TRb92nXEkStdbzFE2FfS9DjGcNvKTZJspcWGY0ONHR1r0o/r0yrA8TLo&#10;Ri9/6LtEL6tp8zuUVqnFfDrsQASawr/4z302Cr7SOD+eiUdA5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WOFavwAAANwAAAAPAAAAAAAAAAAAAAAAAJgCAABkcnMvZG93bnJl&#10;di54bWxQSwUGAAAAAAQABAD1AAAAhAMAAAAA&#10;" fillcolor="#86c2ea" stroked="f"/>
                        <v:rect id="Rectangle 466" o:spid="_x0000_s1494" style="position:absolute;left:1357;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f88QA&#10;AADcAAAADwAAAGRycy9kb3ducmV2LnhtbESPT2vCQBDF7wW/wzKCt7qxSpHUVbQoiAehqaC9Ddlp&#10;EpqdCdk1xm/vFgo9Pt6fH2+x6l2tOmp9JWxgMk5AEediKy4MnD53z3NQPiBbrIXJwJ08rJaDpwWm&#10;Vm78QV0WChVH2KdooAyhSbX2eUkO/Vga4uh9S+swRNkW2rZ4i+Ou1i9J8qodVhwJJTb0XlL+k11d&#10;hEzPX7ODnLNOvFwvx2672e23xoyG/foNVKA+/If/2ntrYDafwO+ZeAT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D3/PEAAAA3AAAAA8AAAAAAAAAAAAAAAAAmAIAAGRycy9k&#10;b3ducmV2LnhtbFBLBQYAAAAABAAEAPUAAACJAwAAAAA=&#10;" fillcolor="#84c1ea" stroked="f"/>
                        <v:rect id="Rectangle 467" o:spid="_x0000_s1495" style="position:absolute;left:1362;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mC8UA&#10;AADcAAAADwAAAGRycy9kb3ducmV2LnhtbESPQYvCMBSE7wv+h/AEL4umiizSNYoIgqhI1R72+LZ5&#10;2xabl9JEW/+9ERY8DjPzDTNfdqYSd2pcaVnBeBSBIM6sLjlXkF42wxkI55E1VpZJwYMcLBe9jznG&#10;2rZ8ovvZ5yJA2MWooPC+jqV0WUEG3cjWxMH7s41BH2STS91gG+CmkpMo+pIGSw4LBda0Lii7nm9G&#10;QdKm6f4hP1e77pAcr/ufJPu9JEoN+t3qG4Snzr/D/+2tVjCdTeB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WYLxQAAANwAAAAPAAAAAAAAAAAAAAAAAJgCAABkcnMv&#10;ZG93bnJldi54bWxQSwUGAAAAAAQABAD1AAAAigMAAAAA&#10;" fillcolor="#82c0ea" stroked="f"/>
                        <v:rect id="Rectangle 468" o:spid="_x0000_s1496" style="position:absolute;left:1367;top:267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L/sUA&#10;AADcAAAADwAAAGRycy9kb3ducmV2LnhtbESPQWsCMRSE7wX/Q3iF3mrWVYqsRimiILQg1SIen5vn&#10;ZtvNy5Kkuv57Iwg9DjPzDTOdd7YRZ/Khdqxg0M9AEJdO11wp+N6tXscgQkTW2DgmBVcKMJ/1nqZY&#10;aHfhLzpvYyUShEOBCkyMbSFlKA1ZDH3XEifv5LzFmKSvpPZ4SXDbyDzL3qTFmtOCwZYWhsrf7Z9V&#10;sN+Ydf6RL34OfiN3g8/lkWo6KvXy3L1PQETq4n/40V5rBaPxEO5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Av+xQAAANwAAAAPAAAAAAAAAAAAAAAAAJgCAABkcnMv&#10;ZG93bnJldi54bWxQSwUGAAAAAAQABAD1AAAAigMAAAAA&#10;" fillcolor="#80bfea" stroked="f"/>
                        <v:rect id="Rectangle 469" o:spid="_x0000_s1497" style="position:absolute;left:1372;top:267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l8UA&#10;AADcAAAADwAAAGRycy9kb3ducmV2LnhtbESPzWrDMBCE74W8g9hAb42cEopxo4SSH5P2EvLzAIu1&#10;lU2tlWMptvP2USGQ4zAz3zDz5WBr0VHrK8cKppMEBHHhdMVGwfm0fUtB+ICssXZMCm7kYbkYvcwx&#10;067nA3XHYESEsM9QQRlCk0npi5Is+olriKP361qLIcrWSN1iH+G2lu9J8iEtVhwXSmxoVVLxd7xa&#10;Bastbcz31eRp7/c3m+eXbr/+Uep1PHx9ggg0hGf40d5pBbN0Bv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f6XxQAAANwAAAAPAAAAAAAAAAAAAAAAAJgCAABkcnMv&#10;ZG93bnJldi54bWxQSwUGAAAAAAQABAD1AAAAigMAAAAA&#10;" fillcolor="#7dbeea" stroked="f"/>
                        <v:shape id="Freeform 470" o:spid="_x0000_s1498" style="position:absolute;left:1109;top:3171;width:250;height:489;visibility:visible;mso-wrap-style:square;v-text-anchor:top" coordsize="25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jTsUA&#10;AADcAAAADwAAAGRycy9kb3ducmV2LnhtbESPQWsCMRSE74L/IbyCN81qrejWKFrQFsSDq70/Nq+7&#10;wc3Lsom6+uubQsHjMDPfMPNlaytxpcYbxwqGgwQEce604ULB6bjpT0H4gKyxckwK7uRhueh25phq&#10;d+MDXbNQiAhhn6KCMoQ6ldLnJVn0A1cTR+/HNRZDlE0hdYO3CLeVHCXJRFo0HBdKrOmjpPycXayC&#10;12My/txvh+a+mn2vt7tJ9hidjVK9l3b1DiJQG57h//aXVjCevs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CNOxQAAANwAAAAPAAAAAAAAAAAAAAAAAJgCAABkcnMv&#10;ZG93bnJldi54bWxQSwUGAAAAAAQABAD1AAAAigMAAAAA&#10;" path="m250,74l236,334r,63l83,489,81,466,97,442r19,-23l135,397r23,-19l175,72r75,2xm34,416l3,437,,427,,416,14,394,30,374,48,355,69,337,78,,96,11r6,336l34,416xe" fillcolor="#285ea6" stroked="f">
                          <v:path arrowok="t" o:connecttype="custom" o:connectlocs="250,74;236,334;236,397;83,489;81,466;97,442;116,419;135,397;158,378;158,378;175,72;250,74;250,74;34,416;3,437;0,427;0,416;14,394;30,374;48,355;69,337;69,337;78,0;96,11;102,347;102,347;34,416;34,416" o:connectangles="0,0,0,0,0,0,0,0,0,0,0,0,0,0,0,0,0,0,0,0,0,0,0,0,0,0,0,0"/>
                          <o:lock v:ext="edit" verticies="t"/>
                        </v:shape>
                        <v:rect id="Rectangle 471" o:spid="_x0000_s1499" style="position:absolute;left:1163;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DusMA&#10;AADcAAAADwAAAGRycy9kb3ducmV2LnhtbESPT2sCMRTE74LfIbxCb5ptEZHVKFYQ6qnWP/fH5nV3&#10;2c1LSLLutp/eCEKPw8z8hlltBtOKG/lQW1bwNs1AEBdW11wquJz3kwWIEJE1tpZJwS8F2KzHoxXm&#10;2vb8TbdTLEWCcMhRQRWjy6UMRUUGw9Q64uT9WG8wJulLqT32CW5a+Z5lc2mw5rRQoaNdRUVz6oyC&#10;UP95Z7teDh/dwR0v2+tX0+yVen0ZtksQkYb4H362P7WC2WIOj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aDusMAAADcAAAADwAAAAAAAAAAAAAAAACYAgAAZHJzL2Rv&#10;d25yZXYueG1sUEsFBgAAAAAEAAQA9QAAAIgDAAAAAA==&#10;" fillcolor="#2f4580" stroked="f"/>
                        <v:rect id="Rectangle 472" o:spid="_x0000_s1500" style="position:absolute;left:1165;top:2672;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Ia8YA&#10;AADcAAAADwAAAGRycy9kb3ducmV2LnhtbESPW2vCQBSE3wv9D8sRfKsbxUuMriKFgg+l4AX08ZA9&#10;JsHs2TS7xq2/vlso+DjMzDfMch1MLTpqXWVZwXCQgCDOra64UHA8fLylIJxH1lhbJgU/5GC9en1Z&#10;YqbtnXfU7X0hIoRdhgpK75tMSpeXZNANbEMcvYttDfoo20LqFu8Rbmo5SpKpNFhxXCixofeS8uv+&#10;ZhR8y/PptKWvSR3kZ37bdRjmj6lS/V7YLEB4Cv4Z/m9vtYJxO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xIa8YAAADcAAAADwAAAAAAAAAAAAAAAACYAgAAZHJz&#10;L2Rvd25yZXYueG1sUEsFBgAAAAAEAAQA9QAAAIsDAAAAAA==&#10;" fillcolor="#285ea6" stroked="f"/>
                        <v:rect id="Rectangle 473" o:spid="_x0000_s1501" style="position:absolute;left:1166;top:2672;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dK8IA&#10;AADcAAAADwAAAGRycy9kb3ducmV2LnhtbERPW2vCMBR+H+w/hDPwZWhqN0Q6o8hgMpgMvODzoTlr&#10;QpuT2kTb/XvzIPj48d0Xq8E14kpdsJ4VTCcZCOLSa8uVguPhazwHESKyxsYzKfinAKvl89MCC+17&#10;3tF1HyuRQjgUqMDE2BZShtKQwzDxLXHi/nznMCbYVVJ32Kdw18g8y2bSoeXUYLClT0Nlvb84BbJ+&#10;m23s9Of0W+emt1u9Ob8ecqVGL8P6A0SkIT7Ed/e3VvA+T2vTmXQ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10rwgAAANwAAAAPAAAAAAAAAAAAAAAAAJgCAABkcnMvZG93&#10;bnJldi54bWxQSwUGAAAAAAQABAD1AAAAhwMAAAAA&#10;" fillcolor="#285da5" stroked="f"/>
                        <v:rect id="Rectangle 474" o:spid="_x0000_s1502" style="position:absolute;left:1170;top:2672;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sEcUA&#10;AADcAAAADwAAAGRycy9kb3ducmV2LnhtbESPQWvCQBSE7wX/w/IEb3VjkTZN3QQRCgVPsYoeH9ln&#10;Esy+Dbtbjfn1bqHQ4zAz3zCrYjCduJLzrWUFi3kCgriyuuVawf778zkF4QOyxs4yKbiThyKfPK0w&#10;0/bGJV13oRYRwj5DBU0IfSalrxoy6Oe2J47e2TqDIUpXS+3wFuGmky9J8ioNthwXGuxp01B12f0Y&#10;BePhdB/dYUzT4yBLney3x3LzptRsOqw/QAQawn/4r/2lFSzTd/g9E4+A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WwRxQAAANwAAAAPAAAAAAAAAAAAAAAAAJgCAABkcnMv&#10;ZG93bnJldi54bWxQSwUGAAAAAAQABAD1AAAAigMAAAAA&#10;" fillcolor="#285ca4" stroked="f"/>
                        <v:rect id="Rectangle 475" o:spid="_x0000_s1503" style="position:absolute;left:1171;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968MA&#10;AADcAAAADwAAAGRycy9kb3ducmV2LnhtbERPz2vCMBS+D/Y/hDfwtqYOcbOaFjcQPHjYnIjH1+bZ&#10;FJuXrola99cvh4HHj+/3ohhsKy7U+8axgnGSgiCunG64VrD7Xj2/gfABWWPrmBTcyEORPz4sMNPu&#10;yl902YZaxBD2GSowIXSZlL4yZNEnriOO3NH1FkOEfS11j9cYblv5kqZTabHh2GCwow9D1Wl7tgr2&#10;P/xO5YHG03JT7l9//XJlzadSo6dhOQcRaAh38b97rRVMZnF+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968MAAADcAAAADwAAAAAAAAAAAAAAAACYAgAAZHJzL2Rv&#10;d25yZXYueG1sUEsFBgAAAAAEAAQA9QAAAIgDAAAAAA==&#10;" fillcolor="#285ca3" stroked="f"/>
                        <v:rect id="Rectangle 476" o:spid="_x0000_s1504" style="position:absolute;left:1174;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wQcIA&#10;AADcAAAADwAAAGRycy9kb3ducmV2LnhtbESPwWrDMBBE74X+g9hCbo3kEIrrRgmhkBJya1J6XqyN&#10;bWKtVEmN7b+PAoUeh5l5w6w2o+3FlULsHGso5goEce1Mx42Gr9PuuQQRE7LB3jFpmCjCZv34sMLK&#10;uIE/6XpMjcgQjhVqaFPylZSxbslinDtPnL2zCxZTlqGRJuCQ4baXC6VepMWO80KLnt5bqi/HX6vh&#10;VHr18/Ed/KSGkqaL7YqDmrSePY3bNxCJxvQf/mvvjYblawH3M/k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LBBwgAAANwAAAAPAAAAAAAAAAAAAAAAAJgCAABkcnMvZG93&#10;bnJldi54bWxQSwUGAAAAAAQABAD1AAAAhwMAAAAA&#10;" fillcolor="#295ba2" stroked="f"/>
                        <v:rect id="Rectangle 477" o:spid="_x0000_s1505" style="position:absolute;left:1176;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kb8MA&#10;AADcAAAADwAAAGRycy9kb3ducmV2LnhtbESPT2sCMRTE70K/Q3iF3jRbKaJbo7SC2Jv1Dz0/Ns9k&#10;7eZlSeLu9tubQqHHYWZ+wyzXg2tERyHWnhU8TwoQxJXXNRsF59N2PAcRE7LGxjMp+KEI69XDaIml&#10;9j0fqDsmIzKEY4kKbEptKWWsLDmME98SZ+/ig8OUZTBSB+wz3DVyWhQz6bDmvGCxpY2l6vt4cwq6&#10;s9xv2vD+5ffXaOzO9NXu9KnU0+Pw9goi0ZD+w3/tD63gZTGF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Ykb8MAAADcAAAADwAAAAAAAAAAAAAAAACYAgAAZHJzL2Rv&#10;d25yZXYueG1sUEsFBgAAAAAEAAQA9QAAAIgDAAAAAA==&#10;" fillcolor="#295ba1" stroked="f"/>
                        <v:rect id="Rectangle 478" o:spid="_x0000_s1506" style="position:absolute;left:1179;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C0cQA&#10;AADcAAAADwAAAGRycy9kb3ducmV2LnhtbESPS4vCQBCE7wv+h6EFL6IT46ImOooI+7iJDzw3mTYJ&#10;ZnpiZjbGf7+zIOyxqKqvqNWmM5VoqXGlZQWTcQSCOLO65FzB+fQxWoBwHlljZZkUPMnBZt17W2Gq&#10;7YMP1B59LgKEXYoKCu/rVEqXFWTQjW1NHLyrbQz6IJtc6gYfAW4qGUfRTBosOSwUWNOuoOx2/DEK&#10;psktnn3u2/v8SeVlqPPLV+JjpQb9brsE4anz/+FX+1sreE+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wtHEAAAA3AAAAA8AAAAAAAAAAAAAAAAAmAIAAGRycy9k&#10;b3ducmV2LnhtbFBLBQYAAAAABAAEAPUAAACJAwAAAAA=&#10;" fillcolor="#295aa0" stroked="f"/>
                        <v:rect id="Rectangle 479" o:spid="_x0000_s1507" style="position:absolute;left:1182;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pQcQA&#10;AADcAAAADwAAAGRycy9kb3ducmV2LnhtbESPzWrDMBCE74W8g9hAb43c/LipayWEQKHXOnmArbWx&#10;TK2VY8mO3aevCoUch5n5hsn3o23EQJ2vHSt4XiQgiEuna64UnE/vT1sQPiBrbByTgok87Hezhxwz&#10;7W78SUMRKhEh7DNUYEJoMyl9aciiX7iWOHoX11kMUXaV1B3eItw2cpkkqbRYc1ww2NLRUPld9FbB&#10;YdtfePoqpun4c30x53Q1jJuVUo/z8fAGItAY7uH/9odWsH5dw9+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UHEAAAA3AAAAA8AAAAAAAAAAAAAAAAAmAIAAGRycy9k&#10;b3ducmV2LnhtbFBLBQYAAAAABAAEAPUAAACJAwAAAAA=&#10;" fillcolor="#29599f" stroked="f"/>
                        <v:rect id="Rectangle 480" o:spid="_x0000_s1508" style="position:absolute;left:1185;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scMA&#10;AADcAAAADwAAAGRycy9kb3ducmV2LnhtbESPwWrDMBBE74X8g9hAbrWckpbYjRKCIbTXOrnktkhb&#10;y621ciwldv6+KhR6HGbeDLPZTa4TNxpC61nBMstBEGtvWm4UnI6HxzWIEJENdp5JwZ0C7Lazhw2W&#10;xo/8Qbc6NiKVcChRgY2xL6UM2pLDkPmeOHmffnAYkxwaaQYcU7nr5FOev0iHLacFiz1VlvR3fXUK&#10;VtWxGgvuV/XVH8L+66zf2otWajGf9q8gIk3xP/xHv5vEFc/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vscMAAADcAAAADwAAAAAAAAAAAAAAAACYAgAAZHJzL2Rv&#10;d25yZXYueG1sUEsFBgAAAAAEAAQA9QAAAIgDAAAAAA==&#10;" fillcolor="#29599e" stroked="f"/>
                        <v:rect id="Rectangle 481" o:spid="_x0000_s1509" style="position:absolute;left:1187;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V8MA&#10;AADcAAAADwAAAGRycy9kb3ducmV2LnhtbESPX2vCMBTF3wW/Q7jC3mwyN2R2RhHZWF/Vbc93zV3T&#10;rbkpTar12xtB8PFw/vw4y/XgGnGkLtSeNTxmCgRx6U3NlYbPw/v0BUSIyAYbz6ThTAHWq/Foibnx&#10;J97RcR8rkUY45KjBxtjmUobSksOQ+ZY4eb++cxiT7CppOjylcdfImVJz6bDmRLDY0tZS+b/vXeJa&#10;pT7eSv/1tNl9/xRY9Oe/Ra/1w2TYvIKINMR7+NYujIbnxRyuZ9IR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LV8MAAADcAAAADwAAAAAAAAAAAAAAAACYAgAAZHJzL2Rv&#10;d25yZXYueG1sUEsFBgAAAAAEAAQA9QAAAIgDAAAAAA==&#10;" fillcolor="#2a589e" stroked="f"/>
                        <v:rect id="Rectangle 482" o:spid="_x0000_s1510" style="position:absolute;left:1189;top:2672;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pOMYA&#10;AADcAAAADwAAAGRycy9kb3ducmV2LnhtbESPQWsCMRSE7wX/Q3hCbzVbqbWuRilCQQXFbot6fN08&#10;s0s3L8sm6vrvG6HgcZiZb5jJrLWVOFPjS8cKnnsJCOLc6ZKNgu+vj6c3ED4ga6wck4IreZhNOw8T&#10;TLW78Ceds2BEhLBPUUERQp1K6fOCLPqeq4mjd3SNxRBlY6Ru8BLhtpL9JHmVFkuOCwXWNC8o/81O&#10;VgHvt9Zkx8NgubyudmuzOe1/VqTUY7d9H4MI1IZ7+L+90ApeRkO4nY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CpOMYAAADcAAAADwAAAAAAAAAAAAAAAACYAgAAZHJz&#10;L2Rvd25yZXYueG1sUEsFBgAAAAAEAAQA9QAAAIsDAAAAAA==&#10;" fillcolor="#2a589d" stroked="f"/>
                        <v:rect id="Rectangle 483" o:spid="_x0000_s1511" style="position:absolute;left:1190;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T8IA&#10;AADcAAAADwAAAGRycy9kb3ducmV2LnhtbERPS0vDQBC+C/6HZQRvdtMiPtJuS0kRPHhpU6XHITtm&#10;Y7OzITtu4793D4LHj++92ky+V4nG2AU2MJ8VoIibYDtuDRzrl7snUFGQLfaBycAPRdisr69WWNpw&#10;4T2lg7Qqh3As0YATGUqtY+PIY5yFgThzn2H0KBmOrbYjXnK47/WiKB60x45zg8OBKkfN+fDtDXzs&#10;Uv3ud7Kvq8eT+2okSfWWjLm9mbZLUEKT/Iv/3K/WwP1zXpvP5C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tpPwgAAANwAAAAPAAAAAAAAAAAAAAAAAJgCAABkcnMvZG93&#10;bnJldi54bWxQSwUGAAAAAAQABAD1AAAAhwMAAAAA&#10;" fillcolor="#2a589c" stroked="f"/>
                        <v:rect id="Rectangle 484" o:spid="_x0000_s1512" style="position:absolute;left:1192;top:2672;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0ksUA&#10;AADcAAAADwAAAGRycy9kb3ducmV2LnhtbESPzWrDMBCE74G8g9hAb4mcUELiWg4lJRBCe8gP9LpY&#10;W9vUWrmSEjl9+qpQ6HGYmW+YYjOYTtzI+daygvksA0FcWd1yreBy3k1XIHxA1thZJgV38rApx6MC&#10;c20jH+l2CrVIEPY5KmhC6HMpfdWQQT+zPXHyPqwzGJJ0tdQOY4KbTi6ybCkNtpwWGuxp21D1eboa&#10;Be7bdV/x7SW+nvFd7xeXZWXjQamHyfD8BCLQEP7Df+29VvC4XsP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SxQAAANwAAAAPAAAAAAAAAAAAAAAAAJgCAABkcnMv&#10;ZG93bnJldi54bWxQSwUGAAAAAAQABAD1AAAAigMAAAAA&#10;" fillcolor="#2a579c" stroked="f"/>
                        <v:rect id="Rectangle 485" o:spid="_x0000_s1513" style="position:absolute;left:1193;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w6L0A&#10;AADcAAAADwAAAGRycy9kb3ducmV2LnhtbERPTYvCMBC9C/6HMMLeNNFdRapRRBC8qqteh2Zsi82k&#10;NKPWf28OC3t8vO/luvO1elIbq8AWxiMDijgPruLCwu9pN5yDioLssA5MFt4UYb3q95aYufDiAz2P&#10;UqgUwjFDC6VIk2kd85I8xlFoiBN3C61HSbAttGvxlcJ9rSfGzLTHilNDiQ1tS8rvx4e3sL1M77NK&#10;PB1k82NO8/P3Rfhq7deg2yxACXXyL/5z752FqUnz05l0BP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3Hw6L0AAADcAAAADwAAAAAAAAAAAAAAAACYAgAAZHJzL2Rvd25yZXYu&#10;eG1sUEsFBgAAAAAEAAQA9QAAAIIDAAAAAA==&#10;" fillcolor="#2a579b" stroked="f"/>
                        <v:rect id="Rectangle 486" o:spid="_x0000_s1514" style="position:absolute;left:1195;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SPcYA&#10;AADcAAAADwAAAGRycy9kb3ducmV2LnhtbESPT2sCMRTE7wW/Q3hCbzVRqCyrUbTQUii09d/B22Pz&#10;3CxuXtZN1G0/fVMQPA4z8xtmOu9cLS7UhsqzhuFAgSAuvKm41LDdvD5lIEJENlh7Jg0/FGA+6z1M&#10;MTf+yiu6rGMpEoRDjhpsjE0uZSgsOQwD3xAn7+BbhzHJtpSmxWuCu1qOlBpLhxWnBYsNvVgqjuuz&#10;07D8yha/zXnnxvvT58ebzb5ppUqtH/vdYgIiUhfv4Vv73Wh4VkP4P5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HSPcYAAADcAAAADwAAAAAAAAAAAAAAAACYAgAAZHJz&#10;L2Rvd25yZXYueG1sUEsFBgAAAAAEAAQA9QAAAIsDAAAAAA==&#10;" fillcolor="#2a569a" stroked="f"/>
                        <v:rect id="Rectangle 487" o:spid="_x0000_s1515" style="position:absolute;left:1198;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uS8MA&#10;AADcAAAADwAAAGRycy9kb3ducmV2LnhtbESP3YrCMBSE7wXfIRzBO00VXEs1iiiCwsLiH94emmNb&#10;bU5KE7W+/UYQvBxm5htmOm9MKR5Uu8KygkE/AkGcWl1wpuB4WPdiEM4jaywtk4IXOZjP2q0pJto+&#10;eUePvc9EgLBLUEHufZVI6dKcDLq+rYiDd7G1QR9knUld4zPATSmHUfQjDRYcFnKsaJlTetvfjYLt&#10;eHU5nsxm93f1v24c39LB+RAr1e00iwkIT43/hj/tjVYwiobwP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zuS8MAAADcAAAADwAAAAAAAAAAAAAAAACYAgAAZHJzL2Rv&#10;d25yZXYueG1sUEsFBgAAAAAEAAQA9QAAAIgDAAAAAA==&#10;" fillcolor="#2a5699" stroked="f"/>
                        <v:rect id="Rectangle 488" o:spid="_x0000_s1516" style="position:absolute;left:1200;top:2672;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7aMQA&#10;AADcAAAADwAAAGRycy9kb3ducmV2LnhtbESPX2vCMBTF34V9h3AHe9N0iiLVKDIQ9rAJ6mD4dmmu&#10;TbG5KU1aWz+9EQQfD+fPj7Ncd7YULdW+cKzgc5SAIM6cLjhX8HfcDucgfEDWWDomBT15WK/eBktM&#10;tbvyntpDyEUcYZ+iAhNClUrpM0MW/chVxNE7u9piiLLOpa7xGsdtKcdJMpMWC44EgxV9Gcouh8ZG&#10;bmuaSY8l9pfT7Wd6/G3+58VOqY/3brMAEagLr/Cz/a0VTJMJPM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7O2jEAAAA3AAAAA8AAAAAAAAAAAAAAAAAmAIAAGRycy9k&#10;b3ducmV2LnhtbFBLBQYAAAAABAAEAPUAAACJAwAAAAA=&#10;" fillcolor="#2b5599" stroked="f"/>
                        <v:rect id="Rectangle 489" o:spid="_x0000_s1517" style="position:absolute;left:1201;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158UA&#10;AADcAAAADwAAAGRycy9kb3ducmV2LnhtbESPS2vDMBCE74X8B7GBXkojt80L10oogZTkEojd3Bdr&#10;40etlZHUxP33UaDQ4zAz3zDZejCduJDzjWUFL5MEBHFpdcOVgq9i+7wE4QOyxs4yKfglD+vV6CHD&#10;VNsrH+mSh0pECPsUFdQh9KmUvqzJoJ/Ynjh6Z+sMhihdJbXDa4SbTr4myVwabDgu1NjTpqbyO/8x&#10;Crr9ot0fdLUtpq7Fz6e3ze405Eo9joePdxCBhvAf/mvvtIJZMoX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TXnxQAAANwAAAAPAAAAAAAAAAAAAAAAAJgCAABkcnMv&#10;ZG93bnJldi54bWxQSwUGAAAAAAQABAD1AAAAigMAAAAA&#10;" fillcolor="#2b5598" stroked="f"/>
                        <v:rect id="Rectangle 490" o:spid="_x0000_s1518" style="position:absolute;left:1203;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ANsUA&#10;AADcAAAADwAAAGRycy9kb3ducmV2LnhtbESPQWsCMRSE7wX/Q3hCL6UmClvKahQVhaKn2oXS22Pz&#10;3F3cvCxJ1NVfbwqFHoeZ+YaZLXrbigv50DjWMB4pEMSlMw1XGoqv7es7iBCRDbaOScONAizmg6cZ&#10;5sZd+ZMuh1iJBOGQo4Y6xi6XMpQ1WQwj1xEn7+i8xZikr6TxeE1w28qJUm/SYsNpocaO1jWVp8PZ&#10;auDdy96f5eZ+WrU/mdv0RfF9U1o/D/vlFESkPv6H/9ofRkOmMv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IA2xQAAANwAAAAPAAAAAAAAAAAAAAAAAJgCAABkcnMv&#10;ZG93bnJldi54bWxQSwUGAAAAAAQABAD1AAAAigMAAAAA&#10;" fillcolor="#2b5597" stroked="f"/>
                        <v:rect id="Rectangle 491" o:spid="_x0000_s1519" style="position:absolute;left:1205;top:2672;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1McMA&#10;AADcAAAADwAAAGRycy9kb3ducmV2LnhtbESPQWvCQBSE7wX/w/KE3upupYaSZpUi2BQ8NQq5PrLP&#10;JJh9G7JbE/31XUHocZiZb5hsM9lOXGjwrWMNrwsFgrhypuVaw/Gwe3kH4QOywc4xabiSh8169pRh&#10;atzIP3QpQi0ihH2KGpoQ+lRKXzVk0S9cTxy9kxsshiiHWpoBxwi3nVwqlUiLLceFBnvaNlSdi1+r&#10;QeUTGl+Wrs7fktueDbe7r1zr5/n0+QEi0BT+w4/2t9GwUgnc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1McMAAADcAAAADwAAAAAAAAAAAAAAAACYAgAAZHJzL2Rv&#10;d25yZXYueG1sUEsFBgAAAAAEAAQA9QAAAIgDAAAAAA==&#10;" fillcolor="#2b5497" stroked="f"/>
                        <v:rect id="Rectangle 492" o:spid="_x0000_s1520" style="position:absolute;left:1206;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H+sUA&#10;AADcAAAADwAAAGRycy9kb3ducmV2LnhtbESPQWvCQBSE74L/YXlCL1I3KrUlZiMqFAoWRNt6fmRf&#10;k9Ds27C7JvHfdwsFj8PMfMNkm8E0oiPna8sK5rMEBHFhdc2lgs+P18cXED4ga2wsk4Ibedjk41GG&#10;qbY9n6g7h1JECPsUFVQhtKmUvqjIoJ/Zljh639YZDFG6UmqHfYSbRi6SZCUN1hwXKmxpX1Hxc74a&#10;BeG6fD98+XnfHYuLnk6Xboe3g1IPk2G7BhFoCPfwf/tNK3hKnu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f6xQAAANwAAAAPAAAAAAAAAAAAAAAAAJgCAABkcnMv&#10;ZG93bnJldi54bWxQSwUGAAAAAAQABAD1AAAAigMAAAAA&#10;" fillcolor="#2b5496" stroked="f"/>
                        <v:rect id="Rectangle 493" o:spid="_x0000_s1521" style="position:absolute;left:1208;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jdMEA&#10;AADcAAAADwAAAGRycy9kb3ducmV2LnhtbERPTWvCQBC9F/wPyxS8SLNRUGzMKqKIIiiYtvdpdkxC&#10;s7Mhuybpv+8ehB4f7zvdDKYWHbWusqxgGsUgiHOrKy4UfH4c3pYgnEfWWFsmBb/kYLMevaSYaNvz&#10;jbrMFyKEsEtQQel9k0jp8pIMusg2xIG729agD7AtpG6xD+GmlrM4XkiDFYeGEhvalZT/ZA+jgKf8&#10;vvi67PfnXYbucByu366eKDV+HbYrEJ4G/y9+uk9awTwOa8OZc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I3TBAAAA3AAAAA8AAAAAAAAAAAAAAAAAmAIAAGRycy9kb3du&#10;cmV2LnhtbFBLBQYAAAAABAAEAPUAAACGAwAAAAA=&#10;" fillcolor="#2b5395" stroked="f"/>
                        <v:rect id="Rectangle 494" o:spid="_x0000_s1522" style="position:absolute;left:1211;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UF8IA&#10;AADcAAAADwAAAGRycy9kb3ducmV2LnhtbESPQWvCQBSE7wX/w/KE3uomhQaNrhKFQj2atvdH9plE&#10;d98u2a0m/94tFHocZuYbZrMbrRE3GkLvWEG+yEAQN0733Cr4+nx/WYIIEVmjcUwKJgqw286eNlhq&#10;d+cT3erYigThUKKCLkZfShmajiyGhfPEyTu7wWJMcmilHvCe4NbI1ywrpMWe00KHng4dNdf6xyrw&#10;Z3M5+iU1o6P9yUwyL+rqW6nn+VitQUQa43/4r/2hFbxlK/g9k4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hQXwgAAANwAAAAPAAAAAAAAAAAAAAAAAJgCAABkcnMvZG93&#10;bnJldi54bWxQSwUGAAAAAAQABAD1AAAAhwMAAAAA&#10;" fillcolor="#2b5394" stroked="f"/>
                        <v:rect id="Rectangle 495" o:spid="_x0000_s1523" style="position:absolute;left:1213;top:2672;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mpsIA&#10;AADcAAAADwAAAGRycy9kb3ducmV2LnhtbERPu2rDMBTdC/0HcQvZajkmD+NGCaFgyFJK3C7dLtaN&#10;ZWJdOZKauH9fDYGMh/Pe7CY7iCv50DtWMM9yEMSt0z13Cr6/6tcSRIjIGgfHpOCPAuy2z08brLS7&#10;8ZGuTexECuFQoQIT41hJGVpDFkPmRuLEnZy3GBP0ndQebyncDrLI85W02HNqMDjSu6H23PxaBed1&#10;sbqc+ubjUH7yz9o3bBY1KzV7mfZvICJN8SG+uw9awXKe5qcz6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amwgAAANwAAAAPAAAAAAAAAAAAAAAAAJgCAABkcnMvZG93&#10;bnJldi54bWxQSwUGAAAAAAQABAD1AAAAhwMAAAAA&#10;" fillcolor="#2c5294" stroked="f"/>
                        <v:rect id="Rectangle 496" o:spid="_x0000_s1524" style="position:absolute;left:1214;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EhcUA&#10;AADcAAAADwAAAGRycy9kb3ducmV2LnhtbESPQWvCQBSE7wX/w/KEXkQ3KVg1uooIQkvpoVE8P7PP&#10;JJp9G7OrSf+9KxR6HGbmG2ax6kwl7tS40rKCeBSBIM6sLjlXsN9th1MQziNrrCyTgl9ysFr2XhaY&#10;aNvyD91Tn4sAYZeggsL7OpHSZQUZdCNbEwfvZBuDPsgml7rBNsBNJd+i6F0aLDksFFjTpqDskt6M&#10;guhwmbTHwZi/vrPzZzrJB2Z2vSn12u/WcxCeOv8f/mt/aAXjOIbn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0SFxQAAANwAAAAPAAAAAAAAAAAAAAAAAJgCAABkcnMv&#10;ZG93bnJldi54bWxQSwUGAAAAAAQABAD1AAAAigMAAAAA&#10;" fillcolor="#2c5293" stroked="f"/>
                        <v:rect id="Rectangle 497" o:spid="_x0000_s1525" style="position:absolute;left:1217;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W+sYA&#10;AADcAAAADwAAAGRycy9kb3ducmV2LnhtbESPQWsCMRSE7wX/Q3hCbzWrrFJWo4gg9NBKa3vo8bl5&#10;blY3L0uSrlt/vSkUPA4z8w2zWPW2ER35UDtWMB5lIIhLp2uuFHx9bp+eQYSIrLFxTAp+KcBqOXhY&#10;YKHdhT+o28dKJAiHAhWYGNtCylAashhGriVO3tF5izFJX0nt8ZLgtpGTLJtJizWnBYMtbQyV5/2P&#10;VfB6COuTzfM3b2bu3HbXPH/ffSv1OOzXcxCR+ngP/7dftILpeAJ/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CW+sYAAADcAAAADwAAAAAAAAAAAAAAAACYAgAAZHJz&#10;L2Rvd25yZXYueG1sUEsFBgAAAAAEAAQA9QAAAIsDAAAAAA==&#10;" fillcolor="#2c5192" stroked="f"/>
                        <v:rect id="Rectangle 498" o:spid="_x0000_s1526" style="position:absolute;left:1220;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8ScQA&#10;AADcAAAADwAAAGRycy9kb3ducmV2LnhtbESP3WrCQBSE7wu+w3IE75pNWgwSs4pIBRFKqeYBDtmT&#10;H8yeDdmtiT59Vyj0cpiZb5h8O5lO3GhwrWUFSRSDIC6tbrlWUFwOrysQziNr7CyTgjs52G5mLzlm&#10;2o78Tbezr0WAsMtQQeN9n0npyoYMusj2xMGr7GDQBznUUg84Brjp5Fscp9Jgy2GhwZ72DZXX849R&#10;0B6qOv28fLivhxx3U5GkpT+elFrMp90ahKfJ/4f/2ketYJm8w/N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fEnEAAAA3AAAAA8AAAAAAAAAAAAAAAAAmAIAAGRycy9k&#10;b3ducmV2LnhtbFBLBQYAAAAABAAEAPUAAACJAwAAAAA=&#10;" fillcolor="#2c5091" stroked="f"/>
                        <v:rect id="Rectangle 499" o:spid="_x0000_s1527" style="position:absolute;left:1222;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x2cMA&#10;AADcAAAADwAAAGRycy9kb3ducmV2LnhtbESPzWrDMBCE74G8g9hCb4mctgnBtRxCIKWBHvL3AIu1&#10;tUStlZFUx3n7qlDocZiZb5hqM7pODBSi9axgMS9AEDdeW24VXC/72RpETMgaO8+k4E4RNvV0UmGp&#10;/Y1PNJxTKzKEY4kKTEp9KWVsDDmMc98TZ+/TB4cpy9BKHfCW4a6TT0Wxkg4t5wWDPe0MNV/nb6dg&#10;v302b8G6q+XhHg/Hw9qz+1Dq8WHcvoJINKb/8F/7XStYLl7g90w+Ar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rx2cMAAADcAAAADwAAAAAAAAAAAAAAAACYAgAAZHJzL2Rv&#10;d25yZXYueG1sUEsFBgAAAAAEAAQA9QAAAIgDAAAAAA==&#10;" fillcolor="#2c5090" stroked="f"/>
                        <v:rect id="Rectangle 500" o:spid="_x0000_s1528" style="position:absolute;left:1224;top:2672;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7gQsUA&#10;AADcAAAADwAAAGRycy9kb3ducmV2LnhtbESPQWsCMRSE7wX/Q3iCt5pVsJStUUQUvAhqLdjbY/O6&#10;u3bzsiZxjf++EYQeh5n5hpnOo2lER87XlhWMhhkI4sLqmksFx8/16zsIH5A1NpZJwZ08zGe9lynm&#10;2t54T90hlCJB2OeooAqhzaX0RUUG/dC2xMn7sc5gSNKVUju8Jbhp5DjL3qTBmtNChS0tKyp+D1ej&#10;YPU97ux++3Ve7bbxcoyn09nZjVKDflx8gAgUw3/42d5oBZPRBB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uBCxQAAANwAAAAPAAAAAAAAAAAAAAAAAJgCAABkcnMv&#10;ZG93bnJldi54bWxQSwUGAAAAAAQABAD1AAAAigMAAAAA&#10;" fillcolor="#2c4f90" stroked="f"/>
                        <v:rect id="Rectangle 501" o:spid="_x0000_s1529" style="position:absolute;left:1225;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hCscA&#10;AADcAAAADwAAAGRycy9kb3ducmV2LnhtbESP3WrCQBSE74W+w3IKvZFmY1HbplmlLQgqVPAH7OUh&#10;e5qEZM+G7DbGt3cFwcthZr5h0nlvatFR60rLCkZRDII4s7rkXMFhv3h+A+E8ssbaMik4k4P57GGQ&#10;YqLtibfU7XwuAoRdggoK75tESpcVZNBFtiEO3p9tDfog21zqFk8Bbmr5EsdTabDksFBgQ98FZdXu&#10;3yhYVHb/ddy+b+TwZ/NajX/X3apDpZ4e+88PEJ56fw/f2kutYDKawvVMO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oQrHAAAA3AAAAA8AAAAAAAAAAAAAAAAAmAIAAGRy&#10;cy9kb3ducmV2LnhtbFBLBQYAAAAABAAEAPUAAACMAwAAAAA=&#10;" fillcolor="#2c4f8f" stroked="f"/>
                        <v:rect id="Rectangle 502" o:spid="_x0000_s1530" style="position:absolute;left:1227;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A/MMA&#10;AADcAAAADwAAAGRycy9kb3ducmV2LnhtbESPwWrDMBBE74H8g9hCL6GWXbBTXMshBAK9hbo99Lix&#10;tpaptTKWErt/HwUKPQ4z84apdosdxJUm3ztWkCUpCOLW6Z47BZ8fx6cXED4gaxwck4Jf8rCr16sK&#10;S+1mfqdrEzoRIexLVGBCGEspfWvIok/cSBy9bzdZDFFOndQTzhFuB/mcpoW02HNcMDjSwVD701ys&#10;ApdvDBs7Z4fxa7GFPJ84bU5KPT4s+1cQgZbwH/5rv2kFebaF+5l4BG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6A/MMAAADcAAAADwAAAAAAAAAAAAAAAACYAgAAZHJzL2Rv&#10;d25yZXYueG1sUEsFBgAAAAAEAAQA9QAAAIgDAAAAAA==&#10;" fillcolor="#2c4e8e" stroked="f"/>
                        <v:rect id="Rectangle 503" o:spid="_x0000_s1531" style="position:absolute;left:1230;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B+8AA&#10;AADcAAAADwAAAGRycy9kb3ducmV2LnhtbERPyarCMBTdP/AfwhXcPVMVB6pRpCDY1cMBcXlpbgds&#10;bkqTav17s3jg8nDmza43tXhS6yrLCibjCARxZnXFhYLr5fC7AuE8ssbaMil4k4PddvCzwVjbF5/o&#10;efaFCCHsYlRQet/EUrqsJINubBviwOW2NegDbAupW3yFcFPLaRQtpMGKQ0OJDSUlZY9zZxTUt5Tv&#10;afKXd+mqSpbzRd7NHlKp0bDfr0F46v1X/O8+agXzSVgbzoQj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RB+8AAAADcAAAADwAAAAAAAAAAAAAAAACYAgAAZHJzL2Rvd25y&#10;ZXYueG1sUEsFBgAAAAAEAAQA9QAAAIUDAAAAAA==&#10;" fillcolor="#2c4e8d" stroked="f"/>
                        <v:rect id="Rectangle 504" o:spid="_x0000_s1532" style="position:absolute;left:1232;top:2672;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6W8QA&#10;AADcAAAADwAAAGRycy9kb3ducmV2LnhtbESPQWvCQBSE7wX/w/IEL0U3Ci0aXUUUSw9eGhXx9sg+&#10;k2j2bchuk/jv3ULB4zAz3zCLVWdK0VDtCssKxqMIBHFqdcGZguNhN5yCcB5ZY2mZFDzIwWrZe1tg&#10;rG3LP9QkPhMBwi5GBbn3VSylS3My6Ea2Ig7e1dYGfZB1JnWNbYCbUk6i6FMaLDgs5FjRJqf0nvwa&#10;BfLWfJVTej+32+SS7h+BIPGk1KDfrecgPHX+Ff5vf2sFH+MZ/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elvEAAAA3AAAAA8AAAAAAAAAAAAAAAAAmAIAAGRycy9k&#10;b3ducmV2LnhtbFBLBQYAAAAABAAEAPUAAACJAwAAAAA=&#10;" fillcolor="#2d4d8d" stroked="f"/>
                        <v:rect id="Rectangle 505" o:spid="_x0000_s1533" style="position:absolute;left:1233;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ibcMA&#10;AADcAAAADwAAAGRycy9kb3ducmV2LnhtbERPz2vCMBS+D/Y/hDfwMmaq0DFqUxFF1MPGpoLXR/Ns&#10;is1LaWJb//vlMNjx4/udL0fbiJ46XztWMJsmIIhLp2uuFJxP27cPED4ga2wck4IHeVgWz085ZtoN&#10;/EP9MVQihrDPUIEJoc2k9KUhi37qWuLIXV1nMUTYVVJ3OMRw28h5krxLizXHBoMtrQ2Vt+PdKhgv&#10;93Sz/tL9xX2a191Jt9/J+aDU5GVcLUAEGsO/+M+91wrSeZwfz8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EibcMAAADcAAAADwAAAAAAAAAAAAAAAACYAgAAZHJzL2Rv&#10;d25yZXYueG1sUEsFBgAAAAAEAAQA9QAAAIgDAAAAAA==&#10;" fillcolor="#2d4d8c" stroked="f"/>
                        <v:rect id="Rectangle 506" o:spid="_x0000_s1534" style="position:absolute;left:1236;top:2672;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v/8YA&#10;AADcAAAADwAAAGRycy9kb3ducmV2LnhtbESPQWvCQBSE74X+h+UVejMbjYaSukqxFaQi2LSHHh/Z&#10;ZxLMvg3ZNYn/visIPQ4z8w2zXI+mET11rrasYBrFIIgLq2suFfx8bycvIJxH1thYJgVXcrBePT4s&#10;MdN24C/qc1+KAGGXoYLK+zaT0hUVGXSRbYmDd7KdQR9kV0rd4RDgppGzOE6lwZrDQoUtbSoqzvnF&#10;KEiTszwsPuyQbMgdT/v3OX5ef5V6fhrfXkF4Gv1/+N7eaQWL2RR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0v/8YAAADcAAAADwAAAAAAAAAAAAAAAACYAgAAZHJz&#10;L2Rvd25yZXYueG1sUEsFBgAAAAAEAAQA9QAAAIsDAAAAAA==&#10;" fillcolor="#2d4c8b" stroked="f"/>
                        <v:rect id="Rectangle 507" o:spid="_x0000_s1535" style="position:absolute;left:1240;top:2672;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GUcYA&#10;AADcAAAADwAAAGRycy9kb3ducmV2LnhtbESP0WrCQBRE34X+w3KFvunGiFaiq5QWRWh9aOIHXHdv&#10;k9Ts3ZDdatqv7xYEH4eZOcOsNr1txIU6XztWMBknIIi1MzWXCo7FdrQA4QOywcYxKfghD5v1w2CF&#10;mXFX/qBLHkoRIewzVFCF0GZSel2RRT92LXH0Pl1nMUTZldJ0eI1w28g0SebSYs1xocKWXirS5/zb&#10;Kuh3etLu9dS8F/T7WnwdTm/z5kmpx2H/vAQRqA/38K29NwpmaQr/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9GUcYAAADcAAAADwAAAAAAAAAAAAAAAACYAgAAZHJz&#10;L2Rvd25yZXYueG1sUEsFBgAAAAAEAAQA9QAAAIsDAAAAAA==&#10;" fillcolor="#2d4b8a" stroked="f"/>
                        <v:rect id="Rectangle 508" o:spid="_x0000_s1536" style="position:absolute;left:1241;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bEcYA&#10;AADcAAAADwAAAGRycy9kb3ducmV2LnhtbESPQU8CMRSE7yb+h+aRcJMuEAyuFGJEA4QDEdTzY/vs&#10;bty+rm1dln9PSUw8Tmbmm8xs0dlatORD5VjBcJCBIC6crtgoeD+83k1BhIissXZMCs4UYDG/vZlh&#10;rt2J36jdRyMShEOOCsoYm1zKUJRkMQxcQ5y8L+ctxiS9kdrjKcFtLUdZdi8tVpwWSmzouaTie/9r&#10;FRSbzxfzY1YH9u3xYbncHc/Zx1apfq97egQRqYv/4b/2WiuYjMZw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UbEcYAAADcAAAADwAAAAAAAAAAAAAAAACYAgAAZHJz&#10;L2Rvd25yZXYueG1sUEsFBgAAAAAEAAQA9QAAAIsDAAAAAA==&#10;" fillcolor="#2d4b89" stroked="f"/>
                        <v:rect id="Rectangle 509" o:spid="_x0000_s1537" style="position:absolute;left:1244;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Ns8UA&#10;AADcAAAADwAAAGRycy9kb3ducmV2LnhtbESP3WrCQBSE7wu+w3IE73TjT0VSNyL+QCiU1rQPcJo9&#10;JiHZsyG7mvTtuwWhl8PMfMNsd4NpxJ06V1lWMJ9FIIhzqysuFHx9nqcbEM4ja2wsk4IfcrBLRk9b&#10;jLXt+UL3zBciQNjFqKD0vo2ldHlJBt3MtsTBu9rOoA+yK6TusA9w08hFFK2lwYrDQoktHUrK6+xm&#10;FJyOtEzb/s28+o/vPDvr6D3d1EpNxsP+BYSnwf+HH+1UK3herODvTDgC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E2zxQAAANwAAAAPAAAAAAAAAAAAAAAAAJgCAABkcnMv&#10;ZG93bnJldi54bWxQSwUGAAAAAAQABAD1AAAAigMAAAAA&#10;" fillcolor="#2e4a88" stroked="f"/>
                        <v:rect id="Rectangle 510" o:spid="_x0000_s1538" style="position:absolute;left:1246;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DgsUA&#10;AADcAAAADwAAAGRycy9kb3ducmV2LnhtbESPQWvCQBSE7wX/w/KE3upGqUWim6At0kApaCKeH9ln&#10;Esy+Ddk1pv++Wyh4HGbmG2aTjqYVA/WusaxgPotAEJdWN1wpOBX7lxUI55E1tpZJwQ85SJPJ0wZj&#10;be98pCH3lQgQdjEqqL3vYildWZNBN7MdcfAutjfog+wrqXu8B7hp5SKK3qTBhsNCjR2911Re85tR&#10;kJ0/czP/sEXhXy/D8ctkh+9dptTzdNyuQXga/SP83860guViCX9nwhG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4OCxQAAANwAAAAPAAAAAAAAAAAAAAAAAJgCAABkcnMv&#10;ZG93bnJldi54bWxQSwUGAAAAAAQABAD1AAAAigMAAAAA&#10;" fillcolor="#2e4a87" stroked="f"/>
                        <v:rect id="Rectangle 511" o:spid="_x0000_s1539" style="position:absolute;left:1249;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eXsMA&#10;AADcAAAADwAAAGRycy9kb3ducmV2LnhtbESPwWrDMBBE74X8g9hCb41cF4fgRDFpaCGHXpL2AxZr&#10;Y5tIK0VSHPfvo0Khx2Fm3jDrZrJGjBTi4FjBy7wAQdw6PXCn4Pvr43kJIiZkjcYxKfihCM1m9rDG&#10;WrsbH2g8pk5kCMcaFfQp+VrK2PZkMc6dJ87eyQWLKcvQSR3wluHWyLIoFtLiwHmhR0+7ntrz8WoV&#10;YKjeX5f++nbYeWP9ZfTmkyulnh6n7QpEoin9h//ae62gKhfweyYf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9eXsMAAADcAAAADwAAAAAAAAAAAAAAAACYAgAAZHJzL2Rv&#10;d25yZXYueG1sUEsFBgAAAAAEAAQA9QAAAIgDAAAAAA==&#10;" fillcolor="#2e4986" stroked="f"/>
                        <v:rect id="Rectangle 512" o:spid="_x0000_s1540" style="position:absolute;left:1252;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gkccA&#10;AADcAAAADwAAAGRycy9kb3ducmV2LnhtbESP3WrCQBSE7wt9h+UI3tWNwVpNXUMbEYqi+FPo7SF7&#10;moRmz4bsRuPbdwtCL4eZ+YZZpL2pxYVaV1lWMB5FIIhzqysuFHye108zEM4ja6wtk4IbOUiXjw8L&#10;TLS98pEuJ1+IAGGXoILS+yaR0uUlGXQj2xAH79u2Bn2QbSF1i9cAN7WMo2gqDVYcFkpsKCsp/zl1&#10;RoHbz4rt13vmJ93hNt3k551czXdKDQf92ysIT73/D9/bH1rBc/wC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JHHAAAA3AAAAA8AAAAAAAAAAAAAAAAAmAIAAGRy&#10;cy9kb3ducmV2LnhtbFBLBQYAAAAABAAEAPUAAACMAwAAAAA=&#10;" fillcolor="#2e4885" stroked="f"/>
                        <v:rect id="Rectangle 513" o:spid="_x0000_s1541" style="position:absolute;left:1254;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s70A&#10;AADcAAAADwAAAGRycy9kb3ducmV2LnhtbERPyQrCMBC9C/5DGMGbpgoWqUaRouBycsPr0IxtsZmU&#10;Jmr9e3MQPD7ePl+2phIvalxpWcFoGIEgzqwuOVdwOW8GUxDOI2usLJOCDzlYLrqdOSbavvlIr5PP&#10;RQhhl6CCwvs6kdJlBRl0Q1sTB+5uG4M+wCaXusF3CDeVHEdRLA2WHBoKrCktKHucnkZBKiv9sYc4&#10;i+/xaL9e33ZXn06U6vfa1QyEp9b/xT/3ViuYjMPacCYc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1os70AAADcAAAADwAAAAAAAAAAAAAAAACYAgAAZHJzL2Rvd25yZXYu&#10;eG1sUEsFBgAAAAAEAAQA9QAAAIIDAAAAAA==&#10;" fillcolor="#2e4884" stroked="f"/>
                        <v:rect id="Rectangle 514" o:spid="_x0000_s1542" style="position:absolute;left:1257;top:2672;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3t3cYA&#10;AADcAAAADwAAAGRycy9kb3ducmV2LnhtbESPzWrDMBCE74G+g9hCb4lcQ03qRAklpeBD2pCf3hdr&#10;Y5taK8dSbcdPXxUCOQ4z8w2zXA+mFh21rrKs4HkWgSDOra64UHA6fkznIJxH1lhbJgVXcrBePUyW&#10;mGrb8566gy9EgLBLUUHpfZNK6fKSDLqZbYiDd7atQR9kW0jdYh/gppZxFCXSYMVhocSGNiXlP4df&#10;o6DO3r/iTTOvvrc7NyaX0/jZXY5KPT0ObwsQngZ/D9/amVbwEr/C/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3t3cYAAADcAAAADwAAAAAAAAAAAAAAAACYAgAAZHJz&#10;L2Rvd25yZXYueG1sUEsFBgAAAAAEAAQA9QAAAIsDAAAAAA==&#10;" fillcolor="#2f4783" stroked="f"/>
                        <v:rect id="Rectangle 515" o:spid="_x0000_s1543" style="position:absolute;left:1259;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A4r8A&#10;AADcAAAADwAAAGRycy9kb3ducmV2LnhtbERPTYvCMBC9C/6HMIIX0VRXRapRRBQW9lQVvA7N2Bab&#10;SWmiRn+9OSx4fLzv1SaYWjyodZVlBeNRAoI4t7riQsH5dBguQDiPrLG2TApe5GCz7nZWmGr75Iwe&#10;R1+IGMIuRQWl900qpctLMuhGtiGO3NW2Bn2EbSF1i88Ybmo5SZK5NFhxbCixoV1J+e14NwoGrs4m&#10;ic7C3vzh9E3j/SX4m1L9XtguQXgK/iv+d/9qBbOfOD+ei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a4DivwAAANwAAAAPAAAAAAAAAAAAAAAAAJgCAABkcnMvZG93bnJl&#10;di54bWxQSwUGAAAAAAQABAD1AAAAhAMAAAAA&#10;" fillcolor="#2f4782" stroked="f"/>
                        <v:rect id="Rectangle 516" o:spid="_x0000_s1544" style="position:absolute;left:1262;top:2672;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FVsMA&#10;AADcAAAADwAAAGRycy9kb3ducmV2LnhtbESP3YrCMBCF7wXfIYzg3Zr6s13pGkUEdRFBVvsAQzPb&#10;FptJaaKtb28WBC8P5+fjLFadqcSdGldaVjAeRSCIM6tLzhWkl+3HHITzyBory6TgQQ5Wy35vgYm2&#10;Lf/S/exzEUbYJaig8L5OpHRZQQbdyNbEwfuzjUEfZJNL3WAbxk0lJ1EUS4MlB0KBNW0Kyq7nmwmQ&#10;3UzO09ScrscvfKxJxpd2f1BqOOjW3yA8df4dfrV/tILP6Rj+z4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qFVsMAAADcAAAADwAAAAAAAAAAAAAAAACYAgAAZHJzL2Rv&#10;d25yZXYueG1sUEsFBgAAAAAEAAQA9QAAAIgDAAAAAA==&#10;" fillcolor="#2f4681" stroked="f"/>
                        <v:shape id="Picture 517" o:spid="_x0000_s1545" type="#_x0000_t75" style="position:absolute;left:1077;top:2418;width:233;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qtpjDAAAA3AAAAA8AAABkcnMvZG93bnJldi54bWxEj9FqAjEURN8L/YdwC77VRK2rbI0igiL4&#10;5OoH3G6uu4ubmyWJuv59Uyj4OMzMGWax6m0r7uRD41jDaKhAEJfONFxpOJ+2n3MQISIbbB2ThicF&#10;WC3f3xaYG/fgI92LWIkE4ZCjhjrGLpcylDVZDEPXESfv4rzFmKSvpPH4SHDbyrFSmbTYcFqosaNN&#10;TeW1uFkNmd9dDjP189x9VZTtw6mZoyq0Hnz0628Qkfr4Cv+390bDdDKGvzPp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Kq2mMMAAADcAAAADwAAAAAAAAAAAAAAAACf&#10;AgAAZHJzL2Rvd25yZXYueG1sUEsFBgAAAAAEAAQA9wAAAI8DAAAAAA==&#10;">
                          <v:imagedata r:id="rId100" o:title=""/>
                        </v:shape>
                        <v:shape id="Picture 518" o:spid="_x0000_s1546" type="#_x0000_t75" style="position:absolute;left:1077;top:2418;width:233;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z1U3HAAAA3AAAAA8AAABkcnMvZG93bnJldi54bWxEj09rwkAUxO8Fv8PyCr0U3dhQDdFVRCj0&#10;UCz+gdLbM/uaDWbfhuzGxG/fFQo9DjPzG2a5HmwtrtT6yrGC6SQBQVw4XXGp4HR8G2cgfEDWWDsm&#10;BTfysF6NHpaYa9fznq6HUIoIYZ+jAhNCk0vpC0MW/cQ1xNH7ca3FEGVbSt1iH+G2li9JMpMWK44L&#10;BhvaGiouh84qmHXZni7fZ9P1mb992nT3Nf94VurpcdgsQAQawn/4r/2uFbymKdzPxCM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Wz1U3HAAAA3AAAAA8AAAAAAAAAAAAA&#10;AAAAnwIAAGRycy9kb3ducmV2LnhtbFBLBQYAAAAABAAEAPcAAACTAwAAAAA=&#10;">
                          <v:imagedata r:id="rId101" o:title=""/>
                        </v:shape>
                        <v:shape id="Freeform 519" o:spid="_x0000_s1547" style="position:absolute;left:1152;top:2664;width:119;height:35;visibility:visible;mso-wrap-style:square;v-text-anchor:top" coordsize="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wlsUA&#10;AADcAAAADwAAAGRycy9kb3ducmV2LnhtbESP3WrCQBSE7wu+w3KE3gTd2D80dZVgqPSmlKgPcMge&#10;k9Ds2ZDdmOTt3UKhl8PMfMNs96NpxI06V1tWsFrGIIgLq2suFVzOH4s1COeRNTaWScFEDva72cMW&#10;E20Hzul28qUIEHYJKqi8bxMpXVGRQbe0LXHwrrYz6IPsSqk7HALcNPIpjt+kwZrDQoUtHSoqfk69&#10;URBF/Ya/+8txk05fNu19RrnLlHqcj+k7CE+j/w//tT+1gtfnF/g9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zCWxQAAANwAAAAPAAAAAAAAAAAAAAAAAJgCAABkcnMv&#10;ZG93bnJldi54bWxQSwUGAAAAAAQABAD1AAAAigMAAAAA&#10;" path="m119,10l108,21,94,29,80,34,64,35,46,32,29,26,13,14,,e" filled="f" strokecolor="#d75139" strokeweight="22e-5mm">
                          <v:path arrowok="t" o:connecttype="custom" o:connectlocs="119,10;108,21;94,29;80,34;64,35;46,32;29,26;13,14;0,0" o:connectangles="0,0,0,0,0,0,0,0,0"/>
                        </v:shape>
                        <v:shape id="Picture 520" o:spid="_x0000_s1548" type="#_x0000_t75" style="position:absolute;left:1279;top:3183;width:9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LdvTHAAAA3AAAAA8AAABkcnMvZG93bnJldi54bWxEj1trwkAUhN8F/8NyhL7ppi1eiNmIFUov&#10;D+IdfTtkT5PQ7Nk0u2r677sFwcdhZr5hkllrKnGhxpWWFTwOIhDEmdUl5wp229f+BITzyBory6Tg&#10;lxzM0m4nwVjbK6/psvG5CBB2MSoovK9jKV1WkEE3sDVx8L5sY9AH2eRSN3gNcFPJpygaSYMlh4UC&#10;a1oUlH1vzkaB/FntFi+ltsvq8+189PuP8WF+Uuqh186nIDy1/h6+td+1guHzEP7PhCM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LdvTHAAAA3AAAAA8AAAAAAAAAAAAA&#10;AAAAnwIAAGRycy9kb3ducmV2LnhtbFBLBQYAAAAABAAEAPcAAACTAwAAAAA=&#10;">
                          <v:imagedata r:id="rId102" o:title=""/>
                        </v:shape>
                        <v:rect id="Rectangle 521" o:spid="_x0000_s1549" style="position:absolute;left:1284;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risUA&#10;AADcAAAADwAAAGRycy9kb3ducmV2LnhtbESPT2vCQBTE74LfYXkFb3VTxdCmboIUBA9S8A/Y4yP7&#10;TILZt2l2jWs/fbdQ8DjMzG+YZRFMKwbqXWNZwcs0AUFcWt1wpeB4WD+/gnAeWWNrmRTcyUGRj0dL&#10;zLS98Y6Gva9EhLDLUEHtfZdJ6cqaDLqp7Yijd7a9QR9lX0nd4y3CTStnSZJKgw3HhRo7+qipvOyv&#10;RsG3/DqdNvS5aIPcltfdgOHtJ1Vq8hRW7yA8Bf8I/7c3WsFins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iuKxQAAANwAAAAPAAAAAAAAAAAAAAAAAJgCAABkcnMv&#10;ZG93bnJldi54bWxQSwUGAAAAAAQABAD1AAAAigMAAAAA&#10;" fillcolor="#285ea6" stroked="f"/>
                        <v:rect id="Rectangle 522" o:spid="_x0000_s1550" style="position:absolute;left:1286;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118QA&#10;AADcAAAADwAAAGRycy9kb3ducmV2LnhtbESPzWrDMBCE74W+g9hCbo3chDrBiRLqQKCHXPIDpbfF&#10;2tqi1spIiqO+fVUo5DjMzDfMeptsL0bywThW8DItQBA3ThtuFVzO++cliBCRNfaOScEPBdhuHh/W&#10;WGl34yONp9iKDOFQoYIuxqGSMjQdWQxTNxBn78t5izFL30rt8ZbhtpezoiilRcN5ocOBdh0136er&#10;VTDWH4dPw2W5k7JMvvbpejC1UpOn9LYCESnFe/i//a4VvM4X8HcmH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ddfEAAAA3AAAAA8AAAAAAAAAAAAAAAAAmAIAAGRycy9k&#10;b3ducmV2LnhtbFBLBQYAAAAABAAEAPUAAACJAwAAAAA=&#10;" fillcolor="#7cbde9" stroked="f"/>
                        <v:rect id="Rectangle 523" o:spid="_x0000_s1551" style="position:absolute;left:1287;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BxcAA&#10;AADcAAAADwAAAGRycy9kb3ducmV2LnhtbERPy4rCMBTdC/5DuII7TVUcpDaKCMOIOx1F3V2S2wc2&#10;N6WJtvP3k8XALA/nnW17W4s3tb5yrGA2TUAQa2cqLhRcvj8nKxA+IBusHZOCH/Kw3QwHGabGdXyi&#10;9zkUIoawT1FBGUKTSul1SRb91DXEkctdazFE2BbStNjFcFvLeZJ8SIsVx4YSG9qXpJ/nl1Xw+Jof&#10;G33rqivqxz3392tyNDOlxqN+twYRqA//4j/3wShYLuLa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mBxcAAAADcAAAADwAAAAAAAAAAAAAAAACYAgAAZHJzL2Rvd25y&#10;ZXYueG1sUEsFBgAAAAAEAAQA9QAAAIUDAAAAAA==&#10;" fillcolor="#7abbe8" stroked="f"/>
                        <v:rect id="Rectangle 524" o:spid="_x0000_s1552" style="position:absolute;left:1289;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LYsQA&#10;AADcAAAADwAAAGRycy9kb3ducmV2LnhtbESPQUvDQBSE7wX/w/IEb+3GFMXGbkopWPRkW7309sy+&#10;ZIPZtzFvbeO/dwuCx2FmvmGWq9F36kSDtIEN3M4yUMRVsC03Bt7fnqYPoCQiW+wCk4EfEliVV5Ml&#10;FjaceU+nQ2xUgrAUaMDF2BdaS+XIo8xCT5y8OgweY5JDo+2A5wT3nc6z7F57bDktOOxp46j6PHx7&#10;Ay+4xa885nvXvX4c60qE7E6Mubke14+gIo3xP/zXfrYG7uYLuJxJR0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9i2LEAAAA3AAAAA8AAAAAAAAAAAAAAAAAmAIAAGRycy9k&#10;b3ducmV2LnhtbFBLBQYAAAAABAAEAPUAAACJAwAAAAA=&#10;" fillcolor="#79b9e7" stroked="f"/>
                        <v:rect id="Rectangle 525" o:spid="_x0000_s1553" style="position:absolute;left:1290;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LC8MA&#10;AADcAAAADwAAAGRycy9kb3ducmV2LnhtbERPy0oDMRTdF/oP4Rbc2Yza2jo2LVYoiFCwT7q8TK6T&#10;0eRmSGI7/r1ZCF0eznu26JwVZwqx8azgbliAIK68brhWsN+tbqcgYkLWaD2Tgl+KsJj3ezMstb/w&#10;hs7bVIscwrFEBSaltpQyVoYcxqFviTP36YPDlGGopQ54yeHOyvuieJQOG84NBlt6NVR9b3+cguKD&#10;18v3bnn6ejoY+3A8TWwYT5S6GXQvzyASdekq/ne/aQXjUZ6fz+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kLC8MAAADcAAAADwAAAAAAAAAAAAAAAACYAgAAZHJzL2Rv&#10;d25yZXYueG1sUEsFBgAAAAAEAAQA9QAAAIgDAAAAAA==&#10;" fillcolor="#78b8e6" stroked="f"/>
                        <v:rect id="Rectangle 526" o:spid="_x0000_s1554" style="position:absolute;left:1292;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lRMMA&#10;AADcAAAADwAAAGRycy9kb3ducmV2LnhtbESPT2vCQBTE74V+h+UVequ7kVokuor1H73GiOdH9pnE&#10;Zt+G7KrRT+8WCh6HmfkNM533thEX6nztWEMyUCCIC2dqLjXs883HGIQPyAYbx6ThRh7ms9eXKabG&#10;XTmjyy6UIkLYp6ihCqFNpfRFRRb9wLXE0Tu6zmKIsiul6fAa4baRQ6W+pMWa40KFLS0rKn53Z6vB&#10;bLNMrRajw8m45Jafv9e8vyut39/6xQREoD48w//tH6Nh9JnA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lRMMAAADcAAAADwAAAAAAAAAAAAAAAACYAgAAZHJzL2Rv&#10;d25yZXYueG1sUEsFBgAAAAAEAAQA9QAAAIgDAAAAAA==&#10;" fillcolor="#76b6e5" stroked="f"/>
                        <v:rect id="Rectangle 527" o:spid="_x0000_s1555" style="position:absolute;left:1294;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wUcMA&#10;AADcAAAADwAAAGRycy9kb3ducmV2LnhtbESP3YrCMBSE7wXfIRzBO00VXaRrFH8QRHDZrfsAh+Zs&#10;WzY5KU2s9e2NIHg5zMw3zHLdWSNaanzlWMFknIAgzp2uuFDwezmMFiB8QNZoHJOCO3lYr/q9Jaba&#10;3fiH2iwUIkLYp6igDKFOpfR5SRb92NXE0ftzjcUQZVNI3eAtwq2R0yT5kBYrjgsl1rQrKf/PrlbB&#10;1/loyM6LiZ+dZLtvt/RttlelhoNu8wkiUBfe4Vf7qBXMZ1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wUcMAAADcAAAADwAAAAAAAAAAAAAAAACYAgAAZHJzL2Rv&#10;d25yZXYueG1sUEsFBgAAAAAEAAQA9QAAAIgDAAAAAA==&#10;" fillcolor="#75b5e4" stroked="f"/>
                        <v:rect id="Rectangle 528" o:spid="_x0000_s1556" style="position:absolute;left:1295;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h0MQA&#10;AADcAAAADwAAAGRycy9kb3ducmV2LnhtbESPT4vCMBTE78J+h/AWvGmqXYtUoyyishcR/1y8PZpn&#10;W7Z5KU1q67c3wsIeh5n5DbNc96YSD2pcaVnBZByBIM6sLjlXcL3sRnMQziNrrCyTgic5WK8+BktM&#10;te34RI+zz0WAsEtRQeF9nUrpsoIMurGtiYN3t41BH2STS91gF+CmktMoSqTBksNCgTVtCsp+z61R&#10;cD/ER9Pyvt2WeZzsdFfR7TlRavjZfy9AeOr9f/iv/aMVzL5ieJ8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3odDEAAAA3AAAAA8AAAAAAAAAAAAAAAAAmAIAAGRycy9k&#10;b3ducmV2LnhtbFBLBQYAAAAABAAEAPUAAACJAwAAAAA=&#10;" fillcolor="#73b3e3" stroked="f"/>
                        <v:rect id="Rectangle 529" o:spid="_x0000_s1557" style="position:absolute;left:1297;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s8ccA&#10;AADcAAAADwAAAGRycy9kb3ducmV2LnhtbESPzU4CQRCE7ya+w6RNvMksAgZWBiIYiAc88JforbPT&#10;7m7c6dnMtLC8PWNi4rFSVV+lpvPONepEIdaeDfR7GSjiwtuaSwOH/ephDCoKssXGMxm4UIT57PZm&#10;irn1Z97SaSelShCOORqoRNpc61hU5DD2fEucvC8fHEqSodQ24DnBXaMfs+xJO6w5LVTY0rKi4nv3&#10;4wws+p/Lj8EGj26wDpPX40LexyMx5v6ue3kGJdTJf/iv/WYNjIZD+D2TjoC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YrPHHAAAA3AAAAA8AAAAAAAAAAAAAAAAAmAIAAGRy&#10;cy9kb3ducmV2LnhtbFBLBQYAAAAABAAEAPUAAACMAwAAAAA=&#10;" fillcolor="#72b2e2" stroked="f"/>
                        <v:rect id="Rectangle 530" o:spid="_x0000_s1558" style="position:absolute;left:1298;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ddsUA&#10;AADcAAAADwAAAGRycy9kb3ducmV2LnhtbESPW2vCQBSE3wv9D8sRfKsb66UmuoqIgvrmFXw7ZI9J&#10;2uzZkF01/fduQejjMDPfMJNZY0pxp9oVlhV0OxEI4tTqgjMFx8PqYwTCeWSNpWVS8EsOZtP3twkm&#10;2j54R/e9z0SAsEtQQe59lUjp0pwMuo6tiIN3tbVBH2SdSV3jI8BNKT+jaCgNFhwWcqxokVP6s78Z&#10;BfPvOO7FpyVtdsdLev7iYf+w2irVbjXzMQhPjf8Pv9prrWDQH8DfmX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112xQAAANwAAAAPAAAAAAAAAAAAAAAAAJgCAABkcnMv&#10;ZG93bnJldi54bWxQSwUGAAAAAAQABAD1AAAAigMAAAAA&#10;" fillcolor="#70b0e0" stroked="f"/>
                        <v:rect id="Rectangle 531" o:spid="_x0000_s1559" style="position:absolute;left:1300;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jOccA&#10;AADcAAAADwAAAGRycy9kb3ducmV2LnhtbESPT2vCQBTE70K/w/IEL6Kb1qhtdBURxOpB8M+hx0f2&#10;NQnNvg3ZNcZ++q5Q8DjMzG+Y+bI1pWiodoVlBa/DCARxanXBmYLLeTN4B+E8ssbSMim4k4Pl4qUz&#10;x0TbGx+pOflMBAi7BBXk3leJlC7NyaAb2oo4eN+2NuiDrDOpa7wFuCnlWxRNpMGCw0KOFa1zSn9O&#10;V6Ng9NGn/qH53U3j1XrfbjO7i5svpXrddjUD4an1z/B/+1MrGMcTeJw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84znHAAAA3AAAAA8AAAAAAAAAAAAAAAAAmAIAAGRy&#10;cy9kb3ducmV2LnhtbFBLBQYAAAAABAAEAPUAAACMAwAAAAA=&#10;" fillcolor="#6faedf" stroked="f"/>
                        <v:rect id="Rectangle 532" o:spid="_x0000_s1560" style="position:absolute;left:1302;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d9MUA&#10;AADcAAAADwAAAGRycy9kb3ducmV2LnhtbESP3WrCQBSE74W+w3IKvTObaquSuooIolQp/kFvD9nT&#10;JJg9G7LbZPv2XaHQy2FmvmHmy2Bq0VHrKssKnpMUBHFudcWFgutlM5yBcB5ZY22ZFPyQg+XiYTDH&#10;TNueT9SdfSEihF2GCkrvm0xKl5dk0CW2IY7el20N+ijbQuoW+wg3tRyl6UQarDgulNjQuqT8dv42&#10;CrZy/L77SPvjYRJ4P71uOxM+O6WeHsPqDYSn4P/Df+2dVvD6MoX7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J30xQAAANwAAAAPAAAAAAAAAAAAAAAAAJgCAABkcnMv&#10;ZG93bnJldi54bWxQSwUGAAAAAAQABAD1AAAAigMAAAAA&#10;" fillcolor="#6eadde" stroked="f"/>
                        <v:rect id="Rectangle 533" o:spid="_x0000_s1561" style="position:absolute;left:1303;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iycIA&#10;AADcAAAADwAAAGRycy9kb3ducmV2LnhtbERPW2vCMBR+F/Yfwhn4pqmbilajbMPBUBBvDPZ2aI5N&#10;WXNSmlTrvzcPgo8f332+bG0pLlT7wrGCQT8BQZw5XXCu4HT87k1A+ICssXRMCm7kYbl46cwx1e7K&#10;e7ocQi5iCPsUFZgQqlRKnxmy6PuuIo7c2dUWQ4R1LnWN1xhuS/mWJGNpseDYYLCiL0PZ/6GxCvar&#10;9+nuU66HOz7/bv4a17Rotkp1X9uPGYhAbXiKH+4frWA0jGvjmXg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LJwgAAANwAAAAPAAAAAAAAAAAAAAAAAJgCAABkcnMvZG93&#10;bnJldi54bWxQSwUGAAAAAAQABAD1AAAAhwMAAAAA&#10;" fillcolor="#6cabdd" stroked="f"/>
                        <v:rect id="Rectangle 534" o:spid="_x0000_s1562" style="position:absolute;left:1305;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Ja8YA&#10;AADcAAAADwAAAGRycy9kb3ducmV2LnhtbESPT2vCQBTE7wW/w/IEb3Wj2GKiq0ih6qEF/yLeHtln&#10;Es2+DdlVk2/fLRR6HGbmN8x03phSPKh2hWUFg34Egji1uuBMwWH/+ToG4TyyxtIyKWjJwXzWeZli&#10;ou2Tt/TY+UwECLsEFeTeV4mULs3JoOvbijh4F1sb9EHWmdQ1PgPclHIYRe/SYMFhIceKPnJKb7u7&#10;UXBcjOkrPg2bdnU9H+Lluf3e7Aulet1mMQHhqfH/4b/2Wit4G8XweyYc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HJa8YAAADcAAAADwAAAAAAAAAAAAAAAACYAgAAZHJz&#10;L2Rvd25yZXYueG1sUEsFBgAAAAAEAAQA9QAAAIsDAAAAAA==&#10;" fillcolor="#6baadb" stroked="f"/>
                        <v:rect id="Rectangle 535" o:spid="_x0000_s1563" style="position:absolute;left:1306;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U/MAA&#10;AADcAAAADwAAAGRycy9kb3ducmV2LnhtbERPy4rCMBTdD/gP4QpuZEwVlaHTKCoVZ1xpxw+4NLcP&#10;bG5KE7X+/WQhuDycd7LuTSPu1LnasoLpJAJBnFtdc6ng8rf//ALhPLLGxjIpeJKD9WrwkWCs7YPP&#10;dM98KUIIuxgVVN63sZQur8igm9iWOHCF7Qz6ALtS6g4fIdw0chZFS2mw5tBQYUu7ivJrdjMKOD1s&#10;o3p+TPF3ftFjdxoXlN6UGg37zTcIT71/i1/uH61gsQjzw5lw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IU/MAAAADcAAAADwAAAAAAAAAAAAAAAACYAgAAZHJzL2Rvd25y&#10;ZXYueG1sUEsFBgAAAAAEAAQA9QAAAIUDAAAAAA==&#10;" fillcolor="#6aa8da" stroked="f"/>
                        <v:rect id="Rectangle 536" o:spid="_x0000_s1564" style="position:absolute;left:1308;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xAMUA&#10;AADcAAAADwAAAGRycy9kb3ducmV2LnhtbESPQWvCQBSE7wX/w/IEb3UTwVKiaygFUQ+CtaLt7ZF9&#10;yYZk34bsqvHfdwuFHoeZ+YZZ5oNtxY16XztWkE4TEMSF0zVXCk6f6+dXED4ga2wdk4IHechXo6cl&#10;Ztrd+YNux1CJCGGfoQITQpdJ6QtDFv3UdcTRK11vMUTZV1L3eI9w28pZkrxIizXHBYMdvRsqmuPV&#10;RsrpsNe0mV3P5vzVlJf0uxySnVKT8fC2ABFoCP/hv/ZWK5jP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XEAxQAAANwAAAAPAAAAAAAAAAAAAAAAAJgCAABkcnMv&#10;ZG93bnJldi54bWxQSwUGAAAAAAQABAD1AAAAigMAAAAA&#10;" fillcolor="#68a7d9" stroked="f"/>
                        <v:rect id="Rectangle 537" o:spid="_x0000_s1565" style="position:absolute;left:1310;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4/TMEA&#10;AADcAAAADwAAAGRycy9kb3ducmV2LnhtbESPQYvCMBSE74L/ITxhb5oq6ErXKCIIPa7tXrw9mrdt&#10;sXkJSaz1328WBI/DzHzD7A6j6cVAPnSWFSwXGQji2uqOGwU/1Xm+BREissbeMil4UoDDfjrZYa7t&#10;gy80lLERCcIhRwVtjC6XMtQtGQwL64iT92u9wZikb6T2+Ehw08tVlm2kwY7TQouOTi3Vt/JuFGBV&#10;Du66HPtvL4v60xUaq2tU6mM2Hr9ARBrjO/xqF1rBer2C/zPpCM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0zBAAAA3AAAAA8AAAAAAAAAAAAAAAAAmAIAAGRycy9kb3du&#10;cmV2LnhtbFBLBQYAAAAABAAEAPUAAACGAwAAAAA=&#10;" fillcolor="#67a5d8" stroked="f"/>
                        <v:rect id="Rectangle 538" o:spid="_x0000_s1566" style="position:absolute;left:1311;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xTsUA&#10;AADcAAAADwAAAGRycy9kb3ducmV2LnhtbESPT4vCMBTE74LfITxhb5q6qyLVKLqysCIe/IN6fDTP&#10;tti81CZq/fabBcHjMDO/YcbT2hTiTpXLLSvodiIQxInVOacK9ruf9hCE88gaC8uk4EkOppNmY4yx&#10;tg/e0H3rUxEg7GJUkHlfxlK6JCODrmNL4uCdbWXQB1mlUlf4CHBTyM8oGkiDOYeFDEv6zii5bG9G&#10;wTo5zY+L58lce7fVPJ2hWdabg1IfrXo2AuGp9u/wq/2rFfT7X/B/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HFOxQAAANwAAAAPAAAAAAAAAAAAAAAAAJgCAABkcnMv&#10;ZG93bnJldi54bWxQSwUGAAAAAAQABAD1AAAAigMAAAAA&#10;" fillcolor="#65a3d7" stroked="f"/>
                        <v:rect id="Rectangle 539" o:spid="_x0000_s1567" style="position:absolute;left:1313;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Cb1sQA&#10;AADcAAAADwAAAGRycy9kb3ducmV2LnhtbESPQWsCMRSE70L/Q3gFL1KzLVXs1iiLUPTqrgePr5vn&#10;JnTzsmyirv/eFASPw8x8wyzXg2vFhfpgPSt4n2YgiGuvLTcKDtXP2wJEiMgaW8+k4EYB1quX0RJz&#10;7a+8p0sZG5EgHHJUYGLscilDbchhmPqOOHkn3zuMSfaN1D1eE9y18iPL5tKh5bRgsKONofqvPDsF&#10;xeR43FZfi19T2N1w2h9u1daWSo1fh+IbRKQhPsOP9k4rmM0+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9bEAAAA3AAAAA8AAAAAAAAAAAAAAAAAmAIAAGRycy9k&#10;b3ducmV2LnhtbFBLBQYAAAAABAAEAPUAAACJAwAAAAA=&#10;" fillcolor="#64a2d6" stroked="f"/>
                        <v:rect id="Rectangle 540" o:spid="_x0000_s1568" style="position:absolute;left:1314;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TC8UA&#10;AADcAAAADwAAAGRycy9kb3ducmV2LnhtbESP3WrCQBSE7wu+w3KE3tWNSkSjq4hFEEGo/14essck&#10;mD2bZrca374rFHo5zMw3zGTWmFLcqXaFZQXdTgSCOLW64EzBYb/8GIJwHlljaZkUPMnBbNp6m2Ci&#10;7YO3dN/5TAQIuwQV5N5XiZQuzcmg69iKOHhXWxv0QdaZ1DU+AtyUshdFA2mw4LCQY0WLnNLb7sco&#10;sIthtZbnr8vxVAxG3e/PUf+22ij13m7mYxCeGv8f/muvtII4juF1Jhw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VMLxQAAANwAAAAPAAAAAAAAAAAAAAAAAJgCAABkcnMv&#10;ZG93bnJldi54bWxQSwUGAAAAAAQABAD1AAAAigMAAAAA&#10;" fillcolor="#62a0d5" stroked="f"/>
                        <v:rect id="Rectangle 541" o:spid="_x0000_s1569" style="position:absolute;left:1316;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rxcIA&#10;AADcAAAADwAAAGRycy9kb3ducmV2LnhtbESPQWvCQBSE7wX/w/KEXopuLDVIdBURUnutiudn9pkE&#10;s29D3mrSf+8WCj0OM/MNs9oMrlEP6qT2bGA2TUARF97WXBo4HfPJApQEZIuNZzLwQwKb9ehlhZn1&#10;PX/T4xBKFSEsGRqoQmgzraWoyKFMfUscvavvHIYou1LbDvsId41+T5JUO6w5LlTY0q6i4na4OwNv&#10;w+xzb3eX1J3lmG/zQj7SXox5HQ/bJahAQ/gP/7W/rIH5PIXfM/EI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avFwgAAANwAAAAPAAAAAAAAAAAAAAAAAJgCAABkcnMvZG93&#10;bnJldi54bWxQSwUGAAAAAAQABAD1AAAAhwMAAAAA&#10;" fillcolor="#619fd4" stroked="f"/>
                        <v:rect id="Rectangle 542" o:spid="_x0000_s1570" style="position:absolute;left:1318;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efcMA&#10;AADcAAAADwAAAGRycy9kb3ducmV2LnhtbESPQYvCMBSE74L/ITzB25oqulu6RhFBETzouoW9vm2e&#10;bbF5KU2s9d8bQfA4zMw3zHzZmUq01LjSsoLxKAJBnFldcq4g/d18xCCcR9ZYWSYFd3KwXPR7c0y0&#10;vfEPtSefiwBhl6CCwvs6kdJlBRl0I1sTB+9sG4M+yCaXusFbgJtKTqLoUxosOSwUWNO6oOxyuhoF&#10;Zcp/x8n/fpvunBlP8eA4bmOlhoNu9Q3CU+ff4Vd7pxXMZl/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EefcMAAADcAAAADwAAAAAAAAAAAAAAAACYAgAAZHJzL2Rv&#10;d25yZXYueG1sUEsFBgAAAAAEAAQA9QAAAIgDAAAAAA==&#10;" fillcolor="#609dd3" stroked="f"/>
                        <v:rect id="Rectangle 543" o:spid="_x0000_s1571" style="position:absolute;left:1319;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z/8QA&#10;AADcAAAADwAAAGRycy9kb3ducmV2LnhtbERPy2rCQBTdF/oPwxW6KXWimFJiRqmCxU0X9QEuL5mb&#10;TEjmTsyMGv36zqLQ5eG88+VgW3Gl3teOFUzGCQjiwumaKwWH/ebtA4QPyBpbx6TgTh6Wi+enHDPt&#10;bvxD112oRAxhn6ECE0KXSekLQxb92HXEkStdbzFE2FdS93iL4baV0yR5lxZrjg0GO1obKprdxSpY&#10;JdL45vt1/2jO5eXrODnN0vVJqZfR8DkHEWgI/+I/91YrSNO4Np6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Ys//EAAAA3AAAAA8AAAAAAAAAAAAAAAAAmAIAAGRycy9k&#10;b3ducmV2LnhtbFBLBQYAAAAABAAEAPUAAACJAwAAAAA=&#10;" fillcolor="#5e9cd2" stroked="f"/>
                        <v:rect id="Rectangle 544" o:spid="_x0000_s1572" style="position:absolute;left:1321;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POMUA&#10;AADcAAAADwAAAGRycy9kb3ducmV2LnhtbESP0WrCQBRE34X+w3ILfdNNG0xrzCpFsBSKD6b9gGv2&#10;msTu3g3ZNca/7xYEH4eZOcMU69EaMVDvW8cKnmcJCOLK6ZZrBT/f2+kbCB+QNRrHpOBKHtarh0mB&#10;uXYX3tNQhlpECPscFTQhdLmUvmrIop+5jjh6R9dbDFH2tdQ9XiLcGvmSJJm02HJcaLCjTUPVb3m2&#10;Co6ZNdV1Z77kxylND+csfXX7VKmnx/F9CSLQGO7hW/tTK5jPF/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c84xQAAANwAAAAPAAAAAAAAAAAAAAAAAJgCAABkcnMv&#10;ZG93bnJldi54bWxQSwUGAAAAAAQABAD1AAAAigMAAAAA&#10;" fillcolor="#5d9ad1" stroked="f"/>
                        <v:rect id="Rectangle 545" o:spid="_x0000_s1573" style="position:absolute;left:1322;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c2cIA&#10;AADcAAAADwAAAGRycy9kb3ducmV2LnhtbERPy4rCMBTdC/5DuMLsNFWmVapRRBBlHIbxBS4vzbUt&#10;NjelyWj9+8lCcHk479miNZW4U+NKywqGgwgEcWZ1ybmC03Hdn4BwHlljZZkUPMnBYt7tzDDV9sF7&#10;uh98LkIIuxQVFN7XqZQuK8igG9iaOHBX2xj0ATa51A0+Qrip5CiKEmmw5NBQYE2rgrLb4c8o+Pz6&#10;3v5s2hh3yWU//j1fOd49WamPXrucgvDU+rf45d5qBXES5ocz4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1zZwgAAANwAAAAPAAAAAAAAAAAAAAAAAJgCAABkcnMvZG93&#10;bnJldi54bWxQSwUGAAAAAAQABAD1AAAAhwMAAAAA&#10;" fillcolor="#5c98d0" stroked="f"/>
                        <v:rect id="Rectangle 546" o:spid="_x0000_s1574" style="position:absolute;left:1324;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gsIA&#10;AADcAAAADwAAAGRycy9kb3ducmV2LnhtbESPT4vCMBTE78J+h/AWvNlUUZGuqSwLguDJP+j10Tzb&#10;bpuX0kTN7qc3guBxmJnfMMtVMK24Ue9qywrGSQqCuLC65lLB8bAeLUA4j6yxtUwK/sjBKv8YLDHT&#10;9s47uu19KSKEXYYKKu+7TEpXVGTQJbYjjt7F9gZ9lH0pdY/3CDetnKTpXBqsOS5U2NFPRUWzvxoF&#10;57A1U6NLOoVLO8GG/7FLf5UafobvLxCegn+HX+2NVjCbj+F5Jh4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z+CwgAAANwAAAAPAAAAAAAAAAAAAAAAAJgCAABkcnMvZG93&#10;bnJldi54bWxQSwUGAAAAAAQABAD1AAAAhwMAAAAA&#10;" fillcolor="#5a97ce" stroked="f"/>
                        <v:rect id="Rectangle 547" o:spid="_x0000_s1575" style="position:absolute;left:1325;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JMUA&#10;AADcAAAADwAAAGRycy9kb3ducmV2LnhtbESPT2sCMRTE7wW/Q3iCt5p1sf5ZjSIFQSg9dLfF62Pz&#10;zC5uXpZNqvHbN4VCj8PM/IbZ7qPtxI0G3zpWMJtmIIhrp1s2Cj6r4/MKhA/IGjvHpOBBHva70dMW&#10;C+3u/EG3MhiRIOwLVNCE0BdS+rohi37qeuLkXdxgMSQ5GKkHvCe47WSeZQtpseW00GBPrw3V1/Lb&#10;KjiG9+tZVtX6bZ6vIkaz/DLlUqnJOB42IALF8B/+a5+0gpdFDr9n0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UkxQAAANwAAAAPAAAAAAAAAAAAAAAAAJgCAABkcnMv&#10;ZG93bnJldi54bWxQSwUGAAAAAAQABAD1AAAAigMAAAAA&#10;" fillcolor="#5995cd" stroked="f"/>
                        <v:rect id="Rectangle 548" o:spid="_x0000_s1576" style="position:absolute;left:1327;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1MQA&#10;AADcAAAADwAAAGRycy9kb3ducmV2LnhtbESPQWvCQBSE7wX/w/IKXopubKtIdBWxBvSm0YPHR/aZ&#10;Dc2+DdmNpv++WxB6HGbmG2a57m0t7tT6yrGCyTgBQVw4XXGp4HLORnMQPiBrrB2Tgh/ysF4NXpaY&#10;avfgE93zUIoIYZ+iAhNCk0rpC0MW/dg1xNG7udZiiLItpW7xEeG2lu9JMpMWK44LBhvaGiq+884q&#10;SK5Gd/uv3WfGWT1tDvnbtTp2Sg1f+80CRKA+/Ief7b1WMJ19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vtTEAAAA3AAAAA8AAAAAAAAAAAAAAAAAmAIAAGRycy9k&#10;b3ducmV2LnhtbFBLBQYAAAAABAAEAPUAAACJAwAAAAA=&#10;" fillcolor="#5894cc" stroked="f"/>
                        <v:rect id="Rectangle 549" o:spid="_x0000_s1577" style="position:absolute;left:1329;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t8sQA&#10;AADcAAAADwAAAGRycy9kb3ducmV2LnhtbESPT4vCMBTE78J+h/AWvGm6/ilajbIoiifZVQ8eH82z&#10;rTYvpYm1fnuzsOBxmPnNMPNla0rRUO0Kywq++hEI4tTqgjMFp+OmNwHhPLLG0jIpeJKD5eKjM8dE&#10;2wf/UnPwmQgl7BJUkHtfJVK6NCeDrm8r4uBdbG3QB1lnUtf4COWmlIMoiqXBgsNCjhWtckpvh7tR&#10;MF5ff4bVkad7vZfbdTM5jwflWanuZ/s9A+Gp9e/wP73TgYtH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7fLEAAAA3AAAAA8AAAAAAAAAAAAAAAAAmAIAAGRycy9k&#10;b3ducmV2LnhtbFBLBQYAAAAABAAEAPUAAACJAwAAAAA=&#10;" fillcolor="#5692cb" stroked="f"/>
                        <v:rect id="Rectangle 550" o:spid="_x0000_s1578" style="position:absolute;left:1330;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w9sYA&#10;AADcAAAADwAAAGRycy9kb3ducmV2LnhtbESPW2vCQBSE3wv9D8sp9K1u2uAtukorFAVR8QK+HrKn&#10;STR7NmS3Jv57VxB8HGbmG2Y8bU0pLlS7wrKCz04Egji1uuBMwWH/+zEA4TyyxtIyKbiSg+nk9WWM&#10;ibYNb+my85kIEHYJKsi9rxIpXZqTQdexFXHw/mxt0AdZZ1LX2AS4KeVXFPWkwYLDQo4VzXJKz7t/&#10;o2C2jIfXH+6vj7rarOKmPz+t4rlS72/t9wiEp9Y/w4/2Qivo9rp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Sw9sYAAADcAAAADwAAAAAAAAAAAAAAAACYAgAAZHJz&#10;L2Rvd25yZXYueG1sUEsFBgAAAAAEAAQA9QAAAIsDAAAAAA==&#10;" fillcolor="#5591ca" stroked="f"/>
                        <v:rect id="Rectangle 551" o:spid="_x0000_s1579" style="position:absolute;left:1332;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NZMQA&#10;AADcAAAADwAAAGRycy9kb3ducmV2LnhtbESPT2sCMRTE7wW/Q3hCbzVRcJGtUVrBVvDiv94fm9fd&#10;pZuXJUnX1U9vBMHjMDO/YebL3jaiIx9qxxrGIwWCuHCm5lLD6bh+m4EIEdlg45g0XCjAcjF4mWNu&#10;3Jn31B1iKRKEQ44aqhjbXMpQVGQxjFxLnLxf5y3GJH0pjcdzgttGTpTKpMWa00KFLa0qKv4O/1YD&#10;fc146k+T7+yidj/jz+66Vf1V69dh//EOIlIfn+FHe2M0TLMM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jWTEAAAA3AAAAA8AAAAAAAAAAAAAAAAAmAIAAGRycy9k&#10;b3ducmV2LnhtbFBLBQYAAAAABAAEAPUAAACJAwAAAAA=&#10;" fillcolor="#548fc9" stroked="f"/>
                        <v:rect id="Rectangle 552" o:spid="_x0000_s1580" style="position:absolute;left:1333;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qjcMA&#10;AADcAAAADwAAAGRycy9kb3ducmV2LnhtbESP0WoCMRRE34X+Q7iFvmm2QrVsjdIWLIpPrn7AZXPd&#10;LG5u1k00W7/eCIKPw8ycYWaL3jbiQp2vHSt4H2UgiEuna64U7HfL4ScIH5A1No5JwT95WMxfBjPM&#10;tYu8pUsRKpEg7HNUYEJocyl9aciiH7mWOHkH11kMSXaV1B3GBLeNHGfZRFqsOS0YbOnXUHkszlbB&#10;9ceMfd+cjhu7rn08/MX9SUal3l777y8QgfrwDD/aK63gYzKF+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bqjcMAAADcAAAADwAAAAAAAAAAAAAAAACYAgAAZHJzL2Rv&#10;d25yZXYueG1sUEsFBgAAAAAEAAQA9QAAAIgDAAAAAA==&#10;" fillcolor="#528dc8" stroked="f"/>
                        <v:rect id="Rectangle 553" o:spid="_x0000_s1581" style="position:absolute;left:1335;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J8QA&#10;AADcAAAADwAAAGRycy9kb3ducmV2LnhtbERPyW7CMBC9V+IfrEHqpQKnVEUQcKLSReXAhUXiOsRD&#10;EhGP09jN8vf1oRLHp7ev095UoqXGlZYVPE8jEMSZ1SXnCk7Hr8kChPPIGivLpGAgB2kyelhjrG3H&#10;e2oPPhchhF2MCgrv61hKlxVk0E1tTRy4q20M+gCbXOoGuxBuKjmLork0WHJoKLCm94Ky2+HXKFh+&#10;L8+7l6H/qHf58edz9rQZLtFGqcdx/7YC4an3d/G/e6sVvM7D2nAmH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oCfEAAAA3AAAAA8AAAAAAAAAAAAAAAAAmAIAAGRycy9k&#10;b3ducmV2LnhtbFBLBQYAAAAABAAEAPUAAACJAwAAAAA=&#10;" fillcolor="#518cc7" stroked="f"/>
                        <v:rect id="Rectangle 554" o:spid="_x0000_s1582" style="position:absolute;left:1337;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FN8cA&#10;AADcAAAADwAAAGRycy9kb3ducmV2LnhtbESPzWsCMRTE7wX/h/CEXkSzllZ0NYofFIQexI+D3h6b&#10;5+7i5mVJ4rr97xuh4HGYmd8ws0VrKtGQ86VlBcNBAoI4s7rkXMHp+N0fg/ABWWNlmRT8kofFvPM2&#10;w1TbB++pOYRcRAj7FBUUIdSplD4ryKAf2Jo4elfrDIYoXS61w0eEm0p+JMlIGiw5LhRY07qg7Ha4&#10;GwWuOdvV6jPp7W+95fi621x+1v6i1Hu3XU5BBGrDK/zf3moFX6MJP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SBTfHAAAA3AAAAA8AAAAAAAAAAAAAAAAAmAIAAGRy&#10;cy9kb3ducmV2LnhtbFBLBQYAAAAABAAEAPUAAACMAwAAAAA=&#10;" fillcolor="#4f8ac6" stroked="f"/>
                        <v:rect id="Rectangle 555" o:spid="_x0000_s1583" style="position:absolute;left:1338;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H1MMA&#10;AADcAAAADwAAAGRycy9kb3ducmV2LnhtbERPW2vCMBR+F/YfwhnsTdMJ01FNiwgDGUzw8rC9nTXH&#10;pqw56ZLMdv568yD4+PHdl+VgW3EmHxrHCp4nGQjiyumGawXHw9v4FUSIyBpbx6TgnwKUxcNoibl2&#10;Pe/ovI+1SCEcclRgYuxyKUNlyGKYuI44cSfnLcYEfS21xz6F21ZOs2wmLTacGgx2tDZU/ez/rILV&#10;13pWfXoz+MuH/N66323v30mpp8dhtQARaYh38c290Qpe5ml+OpOO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LH1MMAAADcAAAADwAAAAAAAAAAAAAAAACYAgAAZHJzL2Rv&#10;d25yZXYueG1sUEsFBgAAAAAEAAQA9QAAAIgDAAAAAA==&#10;" fillcolor="#4e89c5" stroked="f"/>
                        <v:rect id="Rectangle 556" o:spid="_x0000_s1584" style="position:absolute;left:1340;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OjsUA&#10;AADcAAAADwAAAGRycy9kb3ducmV2LnhtbESP0WoCMRRE34X+Q7gF3zRrRVu2RikFRZ+KWz/gsrnd&#10;rG5utkl0V7++EYQ+DjNzhlmsetuIC/lQO1YwGWcgiEuna64UHL7XozcQISJrbByTgisFWC2fBgvM&#10;tet4T5ciViJBOOSowMTY5lKG0pDFMHYtcfJ+nLcYk/SV1B67BLeNfMmyubRYc1ow2NKnofJUnK2C&#10;33I79aY73mbr+WF3K76um92+UGr43H+8g4jUx//wo73VCmavE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E6OxQAAANwAAAAPAAAAAAAAAAAAAAAAAJgCAABkcnMv&#10;ZG93bnJldi54bWxQSwUGAAAAAAQABAD1AAAAigMAAAAA&#10;" fillcolor="#4c87c3" stroked="f"/>
                        <v:rect id="Rectangle 557" o:spid="_x0000_s1585" style="position:absolute;left:1341;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8ssUA&#10;AADcAAAADwAAAGRycy9kb3ducmV2LnhtbESPzWrDMBCE74W+g9hCbo2cQJzWiRxam0LJLWl6X6yN&#10;bWytjKX4p09fFQo5DjPzDbM/TKYVA/WutqxgtYxAEBdW11wquHx9PL+AcB5ZY2uZFMzk4JA+Puwx&#10;0XbkEw1nX4oAYZeggsr7LpHSFRUZdEvbEQfvanuDPsi+lLrHMcBNK9dRFEuDNYeFCjvKKiqa880o&#10;aLb55XjLVnn8mv0cczu3Gb1/K7V4mt52IDxN/h7+b39qBZvtG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vyyxQAAANwAAAAPAAAAAAAAAAAAAAAAAJgCAABkcnMv&#10;ZG93bnJldi54bWxQSwUGAAAAAAQABAD1AAAAigMAAAAA&#10;" fillcolor="#4b86c2" stroked="f"/>
                        <v:rect id="Rectangle 558" o:spid="_x0000_s1586" style="position:absolute;left:1343;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uv8UA&#10;AADcAAAADwAAAGRycy9kb3ducmV2LnhtbESPT4vCMBTE74LfITzBm6Yqq0vXKP5hYT0sYl32/Gie&#10;bbV5KUnU7rc3woLHYWZ+w8yXranFjZyvLCsYDRMQxLnVFRcKfo6fg3cQPiBrrC2Tgj/ysFx0O3NM&#10;tb3zgW5ZKESEsE9RQRlCk0rp85IM+qFtiKN3ss5giNIVUju8R7ip5ThJptJgxXGhxIY2JeWX7GoU&#10;FPabtrvc7XeryfF3XWfb9X56Vqrfa1cfIAK14RX+b39pBW+zC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m6/xQAAANwAAAAPAAAAAAAAAAAAAAAAAJgCAABkcnMv&#10;ZG93bnJldi54bWxQSwUGAAAAAAQABAD1AAAAigMAAAAA&#10;" fillcolor="#4a84c1" stroked="f"/>
                        <v:rect id="Rectangle 559" o:spid="_x0000_s1587" style="position:absolute;left:1345;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0GcQA&#10;AADcAAAADwAAAGRycy9kb3ducmV2LnhtbESPT4vCMBTE7wt+h/AEL4umyq5/qlGkoHgTq+j10Tzb&#10;YvNSmqh1P71ZWNjjMDO/YRar1lTiQY0rLSsYDiIQxJnVJecKTsdNfwrCeWSNlWVS8CIHq2XnY4Gx&#10;tk8+0CP1uQgQdjEqKLyvYyldVpBBN7A1cfCutjHog2xyqRt8Brip5CiKxtJgyWGhwJqSgrJbejcK&#10;Lnuf7Cef9WaW0bjcnn9Sdz4kSvW67XoOwlPr/8N/7Z1W8D35gt8z4Qj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NBnEAAAA3AAAAA8AAAAAAAAAAAAAAAAAmAIAAGRycy9k&#10;b3ducmV2LnhtbFBLBQYAAAAABAAEAPUAAACJAwAAAAA=&#10;" fillcolor="#4882c0" stroked="f"/>
                        <v:rect id="Rectangle 560" o:spid="_x0000_s1588" style="position:absolute;left:1346;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XdcUA&#10;AADcAAAADwAAAGRycy9kb3ducmV2LnhtbESPQWvCQBSE7wX/w/IK3urGglZTN6IV0UN7qPYHPLKv&#10;SUj2bcw+NfbXd4VCj8PMfMMslr1r1IW6UHk2MB4loIhzbysuDHwdt08zUEGQLTaeycCNAiyzwcMC&#10;U+uv/EmXgxQqQjikaKAUaVOtQ16SwzDyLXH0vn3nUKLsCm07vEa4a/Rzkky1w4rjQoktvZWU14ez&#10;MxDWp6befCRym4f56iQ/snsfizHDx371Ckqol//wX3tvDUxeJnA/E4+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Bd1xQAAANwAAAAPAAAAAAAAAAAAAAAAAJgCAABkcnMv&#10;ZG93bnJldi54bWxQSwUGAAAAAAQABAD1AAAAigMAAAAA&#10;" fillcolor="#4781bf" stroked="f"/>
                        <v:rect id="Rectangle 561" o:spid="_x0000_s1589" style="position:absolute;left:1348;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sLsUA&#10;AADcAAAADwAAAGRycy9kb3ducmV2LnhtbESPzWrDMBCE74W8g9hALiWRE1o7uFZCCBRyK018yHFr&#10;rX9aa2UkNXbevioUehxm5hum2E+mFzdyvrOsYL1KQBBXVnfcKCgvr8stCB+QNfaWScGdPOx3s4cC&#10;c21HfqfbOTQiQtjnqKANYcil9FVLBv3KDsTRq60zGKJ0jdQOxwg3vdwkSSoNdhwXWhzo2FL1df42&#10;CupKX92QvR0en3zoy/Rj/NyWjVKL+XR4ARFoCv/hv/ZJK3jO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2wuxQAAANwAAAAPAAAAAAAAAAAAAAAAAJgCAABkcnMv&#10;ZG93bnJldi54bWxQSwUGAAAAAAQABAD1AAAAigMAAAAA&#10;" fillcolor="#467fbe" stroked="f"/>
                        <v:rect id="Rectangle 562" o:spid="_x0000_s1590" style="position:absolute;left:1349;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nh8QA&#10;AADcAAAADwAAAGRycy9kb3ducmV2LnhtbESPT4vCMBTE7wt+h/AEb2uqoJWuUURRPHjxD8jeHs3b&#10;tmvzUpKo1U9vhIU9DjO/GWY6b00tbuR8ZVnBoJ+AIM6trrhQcDquPycgfEDWWFsmBQ/yMJ91PqaY&#10;aXvnPd0OoRCxhH2GCsoQmkxKn5dk0PdtQxy9H+sMhihdIbXDeyw3tRwmyVgarDgulNjQsqT8crga&#10;BaMzpk9vNi7I30u9m7TNdrX6VqrXbRdfIAK14T/8R2915NIU3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54fEAAAA3AAAAA8AAAAAAAAAAAAAAAAAmAIAAGRycy9k&#10;b3ducmV2LnhtbFBLBQYAAAAABAAEAPUAAACJAwAAAAA=&#10;" fillcolor="#447ebc" stroked="f"/>
                        <v:rect id="Rectangle 563" o:spid="_x0000_s1591" style="position:absolute;left:1351;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8oMIA&#10;AADcAAAADwAAAGRycy9kb3ducmV2LnhtbERPTYvCMBC9L/gfwgje1lRxV6lGEUWoICtq8Tw0Y1ts&#10;JrXJavXXm8PCHh/ve7ZoTSXu1LjSsoJBPwJBnFldcq4gPW0+JyCcR9ZYWSYFT3KwmHc+Zhhr++AD&#10;3Y8+FyGEXYwKCu/rWEqXFWTQ9W1NHLiLbQz6AJtc6gYfIdxUchhF39JgyaGhwJpWBWXX469RsN0n&#10;6WG12Z5uqU9vP3RO1q/dSKlet11OQXhq/b/4z51oBV/jsDacCU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ygwgAAANwAAAAPAAAAAAAAAAAAAAAAAJgCAABkcnMvZG93&#10;bnJldi54bWxQSwUGAAAAAAQABAD1AAAAhwMAAAAA&#10;" fillcolor="#437cbb" stroked="f"/>
                        <v:rect id="Rectangle 564" o:spid="_x0000_s1592" style="position:absolute;left:1353;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hXcYA&#10;AADcAAAADwAAAGRycy9kb3ducmV2LnhtbESPT2sCMRTE74LfIbyCl6JZS7V2axSpVOpJqpZeXzdv&#10;/+jmZUmirt/eFAoeh5n5DTOdt6YWZ3K+sqxgOEhAEGdWV1wo2O8++hMQPiBrrC2Tgit5mM+6nSmm&#10;2l74i87bUIgIYZ+igjKEJpXSZyUZ9APbEEcvt85giNIVUju8RLip5VOSjKXBiuNCiQ29l5Qdtyej&#10;4Cd/1svF5ntV/ebePybr9WHpRkr1HtrFG4hAbbiH/9ufWsHo5RX+zs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UhXcYAAADcAAAADwAAAAAAAAAAAAAAAACYAgAAZHJz&#10;L2Rvd25yZXYueG1sUEsFBgAAAAAEAAQA9QAAAIsDAAAAAA==&#10;" fillcolor="#427bba" stroked="f"/>
                        <v:rect id="Rectangle 565" o:spid="_x0000_s1593" style="position:absolute;left:1354;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FhsAA&#10;AADcAAAADwAAAGRycy9kb3ducmV2LnhtbERPz2vCMBS+C/sfwhvspqlCt66aFukY7Lquwo7P5tlG&#10;m5fSZFr/++Uw2PHj+70rZzuIK03eOFawXiUgiFunDXcKmq/3ZQbCB2SNg2NScCcPZfGw2GGu3Y0/&#10;6VqHTsQQ9jkq6EMYcyl925NFv3IjceRObrIYIpw6qSe8xXA7yE2SPEuLhmNDjyNVPbWX+scq0Onr&#10;26H5PieVkc3dHA2a+gWVenqc91sQgebwL/5zf2gFaRbnxzPxCM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nFhsAAAADcAAAADwAAAAAAAAAAAAAAAACYAgAAZHJzL2Rvd25y&#10;ZXYueG1sUEsFBgAAAAAEAAQA9QAAAIUDAAAAAA==&#10;" fillcolor="#4079b9" stroked="f"/>
                        <v:rect id="Rectangle 566" o:spid="_x0000_s1594" style="position:absolute;left:1356;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m0ccA&#10;AADcAAAADwAAAGRycy9kb3ducmV2LnhtbESPQWvCQBSE74X+h+UJXopuFJQQXUWKglAsJq2It0f2&#10;NQnNvg3ZrUZ/vVsQPA4z8w0zX3amFmdqXWVZwWgYgSDOra64UPD9tRnEIJxH1lhbJgVXcrBcvL7M&#10;MdH2wimdM1+IAGGXoILS+yaR0uUlGXRD2xAH78e2Bn2QbSF1i5cAN7UcR9FUGqw4LJTY0HtJ+W/2&#10;ZxTkO/sRX9dpepCn/X53vH2ett2bUv1et5qB8NT5Z/jR3moFk3gE/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MJtHHAAAA3AAAAA8AAAAAAAAAAAAAAAAAmAIAAGRy&#10;cy9kb3ducmV2LnhtbFBLBQYAAAAABAAEAPUAAACMAwAAAAA=&#10;" fillcolor="#3f78b8" stroked="f"/>
                        <v:rect id="Rectangle 567" o:spid="_x0000_s1595" style="position:absolute;left:1357;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HrMYA&#10;AADcAAAADwAAAGRycy9kb3ducmV2LnhtbESPQWvCQBSE74L/YXlCL1I3CtWQuglSKAg9NVXp8Zl9&#10;JqnZtyG7mtRf3y0IHoeZ+YZZZ4NpxJU6V1tWMJ9FIIgLq2suFey+3p9jEM4ja2wsk4JfcpCl49Ea&#10;E217/qRr7ksRIOwSVFB53yZSuqIig25mW+LgnWxn0AfZlVJ32Ae4aeQiipbSYM1hocKW3ioqzvnF&#10;KMhv0/hDfhe5nP7c+v1qfjyc9kelnibD5hWEp8E/wvf2Vit4iR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aHrMYAAADcAAAADwAAAAAAAAAAAAAAAACYAgAAZHJz&#10;L2Rvd25yZXYueG1sUEsFBgAAAAAEAAQA9QAAAIsDAAAAAA==&#10;" fillcolor="#3d76b7" stroked="f"/>
                        <v:rect id="Rectangle 568" o:spid="_x0000_s1596" style="position:absolute;left:1359;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cUA&#10;AADcAAAADwAAAGRycy9kb3ducmV2LnhtbESPwW7CMBBE70j9B2sr9VZsKK2iFIOgKtCqp6Z8wMpe&#10;koh4HWID4e8xUiWOo5l5o5nOe9eIE3Wh9qxhNFQgiI23NZcatn+r5wxEiMgWG8+k4UIB5rOHwRRz&#10;68/8S6ciliJBOOSooYqxzaUMpiKHYehb4uTtfOcwJtmV0nZ4TnDXyLFSb9JhzWmhwpY+KjL74ug0&#10;qO+DmRi1Oqy3x89iP8Zi+bOptX567BfvICL18R7+b39ZDa/ZC9zOp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63lxQAAANwAAAAPAAAAAAAAAAAAAAAAAJgCAABkcnMv&#10;ZG93bnJldi54bWxQSwUGAAAAAAQABAD1AAAAigMAAAAA&#10;" fillcolor="#3c74b6" stroked="f"/>
                        <v:rect id="Rectangle 569" o:spid="_x0000_s1597" style="position:absolute;left:1361;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xYcQA&#10;AADcAAAADwAAAGRycy9kb3ducmV2LnhtbESPS2vCQBSF9wX/w3AFd3VSsTWkTkQUQVs3PqDbS+Ym&#10;k5q5EzKjpv++Uyi4PJzHx5kvetuIG3W+dqzgZZyAIC6crrlScD5tnlMQPiBrbByTgh/ysMgHT3PM&#10;tLvzgW7HUIk4wj5DBSaENpPSF4Ys+rFriaNXus5iiLKrpO7wHsdtIydJ8iYt1hwJBltaGSoux6uN&#10;kLNbprvLrPzQk+8vv94f5OnTKDUa9st3EIH68Aj/t7dawWs6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CsWHEAAAA3AAAAA8AAAAAAAAAAAAAAAAAmAIAAGRycy9k&#10;b3ducmV2LnhtbFBLBQYAAAAABAAEAPUAAACJAwAAAAA=&#10;" fillcolor="#3a73b5" stroked="f"/>
                        <v:rect id="Rectangle 570" o:spid="_x0000_s1598" style="position:absolute;left:1362;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4vsUA&#10;AADcAAAADwAAAGRycy9kb3ducmV2LnhtbESPQWvCQBSE7wX/w/IEL0U3BlJD6ioiKKW3Ri/entln&#10;Epp9G3ZXjf76bqHQ4zAz3zDL9WA6cSPnW8sK5rMEBHFldcu1guNhN81B+ICssbNMCh7kYb0avSyx&#10;0PbOX3QrQy0ihH2BCpoQ+kJKXzVk0M9sTxy9i3UGQ5SultrhPcJNJ9MkeZMGW44LDfa0baj6Lq9G&#10;wTl/TcvL8XO/eFZdnz432dXhSanJeNi8gwg0hP/wX/tDK8jy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7i+xQAAANwAAAAPAAAAAAAAAAAAAAAAAJgCAABkcnMv&#10;ZG93bnJldi54bWxQSwUGAAAAAAQABAD1AAAAigMAAAAA&#10;" fillcolor="#3971b4" stroked="f"/>
                        <v:rect id="Rectangle 571" o:spid="_x0000_s1599" style="position:absolute;left:1364;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qSr4A&#10;AADcAAAADwAAAGRycy9kb3ducmV2LnhtbESPzQrCMBCE74LvEFbwIpqqKFKNIqKgN/8eYGnWtths&#10;ShM1vr0RBI/DzHzDLFbBVOJJjSstKxgOEhDEmdUl5wqul11/BsJ5ZI2VZVLwJgerZbu1wFTbF5/o&#10;efa5iBB2KSoovK9TKV1WkEE3sDVx9G62MeijbHKpG3xFuKnkKEmm0mDJcaHAmjYFZffzwyiQgZjk&#10;OORDfxi/r7dwP/bMVqluJ6znIDwF/w//2nutYDKb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7qkq+AAAA3AAAAA8AAAAAAAAAAAAAAAAAmAIAAGRycy9kb3ducmV2&#10;LnhtbFBLBQYAAAAABAAEAPUAAACDAwAAAAA=&#10;" fillcolor="#3870b3" stroked="f"/>
                        <v:rect id="Rectangle 572" o:spid="_x0000_s1600" style="position:absolute;left:1365;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UmMUA&#10;AADcAAAADwAAAGRycy9kb3ducmV2LnhtbESPQYvCMBSE7wv+h/AEL4umCq61GmVZEDx4cK0HvT2a&#10;Z1tsXmoTbf33ZmHB4zAz3zDLdWcq8aDGlZYVjEcRCOLM6pJzBcd0M4xBOI+ssbJMCp7kYL3qfSwx&#10;0bblX3ocfC4ChF2CCgrv60RKlxVk0I1sTRy8i20M+iCbXOoG2wA3lZxE0Zc0WHJYKLCmn4Ky6+Fu&#10;FOzGt1Pqz/fpfBvvP9u025lT65Qa9LvvBQhPnX+H/9tbrWAaz+DvTD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hSYxQAAANwAAAAPAAAAAAAAAAAAAAAAAJgCAABkcnMv&#10;ZG93bnJldi54bWxQSwUGAAAAAAQABAD1AAAAigMAAAAA&#10;" fillcolor="#366eb2" stroked="f"/>
                        <v:rect id="Rectangle 573" o:spid="_x0000_s1601" style="position:absolute;left:1367;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YqMMA&#10;AADcAAAADwAAAGRycy9kb3ducmV2LnhtbERPy4rCMBTdC/MP4Q6403QcFK1GURmhLgZ8ou4uzbUt&#10;09yUJmr9+8lCcHk478msMaW4U+0Kywq+uhEI4tTqgjMFh/2qMwThPLLG0jIpeJKD2fSjNcFY2wdv&#10;6b7zmQgh7GJUkHtfxVK6NCeDrmsr4sBdbW3QB1hnUtf4COGmlL0oGkiDBYeGHCta5pT+7W5GwaX3&#10;k2yPm0V/vj+cvk/Jef07itZKtT+b+RiEp8a/xS93ohX0h2FtO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7YqMMAAADcAAAADwAAAAAAAAAAAAAAAACYAgAAZHJzL2Rv&#10;d25yZXYueG1sUEsFBgAAAAAEAAQA9QAAAIgDAAAAAA==&#10;" fillcolor="#356db1" stroked="f"/>
                        <v:rect id="Rectangle 574" o:spid="_x0000_s1602" style="position:absolute;left:1368;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4sQA&#10;AADcAAAADwAAAGRycy9kb3ducmV2LnhtbESPQWvCQBSE7wX/w/IKvRTdRFBi6ioiFHIqaEXw9sg+&#10;k7R5b0N2q/Hfu4LQ4zAz3zDL9cCtulDvGycG0kkCiqR0tpHKwOH7c5yB8gHFYuuEDNzIw3o1elli&#10;bt1VdnTZh0pFiPgcDdQhdLnWvqyJ0U9cRxK9s+sZQ5R9pW2P1wjnVk+TZK4ZG4kLNXa0ran83f+x&#10;gffTtJD2K7txNj+mP8WM061lY95eh80HqEBD+A8/24U1MMsW8DgTj4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LEAAAA3AAAAA8AAAAAAAAAAAAAAAAAmAIAAGRycy9k&#10;b3ducmV2LnhtbFBLBQYAAAAABAAEAPUAAACJAwAAAAA=&#10;" fillcolor="#346bb0" stroked="f"/>
                        <v:rect id="Rectangle 575" o:spid="_x0000_s1603" style="position:absolute;left:1370;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yQ8QA&#10;AADcAAAADwAAAGRycy9kb3ducmV2LnhtbERPzWrCQBC+F3yHZYReim5SsG1S1yDSUqEHk+gDjNkx&#10;Cc3OxuxW49u7h0KPH9//MhtNJy40uNaygngegSCurG65VnDYf87eQDiPrLGzTApu5CBbTR6WmGp7&#10;5YIupa9FCGGXooLG+z6V0lUNGXRz2xMH7mQHgz7AoZZ6wGsIN518jqIXabDl0NBgT5uGqp/y1yj4&#10;wvwW7xL7tNXHU16U/vvjvHlV6nE6rt9BeBr9v/jPvdUKFkmYH8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8kPEAAAA3AAAAA8AAAAAAAAAAAAAAAAAmAIAAGRycy9k&#10;b3ducmV2LnhtbFBLBQYAAAAABAAEAPUAAACJAwAAAAA=&#10;" fillcolor="#3269ae" stroked="f"/>
                        <v:rect id="Rectangle 576" o:spid="_x0000_s1604" style="position:absolute;left:1372;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Q7sQA&#10;AADcAAAADwAAAGRycy9kb3ducmV2LnhtbESPT4vCMBTE74LfITxhb5q66mJrU1kEYd2D4B8Qb4/m&#10;2Rabl9JErd/eLAh7HGbmN0y67Ewt7tS6yrKC8SgCQZxbXXGh4HhYD+cgnEfWWFsmBU9ysMz6vRQT&#10;bR+8o/veFyJA2CWooPS+SaR0eUkG3cg2xMG72NagD7ItpG7xEeCmlp9R9CUNVhwWSmxoVVJ+3d+M&#10;An/byhNPdDPZbeLtNLa/fJao1Meg+16A8NT5//C7/aMVzOIx/J0JR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0O7EAAAA3AAAAA8AAAAAAAAAAAAAAAAAmAIAAGRycy9k&#10;b3ducmV2LnhtbFBLBQYAAAAABAAEAPUAAACJAwAAAAA=&#10;" fillcolor="#3168ad" stroked="f"/>
                        <v:rect id="Rectangle 577" o:spid="_x0000_s1605" style="position:absolute;left:1373;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C4MUA&#10;AADcAAAADwAAAGRycy9kb3ducmV2LnhtbESPQWsCMRSE74X+h/CE3mpWi0VXo5RSwUOFaj14fCbP&#10;7OrmZd1Ed/vvTaHQ4zAz3zCzRecqcaMmlJ4VDPoZCGLtTclWwe57+TwGESKywcozKfihAIv548MM&#10;c+Nb3tBtG61IEA45KihirHMpgy7IYej7mjh5R984jEk2VpoG2wR3lRxm2at0WHJaKLCm94L0eXt1&#10;CvTLxyXbLy+W66/D6bMbtyO9tko99bq3KYhIXfwP/7VXRsFoMoTf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MLgxQAAANwAAAAPAAAAAAAAAAAAAAAAAJgCAABkcnMv&#10;ZG93bnJldi54bWxQSwUGAAAAAAQABAD1AAAAigMAAAAA&#10;" fillcolor="#2f66ac" stroked="f"/>
                        <v:rect id="Rectangle 578" o:spid="_x0000_s1606" style="position:absolute;left:1375;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IH8UA&#10;AADcAAAADwAAAGRycy9kb3ducmV2LnhtbESPT2sCMRTE70K/Q3iF3jRri6JboxRF0YMH/4K3183r&#10;7tLNy5JEXf30TUHwOMzMb5jRpDGVuJDzpWUF3U4CgjizuuRcwX43bw9A+ICssbJMCm7kYTJ+aY0w&#10;1fbKG7psQy4ihH2KCooQ6lRKnxVk0HdsTRy9H+sMhihdLrXDa4SbSr4nSV8aLDkuFFjTtKDsd3s2&#10;CpL7wtH3YL2cLk69FVt9mLljV6m31+brE0SgJjzDj/ZSK+gNP+D/TDwC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wgfxQAAANwAAAAPAAAAAAAAAAAAAAAAAJgCAABkcnMv&#10;ZG93bnJldi54bWxQSwUGAAAAAAQABAD1AAAAigMAAAAA&#10;" fillcolor="#2e65ab" stroked="f"/>
                        <v:rect id="Rectangle 579" o:spid="_x0000_s1607" style="position:absolute;left:1376;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kcQA&#10;AADcAAAADwAAAGRycy9kb3ducmV2LnhtbESP0WrCQBRE34X+w3ILvumm2laNrhIEUQp9aOoHXLLX&#10;JJi9u82uGvv1riD4OMzMGWax6kwjztT62rKCt2ECgriwuuZSwf53M5iC8AFZY2OZFFzJw2r50ltg&#10;qu2Ff+ich1JECPsUFVQhuFRKX1Rk0A+tI47ewbYGQ5RtKXWLlwg3jRwlyac0WHNcqNDRuqLimJ+M&#10;guzv+5Rn2VcuyxlO/kfsdtuxU6r/2mVzEIG68Aw/2jut4GP2D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c5HEAAAA3AAAAA8AAAAAAAAAAAAAAAAAmAIAAGRycy9k&#10;b3ducmV2LnhtbFBLBQYAAAAABAAEAPUAAACJAwAAAAA=&#10;" fillcolor="#2c63a9" stroked="f"/>
                        <v:rect id="Rectangle 580" o:spid="_x0000_s1608" style="position:absolute;left:1378;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V3MQA&#10;AADcAAAADwAAAGRycy9kb3ducmV2LnhtbESPQWvCQBSE74L/YXlCb7qxNGJTVxFpRfAgRnt/ZF83&#10;wezbkN1qzK93CwWPw8x8wyxWna3FlVpfOVYwnSQgiAunKzYKzqev8RyED8gaa8ek4E4eVsvhYIGZ&#10;djc+0jUPRkQI+wwVlCE0mZS+KMmin7iGOHo/rrUYomyN1C3eItzW8jVJZtJixXGhxIY2JRWX/Ncq&#10;yM3h+/553O5PKcq5fDO970Ov1MuoW3+ACNSFZ/i/vdMK0vcU/s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FdzEAAAA3AAAAA8AAAAAAAAAAAAAAAAAmAIAAGRycy9k&#10;b3ducmV2LnhtbFBLBQYAAAAABAAEAPUAAACJAwAAAAA=&#10;" fillcolor="#2b62a8" stroked="f"/>
                        <v:rect id="Rectangle 581" o:spid="_x0000_s1609" style="position:absolute;left:1380;top:2813;width: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lMYA&#10;AADcAAAADwAAAGRycy9kb3ducmV2LnhtbESP3WrCQBSE7wu+w3IEb4puqig1zSrFH+iN0KY+wCF7&#10;mgSzZ+PuGqNP3xUKvRxm5hsmW/emER05X1tW8DJJQBAXVtdcKjh+78evIHxA1thYJgU38rBeDZ4y&#10;TLW98hd1eShFhLBPUUEVQptK6YuKDPqJbYmj92OdwRClK6V2eI1w08hpkiykwZrjQoUtbSoqTvnF&#10;KCicfP6chfN2fjju7tN7e9P7OldqNOzf30AE6sN/+K/9oRXMlwt4nI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tlMYAAADcAAAADwAAAAAAAAAAAAAAAACYAgAAZHJz&#10;L2Rvd25yZXYueG1sUEsFBgAAAAAEAAQA9QAAAIsDAAAAAA==&#10;" fillcolor="#2a60a7" stroked="f"/>
                        <v:rect id="Rectangle 582" o:spid="_x0000_s1610" style="position:absolute;left:1381;top:2813;width: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RK8QA&#10;AADcAAAADwAAAGRycy9kb3ducmV2LnhtbESPQYvCMBSE78L+h/AWvGm6grp2jbIIggcR1AX3+Gie&#10;bbF5qU2s0V9vBMHjMDPfMNN5MJVoqXGlZQVf/QQEcWZ1ybmCv/2y9w3CeWSNlWVScCMH89lHZ4qp&#10;tlfeUrvzuYgQdikqKLyvUyldVpBB17c1cfSOtjHoo2xyqRu8Rrip5CBJRtJgyXGhwJoWBWWn3cUo&#10;OMv/w2FFm2EV5Dq7bFsMk/tIqe5n+P0B4Sn4d/jVXmkFw8kY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0SvEAAAA3AAAAA8AAAAAAAAAAAAAAAAAmAIAAGRycy9k&#10;b3ducmV2LnhtbFBLBQYAAAAABAAEAPUAAACJAwAAAAA=&#10;" fillcolor="#285ea6" stroked="f"/>
                        <v:shape id="Freeform 583" o:spid="_x0000_s1611" style="position:absolute;left:1262;top:2942;width:99;height:360;visibility:visible;mso-wrap-style:square;v-text-anchor:top" coordsize="9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9ocIA&#10;AADcAAAADwAAAGRycy9kb3ducmV2LnhtbERPz2vCMBS+D/wfwhN2W1OFDduZFtEJggdZ3GDHR/Ns&#10;i81LSTLt/vvlMNjx4/u9ric7iBv50DtWsMhyEMSNMz23Cj7O+6cViBCRDQ6OScEPBair2cMaS+Pu&#10;/E43HVuRQjiUqKCLcSylDE1HFkPmRuLEXZy3GBP0rTQe7yncDnKZ5y/SYs+pocORth01V/1tFeDw&#10;VRz0Do/F5/HtctL7k/YrqdTjfNq8gog0xX/xn/tgFDwXaW06k46A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X2hwgAAANwAAAAPAAAAAAAAAAAAAAAAAJgCAABkcnMvZG93&#10;bnJldi54bWxQSwUGAAAAAAQABAD1AAAAhwMAAAAA&#10;" path="m99,341r-7,8l86,354r-10,5l68,360r-9,l49,360r-8,-3l32,351r-7,-7l19,338,16,328r-2,-8l13,311r1,-10l17,293r5,-8l28,277,17,272,9,264,3,253,,241,,e" filled="f" strokecolor="#132559" strokeweight="22e-5mm">
                          <v:path arrowok="t" o:connecttype="custom" o:connectlocs="99,341;92,349;86,354;76,359;68,360;59,360;49,360;41,357;32,351;25,344;19,338;16,328;14,320;13,311;14,301;17,293;22,285;28,277;17,272;9,264;3,253;0,241;0,241;0,0" o:connectangles="0,0,0,0,0,0,0,0,0,0,0,0,0,0,0,0,0,0,0,0,0,0,0,0"/>
                        </v:shape>
                        <v:shape id="Freeform 584" o:spid="_x0000_s1612" style="position:absolute;left:1138;top:3183;width:73;height:414;visibility:visible;mso-wrap-style:square;v-text-anchor:top" coordsize="7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f8YA&#10;AADcAAAADwAAAGRycy9kb3ducmV2LnhtbESPT2sCMRTE7wW/Q3hCbzVroaWuRtGCaC0V/1329kie&#10;u4ubl7BJdfvtTaHQ4zAzv2Ems8424kptqB0rGA4yEMTamZpLBafj8ukNRIjIBhvHpOCHAsymvYcJ&#10;5sbdeE/XQyxFgnDIUUEVo8+lDLoii2HgPHHyzq61GJNsS2lavCW4beRzlr1KizWnhQo9vVekL4dv&#10;q2C3Lvxipf1Cb7+K066wfvNpP5R67HfzMYhIXfwP/7XXRsHLaAS/Z9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f8YAAADcAAAADwAAAAAAAAAAAAAAAACYAgAAZHJz&#10;L2Rvd25yZXYueG1sUEsFBgAAAAAEAAQA9QAAAIsDAAAAAA==&#10;" path="m65,r8,335l35,374,,414e" filled="f" strokecolor="#132559" strokeweight="22e-5mm">
                          <v:path arrowok="t" o:connecttype="custom" o:connectlocs="65,0;73,335;35,374;0,414" o:connectangles="0,0,0,0"/>
                        </v:shape>
                        <v:line id="Line 585" o:spid="_x0000_s1613" style="position:absolute;flip:x y;visibility:visible;mso-wrap-style:square" from="1095,2831" to="1112,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kLZMMAAADcAAAADwAAAGRycy9kb3ducmV2LnhtbERPyWrDMBC9F/IPYgK5lEZKCiF1opi4&#10;YCilhWyX3AZraptaI2OpXv6+OhR6fLx9n462ET11vnasYbVUIIgLZ2ouNdyu+dMWhA/IBhvHpGEi&#10;D+lh9rDHxLiBz9RfQiliCPsENVQhtImUvqjIol+6ljhyX66zGCLsSmk6HGK4beRaqY20WHNsqLCl&#10;14qK78uP1fD+eL2/ZHL4eM7z20llk8fPvNB6MR+POxCBxvAv/nO/GQ0bFefHM/EIyM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JC2TDAAAA3AAAAA8AAAAAAAAAAAAA&#10;AAAAoQIAAGRycy9kb3ducmV2LnhtbFBLBQYAAAAABAAEAPkAAACRAwAAAAA=&#10;" strokecolor="#132559" strokeweight="22e-5mm"/>
                        <v:shape id="Freeform 586" o:spid="_x0000_s1614" style="position:absolute;left:1057;top:2476;width:323;height:1184;visibility:visible;mso-wrap-style:square;v-text-anchor:top" coordsize="32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kPMUA&#10;AADcAAAADwAAAGRycy9kb3ducmV2LnhtbESPW4vCMBSE3xf8D+EIvq2pghe6RhFBEAQXb8s+Hpqz&#10;bbQ5KU1qu/9+syD4OMzMN8xi1dlSPKj2xrGC0TABQZw5bThXcDlv3+cgfEDWWDomBb/kYbXsvS0w&#10;1a7lIz1OIRcRwj5FBUUIVSqlzwqy6IeuIo7ej6sthijrXOoa2wi3pRwnyVRaNBwXCqxoU1B2PzVW&#10;wXH/aW7N5Gra3B7mX9+hma0vpNSg360/QATqwiv8bO+0gmkygv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6Q8xQAAANwAAAAPAAAAAAAAAAAAAAAAAJgCAABkcnMv&#10;ZG93bnJldi54bWxQSwUGAAAAAAQABAD1AAAAigMAAAAA&#10;" path="m55,715r13,287l8,1071r-4,6l1,1085r,9l4,1102r51,30l86,1111r-5,8l79,1129r,10l82,1148r53,36l288,1092r,-63l297,818r11,-19l313,777r,-23l307,733r4,-6l316,720r2,-8l318,704r3,-90l323,524r-2,-92l316,342,304,315,288,289,268,267,246,246,227,231,206,217r,-11l226,188r12,-24l248,140r1,-28l249,91,246,72,238,54,227,38,213,24,197,13,179,4,159,,140,4r-19,9l105,24,92,38,81,54,73,72,68,91r,21l71,138r7,24l90,185r16,19l30,247r-8,10l14,268r-3,13l9,294,,588e" filled="f" strokeweight="39e-5mm">
                          <v:path arrowok="t" o:connecttype="custom" o:connectlocs="68,1002;8,1071;4,1077;1,1094;4,1102;86,1111;79,1129;82,1148;288,1092;297,818;313,777;307,733;316,720;318,704;321,614;321,432;316,342;288,289;246,246;206,217;226,188;248,140;249,91;238,54;213,24;179,4;140,4;105,24;81,54;68,91;71,138;90,185;106,204;22,257;11,281;9,294" o:connectangles="0,0,0,0,0,0,0,0,0,0,0,0,0,0,0,0,0,0,0,0,0,0,0,0,0,0,0,0,0,0,0,0,0,0,0,0"/>
                        </v:shape>
                        <v:shape id="Freeform 587" o:spid="_x0000_s1615" style="position:absolute;left:1057;top:3064;width:55;height:127;visibility:visible;mso-wrap-style:square;v-text-anchor:top" coordsize="5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1gscA&#10;AADcAAAADwAAAGRycy9kb3ducmV2LnhtbESPW2vCQBSE3wX/w3IE33SjoI3RVXpBsbQP3pA+HrKn&#10;SUz2bMhuNf77rlDo4zAz3zCLVWsqcaXGFZYVjIYRCOLU6oIzBafjehCDcB5ZY2WZFNzJwWrZ7Sww&#10;0fbGe7oefCYChF2CCnLv60RKl+Zk0A1tTRy8b9sY9EE2mdQN3gLcVHIcRVNpsOCwkGNNrzml5eHH&#10;KHCT99ieXy6fk69N8RaX5dNsv/tQqt9rn+cgPLX+P/zX3moF02gMj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NYLHAAAA3AAAAA8AAAAAAAAAAAAAAAAAmAIAAGRy&#10;cy9kb3ducmV2LnhtbFBLBQYAAAAABAAEAPUAAACMAwAAAAA=&#10;" path="m55,127l44,119r-9,-9l27,99,22,87,20,74,19,62,22,47,27,34,17,29,9,21,3,12,,e" filled="f" strokeweight="39e-5mm">
                          <v:path arrowok="t" o:connecttype="custom" o:connectlocs="55,127;44,119;35,110;27,99;22,87;20,74;19,62;22,47;27,34;17,29;9,21;3,12;0,0" o:connectangles="0,0,0,0,0,0,0,0,0,0,0,0,0"/>
                        </v:shape>
                        <v:shape id="Freeform 588" o:spid="_x0000_s1616" style="position:absolute;left:428;top:3364;width:668;height:321;visibility:visible;mso-wrap-style:square;v-text-anchor:top" coordsize="66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R8UA&#10;AADcAAAADwAAAGRycy9kb3ducmV2LnhtbESPT0sDMRTE70K/Q3gFbzaxQqnbpqWtqD2I2H/3x+Z1&#10;s3bzsm7i7vbbG0HwOMzMb5j5sneVaKkJpWcN9yMFgjj3puRCw/HwfDcFESKywcozabhSgOVicDPH&#10;zPiOd9TuYyEShEOGGmyMdSZlyC05DCNfEyfv7BuHMcmmkKbBLsFdJcdKTaTDktOCxZo2lvLL/ttp&#10;OH+or5en+Pb42a1O0/Z1Z9/Zr7W+HfarGYhIffwP/7W3RsNEPcD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6lHxQAAANwAAAAPAAAAAAAAAAAAAAAAAJgCAABkcnMv&#10;ZG93bnJldi54bWxQSwUGAAAAAAQABAD1AAAAigMAAAAA&#10;" path="m,29l46,,603,321r65,-40e" filled="f" strokeweight="61e-5mm">
                          <v:path arrowok="t" o:connecttype="custom" o:connectlocs="0,29;46,0;603,321;668,281" o:connectangles="0,0,0,0"/>
                        </v:shape>
                        <v:line id="Line 589" o:spid="_x0000_s1617" style="position:absolute;flip:y;visibility:visible;mso-wrap-style:square" from="632,3410" to="705,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MYAAADcAAAADwAAAGRycy9kb3ducmV2LnhtbESPX0vDQBDE3wW/w7FCX8RelBIk7bWI&#10;om3tg7XV9yW3+YO5vZDbtGk/fU8QfBxm5jfMbDG4Rh2oC7VnA/fjBBRx7m3NpYGv/evdI6ggyBYb&#10;z2TgRAEW8+urGWbWH/mTDjspVYRwyNBAJdJmWoe8Iodh7Fvi6BW+cyhRdqW2HR4j3DX6IUlS7bDm&#10;uFBhS88V5T+73hn4PheFvL2vN9tbXL6kMpT9R781ZnQzPE1BCQ3yH/5rr6yBNJnA75l4BP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8v7zGAAAA3AAAAA8AAAAAAAAA&#10;AAAAAAAAoQIAAGRycy9kb3ducmV2LnhtbFBLBQYAAAAABAAEAPkAAACUAwAAAAA=&#10;" strokeweight="61e-5mm"/>
                        <v:line id="Line 590" o:spid="_x0000_s1618" style="position:absolute;flip:y;visibility:visible;mso-wrap-style:square" from="832,3529" to="899,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AaJ8YAAADcAAAADwAAAGRycy9kb3ducmV2LnhtbESPX0vDQBDE3wW/w7FCX8ReFBok7bWI&#10;om3tg7XV9yW3+YO5vZDbtGk/fU8QfBxm5jfMbDG4Rh2oC7VnA/fjBBRx7m3NpYGv/evdI6ggyBYb&#10;z2TgRAEW8+urGWbWH/mTDjspVYRwyNBAJdJmWoe8Iodh7Fvi6BW+cyhRdqW2HR4j3DX6IUlS7bDm&#10;uFBhS88V5T+73hn4PheFvL2vN9tbXL6kMpT9R781ZnQzPE1BCQ3yH/5rr6yBNJnA75l4BP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wGifGAAAA3AAAAA8AAAAAAAAA&#10;AAAAAAAAoQIAAGRycy9kb3ducmV2LnhtbFBLBQYAAAAABAAEAPkAAACUAwAAAAA=&#10;" strokeweight="61e-5mm"/>
                        <v:shape id="Picture 591" o:spid="_x0000_s1619" type="#_x0000_t75" style="position:absolute;left:119;top:3011;width:93;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QnrXDAAAA3AAAAA8AAABkcnMvZG93bnJldi54bWxEj0FrAjEUhO+F/ofwCr3VpIJL2RpFi4KX&#10;gtU99PjYPHeDm5clibr775uC4HGYmW+Y+XJwnbhSiNazhveJAkFce2O50VAdt28fIGJCNth5Jg0j&#10;RVgunp/mWBp/4x+6HlIjMoRjiRralPpSyli35DBOfE+cvZMPDlOWoZEm4C3DXSenShXSoeW80GJP&#10;Xy3V58PFabCz8fey3VVox/0+hNl6o75lpfXry7D6BJFoSI/wvb0zGgpVwP+Zf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CetcMAAADcAAAADwAAAAAAAAAAAAAAAACf&#10;AgAAZHJzL2Rvd25yZXYueG1sUEsFBgAAAAAEAAQA9wAAAI8DAAAAAA==&#10;">
                          <v:imagedata r:id="rId103" o:title=""/>
                        </v:shape>
                        <v:shape id="Picture 592" o:spid="_x0000_s1620" type="#_x0000_t75" style="position:absolute;left:100;top:2645;width:256;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e0yjDAAAA3AAAAA8AAABkcnMvZG93bnJldi54bWxEj0GLwjAUhO/C/ofwBG+aqlCXahQRdPfi&#10;gtXDHp/Nsy02LyWJ2v33ZkHwOMzMN8xi1ZlG3Mn52rKC8SgBQVxYXXOp4HTcDj9B+ICssbFMCv7I&#10;w2r50Vtgpu2DD3TPQykihH2GCqoQ2kxKX1Rk0I9sSxy9i3UGQ5SulNrhI8JNIydJkkqDNceFClva&#10;VFRc85tRwD9ut/mdnPW426bTsNvfvk5ESg363XoOIlAX3uFX+1srSJMZ/J+JR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7TKMMAAADcAAAADwAAAAAAAAAAAAAAAACf&#10;AgAAZHJzL2Rvd25yZXYueG1sUEsFBgAAAAAEAAQA9wAAAI8DAAAAAA==&#10;">
                          <v:imagedata r:id="rId104" o:title=""/>
                        </v:shape>
                        <v:shape id="Picture 593" o:spid="_x0000_s1621" type="#_x0000_t75" style="position:absolute;left:100;top:2645;width:256;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OS/CAAAA3AAAAA8AAABkcnMvZG93bnJldi54bWxET91qwjAUvh/4DuEIu5upmxOpRhGHzhV2&#10;MfUBDs2xKTYnJYltffvlYrDLj+9/tRlsIzryoXasYDrJQBCXTtdcKbic9y8LECEia2wck4IHBdis&#10;R08rzLXr+Ye6U6xECuGQowITY5tLGUpDFsPEtcSJuzpvMSboK6k99incNvI1y+bSYs2pwWBLO0Pl&#10;7XS3Cj6Lb38sPrrD1r0VRWPcVz+bvSv1PB62SxCRhvgv/nMftYJ5ltamM+kI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XzkvwgAAANwAAAAPAAAAAAAAAAAAAAAAAJ8C&#10;AABkcnMvZG93bnJldi54bWxQSwUGAAAAAAQABAD3AAAAjgMAAAAA&#10;">
                          <v:imagedata r:id="rId105" o:title=""/>
                        </v:shape>
                        <v:rect id="Rectangle 594" o:spid="_x0000_s1622" style="position:absolute;left:130;top:2612;width: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K8sMA&#10;AADcAAAADwAAAGRycy9kb3ducmV2LnhtbESPQWvCQBSE7wX/w/IEL6VuFCI1uoqkCL2VasHrI/ua&#10;BLNvw+422fx7t1DocZiZb5j9MZpODOR8a1nBapmBIK6sbrlW8HU9v7yC8AFZY2eZFEzk4XiYPe2x&#10;0HbkTxouoRYJwr5ABU0IfSGlrxoy6Je2J07et3UGQ5KultrhmOCmk+ss20iDLaeFBnsqG6rulx+j&#10;oI23DzfqvOzfpivmFqmr47NSi3k87UAEiuE//Nd+1wo22RZ+z6QjIA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tK8sMAAADcAAAADwAAAAAAAAAAAAAAAACYAgAAZHJzL2Rv&#10;d25yZXYueG1sUEsFBgAAAAAEAAQA9QAAAIgDAAAAAA==&#10;" fillcolor="#7ebeea" stroked="f"/>
                        <v:rect id="Rectangle 595" o:spid="_x0000_s1623" style="position:absolute;left:132;top:2612;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V4L8A&#10;AADcAAAADwAAAGRycy9kb3ducmV2LnhtbERPy4rCMBTdD/gP4QpuhjHVhUg1ihUUd4OPD7g2d5rS&#10;5iY0UatfbxYDLg/nvVz3thV36kLtWMFknIEgLp2uuVJwOe9+5iBCRNbYOiYFTwqwXg2+lphr9+Aj&#10;3U+xEimEQ44KTIw+lzKUhiyGsfPEiftzncWYYFdJ3eEjhdtWTrNsJi3WnBoMetoaKpvTzSpwxXfD&#10;hT//zvHZ3F6bvWn8tVBqNOw3CxCR+vgR/7sPWsFskuanM+k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RxXgvwAAANwAAAAPAAAAAAAAAAAAAAAAAJgCAABkcnMvZG93bnJl&#10;di54bWxQSwUGAAAAAAQABAD1AAAAhAMAAAAA&#10;" fillcolor="#f7f3e8" stroked="f"/>
                        <v:rect id="Rectangle 596" o:spid="_x0000_s1624" style="position:absolute;left:135;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WTMUA&#10;AADcAAAADwAAAGRycy9kb3ducmV2LnhtbESPQWvCQBSE7wX/w/KE3uomPYjErNIWxFKkxVjvj+wz&#10;Ccm+DbtrEvvru4WCx2FmvmHy7WQ6MZDzjWUF6SIBQVxa3XCl4Pu0e1qB8AFZY2eZFNzIw3Yze8gx&#10;03bkIw1FqESEsM9QQR1Cn0npy5oM+oXtiaN3sc5giNJVUjscI9x08jlJltJgw3Ghxp7eairb4moU&#10;VB+9+9oP559LMbbnT7quwmt7UOpxPr2sQQSawj38337XCpZp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lZMxQAAANwAAAAPAAAAAAAAAAAAAAAAAJgCAABkcnMv&#10;ZG93bnJldi54bWxQSwUGAAAAAAQABAD1AAAAigMAAAAA&#10;" fillcolor="#f5f2e8" stroked="f"/>
                        <v:rect id="Rectangle 597" o:spid="_x0000_s1625" style="position:absolute;left:140;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RZsIA&#10;AADcAAAADwAAAGRycy9kb3ducmV2LnhtbESPzWrCQBSF94LvMFyhOzOJi1BTRwmK4K40rftL5jaJ&#10;Zu7EzHSMb98pFFwezs/H2ewm04tAo+ssK8iSFARxbXXHjYKvz+PyFYTzyBp7y6TgQQ522/lsg4W2&#10;d/6gUPlGxBF2BSpovR8KKV3dkkGX2IE4et92NOijHBupR7zHcdPLVZrm0mDHkdDiQPuW6mv1YyLk&#10;Yk4He8vem4cpw7oqQ35Og1Ivi6l8A+Fp8s/wf/ukFeTZCv7O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BFmwgAAANwAAAAPAAAAAAAAAAAAAAAAAJgCAABkcnMvZG93&#10;bnJldi54bWxQSwUGAAAAAAQABAD1AAAAhwMAAAAA&#10;" fillcolor="#f3f2e8" stroked="f"/>
                        <v:rect id="Rectangle 598" o:spid="_x0000_s1626" style="position:absolute;left:145;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N4sQA&#10;AADcAAAADwAAAGRycy9kb3ducmV2LnhtbESPUWvCQBCE3wv+h2MF3+pFbVNJPUUEseBDUfsD1tya&#10;hOb2YvbU+O+9QsHHYWa+YWaLztXqSq1Ung2Mhgko4tzbigsDP4f16xSUBGSLtWcycCeBxbz3MsPM&#10;+hvv6LoPhYoQlgwNlCE0mdaSl+RQhr4hjt7Jtw5DlG2hbYu3CHe1HidJqh1WHBdKbGhVUv67vzgD&#10;bxep7puj3tTn4/b9I1lJ6r/FmEG/W36CCtSFZ/i//WUNpKMJ/J2JR0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zeLEAAAA3AAAAA8AAAAAAAAAAAAAAAAAmAIAAGRycy9k&#10;b3ducmV2LnhtbFBLBQYAAAAABAAEAPUAAACJAwAAAAA=&#10;" fillcolor="#f1f1e8" stroked="f"/>
                        <v:rect id="Rectangle 599" o:spid="_x0000_s1627" style="position:absolute;left:150;top:2612;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56sMA&#10;AADcAAAADwAAAGRycy9kb3ducmV2LnhtbESPQYvCMBSE74L/ITzBm6Zd3FKqUURYEDytXcXjo3m2&#10;xealNql2//1GEPY4zMw3zGozmEY8qHO1ZQXxPAJBXFhdc6ngJ/+apSCcR9bYWCYFv+Rgsx6PVphp&#10;++Rvehx9KQKEXYYKKu/bTEpXVGTQzW1LHLyr7Qz6ILtS6g6fAW4a+RFFiTRYc1iosKVdRcXt2BsF&#10;/aG8yDzHz/Mp7fNWJkl0ju9KTSfDdgnC0+D/w+/2XitI4gW8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N56sMAAADcAAAADwAAAAAAAAAAAAAAAACYAgAAZHJzL2Rv&#10;d25yZXYueG1sUEsFBgAAAAAEAAQA9QAAAIgDAAAAAA==&#10;" fillcolor="#eff0e8" stroked="f"/>
                        <v:rect id="Rectangle 600" o:spid="_x0000_s1628" style="position:absolute;left:154;top:2612;width: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Y8YA&#10;AADcAAAADwAAAGRycy9kb3ducmV2LnhtbESPQWvCQBSE70L/w/IEL6VuImhL6ipFbdUeCk3b+yP7&#10;TILZt2F3NfHfu0LB4zAz3zDzZW8acSbna8sK0nECgriwuuZSwe/P+9MLCB+QNTaWScGFPCwXD4M5&#10;Ztp2/E3nPJQiQthnqKAKoc2k9EVFBv3YtsTRO1hnMETpSqkddhFuGjlJkpk0WHNcqLClVUXFMT8Z&#10;BWv5uU2PzyeXP67/trTp8v3Xx0Wp0bB/ewURqA/38H97pxXM0i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F/Y8YAAADcAAAADwAAAAAAAAAAAAAAAACYAgAAZHJz&#10;L2Rvd25yZXYueG1sUEsFBgAAAAAEAAQA9QAAAIsDAAAAAA==&#10;" fillcolor="#edefe8" stroked="f"/>
                        <v:rect id="Rectangle 601" o:spid="_x0000_s1629" style="position:absolute;left:161;top:2612;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WF8QA&#10;AADcAAAADwAAAGRycy9kb3ducmV2LnhtbESPzWrDMBCE74W+g9hCL6WRXRpTnCghBEJ78CU/D7BY&#10;G9vUu3IlJXH79FUgkOMwM98w8+XIvTqTD50TA/kkA0VSO9tJY+Cw37x+gAoRxWLvhAz8UoDl4vFh&#10;jqV1F9nSeRcblSASSjTQxjiUWoe6JcYwcQNJ8o7OM8YkfaOtx0uCc6/fsqzQjJ2khRYHWrdUf+9O&#10;bKDyP830j1l/MtIaVy/V9j2vjHl+GlczUJHGeA/f2l/WQJEXcD2Tj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VhfEAAAA3AAAAA8AAAAAAAAAAAAAAAAAmAIAAGRycy9k&#10;b3ducmV2LnhtbFBLBQYAAAAABAAEAPUAAACJAwAAAAA=&#10;" fillcolor="#ebeee8" stroked="f"/>
                        <v:rect id="Rectangle 602" o:spid="_x0000_s1630" style="position:absolute;left:165;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1RY8UA&#10;AADcAAAADwAAAGRycy9kb3ducmV2LnhtbESPQWvCQBSE74L/YXmFXkQ3tqAlZiNSsPTSQ1Wwx8fu&#10;axKSfRuya9z213cLgsdhZr5him20nRhp8I1jBctFBoJYO9NwpeB03M9fQPiAbLBzTAp+yMO2nE4K&#10;zI278ieNh1CJBGGfo4I6hD6X0uuaLPqF64mT9+0GiyHJoZJmwGuC204+ZdlKWmw4LdTY02tNuj1c&#10;rILfVurZZY37No5vMdPd80fzdVbq8SHuNiACxXAP39rvRsFquYb/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VFjxQAAANwAAAAPAAAAAAAAAAAAAAAAAJgCAABkcnMv&#10;ZG93bnJldi54bWxQSwUGAAAAAAQABAD1AAAAigMAAAAA&#10;" fillcolor="#e9ede8" stroked="f"/>
                        <v:rect id="Rectangle 603" o:spid="_x0000_s1631" style="position:absolute;left:170;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F8IA&#10;AADcAAAADwAAAGRycy9kb3ducmV2LnhtbERPz2vCMBS+D/Y/hCd4m6kyZVSjyHBTYRc7Ebw9mmdb&#10;bF66JLb1vzcHYceP7/di1ZtatOR8ZVnBeJSAIM6trrhQcPz9evsA4QOyxtoyKbiTh9Xy9WWBqbYd&#10;H6jNQiFiCPsUFZQhNKmUPi/JoB/ZhjhyF+sMhghdIbXDLoabWk6SZCYNVhwbSmzos6T8mt2MAn/6&#10;ad37VHab7/O2yO3fer+/dEoNB/16DiJQH/7FT/dOK5iN49p4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ocXwgAAANwAAAAPAAAAAAAAAAAAAAAAAJgCAABkcnMvZG93&#10;bnJldi54bWxQSwUGAAAAAAQABAD1AAAAhwMAAAAA&#10;" fillcolor="#e7ece8" stroked="f"/>
                        <v:rect id="Rectangle 604" o:spid="_x0000_s1632" style="position:absolute;left:175;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EUcMA&#10;AADcAAAADwAAAGRycy9kb3ducmV2LnhtbESPQWsCMRSE70L/Q3iF3jSryGJXo5RCwRYU1KLX5+Z1&#10;N7h5WZKo239vBMHjMDPfMLNFZxtxIR+MYwXDQQaCuHTacKXgd/fVn4AIEVlj45gU/FOAxfylN8NC&#10;uytv6LKNlUgQDgUqqGNsCylDWZPFMHAtcfL+nLcYk/SV1B6vCW4bOcqyXFo0nBZqbOmzpvK0PVsF&#10;zbEc+e/DZrzice7sz97w+mSUenvtPqYgInXxGX60l1pBPnyH+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YEUcMAAADcAAAADwAAAAAAAAAAAAAAAACYAgAAZHJzL2Rv&#10;d25yZXYueG1sUEsFBgAAAAAEAAQA9QAAAIgDAAAAAA==&#10;" fillcolor="#e5ebe8" stroked="f"/>
                        <v:rect id="Rectangle 605" o:spid="_x0000_s1633" style="position:absolute;left:180;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PcEA&#10;AADcAAAADwAAAGRycy9kb3ducmV2LnhtbERPz2vCMBS+D/wfwht4kZkqVUY1SpENrDc7L7s9mmdT&#10;1ryUJrb1v18Ogx0/vt/742RbMVDvG8cKVssEBHHldMO1gtvX59s7CB+QNbaOScGTPBwPs5c9ZtqN&#10;fKWhDLWIIewzVGBC6DIpfWXIol+6jjhyd9dbDBH2tdQ9jjHctnKdJFtpseHYYLCjk6Hqp3xYBcXH&#10;LXHf/uKadFps6sKkmOdnpeavU74DEWgK/+I/91kr2K7j/HgmHg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Rz3BAAAA3AAAAA8AAAAAAAAAAAAAAAAAmAIAAGRycy9kb3du&#10;cmV2LnhtbFBLBQYAAAAABAAEAPUAAACGAwAAAAA=&#10;" fillcolor="#e3eae8" stroked="f"/>
                        <v:rect id="Rectangle 606" o:spid="_x0000_s1634" style="position:absolute;left:185;top:2612;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MMQA&#10;AADcAAAADwAAAGRycy9kb3ducmV2LnhtbESPT4vCMBTE78J+h/AWvMia1oNI1yjLgiB4EP+x17fN&#10;sy02L6WJpvbTG0HwOMzMb5j5sjO1uFHrKssK0nECgji3uuJCwfGw+pqBcB5ZY22ZFNzJwXLxMZhj&#10;pm3gHd32vhARwi5DBaX3TSaly0sy6Ma2IY7e2bYGfZRtIXWLIcJNLSdJMpUGK44LJTb0W1J+2V+N&#10;gu1h05/+Qm/W25HuMaSF/Meg1PCz+/kG4anz7/CrvdYKppM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PzDEAAAA3AAAAA8AAAAAAAAAAAAAAAAAmAIAAGRycy9k&#10;b3ducmV2LnhtbFBLBQYAAAAABAAEAPUAAACJAwAAAAA=&#10;" fillcolor="#e1e9e8" stroked="f"/>
                        <v:rect id="Rectangle 607" o:spid="_x0000_s1635" style="position:absolute;left:189;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5AMYA&#10;AADcAAAADwAAAGRycy9kb3ducmV2LnhtbESPQWvCQBSE74L/YXlCb7ppMFJTVxFJaPFQqO2hx9fs&#10;axKafRuz2yT+e7cgeBxm5htmsxtNI3rqXG1ZweMiAkFcWF1zqeDzI58/gXAeWWNjmRRcyMFuO51s&#10;MNV24HfqT74UAcIuRQWV920qpSsqMugWtiUO3o/tDPogu1LqDocAN42Mo2glDdYcFips6VBR8Xv6&#10;MwqOCfkxWX73L+vsrC9f6ybTb7lSD7Nx/wzC0+jv4Vv7VStYxTH8nwlH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C5AMYAAADcAAAADwAAAAAAAAAAAAAAAACYAgAAZHJz&#10;L2Rvd25yZXYueG1sUEsFBgAAAAAEAAQA9QAAAIsDAAAAAA==&#10;" fillcolor="#dfe9e8" stroked="f"/>
                      </v:group>
                      <v:group id="Group 608" o:spid="_x0000_s1636" style="position:absolute;left:647;top:14814;width:19482;height:8192" coordorigin="102,2331" coordsize="3068,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rect id="Rectangle 609" o:spid="_x0000_s1637" style="position:absolute;left:194;top:2612;width: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GBcMA&#10;AADcAAAADwAAAGRycy9kb3ducmV2LnhtbESPQUvDQBSE74L/YXmCN7Ox1iJpN0FEpUguRnt/3X0m&#10;wezbkLe28d93BaHHYWa+YTbV7Ad1oEn6wAZusxwUsQ2u59bA58fLzQMoicgOh8Bk4JcEqvLyYoOF&#10;C0d+p0MTW5UgLAUa6GIcC63FduRRsjASJ+8rTB5jklOr3YTHBPeDXuT5SnvsOS10ONJTR/a7+fEG&#10;bKy39b65371q8c/i32y9vxNjrq/mxzWoSHM8h//bW2dgtVjC35l0BHR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oGBcMAAADcAAAADwAAAAAAAAAAAAAAAACYAgAAZHJzL2Rv&#10;d25yZXYueG1sUEsFBgAAAAAEAAQA9QAAAIgDAAAAAA==&#10;" fillcolor="#dde8e8" stroked="f"/>
                        <v:rect id="Rectangle 610" o:spid="_x0000_s1638" style="position:absolute;left:200;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4dcMA&#10;AADcAAAADwAAAGRycy9kb3ducmV2LnhtbESPQWvCQBSE7wX/w/IK3uqmSsVEVxGxWOipGu+P7Osm&#10;dfdtyG6T+O+7hUKPw8x8w2x2o7Oipy40nhU8zzIQxJXXDRsF5eX1aQUiRGSN1jMpuFOA3XbysMFC&#10;+4E/qD9HIxKEQ4EK6hjbQspQ1eQwzHxLnLxP3zmMSXZG6g6HBHdWzrNsKR02nBZqbOlQU3U7fzsF&#10;C5/j3nA4Gvvl8tv1/WhPq1Kp6eO4X4OINMb/8F/7TStYzl/g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l4dcMAAADcAAAADwAAAAAAAAAAAAAAAACYAgAAZHJzL2Rv&#10;d25yZXYueG1sUEsFBgAAAAAEAAQA9QAAAIgDAAAAAA==&#10;" fillcolor="#dbe7e9" stroked="f"/>
                        <v:rect id="Rectangle 611" o:spid="_x0000_s1639" style="position:absolute;left:205;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xdcIA&#10;AADcAAAADwAAAGRycy9kb3ducmV2LnhtbESPQYvCMBSE7wv+h/AEb2uqYJBqFBGKy3pZdd3zs3m2&#10;xealNFHrv98IgsdhZr5h5svO1uJGra8caxgNExDEuTMVFxp+D9nnFIQPyAZrx6ThQR6Wi97HHFPj&#10;7ryj2z4UIkLYp6ihDKFJpfR5SRb90DXE0Tu71mKIsi2kafEe4baW4yRR0mLFcaHEhtYl5Zf91Wo4&#10;bg6Uq0QeXTbJ/n5O2+9puCqtB/1uNQMRqAvv8Kv9ZTSosYLn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HF1wgAAANwAAAAPAAAAAAAAAAAAAAAAAJgCAABkcnMvZG93&#10;bnJldi54bWxQSwUGAAAAAAQABAD1AAAAhwMAAAAA&#10;" fillcolor="#d9e6e9" stroked="f"/>
                        <v:rect id="Rectangle 612" o:spid="_x0000_s1640" style="position:absolute;left:210;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wUMUA&#10;AADcAAAADwAAAGRycy9kb3ducmV2LnhtbESPzWrDMBCE74W8g9hAb40cH9zUjRLigKGUHhqnpNfF&#10;2tgm1spYqn/evioUchxm5htmu59MKwbqXWNZwXoVgSAurW64UvB1zp82IJxH1thaJgUzOdjvFg9b&#10;TLUd+URD4SsRIOxSVFB736VSurImg25lO+LgXW1v0AfZV1L3OAa4aWUcRYk02HBYqLGjY03lrfgx&#10;Cuwmi/F9vrw0/PmdJ9FHltwumVKPy+nwCsLT5O/h//abVpDEz/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vBQxQAAANwAAAAPAAAAAAAAAAAAAAAAAJgCAABkcnMv&#10;ZG93bnJldi54bWxQSwUGAAAAAAQABAD1AAAAigMAAAAA&#10;" fillcolor="#d7e5e9" stroked="f"/>
                        <v:rect id="Rectangle 613" o:spid="_x0000_s1641" style="position:absolute;left:215;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kp8b8A&#10;AADcAAAADwAAAGRycy9kb3ducmV2LnhtbERPz2vCMBS+D/wfwhvsNtOpVOmMUoShV6vg9dG8pdHm&#10;pSSZdv/9chh4/Ph+r7ej68WdQrSeFXxMCxDErdeWjYLz6et9BSImZI29Z1LwSxG2m8nLGivtH3yk&#10;e5OMyCEcK1TQpTRUUsa2I4dx6gfizH374DBlGIzUAR853PVyVhSldGg5N3Q40K6j9tb8OAWjuezr&#10;Mlxr09v51d9kc1gurFJvr2P9CSLRmJ7if/dBKyhneW0+k4+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ySnxvwAAANwAAAAPAAAAAAAAAAAAAAAAAJgCAABkcnMvZG93bnJl&#10;di54bWxQSwUGAAAAAAQABAD1AAAAhAMAAAAA&#10;" fillcolor="#d5e4e9" stroked="f"/>
                        <v:rect id="Rectangle 614" o:spid="_x0000_s1642" style="position:absolute;left:220;top:2612;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CTMUA&#10;AADcAAAADwAAAGRycy9kb3ducmV2LnhtbESPQWvCQBSE70L/w/IK3nRTi6FGNyFYKtKbtiLeHtln&#10;kjb7NmRXE/99VxB6HGbmG2aVDaYRV+pcbVnByzQCQVxYXXOp4PvrY/IGwnlkjY1lUnAjB1n6NFph&#10;om3PO7rufSkChF2CCirv20RKV1Rk0E1tSxy8s+0M+iC7UuoO+wA3jZxFUSwN1hwWKmxpXVHxu78Y&#10;BZefw65vPymenza5Ldb58R3nr0qNn4d8CcLT4P/Dj/ZWK4hnC7i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AJMxQAAANwAAAAPAAAAAAAAAAAAAAAAAJgCAABkcnMv&#10;ZG93bnJldi54bWxQSwUGAAAAAAQABAD1AAAAigMAAAAA&#10;" fillcolor="#d3e3e9" stroked="f"/>
                        <v:rect id="Rectangle 615" o:spid="_x0000_s1643" style="position:absolute;left:224;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c9cQA&#10;AADcAAAADwAAAGRycy9kb3ducmV2LnhtbERPy2rCQBTdF/yH4QrdiJnUFAmpo2hDsJsufBS6vGRu&#10;k2DmTsiMMfXrO4uCy8N5rzajacVAvWssK3iJYhDEpdUNVwrOp2KegnAeWWNrmRT8koPNevK0wkzb&#10;Gx9oOPpKhBB2GSqove8yKV1Zk0EX2Y44cD+2N+gD7Cupe7yFcNPKRRwvpcGGQ0ONHb3XVF6OV6Ng&#10;nxd6l39+JZfxe/Y6yFmetu6u1PN03L6B8DT6h/jf/aEVLJMwP5w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FHPXEAAAA3AAAAA8AAAAAAAAAAAAAAAAAmAIAAGRycy9k&#10;b3ducmV2LnhtbFBLBQYAAAAABAAEAPUAAACJAwAAAAA=&#10;" fillcolor="#d1e2e9" stroked="f"/>
                        <v:rect id="Rectangle 616" o:spid="_x0000_s1644" style="position:absolute;left:229;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WuMMA&#10;AADcAAAADwAAAGRycy9kb3ducmV2LnhtbESPQWsCMRSE7wX/Q3iCt5q1gpStUUSQKnipLe31uXnd&#10;bN28hCSu6783BcHjMDPfMPNlb1vRUYiNYwWTcQGCuHK64VrB1+fm+RVETMgaW8ek4EoRlovB0xxL&#10;7S78Qd0h1SJDOJaowKTkSyljZchiHDtPnL1fFyymLEMtdcBLhttWvhTFTFpsOC8Y9LQ2VJ0OZ6vg&#10;57g/+usqfet1N+3Czvg/evdKjYb96g1Eoj49wvf2ViuYTSfwfyYf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uWuMMAAADcAAAADwAAAAAAAAAAAAAAAACYAgAAZHJzL2Rv&#10;d25yZXYueG1sUEsFBgAAAAAEAAQA9QAAAIgDAAAAAA==&#10;" fillcolor="#cfe1e9" stroked="f"/>
                        <v:rect id="Rectangle 617" o:spid="_x0000_s1645" style="position:absolute;left:234;top:2612;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E2cUA&#10;AADcAAAADwAAAGRycy9kb3ducmV2LnhtbESPQWvCQBSE70L/w/IKvUjdxIKG6CqhEOmlBZNS6O2R&#10;fSah2bdhd9X033cLgsdhZr5htvvJDOJCzveWFaSLBARxY3XPrYLPunzOQPiArHGwTAp+ycN+9zDb&#10;Yq7tlY90qUIrIoR9jgq6EMZcSt90ZNAv7EgcvZN1BkOUrpXa4TXCzSCXSbKSBnuOCx2O9NpR81Od&#10;jYKCs/fW2bQ+HD+Gcu2+57b4IqWeHqdiAyLQFO7hW/tNK1i9LOH/TD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ITZxQAAANwAAAAPAAAAAAAAAAAAAAAAAJgCAABkcnMv&#10;ZG93bnJldi54bWxQSwUGAAAAAAQABAD1AAAAigMAAAAA&#10;" fillcolor="#cde0e9" stroked="f"/>
                        <v:rect id="Rectangle 618" o:spid="_x0000_s1646" style="position:absolute;left:237;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QkcUA&#10;AADcAAAADwAAAGRycy9kb3ducmV2LnhtbESPT4vCMBTE7wv7HcIT9ramKoh0jSKyBW+yKv65PZq3&#10;TWnzUppoq59+syB4HGbmN8x82dta3Kj1pWMFo2ECgjh3uuRCwWGffc5A+ICssXZMCu7kYbl4f5tj&#10;ql3HP3TbhUJECPsUFZgQmlRKnxuy6IeuIY7er2sthijbQuoWuwi3tRwnyVRaLDkuGGxobSivdler&#10;YIu8z87m8n3JHo/j9n6qxk1XKfUx6FdfIAL14RV+tjdawXQyg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RCRxQAAANwAAAAPAAAAAAAAAAAAAAAAAJgCAABkcnMv&#10;ZG93bnJldi54bWxQSwUGAAAAAAQABAD1AAAAigMAAAAA&#10;" fillcolor="#cbe0e9" stroked="f"/>
                        <v:rect id="Rectangle 619" o:spid="_x0000_s1647" style="position:absolute;left:242;top:2612;width: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gVMMA&#10;AADcAAAADwAAAGRycy9kb3ducmV2LnhtbESPS4vCQBCE7wv7H4Ze8LZOfCASnQRXEHycjMuem0yb&#10;BDM92cwY4793BMFjUVVfUcu0N7XoqHWVZQWjYQSCOLe64kLB72nzPQfhPLLG2jIpuJODNPn8WGKs&#10;7Y2P1GW+EAHCLkYFpfdNLKXLSzLohrYhDt7ZtgZ9kG0hdYu3ADe1HEfRTBqsOCyU2NC6pPySXY2C&#10;yf+hqA+N3M3RXc1P9HeWdt8pNfjqVwsQnnr/Dr/aW61gNpnC80w4Aj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igVMMAAADcAAAADwAAAAAAAAAAAAAAAACYAgAAZHJzL2Rv&#10;d25yZXYueG1sUEsFBgAAAAAEAAQA9QAAAIgDAAAAAA==&#10;" fillcolor="#c9dfe9" stroked="f"/>
                        <v:rect id="Rectangle 620" o:spid="_x0000_s1648" style="position:absolute;left:248;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cbMQA&#10;AADcAAAADwAAAGRycy9kb3ducmV2LnhtbESPQWvCQBSE70L/w/IK3nRTg1aiq7Si4E26bT0/ss8k&#10;mH2bZleN/npXKHgcZuYbZr7sbC3O1PrKsYK3YQKCOHem4kLBz/dmMAXhA7LB2jEpuJKH5eKlN8fM&#10;uAt/0VmHQkQI+wwVlCE0mZQ+L8miH7qGOHoH11oMUbaFNC1eItzWcpQkE2mx4rhQYkOrkvKjPlkF&#10;f+nuptO0+DzYX726va83+6Brpfqv3ccMRKAuPMP/7a1RMEnH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nGzEAAAA3AAAAA8AAAAAAAAAAAAAAAAAmAIAAGRycy9k&#10;b3ducmV2LnhtbFBLBQYAAAAABAAEAPUAAACJAwAAAAA=&#10;" fillcolor="#c7dee9" stroked="f"/>
                        <v:rect id="Rectangle 621" o:spid="_x0000_s1649" style="position:absolute;left:253;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xMQA&#10;AADcAAAADwAAAGRycy9kb3ducmV2LnhtbESPXWvCMBSG7wf+h3AE72bqxOI6o4wxP4YirIrXh+as&#10;LTYnJYla//0iDHb58n48vLNFZxpxJedrywpGwwQEcWF1zaWC42H5PAXhA7LGxjIpuJOHxbz3NMNM&#10;2xt/0zUPpYgj7DNUUIXQZlL6oiKDfmhb4uj9WGcwROlKqR3e4rhp5EuSpNJgzZFQYUsfFRXn/GIi&#10;Nw+vk+3X/oTsju1u61fT9adRatDv3t9ABOrCf/ivvdEK0nEKjzPx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vsTEAAAA3AAAAA8AAAAAAAAAAAAAAAAAmAIAAGRycy9k&#10;b3ducmV2LnhtbFBLBQYAAAAABAAEAPUAAACJAwAAAAA=&#10;" fillcolor="#c5dde9" stroked="f"/>
                        <v:rect id="Rectangle 622" o:spid="_x0000_s1650" style="position:absolute;left:258;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hE8QA&#10;AADcAAAADwAAAGRycy9kb3ducmV2LnhtbESPS2vDMBCE74X8B7GB3ho5NnWDEyWEQCA9lTwOPS7W&#10;+kGslWPJj/z7qlDocZidb3Y2u8k0YqDO1ZYVLBcRCOLc6ppLBbfr8W0FwnlkjY1lUvAkB7vt7GWD&#10;mbYjn2m4+FIECLsMFVTet5mULq/IoFvYljh4he0M+iC7UuoOxwA3jYyjKJUGaw4NFbZ0qCi/X3oT&#10;3kjSr2vx7upzEX8/+8/+QRw9lHqdT/s1CE+T/z/+S5+0gjT5gN8xgQ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D4RPEAAAA3AAAAA8AAAAAAAAAAAAAAAAAmAIAAGRycy9k&#10;b3ducmV2LnhtbFBLBQYAAAAABAAEAPUAAACJAwAAAAA=&#10;" fillcolor="#c3dde9" stroked="f"/>
                        <v:rect id="Rectangle 623" o:spid="_x0000_s1651" style="position:absolute;left:263;top:2612;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DDMMA&#10;AADcAAAADwAAAGRycy9kb3ducmV2LnhtbERPXWvCMBR9F/wP4Qp7EU11UEZnWnQgCAOH3WA+Xpq7&#10;trS56ZJYu3+/PAz2eDjfu2IyvRjJ+daygs06AUFcWd1yreDj/bh6AuEDssbeMin4IQ9FPp/tMNP2&#10;zhcay1CLGMI+QwVNCEMmpa8aMujXdiCO3Jd1BkOErpba4T2Gm15ukySVBluODQ0O9NJQ1ZU3o+D8&#10;vXwNdTe6y6drt8Phjbr0elbqYTHtn0EEmsK/+M990grSx7g2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YDDMMAAADcAAAADwAAAAAAAAAAAAAAAACYAgAAZHJzL2Rv&#10;d25yZXYueG1sUEsFBgAAAAAEAAQA9QAAAIgDAAAAAA==&#10;" fillcolor="#c1dce9" stroked="f"/>
                        <v:rect id="Rectangle 624" o:spid="_x0000_s1652" style="position:absolute;left:267;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Kn8UA&#10;AADcAAAADwAAAGRycy9kb3ducmV2LnhtbESPQWvCQBSE74L/YXlCL6VuWiG2qauoRagn0dj7I/ua&#10;jWbfptltjP++KxQ8DjPzDTNb9LYWHbW+cqzgeZyAIC6crrhUcMw3T68gfEDWWDsmBVfysJgPBzPM&#10;tLvwnrpDKEWEsM9QgQmhyaT0hSGLfuwa4uh9u9ZiiLItpW7xEuG2li9JkkqLFccFgw2tDRXnw69V&#10;cLrm0+7DbVZfZptM8mNId+fHH6UeRv3yHUSgPtzD/+1PrSCd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sqfxQAAANwAAAAPAAAAAAAAAAAAAAAAAJgCAABkcnMv&#10;ZG93bnJldi54bWxQSwUGAAAAAAQABAD1AAAAigMAAAAA&#10;" fillcolor="#bfdbe9" stroked="f"/>
                        <v:rect id="Rectangle 625" o:spid="_x0000_s1653" style="position:absolute;left:272;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tv78A&#10;AADcAAAADwAAAGRycy9kb3ducmV2LnhtbERPTWvCQBC9F/oflil4KXVjsaFE1yCC0KO1Qq9DdpoN&#10;ZmdDdmKiv949CD0+3ve6nHyrLtTHJrCBxTwDRVwF23Bt4PSzf/sEFQXZYhuYDFwpQrl5flpjYcPI&#10;33Q5Sq1SCMcCDTiRrtA6Vo48xnnoiBP3F3qPkmBfa9vjmMJ9q9+zLNceG04NDjvaOarOx8EbGJdy&#10;sCQuBmx/9/kNXz8ONBgze5m2K1BCk/yLH+4vayBfpvnpTDoCen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5y2/vwAAANwAAAAPAAAAAAAAAAAAAAAAAJgCAABkcnMvZG93bnJl&#10;di54bWxQSwUGAAAAAAQABAD1AAAAhAMAAAAA&#10;" fillcolor="#bddae9" stroked="f"/>
                        <v:rect id="Rectangle 626" o:spid="_x0000_s1654" style="position:absolute;left:277;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xgL8A&#10;AADcAAAADwAAAGRycy9kb3ducmV2LnhtbESP0YrCMBRE3wX/IVzBN02VtWjXKCIIi29WP+DSXNuu&#10;zU1Joq1/bwTBx2HmzDDrbW8a8SDna8sKZtMEBHFhdc2lgsv5MFmC8AFZY2OZFDzJw3YzHKwx07bj&#10;Ez3yUIpYwj5DBVUIbSalLyoy6Ke2JY7e1TqDIUpXSu2wi+WmkfMkSaXBmuNChS3tKypu+d0oiHRH&#10;85CnK3137f9isS+Ofa3UeNTvfkEE6sM3/KH/tIL0ZwbvM/EI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DzGAvwAAANwAAAAPAAAAAAAAAAAAAAAAAJgCAABkcnMvZG93bnJl&#10;di54bWxQSwUGAAAAAAQABAD1AAAAhAMAAAAA&#10;" fillcolor="#bbd9e9" stroked="f"/>
                        <v:rect id="Rectangle 627" o:spid="_x0000_s1655" style="position:absolute;left:282;top:2612;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Bt8UA&#10;AADcAAAADwAAAGRycy9kb3ducmV2LnhtbESPQWvCQBSE7wX/w/IEb3VjECvRVUSQeim26iG5PbLP&#10;JJh9G7JbE/vru4LgcZiZb5jluje1uFHrKssKJuMIBHFudcWFgvNp9z4H4TyyxtoyKbiTg/Vq8LbE&#10;RNuOf+h29IUIEHYJKii9bxIpXV6SQTe2DXHwLrY16INsC6lb7ALc1DKOopk0WHFYKLGhbUn59fhr&#10;FGRdlsbp3zQqDtnnF30c8u97OldqNOw3CxCeev8KP9t7rWA2jeFx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YG3xQAAANwAAAAPAAAAAAAAAAAAAAAAAJgCAABkcnMv&#10;ZG93bnJldi54bWxQSwUGAAAAAAQABAD1AAAAigMAAAAA&#10;" fillcolor="#b9d9e9" stroked="f"/>
                        <v:rect id="Rectangle 628" o:spid="_x0000_s1656" style="position:absolute;left:286;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2a8UA&#10;AADcAAAADwAAAGRycy9kb3ducmV2LnhtbESP0WoCMRRE3wX/IdxCX6Rmba2UrVGkUNAHq7X9gMvm&#10;mk27uVmSqFu/3ggFH4eZM8NM551rxJFCtJ4VjIYFCOLKa8tGwffX+8MLiJiQNTaeScEfRZjP+r0p&#10;ltqf+JOOu2RELuFYooI6pbaUMlY1OYxD3xJnb++Dw5RlMFIHPOVy18jHophIh5bzQo0tvdVU/e4O&#10;TsHELrbm7HVYrQf2x4yXH5vn/UCp+7tu8QoiUZdu4X96qTM3foLrmXw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nZrxQAAANwAAAAPAAAAAAAAAAAAAAAAAJgCAABkcnMv&#10;ZG93bnJldi54bWxQSwUGAAAAAAQABAD1AAAAigMAAAAA&#10;" fillcolor="#b7d8e9" stroked="f"/>
                        <v:rect id="Rectangle 629" o:spid="_x0000_s1657" style="position:absolute;left:291;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i7MUA&#10;AADcAAAADwAAAGRycy9kb3ducmV2LnhtbESPQWvCQBSE7wX/w/IEL1I3itWSuooUWnqQihr0+si+&#10;JsHs25C31fTfu4LQ4zAz3zCLVedqdaFWKs8GxqMEFHHubcWFgezw8fwKSgKyxdozGfgjgdWy97TA&#10;1Por7+iyD4WKEJYUDZQhNKnWkpfkUEa+IY7ej28dhijbQtsWrxHuaj1Jkpl2WHFcKLGh95Ly8/7X&#10;GXDDbO6ysz1uTvJ9On5uZfMyF2MG/W79BipQF/7Dj/aXNTCbTuF+Jh4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GLsxQAAANwAAAAPAAAAAAAAAAAAAAAAAJgCAABkcnMv&#10;ZG93bnJldi54bWxQSwUGAAAAAAQABAD1AAAAigMAAAAA&#10;" fillcolor="#b5d7e9" stroked="f"/>
                        <v:rect id="Rectangle 630" o:spid="_x0000_s1658" style="position:absolute;left:296;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1AsIA&#10;AADcAAAADwAAAGRycy9kb3ducmV2LnhtbESP3YrCMBSE7xd8h3AE79bUX6QaRZRFr0TdfYBjczYt&#10;25zUJmvr2xtB8HKYmW+Yxaq1pbhR7QvHCgb9BARx5nTBRsHP99fnDIQPyBpLx6TgTh5Wy87HAlPt&#10;Gj7R7RyMiBD2KSrIQ6hSKX2Wk0XfdxVx9H5dbTFEWRupa2wi3JZymCRTabHguJBjRZucsr/zv1Uw&#10;a698Gm7peBhlF96tjWkm/qhUr9uu5yACteEdfrX3WsF0PIH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DUCwgAAANwAAAAPAAAAAAAAAAAAAAAAAJgCAABkcnMvZG93&#10;bnJldi54bWxQSwUGAAAAAAQABAD1AAAAhwMAAAAA&#10;" fillcolor="#b3d6e9" stroked="f"/>
                        <v:rect id="Rectangle 631" o:spid="_x0000_s1659" style="position:absolute;left:301;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CzsQA&#10;AADcAAAADwAAAGRycy9kb3ducmV2LnhtbESPT2sCMRTE74LfIbxCb5qtlUVXo2hpwat/Dh4fyXN3&#10;2c3LkqTu1k/fFAoeh5n5DbPeDrYVd/KhdqzgbZqBINbO1FwquJy/JgsQISIbbB2Tgh8KsN2MR2ss&#10;jOv5SPdTLEWCcChQQRVjV0gZdEUWw9R1xMm7OW8xJulLaTz2CW5bOcuyXFqsOS1U2NFHRbo5fVsF&#10;XX2I+lMvzo9+/ri+N8tm72Wj1OvLsFuBiDTEZ/i/fTAK8nkO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YQs7EAAAA3AAAAA8AAAAAAAAAAAAAAAAAmAIAAGRycy9k&#10;b3ducmV2LnhtbFBLBQYAAAAABAAEAPUAAACJAwAAAAA=&#10;" fillcolor="#b1d5e9" stroked="f"/>
                        <v:rect id="Rectangle 632" o:spid="_x0000_s1660" style="position:absolute;left:306;top:2612;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dwMcA&#10;AADcAAAADwAAAGRycy9kb3ducmV2LnhtbESP3WrCQBSE7wt9h+UUelc3SrE1uorYllapgj/o7SF7&#10;zAazZ0N2Y+LbdwuFXg4z8w0zmXW2FFeqfeFYQb+XgCDOnC44V3DYfzy9gvABWWPpmBTcyMNsen83&#10;wVS7lrd03YVcRAj7FBWYEKpUSp8Zsuh7riKO3tnVFkOUdS51jW2E21IOkmQoLRYcFwxWtDCUXXaN&#10;VfDW3+zpODoVZ9M0S9m+h9Xn91qpx4duPgYRqAv/4b/2l1YwfH6B3zPx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RncDHAAAA3AAAAA8AAAAAAAAAAAAAAAAAmAIAAGRy&#10;cy9kb3ducmV2LnhtbFBLBQYAAAAABAAEAPUAAACMAwAAAAA=&#10;" fillcolor="#afd4e9" stroked="f"/>
                        <v:rect id="Rectangle 633" o:spid="_x0000_s1661" style="position:absolute;left:310;top:2612;width: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WMEA&#10;AADcAAAADwAAAGRycy9kb3ducmV2LnhtbERPz2vCMBS+C/sfwht403TOiXRGEUHpxYPdFI+P5NkW&#10;m5eSZFr/e3MQdvz4fi9WvW3FjXxoHCv4GGcgiLUzDVcKfn+2ozmIEJENto5JwYMCrJZvgwXmxt35&#10;QLcyViKFcMhRQR1jl0sZdE0Ww9h1xIm7OG8xJugraTzeU7ht5STLZtJiw6mhxo42Nelr+WcVXPbH&#10;z03mzqdpedWuKPRu578mSg3f+/U3iEh9/Be/3IVRMJumtel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iyFjBAAAA3AAAAA8AAAAAAAAAAAAAAAAAmAIAAGRycy9kb3du&#10;cmV2LnhtbFBLBQYAAAAABAAEAPUAAACGAwAAAAA=&#10;" fillcolor="#add3e9" stroked="f"/>
                        <v:rect id="Rectangle 634" o:spid="_x0000_s1662" style="position:absolute;left:317;top:2612;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pXcYA&#10;AADcAAAADwAAAGRycy9kb3ducmV2LnhtbESPT2sCMRTE74LfITzBi2hWWxa73SgiCG2hh6qX3l43&#10;z/3j5mXZpBr99E2h0OMwM79h8nUwrbhQ72rLCuazBARxYXXNpYLjYTddgnAeWWNrmRTcyMF6NRzk&#10;mGl75Q+67H0pIoRdhgoq77tMSldUZNDNbEccvZPtDfoo+1LqHq8Rblq5SJJUGqw5LlTY0bai4rz/&#10;NgqWD2+vXxTeXeNDisfPtqnd5K7UeBQ2zyA8Bf8f/mu/aAXp4xP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pXcYAAADcAAAADwAAAAAAAAAAAAAAAACYAgAAZHJz&#10;L2Rvd25yZXYueG1sUEsFBgAAAAAEAAQA9QAAAIsDAAAAAA==&#10;" fillcolor="#abd2e9" stroked="f"/>
                        <v:rect id="Rectangle 635" o:spid="_x0000_s1663" style="position:absolute;left:321;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b9sEA&#10;AADcAAAADwAAAGRycy9kb3ducmV2LnhtbERPTWuDQBC9B/oflgn0lqwGKq1xFZEWcitJ00NugztR&#10;E3dW3K3af589FHp8vO+sWEwvJhpdZ1lBvI1AENdWd9woOH99bF5BOI+ssbdMCn7JQZE/rTJMtZ35&#10;SNPJNyKEsEtRQev9kErp6pYMuq0diAN3taNBH+DYSD3iHMJNL3dRlEiDHYeGFgeqWqrvpx+joLJT&#10;vGN8l28HT5fm9vk9J2Wv1PN6KfcgPC3+X/znPmgFyUuYH86EI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X2/bBAAAA3AAAAA8AAAAAAAAAAAAAAAAAmAIAAGRycy9kb3du&#10;cmV2LnhtbFBLBQYAAAAABAAEAPUAAACGAwAAAAA=&#10;" fillcolor="#a9d1e9" stroked="f"/>
                        <v:rect id="Rectangle 636" o:spid="_x0000_s1664" style="position:absolute;left:326;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z3MQA&#10;AADcAAAADwAAAGRycy9kb3ducmV2LnhtbESPT2vCQBDF74V+h2UEb3WTatOSukorCF6Eqj30OGan&#10;STA7G7KjRj99tyB4fLw/P9503rtGnagLtWcD6SgBRVx4W3Np4Hu3fHoDFQTZYuOZDFwowHz2+DDF&#10;3Pozb+i0lVLFEQ45GqhE2lzrUFTkMIx8Sxy9X985lCi7UtsOz3HcNfo5STLtsOZIqLClRUXFYXt0&#10;EbKfZIJX+Vkf0/Hmdd+s5fPLGjMc9B/voIR6uYdv7ZU1kL2k8H8mHg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s9zEAAAA3AAAAA8AAAAAAAAAAAAAAAAAmAIAAGRycy9k&#10;b3ducmV2LnhtbFBLBQYAAAAABAAEAPUAAACJAwAAAAA=&#10;" fillcolor="#a7d0e9" stroked="f"/>
                        <v:rect id="Rectangle 637" o:spid="_x0000_s1665" style="position:absolute;left:331;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sGMQA&#10;AADcAAAADwAAAGRycy9kb3ducmV2LnhtbESPzWoCQRCE74G8w9ABb7FXQQkbRxEhEmJyyJoHaHd6&#10;f3CnZ5mZrOvbZwQhx6K6vupabUbbqYF9aJ1omE0zUCylM63UGn6Ob88voEIkMdQ5YQ1XDrBZPz6s&#10;KDfuIt88FLFWCSIhJw1NjH2OGMqGLYWp61mSVzlvKSbpazSeLgluO5xn2RIttZIaGup513B5Ln5t&#10;euNQfO17j6frB2K3j7Pqc1ENWk+exu0rqMhj/D++p9+NhuViDrcxiQC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BjEAAAA3AAAAA8AAAAAAAAAAAAAAAAAmAIAAGRycy9k&#10;b3ducmV2LnhtbFBLBQYAAAAABAAEAPUAAACJAwAAAAA=&#10;" fillcolor="#a5d0e9" stroked="f"/>
                        <v:rect id="Rectangle 638" o:spid="_x0000_s1666" style="position:absolute;left:336;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5Y8cA&#10;AADcAAAADwAAAGRycy9kb3ducmV2LnhtbESPUWvCQBCE3wv9D8cWfCn10hajpJ4ShFJBqFRL8XGb&#10;2yahub2QWzX6672C0MdhZr5hpvPeNepAXag9G3gcJqCIC29rLg18bl8fJqCCIFtsPJOBEwWYz25v&#10;pphZf+QPOmykVBHCIUMDlUibaR2KihyGoW+Jo/fjO4cSZVdq2+Exwl2jn5Ik1Q5rjgsVtrSoqPjd&#10;7J2ByftKvsbfu8Xy/izb9fgt3/Vpbszgrs9fQAn18h++tpfWQDp6hr8z8Qjo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OWPHAAAA3AAAAA8AAAAAAAAAAAAAAAAAmAIAAGRy&#10;cy9kb3ducmV2LnhtbFBLBQYAAAAABAAEAPUAAACMAwAAAAA=&#10;" fillcolor="#a3cfe9" stroked="f"/>
                        <v:rect id="Rectangle 639" o:spid="_x0000_s1667" style="position:absolute;left:341;top:2612;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mY8UA&#10;AADcAAAADwAAAGRycy9kb3ducmV2LnhtbESPS4vCQBCE74L/YeiFvelkfQSJjqILiwqC+DjssTfT&#10;JsFMT8jMxvjvHUHwWFTVV9Rs0ZpSNFS7wrKCr34Egji1uuBMwfn005uAcB5ZY2mZFNzJwWLe7cww&#10;0fbGB2qOPhMBwi5BBbn3VSKlS3My6Pq2Ig7exdYGfZB1JnWNtwA3pRxEUSwNFhwWcqzoO6f0evw3&#10;CvarXaV/ebjbrlv5dz0PG3nyjVKfH+1yCsJT69/hV3ujFcTj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2ZjxQAAANwAAAAPAAAAAAAAAAAAAAAAAJgCAABkcnMv&#10;ZG93bnJldi54bWxQSwUGAAAAAAQABAD1AAAAigMAAAAA&#10;" fillcolor="#a1cee9" stroked="f"/>
                        <v:rect id="Rectangle 640" o:spid="_x0000_s1668" style="position:absolute;left:345;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Z1MQA&#10;AADcAAAADwAAAGRycy9kb3ducmV2LnhtbESPQWsCMRSE7wX/Q3hCL6VmKyjLulkpFmu9Veult8fm&#10;uVm7eVmSqOu/b4RCj8PMfMOUy8F24kI+tI4VvEwyEMS10y03Cg5f6+ccRIjIGjvHpOBGAZbV6KHE&#10;Qrsr7+iyj41IEA4FKjAx9oWUoTZkMUxcT5y8o/MWY5K+kdrjNcFtJ6dZNpcWW04LBntaGap/9mer&#10;YPXEdMo/DR/85rR7236/54GnSj2Oh9cFiEhD/A//tT+0gvlsBvcz6Qj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7mdTEAAAA3AAAAA8AAAAAAAAAAAAAAAAAmAIAAGRycy9k&#10;b3ducmV2LnhtbFBLBQYAAAAABAAEAPUAAACJAwAAAAA=&#10;" fillcolor="#9fcdea" stroked="f"/>
                        <v:rect id="Rectangle 641" o:spid="_x0000_s1669" style="position:absolute;left:350;top:2612;width: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oGMIA&#10;AADcAAAADwAAAGRycy9kb3ducmV2LnhtbESP3YrCMBSE74V9h3AWvNPUn1atRpGFFb3U3Qc4NMe2&#10;2pyUJtt2394IgpfDzHzDbHa9qURLjSstK5iMIxDEmdUl5wp+f75HSxDOI2usLJOCf3Kw234MNphq&#10;2/GZ2ovPRYCwS1FB4X2dSumyggy6sa2Jg3e1jUEfZJNL3WAX4KaS0yhKpMGSw0KBNX0VlN0vf0ZB&#10;LvdtTKvr9HBayNv8PtNx32mlhp/9fg3CU+/f4Vf7qBUkcQLP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GgYwgAAANwAAAAPAAAAAAAAAAAAAAAAAJgCAABkcnMvZG93&#10;bnJldi54bWxQSwUGAAAAAAQABAD1AAAAhwMAAAAA&#10;" fillcolor="#9dccea" stroked="f"/>
                        <v:rect id="Rectangle 642" o:spid="_x0000_s1670" style="position:absolute;left:356;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0ysMA&#10;AADcAAAADwAAAGRycy9kb3ducmV2LnhtbESPQYvCMBSE74L/ITzBm6aKq1KNorKCFw/rLnh9NM+2&#10;2LykTdbWf28WhD0OM/MNs952phIPanxpWcFknIAgzqwuOVfw830cLUH4gKyxskwKnuRhu+n31phq&#10;2/IXPS4hFxHCPkUFRQguldJnBRn0Y+uIo3ezjcEQZZNL3WAb4aaS0ySZS4Mlx4UCHR0Kyu6XX6NA&#10;nqcz42pzXcyO2rX7zzovD7VSw0G3W4EI1IX/8Lt90grmHwv4Ox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g0ysMAAADcAAAADwAAAAAAAAAAAAAAAACYAgAAZHJzL2Rv&#10;d25yZXYueG1sUEsFBgAAAAAEAAQA9QAAAIgDAAAAAA==&#10;" fillcolor="#9bcbea" stroked="f"/>
                        <v:rect id="Rectangle 643" o:spid="_x0000_s1671" style="position:absolute;left:361;top:2612;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p8IA&#10;AADcAAAADwAAAGRycy9kb3ducmV2LnhtbERPzWrCQBC+C77DMkJvulFQSuomtAFtoVCozQNMs2MS&#10;mp2NmdXEt+8eCj1+fP/7fHKdutEgrWcD61UCirjytuXaQPl1WD6CkoBssfNMBu4kkGfz2R5T60f+&#10;pNsp1CqGsKRooAmhT7WWqiGHsvI9ceTOfnAYIhxqbQccY7jr9CZJdtphy7GhwZ6Khqqf09UZ6MZj&#10;+yLFd7kt3j/Ky+tFzveNGPOwmJ6fQAWawr/4z/1mDey2cW08E4+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U6nwgAAANwAAAAPAAAAAAAAAAAAAAAAAJgCAABkcnMvZG93&#10;bnJldi54bWxQSwUGAAAAAAQABAD1AAAAhwMAAAAA&#10;" fillcolor="#99caea" stroked="f"/>
                        <v:rect id="Rectangle 644" o:spid="_x0000_s1672" style="position:absolute;left:364;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rj8UA&#10;AADcAAAADwAAAGRycy9kb3ducmV2LnhtbESPQWvCQBSE7wX/w/KE3uqmloY2uglaEM3BQ7S9P7LP&#10;JDT7ds1uNf77bqHgcZiZb5hlMZpeXGjwnWUFz7MEBHFtdceNgs/j5ukNhA/IGnvLpOBGHop88rDE&#10;TNsrV3Q5hEZECPsMFbQhuExKX7dk0M+sI47eyQ4GQ5RDI/WA1wg3vZwnSSoNdhwXWnT00VL9ffgx&#10;CvZr//Xiq3R3ro777aYsy0Q7p9TjdFwtQAQawz38395pBenrO/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6uPxQAAANwAAAAPAAAAAAAAAAAAAAAAAJgCAABkcnMv&#10;ZG93bnJldi54bWxQSwUGAAAAAAQABAD1AAAAigMAAAAA&#10;" fillcolor="#97c9ea" stroked="f"/>
                        <v:rect id="Rectangle 645" o:spid="_x0000_s1673" style="position:absolute;left:369;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mCcQA&#10;AADcAAAADwAAAGRycy9kb3ducmV2LnhtbERPTWvCQBC9F/wPywjemo09pJK6ShFSQuih2oTS2zQ7&#10;TVKzsyG7avrv3YPg8fG+19vJ9OJMo+ssK1hGMQji2uqOGwXlZ/a4AuE8ssbeMin4Jwfbzexhjam2&#10;F97T+eAbEULYpaig9X5IpXR1SwZdZAfiwP3a0aAPcGykHvESwk0vn+I4kQY7Dg0tDrRrqT4eTkbB&#10;30dRvFffX5jLcldNb/icNfmPUov59PoCwtPk7+KbO9cKkiTMD2fCE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JgnEAAAA3AAAAA8AAAAAAAAAAAAAAAAAmAIAAGRycy9k&#10;b3ducmV2LnhtbFBLBQYAAAAABAAEAPUAAACJAwAAAAA=&#10;" fillcolor="#95c9ea" stroked="f"/>
                        <v:rect id="Rectangle 646" o:spid="_x0000_s1674" style="position:absolute;left:374;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QnsMA&#10;AADcAAAADwAAAGRycy9kb3ducmV2LnhtbESPT2sCMRTE7wW/Q3hCbzVroYusRhFF8CC0XfX+2Lz9&#10;g8nLmqS6/faNIPQ4zMxvmMVqsEbcyIfOsYLpJANBXDndcaPgdNy9zUCEiKzROCYFvxRgtRy9LLDQ&#10;7s7fdCtjIxKEQ4EK2hj7QspQtWQxTFxPnLzaeYsxSd9I7fGe4NbI9yzLpcWO00KLPW1aqi7lj1Xw&#10;0Z3rr9nGG7krP6v+2tRme6iVeh0P6zmISEP8Dz/be60gz6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QnsMAAADcAAAADwAAAAAAAAAAAAAAAACYAgAAZHJzL2Rv&#10;d25yZXYueG1sUEsFBgAAAAAEAAQA9QAAAIgDAAAAAA==&#10;" fillcolor="#93c8ea" stroked="f"/>
                        <v:rect id="Rectangle 647" o:spid="_x0000_s1675" style="position:absolute;left:379;top:2612;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iN8QA&#10;AADcAAAADwAAAGRycy9kb3ducmV2LnhtbESPzWrDMBCE74W8g9hAb40cU0xwooQ01KHFp/w8wNba&#10;2qbWypbU2H37qlDIcZiZb5jNbjKduJHzrWUFy0UCgriyuuVawfVSPK1A+ICssbNMCn7Iw247e9hg&#10;ru3IJ7qdQy0ihH2OCpoQ+lxKXzVk0C9sTxy9T+sMhihdLbXDMcJNJ9MkyaTBluNCgz0dGqq+zt9G&#10;QaF9sn/+GIoXdzyVr+8ZtsdyUOpxPu3XIAJN4R7+b79pBVmWwt+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IjfEAAAA3AAAAA8AAAAAAAAAAAAAAAAAmAIAAGRycy9k&#10;b3ducmV2LnhtbFBLBQYAAAAABAAEAPUAAACJAwAAAAA=&#10;" fillcolor="#91c7ea" stroked="f"/>
                        <v:rect id="Rectangle 648" o:spid="_x0000_s1676" style="position:absolute;left:383;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17j8UA&#10;AADcAAAADwAAAGRycy9kb3ducmV2LnhtbESPQWsCMRSE70L/Q3gFbzWrwrasRqmC4MFDa714e2xe&#10;N6ublzWJ69pf3xQKHoeZ+YaZL3vbiI58qB0rGI8yEMSl0zVXCg5fm5c3ECEia2wck4I7BVgungZz&#10;LLS78Sd1+1iJBOFQoAITY1tIGUpDFsPItcTJ+3beYkzSV1J7vCW4beQky3Jpsea0YLCltaHyvL9a&#10;BSf/cbz23I3XP2a1uZxez7bbHZQaPvfvMxCR+vgI/7e3WkGeT+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XuPxQAAANwAAAAPAAAAAAAAAAAAAAAAAJgCAABkcnMv&#10;ZG93bnJldi54bWxQSwUGAAAAAAQABAD1AAAAigMAAAAA&#10;" fillcolor="#8fc6ea" stroked="f"/>
                        <v:rect id="Rectangle 649" o:spid="_x0000_s1677" style="position:absolute;left:388;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148MA&#10;AADcAAAADwAAAGRycy9kb3ducmV2LnhtbESPQYvCMBSE74L/ITxhL6KpImWpTUWkC3tcXS97ezTP&#10;ttq81CbW+u+NIOxxmJlvmHQzmEb01LnasoLFPAJBXFhdc6ng+Ps1+wThPLLGxjIpeJCDTTYepZho&#10;e+c99QdfigBhl6CCyvs2kdIVFRl0c9sSB+9kO4M+yK6UusN7gJtGLqMolgZrDgsVtrSrqLgcbkbB&#10;T57/nZatzRfT84Mu++Zq+lus1Mdk2K5BeBr8f/jd/tYK4ngFr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Z148MAAADcAAAADwAAAAAAAAAAAAAAAACYAgAAZHJzL2Rv&#10;d25yZXYueG1sUEsFBgAAAAAEAAQA9QAAAIgDAAAAAA==&#10;" fillcolor="#8dc5ea" stroked="f"/>
                        <v:rect id="Rectangle 650" o:spid="_x0000_s1678" style="position:absolute;left:393;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XTsMA&#10;AADcAAAADwAAAGRycy9kb3ducmV2LnhtbESPQWvCQBSE74X+h+UJvZS6qWBsU1cpAdGr0Yu3R/Y1&#10;2br7NmS3Mf33riB4HGbmG2a5Hp0VA/XBeFbwPs1AENdeG24UHA+btw8QISJrtJ5JwT8FWK+en5ZY&#10;aH/hPQ1VbESCcChQQRtjV0gZ6pYchqnviJP343uHMcm+kbrHS4I7K2dZlkuHhtNCix2VLdXn6s8p&#10;WNjh9ZOtpN/qFI/lFs1sUxqlXibj9xeISGN8hO/tnVaQ53O4nU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rXTsMAAADcAAAADwAAAAAAAAAAAAAAAACYAgAAZHJzL2Rv&#10;d25yZXYueG1sUEsFBgAAAAAEAAQA9QAAAIgDAAAAAA==&#10;" fillcolor="#8bc5ea" stroked="f"/>
                        <v:rect id="Rectangle 651" o:spid="_x0000_s1679" style="position:absolute;left:398;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X6cMA&#10;AADcAAAADwAAAGRycy9kb3ducmV2LnhtbESPQWvCQBSE74X+h+UJ3uomHoJEVyliMSfR1B/wyD6z&#10;qdm3IbvG6K/vFoQeh5n5hlltRtuKgXrfOFaQzhIQxJXTDdcKzt9fHwsQPiBrbB2Tggd52Kzf31aY&#10;a3fnEw1lqEWEsM9RgQmhy6X0lSGLfuY64uhdXG8xRNnXUvd4j3DbynmSZNJiw3HBYEdbQ9W1vFkF&#10;P94U193xeDhsh3SfypMrn1Wh1HQyfi5BBBrDf/jVLrSCLMvg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XX6cMAAADcAAAADwAAAAAAAAAAAAAAAACYAgAAZHJzL2Rv&#10;d25yZXYueG1sUEsFBgAAAAAEAAQA9QAAAIgDAAAAAA==&#10;" fillcolor="#89c4ea" stroked="f"/>
                        <v:rect id="Rectangle 652" o:spid="_x0000_s1680" style="position:absolute;left:403;top:2612;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JycUA&#10;AADcAAAADwAAAGRycy9kb3ducmV2LnhtbESPQWvCQBSE74L/YXkFb7ppArGkrlJbBMWD1vaS2yP7&#10;moRm34bsqtFf7wqCx2FmvmFmi9404kSdqy0reJ1EIIgLq2suFfz+rMZvIJxH1thYJgUXcrCYDwcz&#10;zLQ98zedDr4UAcIuQwWV920mpSsqMugmtiUO3p/tDPogu1LqDs8BbhoZR1EqDdYcFips6bOi4v9w&#10;NAq+8jyPyayv22a32SdbTOJ+mSg1euk/3kF46v0z/GivtYI0ncL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MnJxQAAANwAAAAPAAAAAAAAAAAAAAAAAJgCAABkcnMv&#10;ZG93bnJldi54bWxQSwUGAAAAAAQABAD1AAAAigMAAAAA&#10;" fillcolor="#88c2ea" stroked="f"/>
                        <v:rect id="Rectangle 653" o:spid="_x0000_s1681" style="position:absolute;left:406;top:2612;width: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lR78A&#10;AADcAAAADwAAAGRycy9kb3ducmV2LnhtbERPS2rDMBDdB3oHMYVsQi03CxPcyCEEUrIKtdMDDNL4&#10;Q62RsRTbuX20CHT5eP/9YbG9mGj0nWMFn0kKglg703Gj4Pd2/tiB8AHZYO+YFDzIw6F4W+0xN27m&#10;kqYqNCKGsM9RQRvCkEvpdUsWfeIG4sjVbrQYIhwbaUacY7jt5TZNM2mx49jQ4kCnlvRfdbcKcC4n&#10;3enNlb5r9LJZtj9TbZVavy/HLxCBlvAvfrkvRkGWxbXxTDwCsn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5mVHvwAAANwAAAAPAAAAAAAAAAAAAAAAAJgCAABkcnMvZG93bnJl&#10;di54bWxQSwUGAAAAAAQABAD1AAAAhAMAAAAA&#10;" fillcolor="#86c2ea" stroked="f"/>
                        <v:rect id="Rectangle 654" o:spid="_x0000_s1682" style="position:absolute;left:412;top:2612;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b7sUA&#10;AADcAAAADwAAAGRycy9kb3ducmV2LnhtbESPT2vCQBDF7wW/wzJCb3VjW4JNXUWLgvRQMBbU25Cd&#10;JsHsTMiuMf323UKhx8f78+PNl4NrVE+dr4UNTCcJKOJCbM2lgc/D9mEGygdki40wGfgmD8vF6G6O&#10;mZUb76nPQ6niCPsMDVQhtJnWvqjIoZ9ISxy9L+kchii7UtsOb3HcNfoxSVLtsOZIqLClt4qKS351&#10;EfJ0PD+/yzHvxcv19NFv1tvdxpj78bB6BRVoCP/hv/bOGkjTF/g9E4+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VvuxQAAANwAAAAPAAAAAAAAAAAAAAAAAJgCAABkcnMv&#10;ZG93bnJldi54bWxQSwUGAAAAAAQABAD1AAAAigMAAAAA&#10;" fillcolor="#84c1ea" stroked="f"/>
                        <v:rect id="Rectangle 655" o:spid="_x0000_s1683" style="position:absolute;left:415;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DIcIA&#10;AADcAAAADwAAAGRycy9kb3ducmV2LnhtbERPTYvCMBC9L/gfwgheFk314Eo1igiCqCxVe/A4NmNb&#10;bCalibb+e3NY2OPjfS9WnanEixpXWlYwHkUgiDOrS84VpJftcAbCeWSNlWVS8CYHq2Xva4Gxti2f&#10;6HX2uQgh7GJUUHhfx1K6rCCDbmRr4sDdbWPQB9jkUjfYhnBTyUkUTaXBkkNDgTVtCsoe56dRkLRp&#10;enjL7/W+Oya/j8M1yW6XRKlBv1vPQXjq/L/4z73TCqY/YX44E4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kMhwgAAANwAAAAPAAAAAAAAAAAAAAAAAJgCAABkcnMvZG93&#10;bnJldi54bWxQSwUGAAAAAAQABAD1AAAAhwMAAAAA&#10;" fillcolor="#82c0ea" stroked="f"/>
                        <v:rect id="Rectangle 656" o:spid="_x0000_s1684" style="position:absolute;left:420;top:2612;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8u1MUA&#10;AADcAAAADwAAAGRycy9kb3ducmV2LnhtbESPT2sCMRTE7wW/Q3iF3mp296CyNUoRC0IF8Q+lx+fm&#10;dbPt5mVJUl2/vREEj8PM/IaZznvbihP50DhWkA8zEMSV0w3XCg77j9cJiBCRNbaOScGFAsxng6cp&#10;ltqdeUunXaxFgnAoUYGJsSulDJUhi2HoOuLk/ThvMSbpa6k9nhPctrLIspG02HBaMNjRwlD1t/u3&#10;Cr42ZlV8Fovfb7+R+3y9PFJDR6Venvv3NxCR+vgI39srrWA0z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y7UxQAAANwAAAAPAAAAAAAAAAAAAAAAAJgCAABkcnMv&#10;ZG93bnJldi54bWxQSwUGAAAAAAQABAD1AAAAigMAAAAA&#10;" fillcolor="#80bfea" stroked="f"/>
                        <v:rect id="Rectangle 657" o:spid="_x0000_s1685" style="position:absolute;left:425;top:2612;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r/sEA&#10;AADcAAAADwAAAGRycy9kb3ducmV2LnhtbESPQYvCMBSE78L+h/AEL6Kpgq5UoywuC3sTrbDXR/Ns&#10;i81LSaKN/94sCB6HmfmG2eyiacWdnG8sK5hNMxDEpdUNVwrOxc9kBcIHZI2tZVLwIA+77cdgg7m2&#10;PR/pfgqVSBD2OSqoQ+hyKX1Zk0E/tR1x8i7WGQxJukpqh32Cm1bOs2wpDTacFmrsaF9TeT3djIIm&#10;/h1crxf77vtR4MIitVUcKzUaxq81iEAxvMOv9q9WsPycw/+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5q/7BAAAA3AAAAA8AAAAAAAAAAAAAAAAAmAIAAGRycy9kb3du&#10;cmV2LnhtbFBLBQYAAAAABAAEAPUAAACGAwAAAAA=&#10;" fillcolor="#7ebeea" stroked="f"/>
                        <v:shape id="Freeform 658" o:spid="_x0000_s1686" style="position:absolute;left:156;top:3119;width:256;height:502;visibility:visible;mso-wrap-style:square;v-text-anchor:top" coordsize="25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WIsQA&#10;AADcAAAADwAAAGRycy9kb3ducmV2LnhtbESPzWrDMBCE74G+g9hCbrHcNtjFiWKKS8HHNjGkuS3W&#10;+odaK2OpifP2VSGQ4zAz3zDbfDaDONPkessKnqIYBHFtdc+tgurwsXoF4TyyxsEyKbiSg3z3sNhi&#10;pu2Fv+i8960IEHYZKui8HzMpXd2RQRfZkTh4jZ0M+iCnVuoJLwFuBvkcx4k02HNY6HCkoqP6Z/9r&#10;FBSE72nanMpqXTbx0X5+rxMslVo+zm8bEJ5mfw/f2qVWkKQv8H8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ViLEAAAA3AAAAA8AAAAAAAAAAAAAAAAAmAIAAGRycy9k&#10;b3ducmV2LnhtbFBLBQYAAAAABAAEAPUAAACJAwAAAAA=&#10;" path="m256,77l242,343r,66l84,502,83,479r17,-25l118,431r20,-22l161,389,180,76r76,1xm35,428l3,451,,439,,428,14,405,30,385,49,365,70,348,80,,99,11r4,346l35,428xe" fillcolor="#285ea6" stroked="f">
                          <v:path arrowok="t" o:connecttype="custom" o:connectlocs="256,77;242,343;242,409;84,502;83,479;100,454;118,431;138,409;161,389;161,389;180,76;256,77;256,77;35,428;3,451;0,439;0,428;14,405;30,385;49,365;70,348;70,348;80,0;99,11;103,357;103,357;35,428;35,428" o:connectangles="0,0,0,0,0,0,0,0,0,0,0,0,0,0,0,0,0,0,0,0,0,0,0,0,0,0,0,0"/>
                          <o:lock v:ext="edit" verticies="t"/>
                        </v:shape>
                        <v:rect id="Rectangle 659" o:spid="_x0000_s1687" style="position:absolute;left:212;top:2608;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mkMQA&#10;AADcAAAADwAAAGRycy9kb3ducmV2LnhtbESPT2sCMRTE7wW/Q3gFbzXbIla2RtGCYE+2/rk/Nq+7&#10;y25eQpJ11356UxA8DjPzG2axGkwrLuRDbVnB6yQDQVxYXXOp4HTcvsxBhIissbVMCq4UYLUcPS0w&#10;17bnH7ocYikShEOOCqoYXS5lKCoyGCbWESfv13qDMUlfSu2xT3DTyrcsm0mDNaeFCh19VlQ0h84o&#10;CPWfd7br5bDpvtz3aX3eN81WqfHzsP4AEWmIj/C9vdMKZu9T+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ppDEAAAA3AAAAA8AAAAAAAAAAAAAAAAAmAIAAGRycy9k&#10;b3ducmV2LnhtbFBLBQYAAAAABAAEAPUAAACJAwAAAAA=&#10;" fillcolor="#2f4580" stroked="f"/>
                        <v:rect id="Rectangle 660" o:spid="_x0000_s1688" style="position:absolute;left:213;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tQcUA&#10;AADcAAAADwAAAGRycy9kb3ducmV2LnhtbESPT2vCQBTE74V+h+UVequbFkw1ukoRCh6K4B+Ix0f2&#10;mQSzb2N2jauf3hWEHoeZ+Q0znQfTiJ46V1tW8DlIQBAXVtdcKthtfz9GIJxH1thYJgVXcjCfvb5M&#10;MdP2wmvqN74UEcIuQwWV920mpSsqMugGtiWO3sF2Bn2UXSl1h5cIN438SpJUGqw5LlTY0qKi4rg5&#10;GwUnuc/zJa2GTZB/xXndYxjfUqXe38LPBISn4P/Dz/ZSK0i/h/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21BxQAAANwAAAAPAAAAAAAAAAAAAAAAAJgCAABkcnMv&#10;ZG93bnJldi54bWxQSwUGAAAAAAQABAD1AAAAigMAAAAA&#10;" fillcolor="#285ea6" stroked="f"/>
                        <v:rect id="Rectangle 661" o:spid="_x0000_s1689" style="position:absolute;left:215;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yBMUA&#10;AADcAAAADwAAAGRycy9kb3ducmV2LnhtbESPUWvCMBSF3wf+h3CFvQxN7aAb1ShjMBlMBtPh86W5&#10;NqHNTddktvv3RhD2eDjnfIez2oyuFWfqg/WsYDHPQBBXXluuFXwf3mbPIEJE1th6JgV/FGCzntyt&#10;sNR+4C8672MtEoRDiQpMjF0pZagMOQxz3xEn7+R7hzHJvpa6xyHBXSvzLCukQ8tpwWBHr4aqZv/r&#10;FMjmsdjaxcfxs8nNYHd6+/NwyJW6n44vSxCRxvgfvrXftYLiqYDrmX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IExQAAANwAAAAPAAAAAAAAAAAAAAAAAJgCAABkcnMv&#10;ZG93bnJldi54bWxQSwUGAAAAAAQABAD1AAAAigMAAAAA&#10;" fillcolor="#285da5" stroked="f"/>
                        <v:rect id="Rectangle 662" o:spid="_x0000_s1690" style="position:absolute;left:218;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DPsQA&#10;AADcAAAADwAAAGRycy9kb3ducmV2LnhtbESPT4vCMBTE7wt+h/AEb2uqB1u6RlkEYcFT/YMeH83b&#10;tmzzUpKs1n56Iwgeh5n5DbNc96YVV3K+saxgNk1AEJdWN1wpOB62nxkIH5A1tpZJwZ08rFejjyXm&#10;2t64oOs+VCJC2OeooA6hy6X0ZU0G/dR2xNH7tc5giNJVUju8Rbhp5TxJFtJgw3Ghxo42NZV/+3+j&#10;YDhd7oM7DVl27mWhk+PuXGxSpSbj/vsLRKA+vMOv9o9WsEhT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vQz7EAAAA3AAAAA8AAAAAAAAAAAAAAAAAmAIAAGRycy9k&#10;b3ducmV2LnhtbFBLBQYAAAAABAAEAPUAAACJAwAAAAA=&#10;" fillcolor="#285ca4" stroked="f"/>
                        <v:rect id="Rectangle 663" o:spid="_x0000_s1691" style="position:absolute;left:220;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59sMA&#10;AADcAAAADwAAAGRycy9kb3ducmV2LnhtbERPPW/CMBDdkfofrKvUDZx0SFCKQVApUocObUCI8RJf&#10;44j4nMYupP319YDE+PS+V5vJ9uJCo+8cK0gXCQjixumOWwWHfTlfgvABWWPvmBT8kofN+mG2wkK7&#10;K3/SpQqtiCHsC1RgQhgKKX1jyKJfuIE4cl9utBgiHFupR7zGcNvL5yTJpMWOY4PBgV4NNefqxyo4&#10;fvOO6hOlWf1eH/M/vy2t+VDq6XHavoAINIW7+OZ+0wqyP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V59sMAAADcAAAADwAAAAAAAAAAAAAAAACYAgAAZHJzL2Rv&#10;d25yZXYueG1sUEsFBgAAAAAEAAQA9QAAAIgDAAAAAA==&#10;" fillcolor="#285ca3" stroked="f"/>
                        <v:rect id="Rectangle 664" o:spid="_x0000_s1692" style="position:absolute;left:223;top:2608;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Y0XMMA&#10;AADcAAAADwAAAGRycy9kb3ducmV2LnhtbESPzWrDMBCE74G+g9hAbomUHhLXjRJCoaX0lh96Xqyt&#10;bWKtVEmN7bePCoEch5n5htnsBtuJK4XYOtawXCgQxJUzLdcazqf3eQEiJmSDnWPSMFKE3fZpssHS&#10;uJ4PdD2mWmQIxxI1NCn5UspYNWQxLpwnzt6PCxZTlqGWJmCf4baTz0qtpMWW80KDnt4aqi7HP6vh&#10;VHj1+/Ed/Kj6gsaLbZdfatR6Nh32ryASDekRvrc/jYbV+gX+z+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Y0XMMAAADcAAAADwAAAAAAAAAAAAAAAACYAgAAZHJzL2Rv&#10;d25yZXYueG1sUEsFBgAAAAAEAAQA9QAAAIgDAAAAAA==&#10;" fillcolor="#295ba2" stroked="f"/>
                        <v:rect id="Rectangle 665" o:spid="_x0000_s1693" style="position:absolute;left:224;top:2608;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nv78A&#10;AADcAAAADwAAAGRycy9kb3ducmV2LnhtbERPz2vCMBS+D/wfwhN2m6keRKpRNkHczU2L50fzTKrN&#10;S0li2/33y2Gw48f3e7MbXSt6CrHxrGA+K0AQ1143bBRUl8PbCkRMyBpbz6TghyLstpOXDZbaD/xN&#10;/TkZkUM4lqjAptSVUsbaksM48x1x5m4+OEwZBiN1wCGHu1YuimIpHTacGyx2tLdUP85Pp6Cv5Gnf&#10;hY+rP92jsUcz1MfLl1Kv0/F9DSLRmP7Ff+5PrWC5yvPzmXwE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Zee/vwAAANwAAAAPAAAAAAAAAAAAAAAAAJgCAABkcnMvZG93bnJl&#10;di54bWxQSwUGAAAAAAQABAD1AAAAhAMAAAAA&#10;" fillcolor="#295ba1" stroked="f"/>
                        <v:rect id="Rectangle 666" o:spid="_x0000_s1694" style="position:absolute;left:228;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8BAcMA&#10;AADcAAAADwAAAGRycy9kb3ducmV2LnhtbESPQYvCMBSE78L+h/AWvIimVqjaNYoIq95Ed/H8aJ5t&#10;sXnpNtla/70RBI/DzHzDLFadqURLjSstKxiPIhDEmdUl5wp+f76HMxDOI2usLJOCOzlYLT96C0y1&#10;vfGR2pPPRYCwS1FB4X2dSumyggy6ka2Jg3exjUEfZJNL3eAtwE0l4yhKpMGSw0KBNW0Kyq6nf6Ng&#10;Mr/GyfbQ/k3vVJ4HOj/v5j5Wqv/Zrb9AeOr8O/xq77WCZDa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8BAcMAAADcAAAADwAAAAAAAAAAAAAAAACYAgAAZHJzL2Rv&#10;d25yZXYueG1sUEsFBgAAAAAEAAQA9QAAAIgDAAAAAA==&#10;" fillcolor="#295aa0" stroked="f"/>
                        <v:rect id="Rectangle 667" o:spid="_x0000_s1695" style="position:absolute;left:231;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sksMA&#10;AADcAAAADwAAAGRycy9kb3ducmV2LnhtbESPwWrDMBBE74X8g9hAb42chLrGjWxCINBr3XzAxtpY&#10;JtbKsRTH7tdXhUKPw8y8YXblZDsx0uBbxwrWqwQEce10y42C09fxJQPhA7LGzjEpmMlDWSyedphr&#10;9+BPGqvQiAhhn6MCE0KfS+lrQxb9yvXE0bu4wWKIcmikHvAR4baTmyRJpcWW44LBng6G6mt1twr2&#10;2f3C87ma58P37c2c0u04vW6Vel5O+3cQgabwH/5rf2gFabaB3zPx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vsksMAAADcAAAADwAAAAAAAAAAAAAAAACYAgAAZHJzL2Rv&#10;d25yZXYueG1sUEsFBgAAAAAEAAQA9QAAAIgDAAAAAA==&#10;" fillcolor="#29599f" stroked="f"/>
                        <v:rect id="Rectangle 668" o:spid="_x0000_s1696" style="position:absolute;left:234;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qYsQA&#10;AADcAAAADwAAAGRycy9kb3ducmV2LnhtbESPwWrDMBBE74X8g9hAb42cNITEjWKMwbTXOr30tkgb&#10;2421ciw5dv++KhR6HGbmDXPMZtuJOw2+daxgvUpAEGtnWq4VfJzLpz0IH5ANdo5JwTd5yE6LhyOm&#10;xk38Tvcq1CJC2KeooAmhT6X0uiGLfuV64uhd3GAxRDnU0gw4Rbjt5CZJdtJiy3GhwZ6KhvS1Gq2C&#10;bXEupgP322p0pc+/PvVre9NKPS7n/AVEoDn8h//ab0bBbv8Mv2fiEZC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YqmLEAAAA3AAAAA8AAAAAAAAAAAAAAAAAmAIAAGRycy9k&#10;b3ducmV2LnhtbFBLBQYAAAAABAAEAPUAAACJAwAAAAA=&#10;" fillcolor="#29599e" stroked="f"/>
                        <v:rect id="Rectangle 669" o:spid="_x0000_s1697" style="position:absolute;left:236;top:2608;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Ih8MA&#10;AADcAAAADwAAAGRycy9kb3ducmV2LnhtbESPX2vCMBTF3wW/Q7jC3jSZG9J1RhHZWF/Vbc93zV3T&#10;rbkpTar12xtB8PFw/vw4y/XgGnGkLtSeNTzOFAji0puaKw2fh/dpBiJEZIONZ9JwpgDr1Xi0xNz4&#10;E+/ouI+VSCMcctRgY2xzKUNpyWGY+ZY4eb++cxiT7CppOjylcdfIuVIL6bDmRLDY0tZS+b/vXeJa&#10;pT7eSv/1tNl9/xRY9Oe/l17rh8mweQURaYj38K1dGA2L7BmuZ9IR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mIh8MAAADcAAAADwAAAAAAAAAAAAAAAACYAgAAZHJzL2Rv&#10;d25yZXYueG1sUEsFBgAAAAAEAAQA9QAAAIgDAAAAAA==&#10;" fillcolor="#2a589e" stroked="f"/>
                        <v:rect id="Rectangle 670" o:spid="_x0000_s1698" style="position:absolute;left:237;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q6MUA&#10;AADcAAAADwAAAGRycy9kb3ducmV2LnhtbESPQWvCQBSE7wX/w/IKvdVNBUWiq4ggqNBiU1GPz+xz&#10;E8y+DdmNxn/fFQo9DjPzDTOdd7YSN2p86VjBRz8BQZw7XbJRsP9ZvY9B+ICssXJMCh7kYT7rvUwx&#10;1e7O33TLghERwj5FBUUIdSqlzwuy6PuuJo7exTUWQ5SNkbrBe4TbSg6SZCQtlhwXCqxpWVB+zVqr&#10;gI87a7LLabjZPLaHT/PVHs9bUurttVtMQATqwn/4r73WCkbjITzP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2roxQAAANwAAAAPAAAAAAAAAAAAAAAAAJgCAABkcnMv&#10;ZG93bnJldi54bWxQSwUGAAAAAAQABAD1AAAAigMAAAAA&#10;" fillcolor="#2a589d" stroked="f"/>
                        <v:rect id="Rectangle 671" o:spid="_x0000_s1699" style="position:absolute;left:240;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Y3MQA&#10;AADcAAAADwAAAGRycy9kb3ducmV2LnhtbESPzWrDMBCE74W8g9hAb41cH0xwo4SQEjChPeQHel2s&#10;jW1irRxJidw+fRUo9DjMzDfMYjWaXtzJ+c6ygtdZBoK4trrjRsHpuH2Zg/ABWWNvmRR8k4fVcvK0&#10;wFLbyHu6H0IjEoR9iQraEIZSSl+3ZNDP7ECcvLN1BkOSrpHaYUxw08s8ywppsOO00OJAm5bqy+Fm&#10;FLgf11/j53v8OOKXrvJTUdu4U+p5Oq7fQAQaw3/4r11pBcW8gM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5mNzEAAAA3AAAAA8AAAAAAAAAAAAAAAAAmAIAAGRycy9k&#10;b3ducmV2LnhtbFBLBQYAAAAABAAEAPUAAACJAwAAAAA=&#10;" fillcolor="#2a579c" stroked="f"/>
                        <v:rect id="Rectangle 672" o:spid="_x0000_s1700" style="position:absolute;left:242;top:2608;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KusIA&#10;AADcAAAADwAAAGRycy9kb3ducmV2LnhtbESPQWvCQBSE74L/YXlCb2ajtWlIs4oIBa9qa6+P7GsS&#10;zL4N2VeN/94tFHocZuYbptyMrlNXGkLr2cAiSUERV962XBv4OL3Pc1BBkC12nsnAnQJs1tNJiYX1&#10;Nz7Q9Si1ihAOBRpoRPpC61A15DAkvieO3rcfHEqUQ63tgLcId51epmmmHbYcFxrsaddQdTn+OAO7&#10;88sla8XRQbar9JR/Pp+Fv4x5mo3bN1BCo/yH/9p7ayDLX+H3TDwCe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gq6wgAAANwAAAAPAAAAAAAAAAAAAAAAAJgCAABkcnMvZG93&#10;bnJldi54bWxQSwUGAAAAAAQABAD1AAAAhwMAAAAA&#10;" fillcolor="#2a579b" stroked="f"/>
                        <v:rect id="Rectangle 673" o:spid="_x0000_s1701" style="position:absolute;left:243;top:2608;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ZhsMA&#10;AADcAAAADwAAAGRycy9kb3ducmV2LnhtbERPz2vCMBS+C/4P4Qm72XQeSumMooPJYLCp04O3R/Ns&#10;is1L10Tt/OvNQfD48f2eznvbiAt1vnas4DVJQRCXTtdcKdj9foxzED4ga2wck4J/8jCfDQdTLLS7&#10;8oYu21CJGMK+QAUmhLaQ0peGLPrEtcSRO7rOYoiwq6Tu8BrDbSMnaZpJizXHBoMtvRsqT9uzVbD8&#10;yRe39ry32eHv+2tl8jVt0kqpl1G/eAMRqA9P8cP9qRVkeVwbz8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0ZhsMAAADcAAAADwAAAAAAAAAAAAAAAACYAgAAZHJzL2Rv&#10;d25yZXYueG1sUEsFBgAAAAAEAAQA9QAAAIgDAAAAAA==&#10;" fillcolor="#2a569a" stroked="f"/>
                        <v:rect id="Rectangle 674" o:spid="_x0000_s1702" style="position:absolute;left:247;top:2608;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eHMYA&#10;AADcAAAADwAAAGRycy9kb3ducmV2LnhtbESPS2vDMBCE74H8B7GF3hI5OTiuG9mUhIILhZIXuS7W&#10;+lFbK2Opifvvq0Khx2FmvmG2+WR6caPRtZYVrJYRCOLS6pZrBefT6yIB4Tyyxt4yKfgmB3k2n20x&#10;1fbOB7odfS0ChF2KChrvh1RKVzZk0C3tQBy8yo4GfZBjLfWI9wA3vVxHUSwNthwWGhxo11DZHb+M&#10;grfNvjpfTHH4+PTvbpN05ep6SpR6fJhenkF4mvx/+K9daAVx8gS/Z8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4eHMYAAADcAAAADwAAAAAAAAAAAAAAAACYAgAAZHJz&#10;L2Rvd25yZXYueG1sUEsFBgAAAAAEAAQA9QAAAIsDAAAAAA==&#10;" fillcolor="#2a5699" stroked="f"/>
                        <v:rect id="Rectangle 675" o:spid="_x0000_s1703" style="position:absolute;left:248;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R5MMA&#10;AADcAAAADwAAAGRycy9kb3ducmV2LnhtbERPTWvCQBC9C/0PyxR6000tik1dpRSEHlqhKpTehuw0&#10;G8zOhuwmJv31zkHo8fG+19vB16qnNlaBDTzOMlDERbAVlwZOx910BSomZIt1YDIwUoTt5m6yxtyG&#10;C39Rf0ilkhCOORpwKTW51rFw5DHOQkMs3G9oPSaBbaltixcJ97WeZ9lSe6xYGhw29OaoOB86L729&#10;655GrHE8//x9LI6f3feq2hvzcD+8voBKNKR/8c39bg0sn2W+nJEjo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ZR5MMAAADcAAAADwAAAAAAAAAAAAAAAACYAgAAZHJzL2Rv&#10;d25yZXYueG1sUEsFBgAAAAAEAAQA9QAAAIgDAAAAAA==&#10;" fillcolor="#2b5599" stroked="f"/>
                        <v:rect id="Rectangle 676" o:spid="_x0000_s1704" style="position:absolute;left:250;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ihMUA&#10;AADcAAAADwAAAGRycy9kb3ducmV2LnhtbESPQWvCQBSE7wX/w/IEL1I3tpLW6CpFsOhFaGzvj+wz&#10;iWbfht1V4793BaHHYWa+YebLzjTiQs7XlhWMRwkI4sLqmksFv/v16ycIH5A1NpZJwY08LBe9lzlm&#10;2l75hy55KEWEsM9QQRVCm0npi4oM+pFtiaN3sM5giNKVUju8Rrhp5FuSpNJgzXGhwpZWFRWn/GwU&#10;NNuP43any/V+4o74PXxfbf66XKlBv/uagQjUhf/ws73RCtLp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WKExQAAANwAAAAPAAAAAAAAAAAAAAAAAJgCAABkcnMv&#10;ZG93bnJldi54bWxQSwUGAAAAAAQABAD1AAAAigMAAAAA&#10;" fillcolor="#2b5598" stroked="f"/>
                        <v:rect id="Rectangle 677" o:spid="_x0000_s1705" style="position:absolute;left:253;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HycIA&#10;AADcAAAADwAAAGRycy9kb3ducmV2LnhtbESPQYvCMBSE74L/ITzBm00VKWs1LSJoFzytCl4fzbMt&#10;Ni+lidrdX78RFvY4zMw3zCYfTCue1LvGsoJ5FIMgLq1uuFJwOe9nHyCcR9bYWiYF3+Qgz8ajDaba&#10;vviLnidfiQBhl6KC2vsuldKVNRl0ke2Ig3ezvUEfZF9J3eMrwE0rF3GcSIMNh4UaO9rVVN5PD6Mg&#10;LgbU7nq1VbFMfo6sudkfCqWmk2G7BuFp8P/hv/anVpCsFvA+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0fJwgAAANwAAAAPAAAAAAAAAAAAAAAAAJgCAABkcnMvZG93&#10;bnJldi54bWxQSwUGAAAAAAQABAD1AAAAhwMAAAAA&#10;" fillcolor="#2b5497" stroked="f"/>
                        <v:rect id="Rectangle 678" o:spid="_x0000_s1706" style="position:absolute;left:255;top:2608;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1AsQA&#10;AADcAAAADwAAAGRycy9kb3ducmV2LnhtbESP3WrCQBSE74W+w3IKvRHd2IBodBUtFAoKxd/rQ/Y0&#10;Cc2eDbtrEt++KxS8HGbmG2a57k0tWnK+sqxgMk5AEOdWV1woOJ8+RzMQPiBrrC2Tgjt5WK9eBkvM&#10;tO34QO0xFCJC2GeooAyhyaT0eUkG/dg2xNH7sc5giNIVUjvsItzU8j1JptJgxXGhxIY+Ssp/jzej&#10;INzS/e7iJ137nV/1cJi6Ld53Sr299psFiEB9eIb/219awXSewu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vNQLEAAAA3AAAAA8AAAAAAAAAAAAAAAAAmAIAAGRycy9k&#10;b3ducmV2LnhtbFBLBQYAAAAABAAEAPUAAACJAwAAAAA=&#10;" fillcolor="#2b5496" stroked="f"/>
                        <v:rect id="Rectangle 679" o:spid="_x0000_s1707" style="position:absolute;left:256;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VysQA&#10;AADcAAAADwAAAGRycy9kb3ducmV2LnhtbESPQYvCMBSE78L+h/AWvNlUEd2tRlmEBQ+C2l3vz+bZ&#10;FpuX0kRb/fVGEDwOM/MNM192phJXalxpWcEwikEQZ1aXnCv4//sdfIFwHlljZZkU3MjBcvHRm2Oi&#10;bct7uqY+FwHCLkEFhfd1IqXLCjLoIlsTB+9kG4M+yCaXusE2wE0lR3E8kQZLDgsF1rQqKDunF6Ng&#10;6w+j4/Fy3mBlpun9MNzdV3GrVP+z+5mB8NT5d/jVXmsFk+8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VcrEAAAA3AAAAA8AAAAAAAAAAAAAAAAAmAIAAGRycy9k&#10;b3ducmV2LnhtbFBLBQYAAAAABAAEAPUAAACJAwAAAAA=&#10;" fillcolor="#2b5396" stroked="f"/>
                        <v:rect id="Rectangle 680" o:spid="_x0000_s1708" style="position:absolute;left:258;top:2608;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4EcUA&#10;AADcAAAADwAAAGRycy9kb3ducmV2LnhtbESPQWvCQBSE74L/YXlCL6VuLDTU6ColQVoKCk31/sw+&#10;k2D2bdjdavrvu0LB4zAz3zDL9WA6cSHnW8sKZtMEBHFldcu1gv335ukVhA/IGjvLpOCXPKxX49ES&#10;M22v/EWXMtQiQthnqKAJoc+k9FVDBv3U9sTRO1lnMETpaqkdXiPcdPI5SVJpsOW40GBPeUPVufwx&#10;CnjG8/SwLYrPvES/eR92R989KvUwGd4WIAIN4R7+b39oBen8BW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HgRxQAAANwAAAAPAAAAAAAAAAAAAAAAAJgCAABkcnMv&#10;ZG93bnJldi54bWxQSwUGAAAAAAQABAD1AAAAigMAAAAA&#10;" fillcolor="#2b5395" stroked="f"/>
                        <v:rect id="Rectangle 681" o:spid="_x0000_s1709" style="position:absolute;left:259;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0nsAA&#10;AADcAAAADwAAAGRycy9kb3ducmV2LnhtbESPQYvCMBSE7wv+h/CEva2pHopbjaKCoEer3h/Ns60m&#10;L6GJWv/9RhD2OMzMN8x82VsjHtSF1rGC8SgDQVw53XKt4HTc/kxBhIis0TgmBS8KsFwMvuZYaPfk&#10;Az3KWIsE4VCggiZGX0gZqoYshpHzxMm7uM5iTLKrpe7wmeDWyEmW5dJiy2mhQU+bhqpbebcK/MVc&#10;935KVe9ofTAvOc7L1Vmp72G/moGI1Mf/8Ke90wry3xzeZ9IR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Z0nsAAAADcAAAADwAAAAAAAAAAAAAAAACYAgAAZHJzL2Rvd25y&#10;ZXYueG1sUEsFBgAAAAAEAAQA9QAAAIUDAAAAAA==&#10;" fillcolor="#2b5394" stroked="f"/>
                        <v:rect id="Rectangle 682" o:spid="_x0000_s1710" style="position:absolute;left:261;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Qc9MQA&#10;AADcAAAADwAAAGRycy9kb3ducmV2LnhtbESPQWsCMRSE74X+h/AK3mq2Iru6NYoIgpdS3Pbi7bF5&#10;bhY3L2sSdfvvG0HwOMzMN8xiNdhOXMmH1rGCj3EGgrh2uuVGwe/P9n0GIkRkjZ1jUvBHAVbL15cF&#10;ltrdeE/XKjYiQTiUqMDE2JdShtqQxTB2PXHyjs5bjEn6RmqPtwS3nZxkWS4ttpwWDPa0MVSfqotV&#10;cCom+fnYVl+72TcfCl+xmW5ZqdHbsP4EEWmIz/CjvdMK8nkB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HPTEAAAA3AAAAA8AAAAAAAAAAAAAAAAAmAIAAGRycy9k&#10;b3ducmV2LnhtbFBLBQYAAAAABAAEAPUAAACJAwAAAAA=&#10;" fillcolor="#2c5294" stroked="f"/>
                        <v:rect id="Rectangle 683" o:spid="_x0000_s1711" style="position:absolute;left:263;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PPsMA&#10;AADcAAAADwAAAGRycy9kb3ducmV2LnhtbERPy2rCQBTdF/yH4QrdSJ0oNNHUUaQgtJQujNL1beaa&#10;RDN30szk0b/vLAouD+e92Y2mFj21rrKsYDGPQBDnVldcKDifDk8rEM4ja6wtk4JfcrDbTh42mGo7&#10;8JH6zBcihLBLUUHpfZNK6fKSDLq5bYgDd7GtQR9gW0jd4hDCTS2XURRLgxWHhhIbei0pv2WdURB9&#10;3ZLhe/bMH5/59T1LiplZ/3RKPU7H/QsIT6O/i//db1pBvA5r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PPsMAAADcAAAADwAAAAAAAAAAAAAAAACYAgAAZHJzL2Rv&#10;d25yZXYueG1sUEsFBgAAAAAEAAQA9QAAAIgDAAAAAA==&#10;" fillcolor="#2c5293" stroked="f"/>
                        <v:rect id="Rectangle 684" o:spid="_x0000_s1712" style="position:absolute;left:266;top:2608;width:5;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mrcYA&#10;AADcAAAADwAAAGRycy9kb3ducmV2LnhtbESPQUvDQBSE74L/YXmF3uymEoKJ3YQiCB6qaOvB4zP7&#10;zMZm34bdNY3+elcQehxm5htm08x2EBP50DtWsF5lIIhbp3vuFLwe7q9uQISIrHFwTAq+KUBTX15s&#10;sNLuxC807WMnEoRDhQpMjGMlZWgNWQwrNxIn78N5izFJ30nt8ZTgdpDXWVZIiz2nBYMj3Rlqj/sv&#10;q2D3HrafNs8fvSnccZx+8vz56U2p5WLe3oKINMdz+L/9oBUUZQl/Z9IRk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JmrcYAAADcAAAADwAAAAAAAAAAAAAAAACYAgAAZHJz&#10;L2Rvd25yZXYueG1sUEsFBgAAAAAEAAQA9QAAAIsDAAAAAA==&#10;" fillcolor="#2c5192" stroked="f"/>
                        <v:rect id="Rectangle 685" o:spid="_x0000_s1713" style="position:absolute;left:271;top:2608;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aAr4A&#10;AADcAAAADwAAAGRycy9kb3ducmV2LnhtbERPSwrCMBDdC94hjOBOU11UqUYRURBBROsBhmZsi82k&#10;NNFWT28WgsvH+y/XnanEixpXWlYwGUcgiDOrS84V3NL9aA7CeWSNlWVS8CYH61W/t8RE25Yv9Lr6&#10;XIQQdgkqKLyvEyldVpBBN7Y1ceDutjHoA2xyqRtsQ7ip5DSKYmmw5NBQYE3bgrLH9WkUlPt7Hp/S&#10;nTt/ZLvpbpM484ejUsNBt1mA8NT5v/jnPmgFsyj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SGgK+AAAA3AAAAA8AAAAAAAAAAAAAAAAAmAIAAGRycy9kb3ducmV2&#10;LnhtbFBLBQYAAAAABAAEAPUAAACDAwAAAAA=&#10;" fillcolor="#2c5091" stroked="f"/>
                        <v:rect id="Rectangle 686" o:spid="_x0000_s1714" style="position:absolute;left:272;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qfcIA&#10;AADcAAAADwAAAGRycy9kb3ducmV2LnhtbESP0WoCMRRE3wv+Q7iCbzWrgpWtUURQFHxorR9w2Vw3&#10;wc3NksR1/XtTKPRxmJkzzHLdu0Z0FKL1rGAyLkAQV15brhVcfnbvCxAxIWtsPJOCJ0VYrwZvSyy1&#10;f/A3dedUiwzhWKICk1JbShkrQw7j2LfE2bv64DBlGWqpAz4y3DVyWhRz6dByXjDY0tZQdTvfnYLd&#10;Zmb2wbqL5e4Zj1/HhWd3Umo07DefIBL16T/81z5oBR/FBH7P5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Kp9wgAAANwAAAAPAAAAAAAAAAAAAAAAAJgCAABkcnMvZG93&#10;bnJldi54bWxQSwUGAAAAAAQABAD1AAAAhwMAAAAA&#10;" fillcolor="#2c5090" stroked="f"/>
                        <v:rect id="Rectangle 687" o:spid="_x0000_s1715" style="position:absolute;left:274;top:2608;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ACsYA&#10;AADcAAAADwAAAGRycy9kb3ducmV2LnhtbESPzWrDMBCE74W8g9hAb40cH5rgRgmlJJBLoPkpuLfF&#10;2tpOrZUjKY769lGh0OMwM98wi1U0nRjI+daygukkA0FcWd1yreB03DzNQfiArLGzTAp+yMNqOXpY&#10;YKHtjfc0HEItEoR9gQqaEPpCSl81ZNBPbE+cvC/rDIYkXS21w1uCm07mWfYsDbacFhrs6a2h6vtw&#10;NQrWn/lg97uP8/p9Fy+nWJZnZ7dKPY7j6wuIQDH8h//aW61gluX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qACsYAAADcAAAADwAAAAAAAAAAAAAAAACYAgAAZHJz&#10;L2Rvd25yZXYueG1sUEsFBgAAAAAEAAQA9QAAAIsDAAAAAA==&#10;" fillcolor="#2c4f90" stroked="f"/>
                        <v:rect id="Rectangle 688" o:spid="_x0000_s1716" style="position:absolute;left:275;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6rsYA&#10;AADcAAAADwAAAGRycy9kb3ducmV2LnhtbESP3WrCQBSE7wu+w3IEb4pu2krV6CqtIKhQwR/Qy0P2&#10;mIRkz4bsNsa3d4VCL4eZ+YaZLVpTioZql1tW8DaIQBAnVuecKjgdV/0xCOeRNZaWScGdHCzmnZcZ&#10;xtreeE/NwaciQNjFqCDzvoqldElGBt3AVsTBu9raoA+yTqWu8RbgppTvUfQpDeYcFjKsaJlRUhx+&#10;jYJVYY/f5/1kJ19/dqNieNk2mwaV6nXbrykIT63/D/+111rBKPqA5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j6rsYAAADcAAAADwAAAAAAAAAAAAAAAACYAgAAZHJz&#10;L2Rvd25yZXYueG1sUEsFBgAAAAAEAAQA9QAAAIsDAAAAAA==&#10;" fillcolor="#2c4f8f" stroked="f"/>
                        <v:rect id="Rectangle 689" o:spid="_x0000_s1717" style="position:absolute;left:277;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mt8IA&#10;AADcAAAADwAAAGRycy9kb3ducmV2LnhtbESPQWsCMRSE74L/ITyhF9HEYrVsjSJCwZu4evD43Lxu&#10;lm5elk10t//eCEKPw8x8w6w2vavFndpQedYwmyoQxIU3FZcazqfvySeIEJEN1p5Jwx8F2KyHgxVm&#10;xnd8pHseS5EgHDLUYGNsMilDYclhmPqGOHk/vnUYk2xLaVrsEtzV8l2phXRYcVqw2NDOUvGb35wG&#10;/zG2bF032zWX3i3k9cAqP2j9Nuq3XyAi9fE//GrvjYalmsPzTD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ea3wgAAANwAAAAPAAAAAAAAAAAAAAAAAJgCAABkcnMvZG93&#10;bnJldi54bWxQSwUGAAAAAAQABAD1AAAAhwMAAAAA&#10;" fillcolor="#2c4e8e" stroked="f"/>
                        <v:rect id="Rectangle 690" o:spid="_x0000_s1718" style="position:absolute;left:280;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WWcMA&#10;AADcAAAADwAAAGRycy9kb3ducmV2LnhtbESPT4vCMBTE78J+h/CEvWmqi1aqUZaCsD2JuiweH83r&#10;H2xeSpNq99sbQfA4zMxvmM1uMI24Uedqywpm0wgEcW51zaWC3/N+sgLhPLLGxjIp+CcHu+3HaIOJ&#10;tnc+0u3kSxEg7BJUUHnfJlK6vCKDbmpb4uAVtjPog+xKqTu8B7hp5DyKltJgzWGhwpbSivLrqTcK&#10;mr+ML1l6KPpsVafxYln0X1ep1Od4+F6D8DT4d/jV/tEK4mgBzzPh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gWWcMAAADcAAAADwAAAAAAAAAAAAAAAACYAgAAZHJzL2Rv&#10;d25yZXYueG1sUEsFBgAAAAAEAAQA9QAAAIgDAAAAAA==&#10;" fillcolor="#2c4e8d" stroked="f"/>
                        <v:rect id="Rectangle 691" o:spid="_x0000_s1719" style="position:absolute;left:282;top:2608;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WFcUA&#10;AADcAAAADwAAAGRycy9kb3ducmV2LnhtbESPQWvCQBSE7wX/w/IEL6XZ6MGG6CqiWHropVEp3h67&#10;r0lq9m3IbpP477uFQo/DzHzDrLejbURPna8dK5gnKQhi7UzNpYLz6fiUgfAB2WDjmBTcycN2M3lY&#10;Y27cwO/UF6EUEcI+RwVVCG0updcVWfSJa4mj9+k6iyHKrpSmwyHCbSMXabqUFmuOCxW2tK9I34pv&#10;q0B+9S9NRo8fw6G46rd7JEi8KDWbjrsViEBj+A//tV+Ngud0C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hYVxQAAANwAAAAPAAAAAAAAAAAAAAAAAJgCAABkcnMv&#10;ZG93bnJldi54bWxQSwUGAAAAAAQABAD1AAAAigMAAAAA&#10;" fillcolor="#2d4d8d" stroked="f"/>
                        <v:rect id="Rectangle 692" o:spid="_x0000_s1720" style="position:absolute;left:283;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ImMYA&#10;AADcAAAADwAAAGRycy9kb3ducmV2LnhtbESPT2sCMRTE74LfIbxCL6UmFuqW1SiilLYHxX/g9bF5&#10;bpZuXpZNXLffvikUPA4z8xtmtuhdLTpqQ+VZw3ikQBAX3lRcajgd35/fQISIbLD2TBp+KMBiPhzM&#10;MDf+xnvqDrEUCcIhRw02xiaXMhSWHIaRb4iTd/Gtw5hkW0rT4i3BXS1flJpIhxWnBYsNrSwV34er&#10;09Cfr6/r1dZ0Z7+xTx9H0+zU6Uvrx4d+OQURqY/38H/702jIVAZ/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mImMYAAADcAAAADwAAAAAAAAAAAAAAAACYAgAAZHJz&#10;L2Rvd25yZXYueG1sUEsFBgAAAAAEAAQA9QAAAIsDAAAAAA==&#10;" fillcolor="#2d4d8c" stroked="f"/>
                        <v:rect id="Rectangle 693" o:spid="_x0000_s1721" style="position:absolute;left:286;top:2608;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048MA&#10;AADcAAAADwAAAGRycy9kb3ducmV2LnhtbERPz2vCMBS+C/4P4Qm72dTpOqlGGW7CmAy2usOOj+bZ&#10;FpuXkmS2/vfLQfD48f1ebwfTigs531hWMEtSEMSl1Q1XCn6O++kShA/IGlvLpOBKHrab8WiNubY9&#10;f9OlCJWIIexzVFCH0OVS+rImgz6xHXHkTtYZDBG6SmqHfQw3rXxM00wabDg21NjRrqbyXPwZBdn8&#10;LD+f3mw/35H/Oh1eF/hx/VXqYTK8rEAEGsJdfHO/awXPaVwb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048MAAADcAAAADwAAAAAAAAAAAAAAAACYAgAAZHJzL2Rv&#10;d25yZXYueG1sUEsFBgAAAAAEAAQA9QAAAIgDAAAAAA==&#10;" fillcolor="#2d4c8b" stroked="f"/>
                        <v:rect id="Rectangle 694" o:spid="_x0000_s1722" style="position:absolute;left:290;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mocUA&#10;AADcAAAADwAAAGRycy9kb3ducmV2LnhtbESP3WoCMRSE7wu+QziCdzVrBX9Wo0jFIlgvdH2AY3Lc&#10;Xd2cLJtUt316Uyj0cpiZb5j5srWVuFPjS8cKBv0EBLF2puRcwSnbvE5A+IBssHJMCr7Jw3LReZlj&#10;atyDD3Q/hlxECPsUFRQh1KmUXhdk0fddTRy9i2sshiibXJoGHxFuK/mWJCNpseS4UGBN7wXp2/HL&#10;Kmg/9KDe6qH5zOhnnV33592oGivV67arGYhAbfgP/7W3RsE4mcL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uahxQAAANwAAAAPAAAAAAAAAAAAAAAAAJgCAABkcnMv&#10;ZG93bnJldi54bWxQSwUGAAAAAAQABAD1AAAAigMAAAAA&#10;" fillcolor="#2d4b8a" stroked="f"/>
                        <v:rect id="Rectangle 695" o:spid="_x0000_s1723" style="position:absolute;left:293;top:2608;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hOsIA&#10;AADcAAAADwAAAGRycy9kb3ducmV2LnhtbERPPW/CMBDdkfgP1lXqBg4dShswqCqtCmJAhcJ8xIcT&#10;EZ9T24Tw7/FQqePT+57OO1uLlnyoHCsYDTMQxIXTFRsFP7vPwQuIEJE11o5JwY0CzGf93hRz7a78&#10;Te02GpFCOOSooIyxyaUMRUkWw9A1xIk7OW8xJuiN1B6vKdzW8inLnqXFilNDiQ29l1SctxeroFgd&#10;Psyv+dqxb4+vi8XmeMv2a6UeH7q3CYhIXfwX/7mXWsF4lO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yE6wgAAANwAAAAPAAAAAAAAAAAAAAAAAJgCAABkcnMvZG93&#10;bnJldi54bWxQSwUGAAAAAAQABAD1AAAAhwMAAAAA&#10;" fillcolor="#2d4b89" stroked="f"/>
                        <v:rect id="Rectangle 696" o:spid="_x0000_s1724" style="position:absolute;left:294;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Kd8QA&#10;AADcAAAADwAAAGRycy9kb3ducmV2LnhtbESP0WrCQBRE3wv+w3ILfdNNWlBJ3YRiKwRBqrEfcM1e&#10;k2D2bshuTfx7Vyj0cZiZM8wqG00rrtS7xrKCeBaBIC6tbrhS8HPcTJcgnEfW2FomBTdykKWTpxUm&#10;2g58oGvhKxEg7BJUUHvfJVK6siaDbmY74uCdbW/QB9lXUvc4BLhp5WsUzaXBhsNCjR2tayovxa9R&#10;8PVJb3k37MzW709lsdHRd768KPXyPH68g/A0+v/wXzvXChZxDI8z4Qj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SnfEAAAA3AAAAA8AAAAAAAAAAAAAAAAAmAIAAGRycy9k&#10;b3ducmV2LnhtbFBLBQYAAAAABAAEAPUAAACJAwAAAAA=&#10;" fillcolor="#2e4a88" stroked="f"/>
                        <v:rect id="Rectangle 697" o:spid="_x0000_s1725" style="position:absolute;left:296;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qsUA&#10;AADcAAAADwAAAGRycy9kb3ducmV2LnhtbESP3WrCQBSE74W+w3IKvdNNpLQS3YhaSgOloIl4fcie&#10;/GD2bMhuY/r23ULBy2FmvmE228l0YqTBtZYVxIsIBHFpdcu1gnPxPl+BcB5ZY2eZFPyQg236MNtg&#10;ou2NTzTmvhYBwi5BBY33fSKlKxsy6Ba2Jw5eZQeDPsihlnrAW4CbTi6j6EUabDksNNjToaHymn8b&#10;BdnlIzfxmy0K/1yNp0+THb/2mVJPj9NuDcLT5O/h/3amFbzGS/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r+qxQAAANwAAAAPAAAAAAAAAAAAAAAAAJgCAABkcnMv&#10;ZG93bnJldi54bWxQSwUGAAAAAAQABAD1AAAAigMAAAAA&#10;" fillcolor="#2e4a87" stroked="f"/>
                        <v:rect id="Rectangle 698" o:spid="_x0000_s1726" style="position:absolute;left:299;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msMA&#10;AADcAAAADwAAAGRycy9kb3ducmV2LnhtbESP3WoCMRSE7wu+QzgF72pWxSpbo6hY8KI3/jzAYXO6&#10;uzQ5iUlc17dvhEIvh5n5hlmue2tERyG2jhWMRwUI4srplmsFl/Pn2wJETMgajWNS8KAI69XgZYml&#10;dnc+UndKtcgQjiUqaFLypZSxashiHDlPnL1vFyymLEMtdcB7hlsjJ0XxLi22nBca9LRrqPo53awC&#10;DLP9dOFv2+POG+uvnTdfPFNq+NpvPkAk6tN/+K990Arm4yk8z+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ZmsMAAADcAAAADwAAAAAAAAAAAAAAAACYAgAAZHJzL2Rv&#10;d25yZXYueG1sUEsFBgAAAAAEAAQA9QAAAIgDAAAAAA==&#10;" fillcolor="#2e4986" stroked="f"/>
                        <v:rect id="Rectangle 699" o:spid="_x0000_s1727" style="position:absolute;left:302;top:2608;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ausUA&#10;AADcAAAADwAAAGRycy9kb3ducmV2LnhtbESPW4vCMBSE3wX/QziCbzZVxEvXKF4QRHHZVWFfD82x&#10;LTYnpYla//1mQdjHYWa+YWaLxpTiQbUrLCvoRzEI4tTqgjMFl/O2NwHhPLLG0jIpeJGDxbzdmmGi&#10;7ZO/6XHymQgQdgkqyL2vEildmpNBF9mKOHhXWxv0QdaZ1DU+A9yUchDHI2mw4LCQY0XrnNLb6W4U&#10;uM9JdvhZrf3w/vUa7dPzUW6mR6W6nWb5AcJT4//D7/ZOKxj3h/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xq6xQAAANwAAAAPAAAAAAAAAAAAAAAAAJgCAABkcnMv&#10;ZG93bnJldi54bWxQSwUGAAAAAAQABAD1AAAAigMAAAAA&#10;" fillcolor="#2e4885" stroked="f"/>
                        <v:rect id="Rectangle 700" o:spid="_x0000_s1728" style="position:absolute;left:306;top:2608;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jccQA&#10;AADcAAAADwAAAGRycy9kb3ducmV2LnhtbESPQWuDQBSE74X+h+UVequrAW2wbkKRBNLkVNPS68N9&#10;Uan7VtyNMf8+Gyj0OMzMN0yxnk0vJhpdZ1lBEsUgiGurO24UfB23L0sQziNr7C2Tgis5WK8eHwrM&#10;tb3wJ02Vb0SAsMtRQev9kEvp6pYMusgOxME72dGgD3JspB7xEuCml4s4zqTBjsNCiwOVLdW/1dko&#10;KGWvr/aQ1dkpS/abzc/Hty9TpZ6f5vc3EJ5m/x/+a++0gtckhf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0Y3HEAAAA3AAAAA8AAAAAAAAAAAAAAAAAmAIAAGRycy9k&#10;b3ducmV2LnhtbFBLBQYAAAAABAAEAPUAAACJAwAAAAA=&#10;" fillcolor="#2e4884" stroked="f"/>
                        <v:rect id="Rectangle 701" o:spid="_x0000_s1729" style="position:absolute;left:307;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d88YA&#10;AADcAAAADwAAAGRycy9kb3ducmV2LnhtbESPQWvCQBSE74X+h+UVeqsbPaQhdRWxFHJoFaO9P7Kv&#10;STD7Nma3Scyv7wpCj8PMfMMs16NpRE+dqy0rmM8iEMSF1TWXCk7Hj5cEhPPIGhvLpOBKDtarx4cl&#10;ptoOfKA+96UIEHYpKqi8b1MpXVGRQTezLXHwfmxn0AfZlVJ3OAS4aeQiimJpsOawUGFL24qKc/5r&#10;FDTZ+26xbZP6+3Pvpvhymr76y1Gp56dx8wbC0+j/w/d2phW8zm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rd88YAAADcAAAADwAAAAAAAAAAAAAAAACYAgAAZHJz&#10;L2Rvd25yZXYueG1sUEsFBgAAAAAEAAQA9QAAAIsDAAAAAA==&#10;" fillcolor="#2f4783" stroked="f"/>
                        <v:rect id="Rectangle 702" o:spid="_x0000_s1730" style="position:absolute;left:309;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qF8QA&#10;AADcAAAADwAAAGRycy9kb3ducmV2LnhtbESPwWrDMBBE74X+g9hCLqWRbUIS3CihBAcKOdkt5LpY&#10;W8vEWhlLSdR+fVUo5DjMzBtms4t2EFeafO9YQT7PQBC3TvfcKfj8OLysQfiArHFwTAq+ycNu+/iw&#10;wVK7G9d0bUInEoR9iQpMCGMppW8NWfRzNxIn78tNFkOSUyf1hLcEt4MssmwpLfacFgyOtDfUnpuL&#10;VfDsh7rIdB0re8TFD+XVKYazUrOn+PYKIlAM9/B/+10rWOUr+Du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KhfEAAAA3AAAAA8AAAAAAAAAAAAAAAAAmAIAAGRycy9k&#10;b3ducmV2LnhtbFBLBQYAAAAABAAEAPUAAACJAwAAAAA=&#10;" fillcolor="#2f4782" stroked="f"/>
                        <v:rect id="Rectangle 703" o:spid="_x0000_s1731" style="position:absolute;left:312;top:2608;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EeSsAA&#10;AADcAAAADwAAAGRycy9kb3ducmV2LnhtbERPzYrCMBC+L/gOYYS9rakiKtUoIrgusrCofYChGdti&#10;MylN1ta3dw6Cx4/vf7XpXa3u1IbKs4HxKAFFnHtbcWEgu+y/FqBCRLZYeyYDDwqwWQ8+Vpha3/GJ&#10;7udYKAnhkKKBMsYm1TrkJTkMI98QC3f1rcMosC20bbGTcFfrSZLMtMOKpaHEhnYl5bfzv5OS76le&#10;ZJn7u/3O8bElPbt0h6Mxn8N+uwQVqY9v8cv9Yw3Mx7JWzsgR0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9EeSsAAAADcAAAADwAAAAAAAAAAAAAAAACYAgAAZHJzL2Rvd25y&#10;ZXYueG1sUEsFBgAAAAAEAAQA9QAAAIUDAAAAAA==&#10;" fillcolor="#2f4681" stroked="f"/>
                        <v:rect id="Rectangle 704" o:spid="_x0000_s1732" style="position:absolute;left:315;top:2608;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jM8QA&#10;AADcAAAADwAAAGRycy9kb3ducmV2LnhtbESPzW7CMBCE75V4B2uRuBUHDrQEDAIkJHpqy899FS9J&#10;lHht2Q5J+/R1pUo9jmbmG816O5hWPMiH2rKC2TQDQVxYXXOp4Ho5Pr+CCBFZY2uZFHxRgO1m9LTG&#10;XNueP+lxjqVIEA45KqhidLmUoajIYJhaR5y8u/UGY5K+lNpjn+CmlfMsW0iDNaeFCh0dKiqac2cU&#10;hPrbO9v1cth3b+7juru9N81Rqcl42K1ARBrif/ivfdIKXmZL+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4zPEAAAA3AAAAA8AAAAAAAAAAAAAAAAAmAIAAGRycy9k&#10;b3ducmV2LnhtbFBLBQYAAAAABAAEAPUAAACJAwAAAAA=&#10;" fillcolor="#2f4580" stroked="f"/>
                        <v:shape id="Picture 705" o:spid="_x0000_s1733" type="#_x0000_t75" style="position:absolute;left:124;top:2345;width:237;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G5PAAAAA3AAAAA8AAABkcnMvZG93bnJldi54bWxET89rwjAUvg/8H8ITvM1EhSmdUaQw8CAD&#10;XcHrW/Nsg81LaLJa//vlMNjx4/u93Y+uEwP10XrWsJgrEMS1N5YbDdXXx+sGREzIBjvPpOFJEfa7&#10;ycsWC+MffKbhkhqRQzgWqKFNKRRSxrolh3HuA3Hmbr53mDLsG2l6fORw18mlUm/SoeXc0GKgsqX6&#10;fvlxGgZ/lhtVXa1dh5V6hlP5XX2WWs+m4+EdRKIx/Yv/3EejYb3M8/OZfAT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2Qbk8AAAADcAAAADwAAAAAAAAAAAAAAAACfAgAA&#10;ZHJzL2Rvd25yZXYueG1sUEsFBgAAAAAEAAQA9wAAAIwDAAAAAA==&#10;">
                          <v:imagedata r:id="rId106" o:title=""/>
                        </v:shape>
                        <v:shape id="Freeform 706" o:spid="_x0000_s1734" style="position:absolute;left:200;top:2600;width:123;height:35;visibility:visible;mso-wrap-style:square;v-text-anchor:top" coordsize="1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3+sYA&#10;AADcAAAADwAAAGRycy9kb3ducmV2LnhtbESPT2vCQBTE74V+h+UJvdWNtv6LriLSQvEg1CZ4fWaf&#10;SWj2bdhdNf32XUHwOMzMb5jFqjONuJDztWUFg34CgriwuuZSQfbz+ToF4QOyxsYyKfgjD6vl89MC&#10;U22v/E2XfShFhLBPUUEVQptK6YuKDPq+bYmjd7LOYIjSlVI7vEa4aeQwScbSYM1xocKWNhUVv/uz&#10;UbCdlefxqXjLR7t395EdczYTe1Dqpdet5yACdeERvre/tILJcAC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k3+sYAAADcAAAADwAAAAAAAAAAAAAAAACYAgAAZHJz&#10;L2Rvd25yZXYueG1sUEsFBgAAAAAEAAQA9QAAAIsDAAAAAA==&#10;" path="m123,9l110,20,98,28,82,33,66,35,47,32,29,25,13,14,,e" filled="f" strokecolor="#d75139" strokeweight="22e-5mm">
                          <v:path arrowok="t" o:connecttype="custom" o:connectlocs="123,9;110,20;98,28;82,33;66,35;47,32;29,25;13,14;0,0" o:connectangles="0,0,0,0,0,0,0,0,0"/>
                        </v:shape>
                        <v:shape id="Picture 707" o:spid="_x0000_s1735" type="#_x0000_t75" style="position:absolute;left:331;top:3132;width:97;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xchrFAAAA3AAAAA8AAABkcnMvZG93bnJldi54bWxEj0FrwkAUhO8F/8PyhF6KbppD1egqISB4&#10;6aFGxOMj+0yC2bdrdqvpv+8KgsdhZr5hVpvBdOJGvW8tK/icJiCIK6tbrhUcyu1kDsIHZI2dZVLw&#10;Rx4269HbCjNt7/xDt32oRYSwz1BBE4LLpPRVQwb91Dri6J1tbzBE2ddS93iPcNPJNEm+pMGW40KD&#10;joqGqsv+1yjIy8Jdzgt3yr8LPM3Lhbl2H0el3sdDvgQRaAiv8LO90wpmaQqP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sXIaxQAAANwAAAAPAAAAAAAAAAAAAAAA&#10;AJ8CAABkcnMvZG93bnJldi54bWxQSwUGAAAAAAQABAD3AAAAkQMAAAAA&#10;">
                          <v:imagedata r:id="rId107" o:title=""/>
                        </v:shape>
                        <v:shape id="Picture 708" o:spid="_x0000_s1736" type="#_x0000_t75" style="position:absolute;left:331;top:3132;width:97;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lQHDFAAAA3AAAAA8AAABkcnMvZG93bnJldi54bWxEj0FrwkAUhO8F/8PyBG+6UVtto6uIECjS&#10;UrTp/ZF9JsHdtzG7avz33YLQ4zAz3zDLdWeNuFLra8cKxqMEBHHhdM2lgvw7G76C8AFZo3FMCu7k&#10;Yb3qPS0x1e7Ge7oeQikihH2KCqoQmlRKX1Rk0Y9cQxy9o2sthijbUuoWbxFujZwkyUxarDkuVNjQ&#10;tqLidLhYBeaSv2QftvncPZ9/5uPs7ctkuVRq0O82CxCBuvAffrTftYL5ZAp/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pUBwxQAAANwAAAAPAAAAAAAAAAAAAAAA&#10;AJ8CAABkcnMvZG93bnJldi54bWxQSwUGAAAAAAQABAD3AAAAkQMAAAAA&#10;">
                          <v:imagedata r:id="rId108" o:title=""/>
                        </v:shape>
                        <v:rect id="Rectangle 709" o:spid="_x0000_s1737" style="position:absolute;left:336;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oWsYA&#10;AADcAAAADwAAAGRycy9kb3ducmV2LnhtbESPS2vDMBCE74X8B7GB3Gq5Ic3DiWxKoZBDKeQByXGx&#10;NraptXItxVH766tCIcdhZr5hNkUwrRiod41lBU9JCoK4tLrhSsHx8Pa4BOE8ssbWMin4JgdFPnrY&#10;YKbtjXc07H0lIoRdhgpq77tMSlfWZNAltiOO3sX2Bn2UfSV1j7cIN62cpulcGmw4LtTY0WtN5ef+&#10;ahR8yfPptKWP5zbI9/K6GzCsfuZKTcbhZQ3CU/D38H97qxUspj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3oWsYAAADcAAAADwAAAAAAAAAAAAAAAACYAgAAZHJz&#10;L2Rvd25yZXYueG1sUEsFBgAAAAAEAAQA9QAAAIsDAAAAAA==&#10;" fillcolor="#285ea6" stroked="f"/>
                        <v:rect id="Rectangle 710" o:spid="_x0000_s1738" style="position:absolute;left:337;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2B8MA&#10;AADcAAAADwAAAGRycy9kb3ducmV2LnhtbESPQWsCMRSE74X+h/AK3mq2gtuyGqUrFHrwUisUb4/N&#10;cze4eVmSuMZ/bwqCx2FmvmGW62R7MZIPxrGCt2kBgrhx2nCrYP/79foBIkRkjb1jUnClAOvV89MS&#10;K+0u/EPjLrYiQzhUqKCLcaikDE1HFsPUDcTZOzpvMWbpW6k9XjLc9nJWFKW0aDgvdDjQpqPmtDtb&#10;BWP9tz0YLsuNlGXytU/nramVmrykzwWISCk+wvf2t1bwPpvD/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O2B8MAAADcAAAADwAAAAAAAAAAAAAAAACYAgAAZHJzL2Rv&#10;d25yZXYueG1sUEsFBgAAAAAEAAQA9QAAAIgDAAAAAA==&#10;" fillcolor="#7cbde9" stroked="f"/>
                        <v:rect id="Rectangle 711" o:spid="_x0000_s1739" style="position:absolute;left:339;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IEMMA&#10;AADcAAAADwAAAGRycy9kb3ducmV2LnhtbESPT4vCMBTE78J+h/AW9qapPah0jSILi4s3/5TV2yN5&#10;tsXmpTTR1m9vBMHjMDO/YebL3tbiRq2vHCsYjxIQxNqZigsFh/3vcAbCB2SDtWNScCcPy8XHYI6Z&#10;cR1v6bYLhYgQ9hkqKENoMim9LsmiH7mGOHpn11oMUbaFNC12EW5rmSbJRFqsOC6U2NBPSfqyu1oF&#10;p3W6afR/V+WoT8ezP+bJxoyV+vrsV98gAvXhHX61/4yCaTq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dIEMMAAADcAAAADwAAAAAAAAAAAAAAAACYAgAAZHJzL2Rv&#10;d25yZXYueG1sUEsFBgAAAAAEAAQA9QAAAIgDAAAAAA==&#10;" fillcolor="#7abbe8" stroked="f"/>
                        <v:rect id="Rectangle 712" o:spid="_x0000_s1740" style="position:absolute;left:341;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t8MA&#10;AADcAAAADwAAAGRycy9kb3ducmV2LnhtbESPzW7CMBCE75V4B2uReisOOZQqYBBCoiqnlp8LtyVe&#10;4oh4HbIG0revK1XqcTQz32hmi9436k6d1IENjEcZKOIy2JorA4f9+uUNlERki01gMvBNAov54GmG&#10;hQ0P3tJ9FyuVICwFGnAxtoXWUjryKKPQEifvHDqPMcmu0rbDR4L7RudZ9qo91pwWHLa0clRedjdv&#10;YIPveM1jvnXN5+l4LkXIfokxz8N+OQUVqY//4b/2hzUwySfweyYdAT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t8MAAADcAAAADwAAAAAAAAAAAAAAAACYAgAAZHJzL2Rv&#10;d25yZXYueG1sUEsFBgAAAAAEAAQA9QAAAIgDAAAAAA==&#10;" fillcolor="#79b9e7" stroked="f"/>
                        <v:rect id="Rectangle 713" o:spid="_x0000_s1741" style="position:absolute;left:342;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MTMMA&#10;AADcAAAADwAAAGRycy9kb3ducmV2LnhtbERPy0oDMRTdC/2HcAvubMaKTjs2LVYQpFCwL+nyMrlO&#10;RpObIYnt9O+bheDycN6zRe+sOFGIrWcF96MCBHHtdcuNgv3u7W4CIiZkjdYzKbhQhMV8cDPDSvsz&#10;b+i0TY3IIRwrVGBS6iopY23IYRz5jjhzXz44TBmGRuqA5xzurBwXxZN02HJuMNjRq6H6Z/vrFBQf&#10;vF6u+uXxe3ow9uHzWNrwWCp1O+xfnkEk6tO/+M/9rhWU47w2n8lH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MTMMAAADcAAAADwAAAAAAAAAAAAAAAACYAgAAZHJzL2Rv&#10;d25yZXYueG1sUEsFBgAAAAAEAAQA9QAAAIgDAAAAAA==&#10;" fillcolor="#78b8e6" stroked="f"/>
                        <v:rect id="Rectangle 714" o:spid="_x0000_s1742" style="position:absolute;left:344;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iA8MA&#10;AADcAAAADwAAAGRycy9kb3ducmV2LnhtbESPzW7CMBCE70i8g7VI3MAGCQopBvHTol4DqOdVvE1S&#10;4nUUGwg8Pa5UieNoZr7RLFatrcSVGl861jAaKhDEmTMl5xpOx8/BDIQPyAYrx6ThTh5Wy25ngYlx&#10;N07pegi5iBD2CWooQqgTKX1WkEU/dDVx9H5cYzFE2eTSNHiLcFvJsVJTabHkuFBgTduCsvPhYjWY&#10;fZqq3Xry/Wvc6H68bD749FBa93vt+h1EoDa8wv/tL6PhbTyHv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0iA8MAAADcAAAADwAAAAAAAAAAAAAAAACYAgAAZHJzL2Rv&#10;d25yZXYueG1sUEsFBgAAAAAEAAQA9QAAAIgDAAAAAA==&#10;" fillcolor="#76b6e5" stroked="f"/>
                        <v:rect id="Rectangle 715" o:spid="_x0000_s1743" style="position:absolute;left:345;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WIcAA&#10;AADcAAAADwAAAGRycy9kb3ducmV2LnhtbERPy4rCMBTdD/gP4QruxlRnRqUaRUcGRFB8fcClubbF&#10;5KY0sda/Nwthlofzni1aa0RDtS8dKxj0ExDEmdMl5wou57/PCQgfkDUax6TgSR4W887HDFPtHnyk&#10;5hRyEUPYp6igCKFKpfRZQRZ931XEkbu62mKIsM6lrvERw62RwyQZSYslx4YCK/otKLud7lbBfrcx&#10;ZH/ygf/eymbdrOhgVnelet12OQURqA3/4rd7oxWMv+L8eCYe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aWIcAAAADcAAAADwAAAAAAAAAAAAAAAACYAgAAZHJzL2Rvd25y&#10;ZXYueG1sUEsFBgAAAAAEAAQA9QAAAIUDAAAAAA==&#10;" fillcolor="#75b5e4" stroked="f"/>
                        <v:rect id="Rectangle 716" o:spid="_x0000_s1744" style="position:absolute;left:347;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HoMQA&#10;AADcAAAADwAAAGRycy9kb3ducmV2LnhtbESPzWrDMBCE74G+g9hCb4nsGtLiRjGh1KWXEOr00tti&#10;bWwTa2Us+e/to0Ihx2FmvmF22WxaMVLvGssK4k0Egri0uuFKwc85X7+CcB5ZY2uZFCzkINs/rHaY&#10;ajvxN42Fr0SAsEtRQe19l0rpypoMuo3tiIN3sb1BH2RfSd3jFOCmlc9RtJUGGw4LNXb0XlN5LQaj&#10;4HJMTmbgz+GjqZJtrqeWfpdYqafH+fAGwtPs7+H/9pdW8JLE8HcmHA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6DEAAAA3AAAAA8AAAAAAAAAAAAAAAAAmAIAAGRycy9k&#10;b3ducmV2LnhtbFBLBQYAAAAABAAEAPUAAACJAwAAAAA=&#10;" fillcolor="#73b3e3" stroked="f"/>
                        <v:rect id="Rectangle 717" o:spid="_x0000_s1745" style="position:absolute;left:348;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gscA&#10;AADcAAAADwAAAGRycy9kb3ducmV2LnhtbESPQU/CQBSE7yT+h80j8SZbaFSsLEQgEg96ECXR20v3&#10;0TZ23za7Dyj/3jUx4TiZmW8ys0XvWnWkEBvPBsajDBRx6W3DlYHPj+ebKagoyBZbz2TgTBEW86vB&#10;DAvrT/xOx61UKkE4FmigFukKrWNZk8M48h1x8vY+OJQkQ6VtwFOCu1ZPsuxOO2w4LdTY0aqm8md7&#10;cAaW4+/VV/6KO5dvwsN6t5S36a0Ycz3snx5BCfVyCf+3X6yB+3wCf2fSEd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jILHAAAA3AAAAA8AAAAAAAAAAAAAAAAAmAIAAGRy&#10;cy9kb3ducmV2LnhtbFBLBQYAAAAABAAEAPUAAACMAwAAAAA=&#10;" fillcolor="#72b2e2" stroked="f"/>
                        <v:rect id="Rectangle 718" o:spid="_x0000_s1746" style="position:absolute;left:350;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AcUA&#10;AADcAAAADwAAAGRycy9kb3ducmV2LnhtbESPQWvCQBSE70L/w/IKvemmBrSkrqEVBItQNNr7a/Y1&#10;G5p9G7JrjP56tyD0OMzMN8wiH2wjeup87VjB8yQBQVw6XXOl4HhYj19A+ICssXFMCi7kIV8+jBaY&#10;aXfmPfVFqESEsM9QgQmhzaT0pSGLfuJa4uj9uM5iiLKrpO7wHOG2kdMkmUmLNccFgy2tDJW/xckq&#10;eK/qzfdpl5Yf28v683r8Mk047JV6ehzeXkEEGsJ/+N7eaAXzNIW/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8BxQAAANwAAAAPAAAAAAAAAAAAAAAAAJgCAABkcnMv&#10;ZG93bnJldi54bWxQSwUGAAAAAAQABAD1AAAAigMAAAAA&#10;" fillcolor="#71b0e1" stroked="f"/>
                        <v:rect id="Rectangle 719" o:spid="_x0000_s1747" style="position:absolute;left:352;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Oe8UA&#10;AADcAAAADwAAAGRycy9kb3ducmV2LnhtbESPW2sCMRSE3wv9D+EIfRHN9sKqq1GkUFrsk7f3w+a4&#10;WU1Olk2q2/56Iwh9HGbmG2a26JwVZ2pD7VnB8zADQVx6XXOlYLf9GIxBhIis0XomBb8UYDF/fJhh&#10;of2F13TexEokCIcCFZgYm0LKUBpyGIa+IU7ewbcOY5JtJXWLlwR3Vr5kWS4d1pwWDDb0bqg8bX6c&#10;Alvlk+W3N2PXP+5t/veZ96lcKfXU65ZTEJG6+B++t7+0gtHrG9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k57xQAAANwAAAAPAAAAAAAAAAAAAAAAAJgCAABkcnMv&#10;ZG93bnJldi54bWxQSwUGAAAAAAQABAD1AAAAigMAAAAA&#10;" fillcolor="#6fafdf" stroked="f"/>
                        <v:rect id="Rectangle 720" o:spid="_x0000_s1748" style="position:absolute;left:353;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7hMQA&#10;AADcAAAADwAAAGRycy9kb3ducmV2LnhtbESPQWvCQBSE74L/YXmCt7pRqZbUVUQQxRZRK/T6yD6T&#10;YPZtyK7J9t93CwWPw8x8wyxWwVSipcaVlhWMRwkI4szqknMF16/tyxsI55E1VpZJwQ85WC37vQWm&#10;2nZ8pvbicxEh7FJUUHhfp1K6rCCDbmRr4ujdbGPQR9nkUjfYRbip5CRJZtJgyXGhwJo2BWX3y8Mo&#10;2MnpYX9MutPnLPDH/LprTfhulRoOwvodhKfgn+H/9l4rmE9f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u4TEAAAA3AAAAA8AAAAAAAAAAAAAAAAAmAIAAGRycy9k&#10;b3ducmV2LnhtbFBLBQYAAAAABAAEAPUAAACJAwAAAAA=&#10;" fillcolor="#6eadde" stroked="f"/>
                        <v:rect id="Rectangle 721" o:spid="_x0000_s1749" style="position:absolute;left:355;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0pcYA&#10;AADcAAAADwAAAGRycy9kb3ducmV2LnhtbESPQWvCQBSE7wX/w/IEb3UTpSqpa5CUQqFSMCmF3h7Z&#10;ZzaYfRuyq6b/vlsoeBxm5htmm4+2E1cafOtYQTpPQBDXTrfcKPisXh83IHxA1tg5JgU/5CHfTR62&#10;mGl34yNdy9CICGGfoQITQp9J6WtDFv3c9cTRO7nBYohyaKQe8BbhtpOLJFlJiy3HBYM9FYbqc3mx&#10;Cl42Tx/F4VB8hb6sk4ova5N+vys1m477ZxCBxnAP/7fftIL1cgV/Z+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m0pcYAAADcAAAADwAAAAAAAAAAAAAAAACYAgAAZHJz&#10;L2Rvd25yZXYueG1sUEsFBgAAAAAEAAQA9QAAAIsDAAAAAA==&#10;" fillcolor="#6dacdd" stroked="f"/>
                        <v:rect id="Rectangle 722" o:spid="_x0000_s1750" style="position:absolute;left:356;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YfMIA&#10;AADcAAAADwAAAGRycy9kb3ducmV2LnhtbESPQWsCMRSE74L/ITzBi2hWxSqrUbQg9FoteH1unpvF&#10;zcuapLr++6YgeBxm5htmtWltLe7kQ+VYwXiUgSAunK64VPBz3A8XIEJE1lg7JgVPCrBZdzsrzLV7&#10;8DfdD7EUCcIhRwUmxiaXMhSGLIaRa4iTd3HeYkzSl1J7fCS4reUkyz6kxYrTgsGGPg0V18OvVXCO&#10;p0vbzIqBm+lxtSunN2+ON6X6vXa7BBGpje/wq/2lFcync/g/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th8wgAAANwAAAAPAAAAAAAAAAAAAAAAAJgCAABkcnMvZG93&#10;bnJldi54bWxQSwUGAAAAAAQABAD1AAAAhwMAAAAA&#10;" fillcolor="#6baadc" stroked="f"/>
                        <v:rect id="Rectangle 723" o:spid="_x0000_s1751" style="position:absolute;left:358;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7V8IA&#10;AADcAAAADwAAAGRycy9kb3ducmV2LnhtbERPTWvCQBC9C/0PyxS86aYV2hBdxVYEL4UaW8HbmB2T&#10;YHY2ZLea9tc7h4LHx/ueLXrXqAt1ofZs4GmcgCIuvK25NPC1W49SUCEiW2w8k4FfCrCYPwxmmFl/&#10;5S1d8lgqCeGQoYEqxjbTOhQVOQxj3xILd/KdwyiwK7Xt8CrhrtHPSfKiHdYsDRW29F5Rcc5/nIHX&#10;mK/qQ1Psj/3359/h7cPTJvXGDB/75RRUpD7exf/ujRXfRNbKGTkC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tXwgAAANwAAAAPAAAAAAAAAAAAAAAAAJgCAABkcnMvZG93&#10;bnJldi54bWxQSwUGAAAAAAQABAD1AAAAhwMAAAAA&#10;" fillcolor="#6aa9db" stroked="f"/>
                        <v:rect id="Rectangle 724" o:spid="_x0000_s1752" style="position:absolute;left:360;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0qjMQA&#10;AADcAAAADwAAAGRycy9kb3ducmV2LnhtbESPQWvCQBSE74X+h+UVvNVNVWxN3YgIirdibA/eHtln&#10;EpJ9G3dXE/99t1DwOMzMN8xyNZhW3Mj52rKCt3ECgriwuuZSwfdx+/oBwgdkja1lUnAnD6vs+WmJ&#10;qbY9H+iWh1JECPsUFVQhdKmUvqjIoB/bjjh6Z+sMhihdKbXDPsJNKydJMpcGa44LFXa0qaho8qtR&#10;YPPETmfNT0GzHi/d6Wt33pUTpUYvw/oTRKAhPML/7b1W8D5d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KozEAAAA3AAAAA8AAAAAAAAAAAAAAAAAmAIAAGRycy9k&#10;b3ducmV2LnhtbFBLBQYAAAAABAAEAPUAAACJAwAAAAA=&#10;" fillcolor="#69a7da" stroked="f"/>
                        <v:rect id="Rectangle 725" o:spid="_x0000_s1753" style="position:absolute;left:361;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F/cEA&#10;AADcAAAADwAAAGRycy9kb3ducmV2LnhtbERPy4rCMBTdC/5DuII7TR1kKtUoMo4wWx8Ll9fm2hSb&#10;m9pk2jpfP1kILg/nvdr0thItNb50rGA2TUAQ506XXCg4n/aTBQgfkDVWjknBkzxs1sPBCjPtOj5Q&#10;ewyFiCHsM1RgQqgzKX1uyKKfupo4cjfXWAwRNoXUDXYx3FbyI0k+pcWSY4PBmr4M5ffjr1VwPdy7&#10;vZml81N7/t5tH253u6R/So1H/XYJIlAf3uKX+0crSOdxfj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5Rf3BAAAA3AAAAA8AAAAAAAAAAAAAAAAAmAIAAGRycy9kb3du&#10;cmV2LnhtbFBLBQYAAAAABAAEAPUAAACGAwAAAAA=&#10;" fillcolor="#68a6d9" stroked="f"/>
                        <v:rect id="Rectangle 726" o:spid="_x0000_s1754" style="position:absolute;left:363;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DpMUA&#10;AADcAAAADwAAAGRycy9kb3ducmV2LnhtbESPQWvCQBSE7wX/w/KE3upGWxuJriKCIPVQGxU8PrLP&#10;ZDH7NmRXjf/eLRR6HGbmG2a26GwtbtR641jBcJCAIC6cNlwqOOzXbxMQPiBrrB2Tggd5WMx7LzPM&#10;tLvzD93yUIoIYZ+hgiqEJpPSFxVZ9APXEEfv7FqLIcq2lLrFe4TbWo6S5FNaNBwXKmxoVVFxya9W&#10;gTHftNtex93xYb/WeTo6vY/NRqnXfrecggjUhf/wX3ujFaQfQ/g9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1UOkxQAAANwAAAAPAAAAAAAAAAAAAAAAAJgCAABkcnMv&#10;ZG93bnJldi54bWxQSwUGAAAAAAQABAD1AAAAigMAAAAA&#10;" fillcolor="#66a4d8" stroked="f"/>
                        <v:rect id="Rectangle 727" o:spid="_x0000_s1755" style="position:absolute;left:364;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s6cUA&#10;AADcAAAADwAAAGRycy9kb3ducmV2LnhtbESPS4vCQBCE7wv+h6EFb+tEEZXoKD4QdhEPPlCPTaZN&#10;gpmemBk1/ntHWNhjUVVfUeNpbQrxoMrllhV02hEI4sTqnFMFh/3qewjCeWSNhWVS8CIH00nja4yx&#10;tk/e0mPnUxEg7GJUkHlfxlK6JCODrm1L4uBdbGXQB1mlUlf4DHBTyG4U9aXBnMNChiUtMkquu7tR&#10;sEnO89PydTa33n09T2dofuvtUalWs56NQHiq/X/4r/2jFQx6XficCUdAT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SzpxQAAANwAAAAPAAAAAAAAAAAAAAAAAJgCAABkcnMv&#10;ZG93bnJldi54bWxQSwUGAAAAAAQABAD1AAAAigMAAAAA&#10;" fillcolor="#65a3d7" stroked="f"/>
                        <v:rect id="Rectangle 728" o:spid="_x0000_s1756" style="position:absolute;left:366;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xB8UA&#10;AADcAAAADwAAAGRycy9kb3ducmV2LnhtbESPT2vCQBTE70K/w/IKvdVNrVhJXUVCK9qDxT94fmSf&#10;SdrdtyG7JvHbd4WCx2FmfsPMFr01oqXGV44VvAwTEMS50xUXCo6Hz+cpCB+QNRrHpOBKHhbzh8EM&#10;U+063lG7D4WIEPYpKihDqFMpfV6SRT90NXH0zq6xGKJsCqkb7CLcGjlKkom0WHFcKLGmrKT8d3+x&#10;CmSmT8efj3773Zqv3Kx8d842nVJPj/3yHUSgPtzD/+21VvA2f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LEHxQAAANwAAAAPAAAAAAAAAAAAAAAAAJgCAABkcnMv&#10;ZG93bnJldi54bWxQSwUGAAAAAAQABAD1AAAAigMAAAAA&#10;" fillcolor="#63a1d6" stroked="f"/>
                        <v:rect id="Rectangle 729" o:spid="_x0000_s1757" style="position:absolute;left:368;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PJ8YA&#10;AADcAAAADwAAAGRycy9kb3ducmV2LnhtbESPT0sDMRTE74LfITyhN5tVirZr01LEgqAe+o/W2yN5&#10;bpYmL+smdtdvb4RCj8PM/IaZznvvxInaWAdWcDcsQBDrYGquFGw3y9sxiJiQDbrApOCXIsxn11dT&#10;LE3oeEWndapEhnAsUYFNqSmljNqSxzgMDXH2vkLrMWXZVtK02GW4d/K+KB6kx5rzgsWGni3p4/rH&#10;Kzi+0JvbfepDFxYf7/vCjr/dRCs1uOkXTyAS9ekSPrdfjYLH0Qj+z+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0PJ8YAAADcAAAADwAAAAAAAAAAAAAAAACYAgAAZHJz&#10;L2Rvd25yZXYueG1sUEsFBgAAAAAEAAQA9QAAAIsDAAAAAA==&#10;" fillcolor="#629fd5" stroked="f"/>
                        <v:rect id="Rectangle 730" o:spid="_x0000_s1758" style="position:absolute;left:369;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IsUA&#10;AADcAAAADwAAAGRycy9kb3ducmV2LnhtbESPQWvCQBSE74L/YXmFXqTZKLWVmFXEUigUD6aCentk&#10;Xzch2bchu9X033cLgsdhZr5h8vVgW3Gh3teOFUyTFARx6XTNRsHh6/1pAcIHZI2tY1LwSx7Wq/Eo&#10;x0y7K+/pUgQjIoR9hgqqELpMSl9WZNEnriOO3rfrLYYoeyN1j9cIt62cpemLtFhzXKiwo21FZVP8&#10;WAWNm03Oi4Z3SMdPc0A+GfnmlHp8GDZLEIGGcA/f2h9awevzH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U4ixQAAANwAAAAPAAAAAAAAAAAAAAAAAJgCAABkcnMv&#10;ZG93bnJldi54bWxQSwUGAAAAAAQABAD1AAAAigMAAAAA&#10;" fillcolor="#609ed4" stroked="f"/>
                        <v:rect id="Rectangle 731" o:spid="_x0000_s1759" style="position:absolute;left:371;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uZ8UA&#10;AADcAAAADwAAAGRycy9kb3ducmV2LnhtbESPT2vCQBTE70K/w/IK3symIkaiq0ilINiLUWiPz+zL&#10;H82+TbNbjd/eLRQ8DjPzG2ax6k0jrtS52rKCtygGQZxbXXOp4Hj4GM1AOI+ssbFMCu7kYLV8GSww&#10;1fbGe7pmvhQBwi5FBZX3bSqlyysy6CLbEgevsJ1BH2RXSt3hLcBNI8dxPJUGaw4LFbb0XlF+yX6N&#10;gs/i3G4m++zr+1T/uENySoqd3Sk1fO3XcxCeev8M/7e3WkEymcLf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e5nxQAAANwAAAAPAAAAAAAAAAAAAAAAAJgCAABkcnMv&#10;ZG93bnJldi54bWxQSwUGAAAAAAQABAD1AAAAigMAAAAA&#10;" fillcolor="#5f9cd3" stroked="f"/>
                        <v:rect id="Rectangle 732" o:spid="_x0000_s1760" style="position:absolute;left:372;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6bcQA&#10;AADcAAAADwAAAGRycy9kb3ducmV2LnhtbESP3YrCMBSE7xd8h3AE79bUH6xUo4gi7l7shT8PcGiO&#10;bbU5KUm09e3NwsJeDjPzDbNcd6YWT3K+sqxgNExAEOdWV1wouJz3n3MQPiBrrC2Tghd5WK96H0vM&#10;tG35SM9TKESEsM9QQRlCk0np85IM+qFtiKN3tc5giNIVUjtsI9zUcpwkM2mw4rhQYkPbkvL76WEU&#10;TGavqXbN4fht0/u+tZNdkf7clBr0u80CRKAu/If/2l9aQTpN4fdMP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5Om3EAAAA3AAAAA8AAAAAAAAAAAAAAAAAmAIAAGRycy9k&#10;b3ducmV2LnhtbFBLBQYAAAAABAAEAPUAAACJAwAAAAA=&#10;" fillcolor="#5e9bd2" stroked="f"/>
                        <v:rect id="Rectangle 733" o:spid="_x0000_s1761" style="position:absolute;left:374;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UC8IA&#10;AADcAAAADwAAAGRycy9kb3ducmV2LnhtbERPz2vCMBS+C/4P4QneZqrI5jqjqCB40zmHOz6aZ1tt&#10;XmoSbedfvxwGHj++39N5aypxJ+dLywqGgwQEcWZ1ybmCw9f6ZQLCB2SNlWVS8Ese5rNuZ4qptg1/&#10;0n0fchFD2KeooAihTqX0WUEG/cDWxJE7WWcwROhyqR02MdxUcpQkr9JgybGhwJpWBWWX/c0ouG6X&#10;9e6neT827tsP7e14bs34oVS/1y4+QARqw1P8795oBW/juDaeiU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hQLwgAAANwAAAAPAAAAAAAAAAAAAAAAAJgCAABkcnMvZG93&#10;bnJldi54bWxQSwUGAAAAAAQABAD1AAAAhwMAAAAA&#10;" fillcolor="#5c99d0" stroked="f"/>
                        <v:rect id="Rectangle 734" o:spid="_x0000_s1762" style="position:absolute;left:376;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OdcMA&#10;AADcAAAADwAAAGRycy9kb3ducmV2LnhtbESPT4vCMBTE78J+h/AW9qbpivinGkUXC+LNWu/P5tkW&#10;m5fSRNv99psFweMwM79hVpve1OJJrassK/geRSCIc6srLhRk52Q4B+E8ssbaMin4JQeb9cdghbG2&#10;HZ/omfpCBAi7GBWU3jexlC4vyaAb2YY4eDfbGvRBtoXULXYBbmo5jqKpNFhxWCixoZ+S8nv6MAqu&#10;4/0xO9I2Oe86n8yz/nDZTSdKfX322yUIT71/h1/tg1Ywmyzg/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UOdcMAAADcAAAADwAAAAAAAAAAAAAAAACYAgAAZHJzL2Rv&#10;d25yZXYueG1sUEsFBgAAAAAEAAQA9QAAAIgDAAAAAA==&#10;" fillcolor="#5b98cf" stroked="f"/>
                        <v:rect id="Rectangle 735" o:spid="_x0000_s1763" style="position:absolute;left:377;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uHsEA&#10;AADcAAAADwAAAGRycy9kb3ducmV2LnhtbERPTWvCMBi+D/wP4RW8zVTBrXSmZcrEedjBDzy/NO+a&#10;suZNSTJb/705DHZ8eL7X1Wg7cSMfWscKFvMMBHHtdMuNgst595yDCBFZY+eYFNwpQFVOntZYaDfw&#10;kW6n2IgUwqFABSbGvpAy1IYshrnriRP37bzFmKBvpPY4pHDbyWWWvUiLLacGgz1tDdU/p1+rYLPH&#10;w+q6az7yr4OvbY6b5TgYpWbT8f0NRKQx/ov/3J9awesqzU9n0h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GLh7BAAAA3AAAAA8AAAAAAAAAAAAAAAAAmAIAAGRycy9kb3du&#10;cmV2LnhtbFBLBQYAAAAABAAEAPUAAACGAwAAAAA=&#10;" fillcolor="#5a96ce" stroked="f"/>
                        <v:rect id="Rectangle 736" o:spid="_x0000_s1764" style="position:absolute;left:379;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vD8QA&#10;AADcAAAADwAAAGRycy9kb3ducmV2LnhtbESPQWsCMRSE7wX/Q3iCt5pVatdujSKCIIiH7rb0+ti8&#10;Zhc3L8sm1fTfN4LgcZiZb5jVJtpOXGjwrWMFs2kGgrh2umWj4LPaPy9B+ICssXNMCv7Iw2Y9elph&#10;od2VP+hSBiMShH2BCpoQ+kJKXzdk0U9dT5y8HzdYDEkORuoBrwluOznPsldpseW00GBPu4bqc/lr&#10;FezD6fwtq+rt+DJfRowm/zJlrtRkHLfvIALF8Ajf2wetIF/M4H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7w/EAAAA3AAAAA8AAAAAAAAAAAAAAAAAmAIAAGRycy9k&#10;b3ducmV2LnhtbFBLBQYAAAAABAAEAPUAAACJAwAAAAA=&#10;" fillcolor="#5995cd" stroked="f"/>
                        <v:rect id="Rectangle 737" o:spid="_x0000_s1765" style="position:absolute;left:380;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3CcQA&#10;AADcAAAADwAAAGRycy9kb3ducmV2LnhtbESPQWvCQBSE7wX/w/IEb3VjsFGiq0hB8FRqFMTbI/vM&#10;BrNv0+wa03/fLRR6HGbmG2a9HWwjeup87VjBbJqAIC6drrlScD7tX5cgfEDW2DgmBd/kYbsZvawx&#10;1+7JR+qLUIkIYZ+jAhNCm0vpS0MW/dS1xNG7uc5iiLKrpO7wGeG2kWmSZNJizXHBYEvvhsp78bAK&#10;fJYNx8fH4nP+5S/3sr9iaopMqcl42K1ABBrCf/ivfdAKFm8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wnEAAAA3AAAAA8AAAAAAAAAAAAAAAAAmAIAAGRycy9k&#10;b3ducmV2LnhtbFBLBQYAAAAABAAEAPUAAACJAwAAAAA=&#10;" fillcolor="#5793cb" stroked="f"/>
                        <v:rect id="Rectangle 738" o:spid="_x0000_s1766" style="position:absolute;left:382;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riMQA&#10;AADcAAAADwAAAGRycy9kb3ducmV2LnhtbESPT4vCMBTE7wt+h/CEva2prv+2a5QiLHrwYvWyt0fz&#10;bMo2L6WJtX77jSB4HGbmN8xq09tadNT6yrGC8SgBQVw4XXGp4Hz6+ViC8AFZY+2YFNzJw2Y9eFth&#10;qt2Nj9TloRQRwj5FBSaEJpXSF4Ys+pFriKN3ca3FEGVbSt3iLcJtLSdJMpcWK44LBhvaGir+8qtV&#10;MD000lwqe/+aZtzl2e9ueSx3Sr0P++wbRKA+vMLP9l4rWMw+4X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q4jEAAAA3AAAAA8AAAAAAAAAAAAAAAAAmAIAAGRycy9k&#10;b3ducmV2LnhtbFBLBQYAAAAABAAEAPUAAACJAwAAAAA=&#10;" fillcolor="#5692ca" stroked="f"/>
                        <v:rect id="Rectangle 739" o:spid="_x0000_s1767" style="position:absolute;left:383;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FR8QA&#10;AADcAAAADwAAAGRycy9kb3ducmV2LnhtbESPQWvCQBSE74L/YXlCb7qJNDZEV6mFQj1qm0Nvj+wz&#10;CWbfhuxWt/56VxA8DjPzDbPaBNOJMw2utawgnSUgiCurW64V/Hx/TnMQziNr7CyTgn9ysFmPRyss&#10;tL3wns4HX4sIYVeggsb7vpDSVQ0ZdDPbE0fvaAeDPsqhlnrAS4SbTs6TZCENthwXGuzpo6HqdPgz&#10;CrK87U+hputvmW3TXVqGcm62Sr1MwvsShKfgn+FH+0sreMte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5hUfEAAAA3AAAAA8AAAAAAAAAAAAAAAAAmAIAAGRycy9k&#10;b3ducmV2LnhtbFBLBQYAAAAABAAEAPUAAACJAwAAAAA=&#10;" fillcolor="#5590c9" stroked="f"/>
                        <v:rect id="Rectangle 740" o:spid="_x0000_s1768" style="position:absolute;left:385;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4xMcA&#10;AADcAAAADwAAAGRycy9kb3ducmV2LnhtbESPS0sDQRCE74L/YWghFzGzCebBmkmQQMSAORhz0Fuz&#10;0/vQne5lZ9zd/PtMQPBYVNVX1GozuFp11PpK2MBknIAizsRWXBg4fewelqB8QLZYC5OBM3nYrG9v&#10;Vpha6fmdumMoVISwT9FAGUKTau2zkhz6sTTE0culdRiibAttW+wj3NV6miRz7bDiuFBiQ9uSsp/j&#10;rzOwlEkXJD98L+b3n/3XKZf928ujMaO74fkJVKAh/If/2q/WwGI2g+uZeAT0+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JeMTHAAAA3AAAAA8AAAAAAAAAAAAAAAAAmAIAAGRy&#10;cy9kb3ducmV2LnhtbFBLBQYAAAAABAAEAPUAAACMAwAAAAA=&#10;" fillcolor="#548fc8" stroked="f"/>
                        <v:rect id="Rectangle 741" o:spid="_x0000_s1769" style="position:absolute;left:387;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f18MA&#10;AADcAAAADwAAAGRycy9kb3ducmV2LnhtbESPQYvCMBSE74L/ITzBi2hqYVWqUXRhxYsHq+D10Tzb&#10;YvNSmqjVX28WBI/DzHzDLFatqcSdGldaVjAeRSCIM6tLzhWcjn/DGQjnkTVWlknBkxyslt3OAhNt&#10;H3yge+pzESDsElRQeF8nUrqsIINuZGvi4F1sY9AH2eRSN/gIcFPJOIom0mDJYaHAmn4Lyq7pzSjY&#10;+HP92tA2vgyu0XN/snm8Ha+V6vfa9RyEp9Z/w5/2TiuY/kzg/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3f18MAAADcAAAADwAAAAAAAAAAAAAAAACYAgAAZHJzL2Rv&#10;d25yZXYueG1sUEsFBgAAAAAEAAQA9QAAAIgDAAAAAA==&#10;" fillcolor="#528dc7" stroked="f"/>
                        <v:rect id="Rectangle 742" o:spid="_x0000_s1770" style="position:absolute;left:388;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T8cA&#10;AADcAAAADwAAAGRycy9kb3ducmV2LnhtbESPQWvCQBSE74X+h+UJ3urGQqNEV5FCS2kp1ERQb4/s&#10;MxubfRuyq6b+erdQ6HGYmW+Y+bK3jThT52vHCsajBARx6XTNlYJN8fIwBeEDssbGMSn4IQ/Lxf3d&#10;HDPtLrymcx4qESHsM1RgQmgzKX1pyKIfuZY4egfXWQxRdpXUHV4i3DbyMUlSabHmuGCwpWdD5Xd+&#10;sgrS7er101t5TK8mf9+vd8XHV1EoNRz0qxmIQH34D/+137SCydMEfs/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v0/HAAAA3AAAAA8AAAAAAAAAAAAAAAAAmAIAAGRy&#10;cy9kb3ducmV2LnhtbFBLBQYAAAAABAAEAPUAAACMAwAAAAA=&#10;" fillcolor="#518cc6" stroked="f"/>
                        <v:rect id="Rectangle 743" o:spid="_x0000_s1771" style="position:absolute;left:390;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ymL8A&#10;AADcAAAADwAAAGRycy9kb3ducmV2LnhtbERPTYvCMBC9L/gfwgh7W1MFXalGEUXwJusKXodmbGqb&#10;SW1izf77zUHw+Hjfy3W0jeip85VjBeNRBoK4cLriUsH5d/81B+EDssbGMSn4Iw/r1eBjibl2T/6h&#10;/hRKkULY56jAhNDmUvrCkEU/ci1x4q6usxgS7EqpO3ymcNvISZbNpMWKU4PBlraGivr0sApmdL81&#10;O9OX9fYyt/XtGPeTY1Tqcxg3CxCBYniLX+6DVvA9TWvTmXQ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kbKYvwAAANwAAAAPAAAAAAAAAAAAAAAAAJgCAABkcnMvZG93bnJl&#10;di54bWxQSwUGAAAAAAQABAD1AAAAhAMAAAAA&#10;" fillcolor="#4f8ac5" stroked="f"/>
                        <v:rect id="Rectangle 744" o:spid="_x0000_s1772" style="position:absolute;left:391;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AU8UA&#10;AADcAAAADwAAAGRycy9kb3ducmV2LnhtbESPQWvCQBSE7wX/w/KE3upGaatGVxGL0JPVGMTjI/vM&#10;BrNvQ3bV1F/fLRR6HGbmG2a+7GwtbtT6yrGC4SABQVw4XXGpID9sXiYgfEDWWDsmBd/kYbnoPc0x&#10;1e7Oe7ploRQRwj5FBSaEJpXSF4Ys+oFriKN3dq3FEGVbSt3iPcJtLUdJ8i4tVhwXDDa0NlRcsqtV&#10;8Ki+ruY4+thctifKi9dM76a5Vuq5361mIAJ14T/81/7UCsZv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gBTxQAAANwAAAAPAAAAAAAAAAAAAAAAAJgCAABkcnMv&#10;ZG93bnJldi54bWxQSwUGAAAAAAQABAD1AAAAigMAAAAA&#10;" fillcolor="#4e89c4" stroked="f"/>
                        <v:rect id="Rectangle 745" o:spid="_x0000_s1773" style="position:absolute;left:393;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TKcIA&#10;AADcAAAADwAAAGRycy9kb3ducmV2LnhtbERP3WrCMBS+F/YO4Qx2p+kcq9IZZQgOvRpWH+DQnDXV&#10;5qQm0VaffrkY7PLj+1+sBtuKG/nQOFbwOslAEFdON1wrOB424zmIEJE1to5JwZ0CrJZPowUW2vW8&#10;p1sZa5FCOBSowMTYFVKGypDFMHEdceJ+nLcYE/S11B77FG5bOc2yXFpsODUY7GhtqDqXV6vgUm3f&#10;vOlPj/dNftw9yu/7125fKvXyPHx+gIg0xH/xn3urFczyND+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RMpwgAAANwAAAAPAAAAAAAAAAAAAAAAAJgCAABkcnMvZG93&#10;bnJldi54bWxQSwUGAAAAAAQABAD1AAAAhwMAAAAA&#10;" fillcolor="#4c87c3" stroked="f"/>
                        <v:rect id="Rectangle 746" o:spid="_x0000_s1774" style="position:absolute;left:395;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KcYA&#10;AADcAAAADwAAAGRycy9kb3ducmV2LnhtbESPQWvCQBSE7wX/w/KE3uomHlRSV5Gg0EIRqrW0t2f2&#10;mQ1m36bZbYz/3i0IPQ4z8w0zX/a2Fh21vnKsIB0lIIgLpysuFXzsN08zED4ga6wdk4IreVguBg9z&#10;zLS78Dt1u1CKCGGfoQITQpNJ6QtDFv3INcTRO7nWYoiyLaVu8RLhtpbjJJlIixXHBYMN5YaK8+7X&#10;KuBjmB26n0P+vX69brvPr7djYrxSj8N+9QwiUB/+w/f2i1YwnaT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RKcYAAADcAAAADwAAAAAAAAAAAAAAAACYAgAAZHJz&#10;L2Rvd25yZXYueG1sUEsFBgAAAAAEAAQA9QAAAIsDAAAAAA==&#10;" fillcolor="#4b85c2" stroked="f"/>
                        <v:rect id="Rectangle 747" o:spid="_x0000_s1775" style="position:absolute;left:396;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zGMUA&#10;AADcAAAADwAAAGRycy9kb3ducmV2LnhtbESPT2vCQBTE74LfYXlCb3WjhbSkruIfCnoQaSKeH9nX&#10;JG32bdjdavz2riB4HGbmN8xs0ZtWnMn5xrKCyTgBQVxa3XCl4Fh8vX6A8AFZY2uZFFzJw2I+HMww&#10;0/bC33TOQyUihH2GCuoQukxKX9Zk0I9tRxy9H+sMhihdJbXDS4SbVk6TJJUGG44LNXa0rqn8y/+N&#10;gsruabMr3WG3fCtOqzbfrA7pr1Ivo375CSJQH57hR3urFbyn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zMYxQAAANwAAAAPAAAAAAAAAAAAAAAAAJgCAABkcnMv&#10;ZG93bnJldi54bWxQSwUGAAAAAAQABAD1AAAAigMAAAAA&#10;" fillcolor="#4a84c1" stroked="f"/>
                        <v:rect id="Rectangle 748" o:spid="_x0000_s1776" style="position:absolute;left:398;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UUcQA&#10;AADcAAAADwAAAGRycy9kb3ducmV2LnhtbESPQYvCMBSE78L+h/AEL7KmKtS1a5SloHgTu4teH83b&#10;tti8lCZq9dcbQfA4zMw3zGLVmVpcqHWVZQXjUQSCOLe64kLB3+/68wuE88gaa8uk4EYOVsuP3gIT&#10;ba+8p0vmCxEg7BJUUHrfJFK6vCSDbmQb4uD929agD7ItpG7xGuCmlpMoiqXBisNCiQ2lJeWn7GwU&#10;HHc+3c2GzXqeU1xtDvfMHfapUoN+9/MNwlPn3+FXe6sVzOI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VFHEAAAA3AAAAA8AAAAAAAAAAAAAAAAAmAIAAGRycy9k&#10;b3ducmV2LnhtbFBLBQYAAAAABAAEAPUAAACJAwAAAAA=&#10;" fillcolor="#4882c0" stroked="f"/>
                        <v:rect id="Rectangle 749" o:spid="_x0000_s1777" style="position:absolute;left:399;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K0sQA&#10;AADcAAAADwAAAGRycy9kb3ducmV2LnhtbESPQWvCQBSE70L/w/IEb3VjEa3RVWyL2IMetP6AR/aZ&#10;BLNvY/ZVo7/eLRQ8DjPzDTNbtK5SF2pC6dnAoJ+AIs68LTk3cPhZvb6DCoJssfJMBm4UYDF/6cww&#10;tf7KO7rsJVcRwiFFA4VInWodsoIchr6viaN39I1DibLJtW3wGuGu0m9JMtIOS44LBdb0WVB22v86&#10;A+HjXJ2+toncJmGyPMtd1puBGNPrtsspKKFWnuH/9rc1MB4N4e9MPAJ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9StLEAAAA3AAAAA8AAAAAAAAAAAAAAAAAmAIAAGRycy9k&#10;b3ducmV2LnhtbFBLBQYAAAAABAAEAPUAAACJAwAAAAA=&#10;" fillcolor="#4781bf" stroked="f"/>
                        <v:rect id="Rectangle 750" o:spid="_x0000_s1778" style="position:absolute;left:401;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KZcUA&#10;AADcAAAADwAAAGRycy9kb3ducmV2LnhtbESPzWrDMBCE74W8g9hALiWRE1o7uFZCCBRyK018yHFr&#10;rX9aa2UkNXbevioUehxm5hum2E+mFzdyvrOsYL1KQBBXVnfcKCgvr8stCB+QNfaWScGdPOx3s4cC&#10;c21HfqfbOTQiQtjnqKANYcil9FVLBv3KDsTRq60zGKJ0jdQOxwg3vdwkSSoNdhwXWhzo2FL1df42&#10;CupKX92QvR0en3zoy/Rj/NyWjVKL+XR4ARFoCv/hv/ZJK8jS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plxQAAANwAAAAPAAAAAAAAAAAAAAAAAJgCAABkcnMv&#10;ZG93bnJldi54bWxQSwUGAAAAAAQABAD1AAAAigMAAAAA&#10;" fillcolor="#467fbe" stroked="f"/>
                        <v:rect id="Rectangle 751" o:spid="_x0000_s1779" style="position:absolute;left:403;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g8UA&#10;AADcAAAADwAAAGRycy9kb3ducmV2LnhtbESP3WrCQBCF74W+wzKF3ohutBA1ukoVrEUR0fgAQ3ZM&#10;QrOzIbvV+PauUPDycH4+zmzRmkpcqXGlZQWDfgSCOLO65FzBOV33xiCcR9ZYWSYFd3KwmL91Zpho&#10;e+MjXU8+F2GEXYIKCu/rREqXFWTQ9W1NHLyLbQz6IJtc6gZvYdxUchhFsTRYciAUWNOqoOz39GcC&#10;5LjO0+9zdai3o3F31y43+0n6qdTHe/s1BeGp9a/wf/tHKxjF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DxQAAANwAAAAPAAAAAAAAAAAAAAAAAJgCAABkcnMv&#10;ZG93bnJldi54bWxQSwUGAAAAAAQABAD1AAAAigMAAAAA&#10;" fillcolor="#457ebd" stroked="f"/>
                        <v:rect id="Rectangle 752" o:spid="_x0000_s1780" style="position:absolute;left:404;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Q7sQA&#10;AADcAAAADwAAAGRycy9kb3ducmV2LnhtbESPQYvCMBSE74L/ITzBm6bKotI1iihChUVRy54fzdu2&#10;bPNSm6zW/fVGEDwOM/MNM1+2phJXalxpWcFoGIEgzqwuOVeQnreDGQjnkTVWlknBnRwsF93OHGNt&#10;b3yk68nnIkDYxaig8L6OpXRZQQbd0NbEwfuxjUEfZJNL3eAtwE0lx1E0kQZLDgsF1rQuKPs9/RkF&#10;u0OSHtfb3fmS+vSyp+9k8//1oVS/164+QXhq/Tv8aidawXQyh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SEO7EAAAA3AAAAA8AAAAAAAAAAAAAAAAAmAIAAGRycy9k&#10;b3ducmV2LnhtbFBLBQYAAAAABAAEAPUAAACJAwAAAAA=&#10;" fillcolor="#437cbb" stroked="f"/>
                        <v:rect id="Rectangle 753" o:spid="_x0000_s1781" style="position:absolute;left:406;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8+sMA&#10;AADcAAAADwAAAGRycy9kb3ducmV2LnhtbERPy2oCMRTdC/2HcAtuRDNKqzKdjIhiqSupD7q9ndx5&#10;1MnNkKQ6/ftmUejycN7ZqjetuJHzjWUF00kCgriwuuFKwfm0Gy9B+ICssbVMCn7Iwyp/GGSYanvn&#10;d7odQyViCPsUFdQhdKmUvqjJoJ/YjjhypXUGQ4SuktrhPYabVs6SZC4NNhwbauxoU1NxPX4bBR/l&#10;k96uD5fX5rP0fpTs919b96zU8LFfv4AI1Id/8Z/7TStYzOPa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R8+sMAAADcAAAADwAAAAAAAAAAAAAAAACYAgAAZHJzL2Rv&#10;d25yZXYueG1sUEsFBgAAAAAEAAQA9QAAAIgDAAAAAA==&#10;" fillcolor="#427bba" stroked="f"/>
                        <v:rect id="Rectangle 754" o:spid="_x0000_s1782" style="position:absolute;left:407;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kAMIA&#10;AADcAAAADwAAAGRycy9kb3ducmV2LnhtbESPT4vCMBTE7wt+h/AEb2vqgv+qURYXwau1gsdn82yj&#10;zUtpslq/vVlY8DjMzG+Y5bqztbhT641jBaNhAoK4cNpwqSA/bD9nIHxA1lg7JgVP8rBe9T6WmGr3&#10;4D3ds1CKCGGfooIqhCaV0hcVWfRD1xBH7+JaiyHKtpS6xUeE21p+JclEWjQcFypsaFNRcct+rQI9&#10;nv8c89M12RiZP83ZoMmmqNSg330vQATqwjv8395pBdPJHP7O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QAwgAAANwAAAAPAAAAAAAAAAAAAAAAAJgCAABkcnMvZG93&#10;bnJldi54bWxQSwUGAAAAAAQABAD1AAAAhwMAAAAA&#10;" fillcolor="#4079b9" stroked="f"/>
                        <v:rect id="Rectangle 755" o:spid="_x0000_s1783" style="position:absolute;left:409;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djMMA&#10;AADcAAAADwAAAGRycy9kb3ducmV2LnhtbERPTYvCMBC9C/6HMIIXWVM9qHSNsoiCIIqtuyzehma2&#10;LdtMShO1+uvNQfD4eN/zZWsqcaXGlZYVjIYRCOLM6pJzBd+nzccMhPPIGivLpOBODpaLbmeOsbY3&#10;Tuia+lyEEHYxKii8r2MpXVaQQTe0NXHg/mxj0AfY5FI3eAvhppLjKJpIgyWHhgJrWhWU/acXoyDb&#10;293svk6SH3k+Hve/j8N52w6U6vfar08Qnlr/Fr/cW61gOg3zw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GdjMMAAADcAAAADwAAAAAAAAAAAAAAAACYAgAAZHJzL2Rv&#10;d25yZXYueG1sUEsFBgAAAAAEAAQA9QAAAIgDAAAAAA==&#10;" fillcolor="#3f78b8" stroked="f"/>
                        <v:rect id="Rectangle 756" o:spid="_x0000_s1784" style="position:absolute;left:411;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HHcYA&#10;AADcAAAADwAAAGRycy9kb3ducmV2LnhtbESPQWvCQBSE70L/w/IKXqRu4qEJqauUQkHwZKqlx2f2&#10;maTNvg3ZNUnz67uC0OMwM98w6+1oGtFT52rLCuJlBIK4sLrmUsHx4/0pBeE8ssbGMin4JQfbzcNs&#10;jZm2Ax+oz30pAoRdhgoq79tMSldUZNAtbUscvIvtDPogu1LqDocAN41cRdGzNFhzWKiwpbeKip/8&#10;ahTk0yLdy68il4vvaTgl8fnzcjorNX8cX19AeBr9f/je3mkFSRLD7U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UHHcYAAADcAAAADwAAAAAAAAAAAAAAAACYAgAAZHJz&#10;L2Rvd25yZXYueG1sUEsFBgAAAAAEAAQA9QAAAIsDAAAAAA==&#10;" fillcolor="#3d76b7" stroked="f"/>
                        <v:rect id="Rectangle 757" o:spid="_x0000_s1785" style="position:absolute;left:412;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fesUA&#10;AADcAAAADwAAAGRycy9kb3ducmV2LnhtbESP3WrCQBSE7wu+w3KE3tWNYqukrmL/0AshqfUBDtnT&#10;bDB7NmS3SXx7Vyh4OczMN8xqM9hadNT6yrGC6SQBQVw4XXGp4PTz9bQE4QOyxtoxKbiQh8169LDC&#10;VLuev6k7hlJECPsUFZgQmlRKXxiy6CeuIY7er2sthijbUuoW+wi3tZwlyYu0WHFcMNjQu6HifPyz&#10;CpZ2+zHP5vxs3vpd/nk4dfk+y5R6HA/bVxCBhnAP/7f3WsFiMYPb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96xQAAANwAAAAPAAAAAAAAAAAAAAAAAJgCAABkcnMv&#10;ZG93bnJldi54bWxQSwUGAAAAAAQABAD1AAAAigMAAAAA&#10;" fillcolor="#3c75b6" stroked="f"/>
                        <v:rect id="Rectangle 758" o:spid="_x0000_s1786" style="position:absolute;left:414;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oTccA&#10;AADcAAAADwAAAGRycy9kb3ducmV2LnhtbESPW2vCQBSE3wv+h+UIfSm6sYpKdBURCq1QUi+gj4fs&#10;yQWzZ0N2G+O/7wpCH4eZ+YZZrjtTiZYaV1pWMBpGIIhTq0vOFZyOH4M5COeRNVaWScGdHKxXvZcl&#10;xtreeE/tweciQNjFqKDwvo6ldGlBBt3Q1sTBy2xj0AfZ5FI3eAtwU8n3KJpKgyWHhQJr2haUXg+/&#10;RsH8+0jn6SXZJT/ZKN1OJslX+5Yp9drvNgsQnjr/H362P7WC2WwMj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RaE3HAAAA3AAAAA8AAAAAAAAAAAAAAAAAmAIAAGRy&#10;cy9kb3ducmV2LnhtbFBLBQYAAAAABAAEAPUAAACMAwAAAAA=&#10;" fillcolor="#3b73b5" stroked="f"/>
                        <v:rect id="Rectangle 759" o:spid="_x0000_s1787" style="position:absolute;left:415;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rMcA&#10;AADcAAAADwAAAGRycy9kb3ducmV2LnhtbESPT2vCQBTE7wW/w/KE3urGIiakrlItQouH4h8KuT2y&#10;zyQ0+zZk1yT107sFweMwM79hFqvB1KKj1lWWFUwnEQji3OqKCwWn4/YlAeE8ssbaMin4Iwer5ehp&#10;gam2Pe+pO/hCBAi7FBWU3jeplC4vyaCb2IY4eGfbGvRBtoXULfYBbmr5GkVzabDisFBiQ5uS8t/D&#10;xSjofk7fSXI2Xxlml3V//Nhtrlms1PN4eH8D4Wnwj/C9/akVxPEM/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FvqzHAAAA3AAAAA8AAAAAAAAAAAAAAAAAmAIAAGRy&#10;cy9kb3ducmV2LnhtbFBLBQYAAAAABAAEAPUAAACMAwAAAAA=&#10;" fillcolor="#3972b4" stroked="f"/>
                        <v:rect id="Rectangle 760" o:spid="_x0000_s1788" style="position:absolute;left:417;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q+8MA&#10;AADcAAAADwAAAGRycy9kb3ducmV2LnhtbESP0WrCQBRE34X+w3IFX6RuVKolugmlKNi3Gv2AS/aa&#10;BLN3Q3ZrNn/vFgp9HGbmDLPPg2nFg3rXWFawXCQgiEurG64UXC/H13cQziNrbC2TgpEc5NnLZI+p&#10;tgOf6VH4SkQIuxQV1N53qZSurMmgW9iOOHo32xv0UfaV1D0OEW5auUqSjTTYcFyosaPPmsp78WMU&#10;yEBMch2qpf9aj9dbuH/PzUGp2TR87EB4Cv4//Nc+aQXb7Rv8nolH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gq+8MAAADcAAAADwAAAAAAAAAAAAAAAACYAgAAZHJzL2Rv&#10;d25yZXYueG1sUEsFBgAAAAAEAAQA9QAAAIgDAAAAAA==&#10;" fillcolor="#3870b3" stroked="f"/>
                        <v:rect id="Rectangle 761" o:spid="_x0000_s1789" style="position:absolute;left:418;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CVMUA&#10;AADcAAAADwAAAGRycy9kb3ducmV2LnhtbESPQWvCQBSE70L/w/IKXqRu6sGU1FVKRclBRVN7f2Sf&#10;Sdrs25BdY/z3riB4HGbmG2a26E0tOmpdZVnB+zgCQZxbXXGh4PizevsA4TyyxtoyKbiSg8X8ZTDD&#10;RNsLH6jLfCEChF2CCkrvm0RKl5dk0I1tQxy8k20N+iDbQuoWLwFuajmJoqk0WHFYKLGh75Ly/+xs&#10;FHTL31G63fwt+0122tJ+vTvKeKTU8LX/+gThqffP8KOdagVxPIX7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0JUxQAAANwAAAAPAAAAAAAAAAAAAAAAAJgCAABkcnMv&#10;ZG93bnJldi54bWxQSwUGAAAAAAQABAD1AAAAigMAAAAA&#10;" fillcolor="#376fb2" stroked="f"/>
                        <v:rect id="Rectangle 762" o:spid="_x0000_s1790" style="position:absolute;left:420;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Y6MYA&#10;AADcAAAADwAAAGRycy9kb3ducmV2LnhtbESPT4vCMBTE7wt+h/AEL4umethKNYoIwrqH9S+It0fz&#10;bIvNS7eJ2vXTG0HwOMzMb5jxtDGluFLtCssK+r0IBHFqdcGZgv1u0R2CcB5ZY2mZFPyTg+mk9THG&#10;RNsbb+i69ZkIEHYJKsi9rxIpXZqTQdezFXHwTrY26IOsM6lrvAW4KeUgir6kwYLDQo4VzXNKz9uL&#10;UbA6Dn//+vTJx9OmcYP7z3K9PiyV6rSb2QiEp8a/w6/2t1YQxz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qY6MYAAADcAAAADwAAAAAAAAAAAAAAAACYAgAAZHJz&#10;L2Rvd25yZXYueG1sUEsFBgAAAAAEAAQA9QAAAIsDAAAAAA==&#10;" fillcolor="#366db1" stroked="f"/>
                        <v:rect id="Rectangle 763" o:spid="_x0000_s1791" style="position:absolute;left:422;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ov8IA&#10;AADcAAAADwAAAGRycy9kb3ducmV2LnhtbERPTWvCQBC9F/wPyxR6KXWTQE1IXUUCQk6FWhG8Ddlp&#10;kjYzG7Krxn/fPRR6fLzv9XbmQV1p8r0TA+kyAUXSONtLa+D4uX8pQPmAYnFwQgbu5GG7WTyssbTu&#10;Jh90PYRWxRDxJRroQhhLrX3TEaNfupEkcl9uYgwRTq22E95iOA86S5KVZuwlNnQ4UtVR83O4sIHn&#10;c1bL8F7cuVid0u/6ldPKsjFPj/PuDVSgOfyL/9y1NZDncW08E4+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ii/wgAAANwAAAAPAAAAAAAAAAAAAAAAAJgCAABkcnMvZG93&#10;bnJldi54bWxQSwUGAAAAAAQABAD1AAAAhwMAAAAA&#10;" fillcolor="#346bb0" stroked="f"/>
                        <v:rect id="Rectangle 764" o:spid="_x0000_s1792" style="position:absolute;left:423;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JDsMA&#10;AADcAAAADwAAAGRycy9kb3ducmV2LnhtbESPT2sCMRTE7wW/Q3iCF9GsBauuRhGr4FVr74/N2z+4&#10;eVmTuLv99o1Q6HGYmd8wm11vatGS85VlBbNpAoI4s7riQsHt6zRZgvABWWNtmRT8kIfddvC2wVTb&#10;ji/UXkMhIoR9igrKEJpUSp+VZNBPbUMcvdw6gyFKV0jtsItwU8v3JPmQBiuOCyU2dCgpu1+fRsFh&#10;9rDzS/es8/Ht2y7dMf8M41ap0bDfr0EE6sN/+K991goWixW8zs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SJDsMAAADcAAAADwAAAAAAAAAAAAAAAACYAgAAZHJzL2Rv&#10;d25yZXYueG1sUEsFBgAAAAAEAAQA9QAAAIgDAAAAAA==&#10;" fillcolor="#336aaf" stroked="f"/>
                        <v:rect id="Rectangle 765" o:spid="_x0000_s1793" style="position:absolute;left:425;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OZsAA&#10;AADcAAAADwAAAGRycy9kb3ducmV2LnhtbERPy2rCQBTdC/2H4QrudGIXKqmjxEBTwU2btvtL5poE&#10;M3dCZvLw752F4PJw3vvjZBoxUOdqywrWqwgEcWF1zaWCv9/P5Q6E88gaG8uk4E4Ojoe32R5jbUf+&#10;oSH3pQgh7GJUUHnfxlK6oiKDbmVb4sBdbWfQB9iVUnc4hnDTyPco2kiDNYeGCltKKypueW8UtNl3&#10;qrPrRf+fyF/Krynp82FUajGfkg8Qnib/Ej/dZ61guwvzw5lwBOTh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iOZsAAAADcAAAADwAAAAAAAAAAAAAAAACYAgAAZHJzL2Rvd25y&#10;ZXYueG1sUEsFBgAAAAAEAAQA9QAAAIUDAAAAAA==&#10;" fillcolor="#3168ae" stroked="f"/>
                        <v:rect id="Rectangle 766" o:spid="_x0000_s1794" style="position:absolute;left:426;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iAcMA&#10;AADcAAAADwAAAGRycy9kb3ducmV2LnhtbESPT2sCMRTE74V+h/AKXkrNqmCX1SitIPTgxT/t+bF5&#10;bhY3L0sSNX77RhA8DjPzG2a+TLYTF/KhdaxgNCxAENdOt9woOOzXHyWIEJE1do5JwY0CLBevL3Os&#10;tLvyli672IgM4VChAhNjX0kZakMWw9D1xNk7Om8xZukbqT1eM9x2clwUU2mx5bxgsKeVofq0O1sF&#10;/n1yLlabEP7otz5+t9qUaZOUGrylrxmISCk+w4/2j1bwWY7gfiYf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SiAcMAAADcAAAADwAAAAAAAAAAAAAAAACYAgAAZHJzL2Rv&#10;d25yZXYueG1sUEsFBgAAAAAEAAQA9QAAAIgDAAAAAA==&#10;" fillcolor="#3067ac" stroked="f"/>
                        <v:rect id="Rectangle 767" o:spid="_x0000_s1795" style="position:absolute;left:428;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5VuMUA&#10;AADcAAAADwAAAGRycy9kb3ducmV2LnhtbESPQWsCMRSE7wX/Q3iCt5pV0C6rUYqlYg8eqrbg7bl5&#10;7i7dvCxJqqu/3giCx2FmvmGm89bU4kTOV5YVDPoJCOLc6ooLBbvt52sKwgdkjbVlUnAhD/NZ52WK&#10;mbZn/qbTJhQiQthnqKAMocmk9HlJBn3fNsTRO1pnMETpCqkdniPc1HKYJGNpsOK4UGJDi5Lyv82/&#10;UZBcl44O6Xq1WO5HX2z1z4f7HSjV67bvExCB2vAMP9orreAtHcL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lW4xQAAANwAAAAPAAAAAAAAAAAAAAAAAJgCAABkcnMv&#10;ZG93bnJldi54bWxQSwUGAAAAAAQABAD1AAAAigMAAAAA&#10;" fillcolor="#2e65ab" stroked="f"/>
                        <v:rect id="Rectangle 768" o:spid="_x0000_s1796" style="position:absolute;left:430;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88WMYA&#10;AADcAAAADwAAAGRycy9kb3ducmV2LnhtbESPQWvCQBSE7wX/w/KE3urGClVSV7FCpJcWjba9PrPP&#10;bDT7NmS3mv57tyB4HGbmG2Y672wtztT6yrGC4SABQVw4XXGpYLfNniYgfEDWWDsmBX/kYT7rPUwx&#10;1e7CGzrnoRQRwj5FBSaEJpXSF4Ys+oFriKN3cK3FEGVbSt3iJcJtLZ+T5EVarDguGGxoaag45b9W&#10;wTE3pll9V/tyuf74efvMsnxcfyn12O8WryACdeEevrXftYLxZAT/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88WMYAAADcAAAADwAAAAAAAAAAAAAAAACYAgAAZHJz&#10;L2Rvd25yZXYueG1sUEsFBgAAAAAEAAQA9QAAAIsDAAAAAA==&#10;" fillcolor="#2d64aa" stroked="f"/>
                        <v:rect id="Rectangle 769" o:spid="_x0000_s1797" style="position:absolute;left:431;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jvsYA&#10;AADcAAAADwAAAGRycy9kb3ducmV2LnhtbESPQWvCQBSE74X+h+UVetNNtbQSXaUIhhxrTAVvz+xr&#10;Epp9G7ObGP99tyD0OMzMN8xqM5pGDNS52rKCl2kEgriwuuZSQX7YTRYgnEfW2FgmBTdysFk/Pqww&#10;1vbKexoyX4oAYRejgsr7NpbSFRUZdFPbEgfv23YGfZBdKXWH1wA3jZxF0Zs0WHNYqLClbUXFT9Yb&#10;BXVe9sfb5euUZOn5c3fZZ8k83yr1/DR+LEF4Gv1/+N5OtYL3xSv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VjvsYAAADcAAAADwAAAAAAAAAAAAAAAACYAgAAZHJz&#10;L2Rvd25yZXYueG1sUEsFBgAAAAAEAAQA9QAAAIsDAAAAAA==&#10;" fillcolor="#2c62a9" stroked="f"/>
                        <v:rect id="Rectangle 770" o:spid="_x0000_s1798" style="position:absolute;left:433;top:2752;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aa8QA&#10;AADcAAAADwAAAGRycy9kb3ducmV2LnhtbESPwWrDMBBE74X+g9hCLiWRneDGOFFCKBRyammaD9hY&#10;G9nUWhlJtZ2/rwKFHoeZecNs95PtxEA+tI4V5IsMBHHtdMtGwfnrbV6CCBFZY+eYFNwowH73+LDF&#10;SruRP2k4RSMShEOFCpoY+0rKUDdkMSxcT5y8q/MWY5LeSO1xTHDbyWWWvUiLLaeFBnt6baj+Pv1Y&#10;BYUZV8X7YfLD0pdYXz5y83zMlZo9TYcNiEhT/A//tY9awbos4H4mH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WmvEAAAA3AAAAA8AAAAAAAAAAAAAAAAAmAIAAGRycy9k&#10;b3ducmV2LnhtbFBLBQYAAAAABAAEAPUAAACJAwAAAAA=&#10;" fillcolor="#2a61a8" stroked="f"/>
                        <v:rect id="Rectangle 771" o:spid="_x0000_s1799" style="position:absolute;left:434;top:2752;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NXMYA&#10;AADcAAAADwAAAGRycy9kb3ducmV2LnhtbESP3WrCQBSE74W+w3IK3ulGBY2pq7TF0kJB8Be8O2RP&#10;k6XZszG7jfHtu0Khl8PMfMMsVp2tREuNN44VjIYJCOLcacOFgsP+bZCC8AFZY+WYFNzIw2r50Ftg&#10;pt2Vt9TuQiEihH2GCsoQ6kxKn5dk0Q9dTRy9L9dYDFE2hdQNXiPcVnKcJFNp0XBcKLGm15Ly792P&#10;VWDOG1Pkl3X7OR7JbTo/vs9OLxOl+o/d8xOIQF34D/+1P7SCWTqF+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iNXMYAAADcAAAADwAAAAAAAAAAAAAAAACYAgAAZHJz&#10;L2Rvd25yZXYueG1sUEsFBgAAAAAEAAQA9QAAAIsDAAAAAA==&#10;" fillcolor="#295fa7" stroked="f"/>
                        <v:shape id="Freeform 772" o:spid="_x0000_s1800" style="position:absolute;left:313;top:2884;width:102;height:372;visibility:visible;mso-wrap-style:square;v-text-anchor:top" coordsize="10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3jcYA&#10;AADcAAAADwAAAGRycy9kb3ducmV2LnhtbESPQWvCQBSE74L/YXlCb7qxgtrUNYhoEawHtXh+ZJ9J&#10;SPZtmt0mqb++Wyj0OMzMN8wq6U0lWmpcYVnBdBKBIE6tLjhT8HHdj5cgnEfWWFkmBd/kIFkPByuM&#10;te34TO3FZyJA2MWoIPe+jqV0aU4G3cTWxMG728agD7LJpG6wC3BTyecomkuDBYeFHGva5pSWly+j&#10;4PA2v50fs11W3re3z10kX67vx5NST6N+8wrCU+//w3/tg1awWC7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o3jcYAAADcAAAADwAAAAAAAAAAAAAAAACYAgAAZHJz&#10;L2Rvd25yZXYueG1sUEsFBgAAAAAEAAQA9QAAAIsDAAAAAA==&#10;" path="m102,351r-6,8l88,365r-10,4l69,370r-8,2l51,370r-9,-3l32,362r-6,-6l20,348,16,338r-3,-8l13,320r2,-9l18,301r5,-8l29,285,18,280,10,270,4,261,,250,,e" filled="f" strokecolor="#132559" strokeweight="22e-5mm">
                          <v:path arrowok="t" o:connecttype="custom" o:connectlocs="102,351;96,359;88,365;78,369;69,370;61,372;51,370;42,367;32,362;26,356;20,348;16,338;13,330;13,320;15,311;18,301;23,293;29,285;18,280;10,270;4,261;0,250;0,250;0,0" o:connectangles="0,0,0,0,0,0,0,0,0,0,0,0,0,0,0,0,0,0,0,0,0,0,0,0"/>
                        </v:shape>
                        <v:shape id="Freeform 773" o:spid="_x0000_s1801" style="position:absolute;left:186;top:3132;width:73;height:425;visibility:visible;mso-wrap-style:square;v-text-anchor:top" coordsize="7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uCcQA&#10;AADcAAAADwAAAGRycy9kb3ducmV2LnhtbERPTWvCQBC9C/0PyxR60405VBtdxRYKLcWKNhCPQ3ZM&#10;QrKzIbtNUn999yB4fLzv9XY0jeipc5VlBfNZBII4t7riQkH68z5dgnAeWWNjmRT8kYPt5mGyxkTb&#10;gY/Un3whQgi7BBWU3reJlC4vyaCb2ZY4cBfbGfQBdoXUHQ4h3DQyjqJnabDi0FBiS28l5fXp1yh4&#10;idPX4vz99bk4Xw+091XUZFmt1NPjuFuB8DT6u/jm/tAKFsuwNpw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bgnEAAAA3AAAAA8AAAAAAAAAAAAAAAAAmAIAAGRycy9k&#10;b3ducmV2LnhtbFBLBQYAAAAABAAEAPUAAACJAwAAAAA=&#10;" path="m65,r8,344l35,383,,425e" filled="f" strokecolor="#132559" strokeweight="22e-5mm">
                          <v:path arrowok="t" o:connecttype="custom" o:connectlocs="65,0;73,344;35,383;0,425" o:connectangles="0,0,0,0"/>
                        </v:shape>
                        <v:line id="Line 774" o:spid="_x0000_s1802" style="position:absolute;flip:x y;visibility:visible;mso-wrap-style:square" from="142,2772" to="159,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GuPsYAAADcAAAADwAAAGRycy9kb3ducmV2LnhtbESPQWvCQBSE7wX/w/IEL6VuaqFq6hpM&#10;ISDSQjW59PbIvibB7NuQXU38912h0OMwM98wm2Q0rbhS7xrLCp7nEQji0uqGKwVFnj2tQDiPrLG1&#10;TApu5CDZTh42GGs78JGuJ1+JAGEXo4La+y6W0pU1GXRz2xEH78f2Bn2QfSV1j0OAm1YuouhVGmw4&#10;LNTY0XtN5fl0MQoOj/n3OpXDx0uWFV9RenP4mZVKzabj7g2Ep9H/h//ae61guVrD/U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Brj7GAAAA3AAAAA8AAAAAAAAA&#10;AAAAAAAAoQIAAGRycy9kb3ducmV2LnhtbFBLBQYAAAAABAAEAPkAAACUAwAAAAA=&#10;" strokecolor="#132559" strokeweight="22e-5mm"/>
                        <v:shape id="Freeform 775" o:spid="_x0000_s1803" style="position:absolute;left:102;top:2405;width:331;height:1216;visibility:visible;mso-wrap-style:square;v-text-anchor:top" coordsize="33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6GcAA&#10;AADcAAAADwAAAGRycy9kb3ducmV2LnhtbERPTYvCMBC9C/6HMMLebKoLW61Gkaqs11VRj0MztsVm&#10;UpqodX/95rDg8fG+58vO1OJBrassKxhFMQji3OqKCwXHw3Y4AeE8ssbaMil4kYPlot+bY6rtk3/o&#10;sfeFCCHsUlRQet+kUrq8JIMusg1x4K62NegDbAupW3yGcFPLcRx/SYMVh4YSG8pKym/7u1EQkz8n&#10;+Pn7vU5O1fmyKXaZzi5KfQy61QyEp86/xf/unVaQTMP8cCYcAb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q6GcAAAADcAAAADwAAAAAAAAAAAAAAAACYAgAAZHJzL2Rvd25y&#10;ZXYueG1sUEsFBgAAAAAEAAQA9QAAAIUDAAAAAA==&#10;" path="m57,737r14,292l8,1100r-3,8l3,1116r-2,8l5,1132r52,33l89,1142r-6,8l81,1160r,9l84,1179r54,37l296,1123r,-66l307,843r9,-21l321,799r,-22l315,753r6,-5l324,741r2,-8l326,725r5,-93l331,539r-2,-94l324,352,312,325,296,299,277,275,254,254,234,238,213,223r-2,-11l232,193r14,-23l254,143r2,-13l258,116,256,95,253,75,245,56,234,40,219,26,204,13,184,5,164,,143,5r-19,8l108,26,94,40,83,56,75,75,71,95r,21l73,143r8,24l92,190r18,19l32,256r-10,9l16,277r-5,12l9,304,,605e" filled="f" strokeweight="39e-5mm">
                          <v:path arrowok="t" o:connecttype="custom" o:connectlocs="71,1029;5,1108;1,1124;57,1165;83,1150;81,1169;138,1216;296,1057;316,822;321,777;321,748;326,733;326,725;331,539;324,352;312,325;277,275;234,238;211,212;246,170;256,130;256,95;245,56;219,26;184,5;143,5;108,26;83,56;71,95;73,143;92,190;110,209;22,265;11,289;0,605" o:connectangles="0,0,0,0,0,0,0,0,0,0,0,0,0,0,0,0,0,0,0,0,0,0,0,0,0,0,0,0,0,0,0,0,0,0,0"/>
                        </v:shape>
                        <v:shape id="Freeform 776" o:spid="_x0000_s1804" style="position:absolute;left:102;top:3010;width:57;height:132;visibility:visible;mso-wrap-style:square;v-text-anchor:top" coordsize="5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GM8UA&#10;AADcAAAADwAAAGRycy9kb3ducmV2LnhtbESPT2vCQBTE74V+h+UVeim6SYWq0VVEGin05J+Lt2f2&#10;NQnNvg27a5J++64geBxm5jfMcj2YRnTkfG1ZQTpOQBAXVtdcKjgd89EMhA/IGhvLpOCPPKxXz09L&#10;zLTteU/dIZQiQthnqKAKoc2k9EVFBv3YtsTR+7HOYIjSlVI77CPcNPI9ST6kwZrjQoUtbSsqfg9X&#10;oyB37fdg95O37tLn6a6x582nPiv1+jJsFiACDeERvre/tILpPIXb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UYzxQAAANwAAAAPAAAAAAAAAAAAAAAAAJgCAABkcnMv&#10;ZG93bnJldi54bWxQSwUGAAAAAAQABAD1AAAAigMAAAAA&#10;" path="m57,132l46,124,36,112,28,101,24,90,21,75r,-13l22,48,27,35,17,30,9,21,3,11,,e" filled="f" strokeweight="39e-5mm">
                          <v:path arrowok="t" o:connecttype="custom" o:connectlocs="57,132;46,124;36,112;28,101;24,90;21,75;21,62;22,48;27,35;17,30;9,21;3,11;0,0" o:connectangles="0,0,0,0,0,0,0,0,0,0,0,0,0"/>
                        </v:shape>
                        <v:shape id="Picture 777" o:spid="_x0000_s1805" type="#_x0000_t75" style="position:absolute;left:2939;top:2720;width:91;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PrefEAAAA3AAAAA8AAABkcnMvZG93bnJldi54bWxEj81rwkAUxO8F/4flCd7qRhHTRlfxA4un&#10;QqOHHh/ZZxLMvg3ZNR//fVcQehxm5jfMetubSrTUuNKygtk0AkGcWV1yruB6Ob1/gHAeWWNlmRQM&#10;5GC7Gb2tMdG24x9qU5+LAGGXoILC+zqR0mUFGXRTWxMH72Ybgz7IJpe6wS7ATSXnUbSUBksOCwXW&#10;dCgou6cPo+C42+9979LZ8GW/3U3a31iahVKTcb9bgfDU+//wq33WCuLPOTzPh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PrefEAAAA3AAAAA8AAAAAAAAAAAAAAAAA&#10;nwIAAGRycy9kb3ducmV2LnhtbFBLBQYAAAAABAAEAPcAAACQAwAAAAA=&#10;">
                          <v:imagedata r:id="rId109" o:title=""/>
                        </v:shape>
                        <v:shape id="Picture 778" o:spid="_x0000_s1806" type="#_x0000_t75" style="position:absolute;left:2920;top:2363;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W2zFAAAA3AAAAA8AAABkcnMvZG93bnJldi54bWxEj0FrAjEUhO+C/yE8oTfNtpXabo1S2gpe&#10;qmgLvT6T183q5mVJUl3/fVMQPA4z8w0znXeuEUcKsfas4HZUgCDW3tRcKfj6XAwfQcSEbLDxTArO&#10;FGE+6/emWBp/4g0dt6kSGcKxRAU2pbaUMmpLDuPIt8TZ+/HBYcoyVNIEPGW4a+RdUTxIhzXnBYst&#10;vVrSh+2vU6D3vHZvdvO9GuviffcRd2uaBKVuBt3LM4hEXbqGL+2lUTB5uof/M/kI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w1tsxQAAANwAAAAPAAAAAAAAAAAAAAAA&#10;AJ8CAABkcnMvZG93bnJldi54bWxQSwUGAAAAAAQABAD3AAAAkQMAAAAA&#10;">
                          <v:imagedata r:id="rId110" o:title=""/>
                        </v:shape>
                        <v:shape id="Picture 779" o:spid="_x0000_s1807" type="#_x0000_t75" style="position:absolute;left:2920;top:2363;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KXLHAAAA3AAAAA8AAABkcnMvZG93bnJldi54bWxEj1FLwzAUhd8F/0O4A1/EpYrUWZcNGdNN&#10;ROaq4OuluWuKzU1NYtf9ezMY+Hg453yHM50PthU9+dA4VnA9zkAQV043XCv4/Hi6moAIEVlj65gU&#10;HCjAfHZ+NsVCuz1vqS9jLRKEQ4EKTIxdIWWoDFkMY9cRJ2/nvMWYpK+l9rhPcNvKmyzLpcWG04LB&#10;jhaGqu/y1ypYff1stmV/ic9vZrM8vEz8e56/KnUxGh4fQEQa4n/41F5rBXf3t3A8k46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mKXLHAAAA3AAAAA8AAAAAAAAAAAAA&#10;AAAAnwIAAGRycy9kb3ducmV2LnhtbFBLBQYAAAAABAAEAPcAAACTAwAAAAA=&#10;">
                          <v:imagedata r:id="rId111" o:title=""/>
                        </v:shape>
                        <v:rect id="Rectangle 780" o:spid="_x0000_s1808" style="position:absolute;left:2950;top:2331;width: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Cb8UA&#10;AADcAAAADwAAAGRycy9kb3ducmV2LnhtbESPS2vDMBCE74X+B7GF3hq5rzycKKEOBAKG0jiBXDfW&#10;xha1VsZSHPffR4VCj8PMfMMsVoNtRE+dN44VPI8SEMSl04YrBYf95mkKwgdkjY1jUvBDHlbL+7sF&#10;ptpdeUd9ESoRIexTVFCH0KZS+rImi37kWuLonV1nMUTZVVJ3eI1w28iXJBlLi4bjQo0trWsqv4uL&#10;VZC90uzU5/nb5xG/TJYPReY2RqnHh+FjDiLQEP7Df+2tVjCZvcPv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0JvxQAAANwAAAAPAAAAAAAAAAAAAAAAAJgCAABkcnMv&#10;ZG93bnJldi54bWxQSwUGAAAAAAQABAD1AAAAigMAAAAA&#10;" fillcolor="#59ff87" stroked="f"/>
                        <v:rect id="Rectangle 781" o:spid="_x0000_s1809" style="position:absolute;left:2952;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0m8UA&#10;AADcAAAADwAAAGRycy9kb3ducmV2LnhtbESPQWuDQBSE74X8h+UFeinJmh6sMdkEMRTaQw81en+4&#10;Lypx34q7iba/vlso9DjMzDfM/jibXtxpdJ1lBZt1BIK4trrjRkF5fl0lIJxH1thbJgVf5OB4WDzs&#10;MdV24k+6F74RAcIuRQWt90MqpatbMujWdiAO3sWOBn2QYyP1iFOAm14+R1EsDXYcFlocKG+pvhY3&#10;o+A7j7OnD0NV0r2fEuvLpuJqUupxOWc7EJ5m/x/+a79pBS/bG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jSbxQAAANwAAAAPAAAAAAAAAAAAAAAAAJgCAABkcnMv&#10;ZG93bnJldi54bWxQSwUGAAAAAAQABAD1AAAAigMAAAAA&#10;" fillcolor="#f6f3e8" stroked="f"/>
                        <v:rect id="Rectangle 782" o:spid="_x0000_s1810" style="position:absolute;left:2955;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cOcQA&#10;AADcAAAADwAAAGRycy9kb3ducmV2LnhtbESPQYvCMBSE7wv+h/AEb2vqIlutRnEFwdPiqgePj+bZ&#10;VpuX2sRa/fVGWPA4zMw3zHTemlI0VLvCsoJBPwJBnFpdcKZgv1t9jkA4j6yxtEwK7uRgPut8TDHR&#10;9sZ/1Gx9JgKEXYIKcu+rREqX5mTQ9W1FHLyjrQ36IOtM6hpvAW5K+RVF39JgwWEhx4qWOaXn7dUo&#10;WGfN4Lp4DA+a4uXvkS6nw89mp1Sv2y4mIDy1/h3+b6+1gngcw+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bnDnEAAAA3AAAAA8AAAAAAAAAAAAAAAAAmAIAAGRycy9k&#10;b3ducmV2LnhtbFBLBQYAAAAABAAEAPUAAACJAwAAAAA=&#10;" fillcolor="#f4f3e6" stroked="f"/>
                        <v:rect id="Rectangle 783" o:spid="_x0000_s1811" style="position:absolute;left:2960;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tcMA&#10;AADcAAAADwAAAGRycy9kb3ducmV2LnhtbERPTYvCMBC9C/6HMIK3NVVkV6tRRFGKC8KqCN6GZmyr&#10;zaQ0Ubv++s1hwePjfU/njSnFg2pXWFbQ70UgiFOrC84UHA/rjxEI55E1lpZJwS85mM/arSnG2j75&#10;hx57n4kQwi5GBbn3VSylS3My6Hq2Ig7cxdYGfYB1JnWNzxBuSjmIok9psODQkGNFy5zS2/5uFFxX&#10;fZsMT1vcnddV8rpGp+9dsVGq22kWExCeGv8W/7sTreBrHNaG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BtcMAAADcAAAADwAAAAAAAAAAAAAAAACYAgAAZHJzL2Rv&#10;d25yZXYueG1sUEsFBgAAAAAEAAQA9QAAAIgDAAAAAA==&#10;" fillcolor="#f2f4e5" stroked="f"/>
                        <v:rect id="Rectangle 784" o:spid="_x0000_s1812" style="position:absolute;left:2963;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IzHsIA&#10;AADcAAAADwAAAGRycy9kb3ducmV2LnhtbERPy4rCMBTdC/5DuII7TXXho2MUqyhuhPEBbu8017bY&#10;3JQmap2vnwgDclaH8+LMFo0pxYNqV1hWMOhHIIhTqwvOFJxPm94EhPPIGkvLpOBFDhbzdmuGsbZP&#10;PtDj6DMRStjFqCD3voqldGlOBl3fVsRBu9raoA+0zqSu8RnKTSmHUTSSBgsOCzlWtMopvR3vRoF5&#10;/W5wu999B5zvP5dRsp4kiVLdTrP8AuGp8R/zf3qnFYynU3if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jMewgAAANwAAAAPAAAAAAAAAAAAAAAAAJgCAABkcnMvZG93&#10;bnJldi54bWxQSwUGAAAAAAQABAD1AAAAhwMAAAAA&#10;" fillcolor="#f0f4e4" stroked="f"/>
                        <v:rect id="Rectangle 785" o:spid="_x0000_s1813" style="position:absolute;left:2966;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NzsMA&#10;AADcAAAADwAAAGRycy9kb3ducmV2LnhtbERPy2oCMRTdF/yHcIXualIpPqZGKYVC3YhjVXR3mdzO&#10;DJ3cTJN0HP/eLIQuD+e9WPW2ER35UDvW8DxSIIgLZ2ouNey/Pp5mIEJENtg4Jg1XCrBaDh4WmBl3&#10;4Zy6XSxFCuGQoYYqxjaTMhQVWQwj1xIn7tt5izFBX0rj8ZLCbSPHSk2kxZpTQ4UtvVdU/Oz+rIYc&#10;/Xb8MlXzdr9ZH/PTAc/n7lfrx2H/9goiUh//xXf3p9EwU2l+OpOO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SNzsMAAADcAAAADwAAAAAAAAAAAAAAAACYAgAAZHJzL2Rv&#10;d25yZXYueG1sUEsFBgAAAAAEAAQA9QAAAIgDAAAAAA==&#10;" fillcolor="#eef4e3" stroked="f"/>
                        <v:rect id="Rectangle 786" o:spid="_x0000_s1814" style="position:absolute;left:2971;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5BsQA&#10;AADcAAAADwAAAGRycy9kb3ducmV2LnhtbESPQWvCQBSE74X+h+UVvNVdK1gbXUUEQbzVGrC3R/aZ&#10;pM2+jdlXTf+9Wyh4HGbmG2a+7H2jLtTFOrCF0dCAIi6Cq7m0cPjYPE9BRUF22AQmC78UYbl4fJhj&#10;5sKV3+myl1IlCMcMLVQibaZ1LCryGIehJU7eKXQeJcmu1K7Da4L7Rr8YM9Eea04LFba0rqj43v94&#10;C/XbFvNxLmNzPJefr/KV75r1xtrBU7+agRLq5R7+b2+dhakZwd+Zd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eQbEAAAA3AAAAA8AAAAAAAAAAAAAAAAAmAIAAGRycy9k&#10;b3ducmV2LnhtbFBLBQYAAAAABAAEAPUAAACJAwAAAAA=&#10;" fillcolor="#ecf4e1" stroked="f"/>
                        <v:rect id="Rectangle 787" o:spid="_x0000_s1815" style="position:absolute;left:2974;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QTMMA&#10;AADcAAAADwAAAGRycy9kb3ducmV2LnhtbESPT4vCMBTE78J+h/AW9iKaWlCkGkWE6rJ78u/50Tzb&#10;YvNSkqj122+EBY/DzPyGmS8704g7OV9bVjAaJiCIC6trLhUcD/lgCsIHZI2NZVLwJA/LxUdvjpm2&#10;D97RfR9KESHsM1RQhdBmUvqiIoN+aFvi6F2sMxiidKXUDh8RbhqZJslEGqw5LlTY0rqi4rq/GQVp&#10;Pqaf8+/2ctx1/cY9N6OQpyelvj671QxEoC68w//tb61gmqTwOh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pQTMMAAADcAAAADwAAAAAAAAAAAAAAAACYAgAAZHJzL2Rv&#10;d25yZXYueG1sUEsFBgAAAAAEAAQA9QAAAIgDAAAAAA==&#10;" fillcolor="#eaf4e0" stroked="f"/>
                        <v:rect id="Rectangle 788" o:spid="_x0000_s1816" style="position:absolute;left:2977;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ZGcYA&#10;AADcAAAADwAAAGRycy9kb3ducmV2LnhtbESPQWvCQBSE7wX/w/IEb3UTRY3RVWyhWEQQbQ8eH9nX&#10;JDT7NuxuTdpf3xUKPQ4z8w2z3vamETdyvrasIB0nIIgLq2suFby/vTxmIHxA1thYJgXf5GG7GTys&#10;Mde24zPdLqEUEcI+RwVVCG0upS8qMujHtiWO3od1BkOUrpTaYRfhppGTJJlLgzXHhQpbeq6o+Lx8&#10;GQVP6Wl/mGHqFj9LW1+7uTk2V6PUaNjvViAC9eE//Nd+1QqyZAr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RZGcYAAADcAAAADwAAAAAAAAAAAAAAAACYAgAAZHJz&#10;L2Rvd25yZXYueG1sUEsFBgAAAAAEAAQA9QAAAIsDAAAAAA==&#10;" fillcolor="#e8f4df" stroked="f"/>
                        <v:rect id="Rectangle 789" o:spid="_x0000_s1817" style="position:absolute;left:2980;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pZcYA&#10;AADcAAAADwAAAGRycy9kb3ducmV2LnhtbESP3WrCQBSE74W+w3IE73RjkSIxG6mFotBW/Cn09jR7&#10;zEazZ0N2q8nbdwsFL4eZ+YbJlp2txZVaXzlWMJ0kIIgLpysuFXweX8dzED4ga6wdk4KePCzzh0GG&#10;qXY33tP1EEoRIexTVGBCaFIpfWHIop+4hjh6J9daDFG2pdQt3iLc1vIxSZ6kxYrjgsGGXgwVl8OP&#10;VfD24b7M5X23ddvjfiX7c7U+ffdKjYbd8wJEoC7cw//tjVYwT2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9pZcYAAADcAAAADwAAAAAAAAAAAAAAAACYAgAAZHJz&#10;L2Rvd25yZXYueG1sUEsFBgAAAAAEAAQA9QAAAIsDAAAAAA==&#10;" fillcolor="#e6f5de" stroked="f"/>
                        <v:rect id="Rectangle 790" o:spid="_x0000_s1818" style="position:absolute;left:2985;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owcQA&#10;AADcAAAADwAAAGRycy9kb3ducmV2LnhtbESPT2sCMRTE7wW/Q3hCbzWxUpXVKLYg9CS46sHbc/P2&#10;j25etptU129vhEKPw8z8hpkvO1uLK7W+cqxhOFAgiDNnKi407HfrtykIH5AN1o5Jw508LBe9lzkm&#10;xt14S9c0FCJC2CeooQyhSaT0WUkW/cA1xNHLXWsxRNkW0rR4i3Bby3elxtJixXGhxIa+Ssou6a/V&#10;cKzzfHOyo/Nmm05+VOHzz4OTWr/2u9UMRKAu/If/2t9Gw1R9wP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yaMHEAAAA3AAAAA8AAAAAAAAAAAAAAAAAmAIAAGRycy9k&#10;b3ducmV2LnhtbFBLBQYAAAAABAAEAPUAAACJAwAAAAA=&#10;" fillcolor="#e4f5dc" stroked="f"/>
                        <v:rect id="Rectangle 791" o:spid="_x0000_s1819" style="position:absolute;left:2988;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1MQA&#10;AADcAAAADwAAAGRycy9kb3ducmV2LnhtbESP0WrCQBRE34X+w3ILvummIirRVUoxIH0oNckHXLLX&#10;JHb3bsyumv59tyD4OMzMGWazG6wRN+p961jB2zQBQVw53XKtoCyyyQqED8gajWNS8EsedtuX0QZT&#10;7e58pFseahEh7FNU0ITQpVL6qiGLfuo64uidXG8xRNnXUvd4j3Br5CxJFtJiy3GhwY4+Gqp+8qtV&#10;kJWf5fl7mOcmy5aXYr4/fbVGKjV+Hd7XIAIN4Rl+tA9awSpZwP+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DdTEAAAA3AAAAA8AAAAAAAAAAAAAAAAAmAIAAGRycy9k&#10;b3ducmV2LnhtbFBLBQYAAAAABAAEAPUAAACJAwAAAAA=&#10;" fillcolor="#e2f5db" stroked="f"/>
                        <v:rect id="Rectangle 792" o:spid="_x0000_s1820" style="position:absolute;left:2992;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T2MYA&#10;AADcAAAADwAAAGRycy9kb3ducmV2LnhtbESP3WrCQBSE7wu+w3IEb4ru1vobXaW1lPZCEaMPcMge&#10;k2D2bMhuY/r23UKhl8PMfMOst52tREuNLx1reBopEMSZMyXnGi7n9+EChA/IBivHpOGbPGw3vYc1&#10;Jsbd+URtGnIRIewT1FCEUCdS+qwgi37kauLoXV1jMUTZ5NI0eI9wW8mxUjNpseS4UGBNu4KyW/pl&#10;NZjjvpbmNW3fJp3aHR6nH5Nl+az1oN+9rEAE6sJ/+K/9aTQs1B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2T2MYAAADcAAAADwAAAAAAAAAAAAAAAACYAgAAZHJz&#10;L2Rvd25yZXYueG1sUEsFBgAAAAAEAAQA9QAAAIsDAAAAAA==&#10;" fillcolor="#e0f5da" stroked="f"/>
                        <v:rect id="Rectangle 793" o:spid="_x0000_s1821" style="position:absolute;left:2995;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yVMAA&#10;AADcAAAADwAAAGRycy9kb3ducmV2LnhtbERPz2vCMBS+D/wfwht4m8kEp1ajiCDoZUNb78/mrSlr&#10;XkoTbf3vl8Ngx4/v93o7uEY8qAu1Zw3vEwWCuPSm5kpDkR/eFiBCRDbYeCYNTwqw3Yxe1pgZ3/OZ&#10;HpdYiRTCIUMNNsY2kzKUlhyGiW+JE/ftO4cxwa6SpsM+hbtGTpX6kA5rTg0WW9pbKn8ud6fBUPjM&#10;87o4z+fL+/XWn5T9mhVaj1+H3QpEpCH+i//cR6NhodLadCYd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ZyVMAAAADcAAAADwAAAAAAAAAAAAAAAACYAgAAZHJzL2Rvd25y&#10;ZXYueG1sUEsFBgAAAAAEAAQA9QAAAIUDAAAAAA==&#10;" fillcolor="#def5d9" stroked="f"/>
                        <v:rect id="Rectangle 794" o:spid="_x0000_s1822" style="position:absolute;left:2999;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07cUA&#10;AADcAAAADwAAAGRycy9kb3ducmV2LnhtbESPQWvCQBSE7wX/w/KEXoputFA0uoqEtojQQ7XeH9ln&#10;Npp9G7JrEvvr3ULB4zAz3zDLdW8r0VLjS8cKJuMEBHHudMmFgp/Dx2gGwgdkjZVjUnAjD+vV4GmJ&#10;qXYdf1O7D4WIEPYpKjAh1KmUPjdk0Y9dTRy9k2sshiibQuoGuwi3lZwmyZu0WHJcMFhTZii/7K9W&#10;QbWrDy+/r9306/xurjL7PMqsnSj1POw3CxCB+vAI/7e3WsEsmcPf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TtxQAAANwAAAAPAAAAAAAAAAAAAAAAAJgCAABkcnMv&#10;ZG93bnJldi54bWxQSwUGAAAAAAQABAD1AAAAigMAAAAA&#10;" fillcolor="#dcf5d8" stroked="f"/>
                        <v:rect id="Rectangle 795" o:spid="_x0000_s1823" style="position:absolute;left:3003;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dAMUA&#10;AADcAAAADwAAAGRycy9kb3ducmV2LnhtbERPy2rCQBTdF/oPwy10U3SSQkRSRxFRaLOo1EfB3TVz&#10;m4Rm7sTMNIl/7yyELg/nPVsMphYdta6yrCAeRyCIc6srLhQc9pvRFITzyBpry6TgSg4W88eHGaba&#10;9vxF3c4XIoSwS1FB6X2TSunykgy6sW2IA/djW4M+wLaQusU+hJtavkbRRBqsODSU2NCqpPx392cU&#10;HN1Lfx3ypLpky7Pcfn9+JOvspNTz07B8A+Fp8P/iu/tdK5jGYX44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J0AxQAAANwAAAAPAAAAAAAAAAAAAAAAAJgCAABkcnMv&#10;ZG93bnJldi54bWxQSwUGAAAAAAQABAD1AAAAigMAAAAA&#10;" fillcolor="#daf5d7" stroked="f"/>
                        <v:rect id="Rectangle 796" o:spid="_x0000_s1824" style="position:absolute;left:3006;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C9sQA&#10;AADcAAAADwAAAGRycy9kb3ducmV2LnhtbESPQWvCQBSE7wX/w/KE3uomBYNNXaWIAU8tWrXXR/Y1&#10;CWbfht1tEv31XaHQ4zAz3zDL9Wha0ZPzjWUF6SwBQVxa3XCl4PhZPC1A+ICssbVMCq7kYb2aPCwx&#10;13bgPfWHUIkIYZ+jgjqELpfSlzUZ9DPbEUfv2zqDIUpXSe1wiHDTyuckyaTBhuNCjR1taiovhx+j&#10;4Hx739Ll+OJaMy+bD5OlX1SclHqcjm+vIAKN4T/8195pBYs0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QvbEAAAA3AAAAA8AAAAAAAAAAAAAAAAAmAIAAGRycy9k&#10;b3ducmV2LnhtbFBLBQYAAAAABAAEAPUAAACJAwAAAAA=&#10;" fillcolor="#d8f5d6" stroked="f"/>
                        <v:rect id="Rectangle 797" o:spid="_x0000_s1825" style="position:absolute;left:3009;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3lMUA&#10;AADcAAAADwAAAGRycy9kb3ducmV2LnhtbESPQWvCQBSE74L/YXmF3szGHIqkrlJaBC9StRE8PrKv&#10;2WD2bchuYuyvdwWhx2FmvmGW69E2YqDO144VzJMUBHHpdM2VguJnM1uA8AFZY+OYFNzIw3o1nSwx&#10;1+7KBxqOoRIRwj5HBSaENpfSl4Ys+sS1xNH7dZ3FEGVXSd3hNcJtI7M0fZMWa44LBlv6NFRejr1V&#10;cPneD/vsz/D51hfj17k4Fbu+Uer1Zfx4BxFoDP/hZ3urFSzmG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DeUxQAAANwAAAAPAAAAAAAAAAAAAAAAAJgCAABkcnMv&#10;ZG93bnJldi54bWxQSwUGAAAAAAQABAD1AAAAigMAAAAA&#10;" fillcolor="#d7f5d4" stroked="f"/>
                        <v:rect id="Rectangle 798" o:spid="_x0000_s1826" style="position:absolute;left:3012;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sk8QA&#10;AADcAAAADwAAAGRycy9kb3ducmV2LnhtbESPQWvCQBSE7wX/w/IEL0U3thAkdZVqqHjpoSp4fWRf&#10;s6HZt2F3Ncm/dwuFHoeZ+YZZbwfbijv50DhWsFxkIIgrpxuuFVzOH/MViBCRNbaOScFIAbabydMa&#10;C+16/qL7KdYiQTgUqMDE2BVShsqQxbBwHXHyvp23GJP0tdQe+wS3rXzJslxabDgtGOxob6j6Od2s&#10;gs/n0pryuue8KXf20IfR52FUajYd3t9ARBrif/ivfdQKVstX+D2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kbJPEAAAA3AAAAA8AAAAAAAAAAAAAAAAAmAIAAGRycy9k&#10;b3ducmV2LnhtbFBLBQYAAAAABAAEAPUAAACJAwAAAAA=&#10;" fillcolor="#d5f5d3" stroked="f"/>
                        <v:rect id="Rectangle 799" o:spid="_x0000_s1827" style="position:absolute;left:3017;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qPMUA&#10;AADcAAAADwAAAGRycy9kb3ducmV2LnhtbESPQWvCQBSE74L/YXlCL1I3KSJp6iqiFHoqJLY9v2Zf&#10;k7TZt2F3Nem/dwXB4zAz3zDr7Wg6cSbnW8sK0kUCgriyuuVawcfx9TED4QOyxs4yKfgnD9vNdLLG&#10;XNuBCzqXoRYRwj5HBU0IfS6lrxoy6Be2J47ej3UGQ5SultrhEOGmk09JspIGW44LDfa0b6j6K09G&#10;QfdV/C7fq29JWTr/dIfVUBbPtVIPs3H3AiLQGO7hW/tNK8jSJVzPx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So8xQAAANwAAAAPAAAAAAAAAAAAAAAAAJgCAABkcnMv&#10;ZG93bnJldi54bWxQSwUGAAAAAAQABAD1AAAAigMAAAAA&#10;" fillcolor="#d3f6d2" stroked="f"/>
                        <v:rect id="Rectangle 800" o:spid="_x0000_s1828" style="position:absolute;left:3020;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lMQA&#10;AADcAAAADwAAAGRycy9kb3ducmV2LnhtbESPT2sCMRTE74V+h/AKXkpNFFxka5QiFKSHgn9KPT42&#10;r5ulycuSpLp++0YQPA4z8xtmsRq8EyeKqQusYTJWIIibYDpuNRz27y9zECkjG3SBScOFEqyWjw8L&#10;rE0485ZOu9yKAuFUowabc19LmRpLHtM49MTF+wnRYy4yttJEPBe4d3KqVCU9dlwWLPa0ttT87v68&#10;hnz8dh/ya+rXrauq58+ojnajtB49DW+vIDIN+R6+tTdGw3wyg+uZcg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0x5TEAAAA3AAAAA8AAAAAAAAAAAAAAAAAmAIAAGRycy9k&#10;b3ducmV2LnhtbFBLBQYAAAAABAAEAPUAAACJAwAAAAA=&#10;" fillcolor="#d1f6d1" stroked="f"/>
                        <v:rect id="Rectangle 801" o:spid="_x0000_s1829" style="position:absolute;left:3025;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NUsQA&#10;AADcAAAADwAAAGRycy9kb3ducmV2LnhtbESP0WoCMRRE3wv9h3ALvtVEhUVWo4il6oOlaPsB1811&#10;N7i5WZKo6983hUIfh5k5w8yXvWvFjUK0njWMhgoEceWN5VrD99f76xRETMgGW8+k4UERlovnpzmW&#10;xt/5QLdjqkWGcCxRQ5NSV0oZq4YcxqHviLN39sFhyjLU0gS8Z7hr5VipQjq0nBca7GjdUHU5Xp2G&#10;oD7sfnP5tPuil+3bVW3Xp91E68FLv5qBSNSn//Bfe2c0TEcF/J7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zVLEAAAA3AAAAA8AAAAAAAAAAAAAAAAAmAIAAGRycy9k&#10;b3ducmV2LnhtbFBLBQYAAAAABAAEAPUAAACJAwAAAAA=&#10;" fillcolor="#cff6cf" stroked="f"/>
                        <v:rect id="Rectangle 802" o:spid="_x0000_s1830" style="position:absolute;left:3028;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scb4A&#10;AADcAAAADwAAAGRycy9kb3ducmV2LnhtbESPzQrCMBCE74LvEFbwpqketFSjiCBIL/4VvC7N2hab&#10;TWmi1rc3guBxmJlvmOW6M7V4Uusqywom4wgEcW51xYWC7LIbxSCcR9ZYWyYFb3KwXvV7S0y0ffGJ&#10;nmdfiABhl6CC0vsmkdLlJRl0Y9sQB+9mW4M+yLaQusVXgJtaTqNoJg1WHBZKbGhbUn4/P4wCMro4&#10;nI46zS5X5OgRpxnFqVLDQbdZgPDU+X/4195rBfFkD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0bHG+AAAA3AAAAA8AAAAAAAAAAAAAAAAAmAIAAGRycy9kb3ducmV2&#10;LnhtbFBLBQYAAAAABAAEAPUAAACDAwAAAAA=&#10;" fillcolor="#cdf6ce" stroked="f"/>
                        <v:rect id="Rectangle 803" o:spid="_x0000_s1831" style="position:absolute;left:3031;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CrMEA&#10;AADcAAAADwAAAGRycy9kb3ducmV2LnhtbERPTWsCMRC9C/6HMIVeRLO2UGQ1SrEWeils1YPHcTNu&#10;FjeTJUnX9N83B8Hj432vNsl2YiAfWscK5rMCBHHtdMuNguPhc7oAESKyxs4xKfijAJv1eLTCUrsb&#10;/9Cwj43IIRxKVGBi7EspQ23IYpi5njhzF+ctxgx9I7XHWw63nXwpijdpseXcYLCnraH6uv+1ClL1&#10;karB7Fxqqt3k7E9M3+dXpZ6f0vsSRKQUH+K7+0srWMzz2nwmHw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2AqzBAAAA3AAAAA8AAAAAAAAAAAAAAAAAmAIAAGRycy9kb3du&#10;cmV2LnhtbFBLBQYAAAAABAAEAPUAAACGAwAAAAA=&#10;" fillcolor="#cbf6cd" stroked="f"/>
                        <v:rect id="Rectangle 804" o:spid="_x0000_s1832" style="position:absolute;left:3034;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nvcQA&#10;AADcAAAADwAAAGRycy9kb3ducmV2LnhtbESPzWrDMBCE74W+g9hCb43sQlLXiRJKoBB6CXEKpbdF&#10;Wv8Qa2UkNbHfPgoEehxm5htmtRltL87kQ+dYQT7LQBBrZzpuFHwfP18KECEiG+wdk4KJAmzWjw8r&#10;LI278IHOVWxEgnAoUUEb41BKGXRLFsPMDcTJq523GJP0jTQeLwlue/maZQtpseO00OJA25b0qfqz&#10;CriefMybeV/vJ3zb/hb656vSSj0/jR9LEJHG+B++t3dGQZG/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J73EAAAA3AAAAA8AAAAAAAAAAAAAAAAAmAIAAGRycy9k&#10;b3ducmV2LnhtbFBLBQYAAAAABAAEAPUAAACJAwAAAAA=&#10;" fillcolor="#c9f7cc" stroked="f"/>
                        <v:rect id="Rectangle 805" o:spid="_x0000_s1833" style="position:absolute;left:3039;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GecEA&#10;AADcAAAADwAAAGRycy9kb3ducmV2LnhtbERPy2rCQBTdC/2H4QrdmYkugqSZiAqCi0IbI7i9zdw8&#10;MHMnzYwm/fvOotDl4byz3Wx68aTRdZYVrKMYBHFldceNgmt5Wm1BOI+ssbdMCn7IwS5/WWSYajtx&#10;Qc+Lb0QIYZeigtb7IZXSVS0ZdJEdiANX29GgD3BspB5xCuGml5s4TqTBjkNDiwMdW6rul4dRUNeE&#10;1XfRze7rkCTJ+0f5+LyVSr0u5/0bCE+z/xf/uc9awXYT5ocz4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BnnBAAAA3AAAAA8AAAAAAAAAAAAAAAAAmAIAAGRycy9kb3du&#10;cmV2LnhtbFBLBQYAAAAABAAEAPUAAACGAwAAAAA=&#10;" fillcolor="#c7f7ca" stroked="f"/>
                        <v:rect id="Rectangle 806" o:spid="_x0000_s1834" style="position:absolute;left:3042;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nLkMQA&#10;AADcAAAADwAAAGRycy9kb3ducmV2LnhtbESPUWvCMBSF3wX/Q7iCb5pWh2hnKjoc24MI6n7Apblr&#10;ypqbkmS2+/fLYODj4ZzzHc52N9hW3MmHxrGCfJ6BIK6cbrhW8HF7na1BhIissXVMCn4owK4cj7ZY&#10;aNfzhe7XWIsE4VCgAhNjV0gZKkMWw9x1xMn7dN5iTNLXUnvsE9y2cpFlK2mx4bRgsKMXQ9XX9dsq&#10;yI6hP/tlZZb16fS0OUi+yPim1HQy7J9BRBriI/zfftcK1osc/s6kI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Jy5DEAAAA3AAAAA8AAAAAAAAAAAAAAAAAmAIAAGRycy9k&#10;b3ducmV2LnhtbFBLBQYAAAAABAAEAPUAAACJAwAAAAA=&#10;" fillcolor="#c5f7c9" stroked="f"/>
                        <v:rect id="Rectangle 807" o:spid="_x0000_s1835" style="position:absolute;left:3046;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zn8YA&#10;AADcAAAADwAAAGRycy9kb3ducmV2LnhtbESPT2vCQBTE74V+h+UVeim6MYUq0VVEEALSg3+g9PbM&#10;PpNg9m3YXTXpp3cFocdhZn7DzBadacSVnK8tKxgNExDEhdU1lwoO+/VgAsIHZI2NZVLQk4fF/PVl&#10;hpm2N97SdRdKESHsM1RQhdBmUvqiIoN+aFvi6J2sMxiidKXUDm8RbhqZJsmXNFhzXKiwpVVFxXl3&#10;MQryz/4vH/2c+yWNPza+XR03379Oqfe3bjkFEagL/+FnO9cKJmkKj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Izn8YAAADcAAAADwAAAAAAAAAAAAAAAACYAgAAZHJz&#10;L2Rvd25yZXYueG1sUEsFBgAAAAAEAAQA9QAAAIsDAAAAAA==&#10;" fillcolor="#c3f7c8" stroked="f"/>
                        <v:rect id="Rectangle 808" o:spid="_x0000_s1836" style="position:absolute;left:3049;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Sl8QA&#10;AADcAAAADwAAAGRycy9kb3ducmV2LnhtbESPQWvCQBCF7wX/wzKCt2bTSIvErCKBiidBK+11zE6z&#10;wexs2N1q/PduodDj48373rxqPdpeXMmHzrGClywHQdw43XGr4PTx/rwAESKyxt4xKbhTgPVq8lRh&#10;qd2ND3Q9xlYkCIcSFZgYh1LK0BiyGDI3ECfv23mLMUnfSu3xluC2l0Wev0mLHacGgwPVhprL8cem&#10;N/JLvR33dO/PnvT8a/P5ujdbpWbTcbMEEWmM/8d/6Z1WsCjm8DsmEU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kpfEAAAA3AAAAA8AAAAAAAAAAAAAAAAAmAIAAGRycy9k&#10;b3ducmV2LnhtbFBLBQYAAAAABAAEAPUAAACJAwAAAAA=&#10;" fillcolor="#c1f7c7" stroked="f"/>
                      </v:group>
                      <v:group id="Group 809" o:spid="_x0000_s1837" style="position:absolute;left:18548;top:13169;width:3226;height:8630" coordorigin="2921,2072" coordsize="508,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rect id="Rectangle 810" o:spid="_x0000_s1838" style="position:absolute;left:3054;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HmcQA&#10;AADcAAAADwAAAGRycy9kb3ducmV2LnhtbESPS2vCQBSF90L/w3AL3emkFiVGRymFQqEbX7i+yVwz&#10;sZk7ITOa1F/vCILLw3l8nMWqt7W4UOsrxwreRwkI4sLpiksF+933MAXhA7LG2jEp+CcPq+XLYIGZ&#10;dh1v6LINpYgj7DNUYEJoMil9YciiH7mGOHpH11oMUbal1C12cdzWcpwkU2mx4kgw2NCXoeJve7YR&#10;Yk6zLl8fTr/Xj5DnaZ2cO71X6u21/5yDCNSHZ/jR/tEK0vEE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h5nEAAAA3AAAAA8AAAAAAAAAAAAAAAAAmAIAAGRycy9k&#10;b3ducmV2LnhtbFBLBQYAAAAABAAEAPUAAACJAwAAAAA=&#10;" fillcolor="#bff8c6" stroked="f"/>
                        <v:rect id="Rectangle 811" o:spid="_x0000_s1839" style="position:absolute;left:3057;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2wMUA&#10;AADcAAAADwAAAGRycy9kb3ducmV2LnhtbESPQWvCQBSE7wX/w/IKvYhukkMI0VWsWOg10RaPj+wz&#10;iWbfhuzWpP313YLQ4zAz3zDr7WQ6cafBtZYVxMsIBHFldcu1gtPxbZGBcB5ZY2eZFHyTg+1m9rTG&#10;XNuRC7qXvhYBwi5HBY33fS6lqxoy6Ja2Jw7exQ4GfZBDLfWAY4CbTiZRlEqDLYeFBnvaN1Tdyi+j&#10;oJr/yPpzinfX5OM0P79mUbwvDkq9PE+7FQhPk/8PP9rvWkGWpP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vbAxQAAANwAAAAPAAAAAAAAAAAAAAAAAJgCAABkcnMv&#10;ZG93bnJldi54bWxQSwUGAAAAAAQABAD1AAAAigMAAAAA&#10;" fillcolor="#bdf8c5" stroked="f"/>
                        <v:rect id="Rectangle 812" o:spid="_x0000_s1840" style="position:absolute;left:3060;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eDcUA&#10;AADcAAAADwAAAGRycy9kb3ducmV2LnhtbESPQUvDQBSE74L/YXmCN7uxSE3SbosKgodCMdr7a/Y1&#10;G5p9G3Y3afTXdwWhx2FmvmFWm8l2YiQfWscKHmcZCOLa6ZYbBd9f7w85iBCRNXaOScEPBdisb29W&#10;WGp35k8aq9iIBOFQogITY19KGWpDFsPM9cTJOzpvMSbpG6k9nhPcdnKeZQtpseW0YLCnN0P1qRqs&#10;gmMoDttxpP0uL4x/zaqh+H0alLq/m16WICJN8Rr+b39oBfn8Gf7Op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14NxQAAANwAAAAPAAAAAAAAAAAAAAAAAJgCAABkcnMv&#10;ZG93bnJldi54bWxQSwUGAAAAAAQABAD1AAAAigMAAAAA&#10;" fillcolor="#bbf8c4" stroked="f"/>
                        <v:rect id="Rectangle 813" o:spid="_x0000_s1841" style="position:absolute;left:3063;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eB8EA&#10;AADcAAAADwAAAGRycy9kb3ducmV2LnhtbERPTYvCMBC9L/gfwgheFk3tQbpdo6yC4MGL1QWPQzPb&#10;lG0mpYm1+uvNQfD4eN/L9WAb0VPna8cK5rMEBHHpdM2VgvNpN81A+ICssXFMCu7kYb0afSwx1+7G&#10;R+qLUIkYwj5HBSaENpfSl4Ys+plriSP35zqLIcKukrrDWwy3jUyTZCEt1hwbDLa0NVT+F1er4GHk&#10;Js2+3O6zbw7ny+/+HvyjUGoyHn6+QQQawlv8cu+1giyNa+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AHgfBAAAA3AAAAA8AAAAAAAAAAAAAAAAAmAIAAGRycy9kb3du&#10;cmV2LnhtbFBLBQYAAAAABAAEAPUAAACGAwAAAAA=&#10;" fillcolor="#b9f8c2" stroked="f"/>
                        <v:rect id="Rectangle 814" o:spid="_x0000_s1842" style="position:absolute;left:3068;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X78QA&#10;AADcAAAADwAAAGRycy9kb3ducmV2LnhtbESPwWrDMBBE74X+g9hCb7XcHJrYtRLSQKCHQEjaS2+L&#10;tbVMrJUrKbbz91UgkOMwM2+YajXZTgzkQ+tYwWuWgyCunW65UfD9tX1ZgAgRWWPnmBRcKMBq+fhQ&#10;YandyAcajrERCcKhRAUmxr6UMtSGLIbM9cTJ+3XeYkzSN1J7HBPcdnKW52/SYstpwWBPG0P16Xi2&#10;Ciw2Zoc1z8+79d/PR7H3p8vklXp+mtbvICJN8R6+tT+1gsWsgO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F+/EAAAA3AAAAA8AAAAAAAAAAAAAAAAAmAIAAGRycy9k&#10;b3ducmV2LnhtbFBLBQYAAAAABAAEAPUAAACJAwAAAAA=&#10;" fillcolor="#b7f8c1" stroked="f"/>
                        <v:rect id="Rectangle 815" o:spid="_x0000_s1843" style="position:absolute;left:3071;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8cvMQA&#10;AADcAAAADwAAAGRycy9kb3ducmV2LnhtbESPwW7CMAyG75P2DpGRuI2UIVjXEdCENMQNVtjOVmPa&#10;isapmgDt28+HSRyt3/9nf8t17xp1oy7Ung1MJwko4sLbmksDp+PXSwoqRGSLjWcyMFCA9er5aYmZ&#10;9Xf+plseSyUQDhkaqGJsM61DUZHDMPEtsWRn3zmMMnalth3eBe4a/ZokC+2wZrlQYUubiopLfnVC&#10;+Z1fD8OinL/vt+n+LY+D/bEbY8aj/vMDVKQ+Ppb/2ztrIJ3J+yIjIq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HLzEAAAA3AAAAA8AAAAAAAAAAAAAAAAAmAIAAGRycy9k&#10;b3ducmV2LnhtbFBLBQYAAAAABAAEAPUAAACJAwAAAAA=&#10;" fillcolor="#b5f8c0" stroked="f"/>
                        <v:rect id="Rectangle 816" o:spid="_x0000_s1844" style="position:absolute;left:3074;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qM8QA&#10;AADcAAAADwAAAGRycy9kb3ducmV2LnhtbESPT2vCQBTE7wW/w/KE3upG24pEVxHp36OJoMdn9pkN&#10;Zt+G7NYk375bKHgcZuY3zGrT21rcqPWVYwXTSQKCuHC64lLBIX9/WoDwAVlj7ZgUDORhsx49rDDV&#10;ruM93bJQighhn6ICE0KTSukLQxb9xDXE0bu41mKIsi2lbrGLcFvLWZLMpcWK44LBhnaGimv2YxXs&#10;Xk5lOL8O1ptPd/xO5m8f5/yq1OO43y5BBOrDPfzf/tIKFs9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DajPEAAAA3AAAAA8AAAAAAAAAAAAAAAAAmAIAAGRycy9k&#10;b3ducmV2LnhtbFBLBQYAAAAABAAEAPUAAACJAwAAAAA=&#10;" fillcolor="#b3f8bf" stroked="f"/>
                        <v:rect id="Rectangle 817" o:spid="_x0000_s1845" style="position:absolute;left:3079;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Wl8UA&#10;AADcAAAADwAAAGRycy9kb3ducmV2LnhtbESPzWoCMRSF9wXfIVzBTakZtYiMRtEWwYUitYLt7jK5&#10;TkYnN8Mk6vj2Rih0eTg/H2cya2wprlT7wrGCXjcBQZw5XXCuYP+9fBuB8AFZY+mYFNzJw2zaeplg&#10;qt2Nv+i6C7mII+xTVGBCqFIpfWbIou+6ijh6R1dbDFHWudQ13uK4LWU/SYbSYsGRYLCiD0PZeXex&#10;kfvboN/8rN9X+cYc5kM+vW4Xn0p12s18DCJQE/7Df+2VVjAa9OF5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RaXxQAAANwAAAAPAAAAAAAAAAAAAAAAAJgCAABkcnMv&#10;ZG93bnJldi54bWxQSwUGAAAAAAQABAD1AAAAigMAAAAA&#10;" fillcolor="#b1f8bd" stroked="f"/>
                        <v:rect id="Rectangle 818" o:spid="_x0000_s1846" style="position:absolute;left:3082;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FcYA&#10;AADcAAAADwAAAGRycy9kb3ducmV2LnhtbESP3WoCMRSE7wu+QzhC72rWH0RWo4jQUgoFTYvi3WFz&#10;urt0c7Jsolnf3hQKXg4z8w2z2vS2EVfqfO1YwXiUgSAunKm5VPD99fqyAOEDssHGMSm4kYfNevC0&#10;wty4yAe66lCKBGGfo4IqhDaX0hcVWfQj1xIn78d1FkOSXSlNhzHBbSMnWTaXFmtOCxW2tKuo+NUX&#10;q2ByijruZ83H52XW3vxb1MfzWCv1POy3SxCB+vAI/7ffjYLFdAp/Z9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4/FcYAAADcAAAADwAAAAAAAAAAAAAAAACYAgAAZHJz&#10;L2Rvd25yZXYueG1sUEsFBgAAAAAEAAQA9QAAAIsDAAAAAA==&#10;" fillcolor="#aff8bc" stroked="f"/>
                        <v:rect id="Rectangle 819" o:spid="_x0000_s1847" style="position:absolute;left:3085;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nEsEA&#10;AADcAAAADwAAAGRycy9kb3ducmV2LnhtbESPT4vCMBTE74LfITzBm6b+wXW7RhFxQfCkK3h9NG+b&#10;ss1LSWLtfnsjCB6HmfkNs9p0thYt+VA5VjAZZyCIC6crLhVcfr5HSxAhImusHZOCfwqwWfd7K8y1&#10;u/OJ2nMsRYJwyFGBibHJpQyFIYth7Bri5P06bzEm6UupPd4T3NZymmULabHitGCwoZ2h4u98swpK&#10;U2Ue95+yOXlqpx9Hc6Vbp9Rw0G2/QETq4jv8ah+0guVsDs8z6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XZxLBAAAA3AAAAA8AAAAAAAAAAAAAAAAAmAIAAGRycy9kb3du&#10;cmV2LnhtbFBLBQYAAAAABAAEAPUAAACGAwAAAAA=&#10;" fillcolor="#adf8bb" stroked="f"/>
                        <v:rect id="Rectangle 820" o:spid="_x0000_s1848" style="position:absolute;left:3089;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m18IA&#10;AADcAAAADwAAAGRycy9kb3ducmV2LnhtbESPT4vCMBTE7wt+h/CEva1pd1FKbRQRFgRPq+L52Tz7&#10;x+alNrF2v70RBI/DzPyGyZaDaURPnassK4gnEQji3OqKCwWH/e9XAsJ5ZI2NZVLwTw6Wi9FHhqm2&#10;d/6jfucLESDsUlRQet+mUrq8JINuYlvi4J1tZ9AH2RVSd3gPcNPI7yiaSYMVh4USW1qXlF92N6Og&#10;Zh3352tSH+MNn2y77YeYpFKf42E1B+Fp8O/wq73RCpKfKTzPh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qbXwgAAANwAAAAPAAAAAAAAAAAAAAAAAJgCAABkcnMvZG93&#10;bnJldi54bWxQSwUGAAAAAAQABAD1AAAAhwMAAAAA&#10;" fillcolor="#abf9ba" stroked="f"/>
                        <v:rect id="Rectangle 821" o:spid="_x0000_s1849" style="position:absolute;left:3093;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X+cIA&#10;AADcAAAADwAAAGRycy9kb3ducmV2LnhtbESPzQrCMBCE74LvEFbwIpqqIFKNooLoQQ/+PMDSrG21&#10;2ZQmavXpjSB4HGbmG2Y6r00hHlS53LKCfi8CQZxYnXOq4Hxad8cgnEfWWFgmBS9yMJ81G1OMtX3y&#10;gR5Hn4oAYRejgsz7MpbSJRkZdD1bEgfvYiuDPsgqlbrCZ4CbQg6iaCQN5hwWMixplVFyO96Nguhg&#10;6Lrb7HfDtH937+uykyzWHaXarXoxAeGp9v/wr73VCsbDEXzPhCMgZ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Jf5wgAAANwAAAAPAAAAAAAAAAAAAAAAAJgCAABkcnMvZG93&#10;bnJldi54bWxQSwUGAAAAAAQABAD1AAAAhwMAAAAA&#10;" fillcolor="#a9f9b8" stroked="f"/>
                        <v:rect id="Rectangle 822" o:spid="_x0000_s1850" style="position:absolute;left:3097;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g3cQA&#10;AADcAAAADwAAAGRycy9kb3ducmV2LnhtbESP3WoCMRSE7wu+QzhC72rWFuyyNYoKglUQf/oAp8np&#10;ZnFzst2k7vr2plDo5TAz3zDTee9qcaU2VJ4VjEcZCGLtTcWlgo/z+ikHESKywdozKbhRgPls8DDF&#10;wviOj3Q9xVIkCIcCFdgYm0LKoC05DCPfECfvy7cOY5JtKU2LXYK7Wj5n2UQ6rDgtWGxoZUlfTj9O&#10;Qdw3Ovtk/b487Bck7WTbfe9Qqcdhv3gDEamP/+G/9sYoyF9e4fd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4N3EAAAA3AAAAA8AAAAAAAAAAAAAAAAAmAIAAGRycy9k&#10;b3ducmV2LnhtbFBLBQYAAAAABAAEAPUAAACJAwAAAAA=&#10;" fillcolor="#a7f9b7" stroked="f"/>
                        <v:rect id="Rectangle 823" o:spid="_x0000_s1851" style="position:absolute;left:3100;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V/cEA&#10;AADcAAAADwAAAGRycy9kb3ducmV2LnhtbERP3WrCMBS+H+wdwhG8m6kTtq4aZQzFIgw25wMcmmNb&#10;TE5Kk/69vbkYePnx/W92ozWip9bXjhUsFwkI4sLpmksFl7/DSwrCB2SNxjEpmMjDbvv8tMFMu4F/&#10;qT+HUsQQ9hkqqEJoMil9UZFFv3ANceSurrUYImxLqVscYrg18jVJ3qTFmmNDhQ19VVTczp1VYL7N&#10;JT0uQ316Z7tP+8l9/HS5UvPZ+LkGEWgMD/G/O9cK0lVcG8/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oFf3BAAAA3AAAAA8AAAAAAAAAAAAAAAAAmAIAAGRycy9kb3du&#10;cmV2LnhtbFBLBQYAAAAABAAEAPUAAACGAwAAAAA=&#10;" fillcolor="#a5f9b6" stroked="f"/>
                        <v:rect id="Rectangle 824" o:spid="_x0000_s1852" style="position:absolute;left:3103;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MYA&#10;AADcAAAADwAAAGRycy9kb3ducmV2LnhtbESPT2sCMRTE7wW/Q3iFXkrN+qeL3RpFpIoXD1UPPT42&#10;r5vFzcuyiRr99EYo9DjMzG+Y6TzaRpyp87VjBYN+BoK4dLrmSsFhv3qbgPABWWPjmBRcycN81nua&#10;YqHdhb/pvAuVSBD2BSowIbSFlL40ZNH3XUucvF/XWQxJdpXUHV4S3DZymGW5tFhzWjDY0tJQedyd&#10;rIK4/OF8fDu8HvVia9bv8faV13ulXp7j4hNEoBj+w3/tjVYwGX3A40w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VMYAAADcAAAADwAAAAAAAAAAAAAAAACYAgAAZHJz&#10;L2Rvd25yZXYueG1sUEsFBgAAAAAEAAQA9QAAAIsDAAAAAA==&#10;" fillcolor="#a3f9b5" stroked="f"/>
                        <v:rect id="Rectangle 825" o:spid="_x0000_s1853" style="position:absolute;left:3108;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vesIA&#10;AADcAAAADwAAAGRycy9kb3ducmV2LnhtbERPTYvCMBC9C/sfwix4kTVdEanVKFJYkQXBqrDXoRnb&#10;YjOpTazdf28OgsfH+16ue1OLjlpXWVbwPY5AEOdWV1woOJ9+vmIQziNrrC2Tgn9ysF59DJaYaPvg&#10;jLqjL0QIYZeggtL7JpHS5SUZdGPbEAfuYluDPsC2kLrFRwg3tZxE0UwarDg0lNhQWlJ+Pd6Nglvc&#10;/KW3fnNIf7t5N8rO2+t+tlVq+NlvFiA89f4tfrl3WkE8Df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u96wgAAANwAAAAPAAAAAAAAAAAAAAAAAJgCAABkcnMvZG93&#10;bnJldi54bWxQSwUGAAAAAAQABAD1AAAAhwMAAAAA&#10;" fillcolor="#a1fab3" stroked="f"/>
                        <v:rect id="Rectangle 826" o:spid="_x0000_s1854" style="position:absolute;left:3111;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0eMYA&#10;AADcAAAADwAAAGRycy9kb3ducmV2LnhtbESPQWvCQBSE74X+h+UVeim6UUQ0ZiNFUKQV2kbB6yP7&#10;TEKzb+PuVtN/3xWEHoeZ+YbJlr1pxYWcbywrGA0TEMSl1Q1XCg779WAGwgdkja1lUvBLHpb540OG&#10;qbZX/qJLESoRIexTVFCH0KVS+rImg35oO+LonawzGKJ0ldQOrxFuWjlOkqk02HBcqLGjVU3ld/Fj&#10;FMjtx3tRhIlrX2g3P24+33h9OCv1/NS/LkAE6sN/+N7eagWzyQh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v0eMYAAADcAAAADwAAAAAAAAAAAAAAAACYAgAAZHJz&#10;L2Rvd25yZXYueG1sUEsFBgAAAAAEAAQA9QAAAIsDAAAAAA==&#10;" fillcolor="#9ffab2" stroked="f"/>
                        <v:rect id="Rectangle 827" o:spid="_x0000_s1855" style="position:absolute;left:3114;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ilMUA&#10;AADcAAAADwAAAGRycy9kb3ducmV2LnhtbESP0WrCQBRE3wX/YbmCb7oxWAmpq6igWAi0UT/gkr1N&#10;0mbvhuwa4993C4U+DjNzhllvB9OInjpXW1awmEcgiAuray4V3K7HWQLCeWSNjWVS8CQH2814tMZU&#10;2wfn1F98KQKEXYoKKu/bVEpXVGTQzW1LHLxP2xn0QXal1B0+Atw0Mo6ilTRYc1iosKVDRcX35W4U&#10;vNtT/mFWWbHv70mTfWUvz338ptR0MuxeQXga/H/4r33WCpJlDL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KUxQAAANwAAAAPAAAAAAAAAAAAAAAAAJgCAABkcnMv&#10;ZG93bnJldi54bWxQSwUGAAAAAAQABAD1AAAAigMAAAAA&#10;" fillcolor="#9dfab1" stroked="f"/>
                        <v:rect id="Rectangle 828" o:spid="_x0000_s1856" style="position:absolute;left:3117;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aQsQA&#10;AADcAAAADwAAAGRycy9kb3ducmV2LnhtbESPT2sCMRTE74LfIbxCb5rtroiuRpGK0EsP/gGvj81z&#10;N7h5iZtUt9++KQgeh5n5DbNc97YVd+qCcazgY5yBIK6cNlwrOB13oxmIEJE1to5JwS8FWK+GgyWW&#10;2j14T/dDrEWCcChRQROjL6UMVUMWw9h54uRdXGcxJtnVUnf4SHDbyjzLptKi4bTQoKfPhqrr4ccq&#10;2Nzs1lyMP07zeTHx3/tz3haFUu9v/WYBIlIfX+Fn+0srmE0K+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mkLEAAAA3AAAAA8AAAAAAAAAAAAAAAAAmAIAAGRycy9k&#10;b3ducmV2LnhtbFBLBQYAAAAABAAEAPUAAACJAwAAAAA=&#10;" fillcolor="#9bfaaf" stroked="f"/>
                        <v:rect id="Rectangle 829" o:spid="_x0000_s1857" style="position:absolute;left:3122;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02cQA&#10;AADcAAAADwAAAGRycy9kb3ducmV2LnhtbESPQYvCMBSE74L/ITxhL7KmFpFSjaKCIuvJ6np+NM+2&#10;2LyUJqtdf71ZWPA4zMw3zHzZmVrcqXWVZQXjUQSCOLe64kLB+bT9TEA4j6yxtkwKfsnBctHvzTHV&#10;9sFHume+EAHCLkUFpfdNKqXLSzLoRrYhDt7VtgZ9kG0hdYuPADe1jKNoKg1WHBZKbGhTUn7LfowC&#10;G2e8X+/06qt+xsPv0/MSH+xOqY9Bt5qB8NT5d/i/vdcKkskE/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7dNnEAAAA3AAAAA8AAAAAAAAAAAAAAAAAmAIAAGRycy9k&#10;b3ducmV2LnhtbFBLBQYAAAAABAAEAPUAAACJAwAAAAA=&#10;" fillcolor="#99fbae" stroked="f"/>
                        <v:rect id="Rectangle 830" o:spid="_x0000_s1858" style="position:absolute;left:3125;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pQsMA&#10;AADcAAAADwAAAGRycy9kb3ducmV2LnhtbESPQWvCQBSE7wX/w/IK3uqmmqaSuooKQq810tLbI/ua&#10;BLNvQ/Zp4r93C4Ueh5n5hlltRteqK/Wh8WzgeZaAIi69bbgycCoOT0tQQZAttp7JwI0CbNaThxXm&#10;1g/8QdejVCpCOORooBbpcq1DWZPDMPMdcfR+fO9QouwrbXscIty1ep4kmXbYcFyosaN9TeX5eHEG&#10;8PXMvF8M6U6yz6/Cf0vaFmLM9HHcvoESGuU//Nd+twaW6Qv8nolH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mpQsMAAADcAAAADwAAAAAAAAAAAAAAAACYAgAAZHJzL2Rv&#10;d25yZXYueG1sUEsFBgAAAAAEAAQA9QAAAIgDAAAAAA==&#10;" fillcolor="#97fbad" stroked="f"/>
                        <v:rect id="Rectangle 831" o:spid="_x0000_s1859" style="position:absolute;left:3128;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UWMYA&#10;AADcAAAADwAAAGRycy9kb3ducmV2LnhtbESPQWvCQBSE74X+h+UVvNVNahGbugklIPSgFa0HvT2y&#10;zyTt7tuQXTX++25B8DjMzDfMvBisEWfqfetYQTpOQBBXTrdcK9h9L55nIHxA1mgck4IreSjyx4c5&#10;ZtpdeEPnbahFhLDPUEETQpdJ6auGLPqx64ijd3S9xRBlX0vd4yXCrZEvSTKVFluOCw12VDZU/W5P&#10;VsGPmejD/rhcvJXr01dqr2a3Ckap0dPw8Q4i0BDu4Vv7UyuYvU7h/0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QUWMYAAADcAAAADwAAAAAAAAAAAAAAAACYAgAAZHJz&#10;L2Rvd25yZXYueG1sUEsFBgAAAAAEAAQA9QAAAIsDAAAAAA==&#10;" fillcolor="#95fbac" stroked="f"/>
                        <v:rect id="Rectangle 832" o:spid="_x0000_s1860" style="position:absolute;left:3133;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SOr8A&#10;AADcAAAADwAAAGRycy9kb3ducmV2LnhtbESPzQrCMBCE74LvEFbwpqkiKtUoRRC8+fsAS7O21WZT&#10;mmirT28EweMwM98wy3VrSvGk2hWWFYyGEQji1OqCMwWX83YwB+E8ssbSMil4kYP1qttZYqxtw0d6&#10;nnwmAoRdjApy76tYSpfmZNANbUUcvKutDfog60zqGpsAN6UcR9FUGiw4LORY0San9H56GAVt4u8u&#10;2R4vzevwrq43LUfvYq9Uv9cmCxCeWv8P/9o7rWA+mcH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oJI6vwAAANwAAAAPAAAAAAAAAAAAAAAAAJgCAABkcnMvZG93bnJl&#10;di54bWxQSwUGAAAAAAQABAD1AAAAhAMAAAAA&#10;" fillcolor="#93fbaa" stroked="f"/>
                        <v:rect id="Rectangle 833" o:spid="_x0000_s1861" style="position:absolute;left:3136;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oL8EA&#10;AADcAAAADwAAAGRycy9kb3ducmV2LnhtbERPz2vCMBS+C/4P4Qm7aeooo3RNRQTtDmOwunl+NG9t&#10;sXmpSVa7/345DHb8+H4Xu9kMYiLne8sKtpsEBHFjdc+tgo/zcZ2B8AFZ42CZFPyQh125XBSYa3vn&#10;d5rq0IoYwj5HBV0IYy6lbzoy6Dd2JI7cl3UGQ4SuldrhPYabQT4myZM02HNs6HCkQ0fNtf42Ck5N&#10;vW8vaXarWFfTG+vXi//MlHpYzftnEIHm8C/+c79oBVka18Y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B6C/BAAAA3AAAAA8AAAAAAAAAAAAAAAAAmAIAAGRycy9kb3du&#10;cmV2LnhtbFBLBQYAAAAABAAEAPUAAACGAwAAAAA=&#10;" fillcolor="#91fba9" stroked="f"/>
                        <v:rect id="Rectangle 834" o:spid="_x0000_s1862" style="position:absolute;left:3139;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QqccA&#10;AADcAAAADwAAAGRycy9kb3ducmV2LnhtbESPS2vDMBCE74X+B7GFXkoip7R5uFFCWmrIqeThS25b&#10;a2OZWCvXUmPn30eBQo/DzHzDzJe9rcWZWl85VjAaJiCIC6crLhXk+2wwBeEDssbaMSm4kIfl4v5u&#10;jql2HW/pvAuliBD2KSowITSplL4wZNEPXUMcvaNrLYYo21LqFrsIt7V8TpKxtFhxXDDY0Ieh4rT7&#10;tQq+sqf8SOZz9Z1vDj/ZpBu/z15RqceHfvUGIlAf/sN/7bVWMH2Zwe1M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B0KnHAAAA3AAAAA8AAAAAAAAAAAAAAAAAmAIAAGRy&#10;cy9kb3ducmV2LnhtbFBLBQYAAAAABAAEAPUAAACMAwAAAAA=&#10;" fillcolor="#8ffba8" stroked="f"/>
                        <v:rect id="Rectangle 835" o:spid="_x0000_s1863" style="position:absolute;left:3143;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WYsEA&#10;AADcAAAADwAAAGRycy9kb3ducmV2LnhtbERPTWsCMRC9F/wPYQRvNduCVrZGKRHBg5daQY/DZroJ&#10;u5msm1TXf98cBI+P971cD74VV+qjC6zgbVqAIK6CcVwrOP5sXxcgYkI22AYmBXeKsF6NXpZYmnDj&#10;b7oeUi1yCMcSFdiUulLKWFnyGKehI87cb+g9pgz7Wpoebznct/K9KObSo+PcYLEjbalqDn9ewbk5&#10;aTvTl7QJp72Wc+0+GndXajIevj5BJBrSU/xw74yCxSzPz2fy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VmLBAAAA3AAAAA8AAAAAAAAAAAAAAAAAmAIAAGRycy9kb3du&#10;cmV2LnhtbFBLBQYAAAAABAAEAPUAAACGAwAAAAA=&#10;" fillcolor="#8dfba7" stroked="f"/>
                        <v:rect id="Rectangle 836" o:spid="_x0000_s1864" style="position:absolute;left:3147;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lcYA&#10;AADcAAAADwAAAGRycy9kb3ducmV2LnhtbESP3WrCQBSE74W+w3IE73STQjWkboKEtliQgj+FXh6y&#10;p0lI9mzIrhrfvisUvBxm5htmnY+mExcaXGNZQbyIQBCXVjdcKTgd3+cJCOeRNXaWScGNHOTZ02SN&#10;qbZX3tPl4CsRIOxSVFB736dSurImg25he+Lg/drBoA9yqKQe8BrgppPPUbSUBhsOCzX2VNRUtoez&#10;UfCdfLXt6s18FD+74rxdJfHyk2OlZtNx8wrC0+gf4f/2VitIXmK4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zlcYAAADcAAAADwAAAAAAAAAAAAAAAACYAgAAZHJz&#10;L2Rvd25yZXYueG1sUEsFBgAAAAAEAAQA9QAAAIsDAAAAAA==&#10;" fillcolor="#8bfba5" stroked="f"/>
                        <v:rect id="Rectangle 837" o:spid="_x0000_s1865" style="position:absolute;left:3151;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ROMUA&#10;AADcAAAADwAAAGRycy9kb3ducmV2LnhtbESPQWvCQBSE7wX/w/KE3upGocFGVxFFEaSHWA96e2Rf&#10;ssHs25BdNf57t1DocZiZb5j5sreNuFPna8cKxqMEBHHhdM2VgtPP9mMKwgdkjY1jUvAkD8vF4G2O&#10;mXYPzul+DJWIEPYZKjAhtJmUvjBk0Y9cSxy90nUWQ5RdJXWHjwi3jZwkSSot1hwXDLa0NlRcjzer&#10;gPPUbNJzeriE8+HbfO3LfLwrlXof9qsZiEB9+A//tfdawfRzAr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dE4xQAAANwAAAAPAAAAAAAAAAAAAAAAAJgCAABkcnMv&#10;ZG93bnJldi54bWxQSwUGAAAAAAQABAD1AAAAigMAAAAA&#10;" fillcolor="#89fba4" stroked="f"/>
                        <v:rect id="Rectangle 838" o:spid="_x0000_s1866" style="position:absolute;left:3154;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Dp8UA&#10;AADcAAAADwAAAGRycy9kb3ducmV2LnhtbESPQWvCQBSE74X+h+UJvdWNqYYQXSUohULxYNp6fmRf&#10;k9Ds2zS7iem/dwWhx2FmvmE2u8m0YqTeNZYVLOYRCOLS6oYrBZ8fr88pCOeRNbaWScEfOdhtHx82&#10;mGl74RONha9EgLDLUEHtfZdJ6cqaDLq57YiD9217gz7IvpK6x0uAm1bGUZRIgw2HhRo72tdU/hSD&#10;UXDOqyQ+8O+76b5Wy/Q4FDJqCqWeZlO+BuFp8v/he/tNK0hXL3A7E4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MOnxQAAANwAAAAPAAAAAAAAAAAAAAAAAJgCAABkcnMv&#10;ZG93bnJldi54bWxQSwUGAAAAAAQABAD1AAAAigMAAAAA&#10;" fillcolor="#87fba3" stroked="f"/>
                        <v:rect id="Rectangle 839" o:spid="_x0000_s1867" style="position:absolute;left:3159;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JcQA&#10;AADcAAAADwAAAGRycy9kb3ducmV2LnhtbESPUUvDQBCE3wX/w7GCb/aSoiWkvRYRhEKhYGyhj0tu&#10;zQVze+FubVN/vScIPg4z8w2z2kx+UGeKqQ9soJwVoIjbYHvuDBzeXx8qUEmQLQ6BycCVEmzWtzcr&#10;rG248BudG+lUhnCq0YATGWutU+vIY5qFkTh7HyF6lCxjp23ES4b7Qc+LYqE99pwXHI704qj9bL68&#10;gb1cFxLTrim/55U9uUPp9+FozP3d9LwEJTTJf/ivvbUGqqdH+D2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CCXEAAAA3AAAAA8AAAAAAAAAAAAAAAAAmAIAAGRycy9k&#10;b3ducmV2LnhtbFBLBQYAAAAABAAEAPUAAACJAwAAAAA=&#10;" fillcolor="#85fca2" stroked="f"/>
                        <v:rect id="Rectangle 840" o:spid="_x0000_s1868" style="position:absolute;left:3162;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CfMYA&#10;AADcAAAADwAAAGRycy9kb3ducmV2LnhtbESP3WrCQBSE7wt9h+UUvKsblZSYuooIwUJF8Ae8PWSP&#10;SWr2bMyuJn37rlDwcpiZb5jZoje1uFPrKssKRsMIBHFudcWFguMhe09AOI+ssbZMCn7JwWL++jLD&#10;VNuOd3Tf+0IECLsUFZTeN6mULi/JoBvahjh4Z9sa9EG2hdQtdgFuajmOog9psOKwUGJDq5Lyy/5m&#10;FHz7bN3F2Wky3V7Pp8vPaHNLrhulBm/98hOEp94/w//tL60giWN4nA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rCfMYAAADcAAAADwAAAAAAAAAAAAAAAACYAgAAZHJz&#10;L2Rvd25yZXYueG1sUEsFBgAAAAAEAAQA9QAAAIsDAAAAAA==&#10;" fillcolor="#83fca1" stroked="f"/>
                        <v:rect id="Rectangle 841" o:spid="_x0000_s1869" style="position:absolute;left:3167;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6yhMUA&#10;AADcAAAADwAAAGRycy9kb3ducmV2LnhtbESPQWvCQBSE7wX/w/KE3uomNhWJrkEChZ4K2lLw9sg+&#10;N9Hs25DdJml/vSsUehxm5htmW0y2FQP1vnGsIF0kIIgrpxs2Cj4/Xp/WIHxA1tg6JgU/5KHYzR62&#10;mGs38oGGYzAiQtjnqKAOocul9FVNFv3CdcTRO7veYoiyN1L3OEa4beUySVbSYsNxocaOypqq6/Hb&#10;KhjZXwb/nJYX+/47ZKfWZIcvo9TjfNpvQASawn/4r/2mFaxfVnA/E4+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rKExQAAANwAAAAPAAAAAAAAAAAAAAAAAJgCAABkcnMv&#10;ZG93bnJldi54bWxQSwUGAAAAAAQABAD1AAAAigMAAAAA&#10;" fillcolor="#81fc9f" stroked="f"/>
                        <v:rect id="Rectangle 842" o:spid="_x0000_s1870" style="position:absolute;left:3170;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vScQA&#10;AADcAAAADwAAAGRycy9kb3ducmV2LnhtbESPzWrCQBSF9wXfYbhCd81EoVbSjCJqoO2iUBu6vmSu&#10;STRzJ2TGJL59RxBcHs7Px0nXo2lET52rLSuYRTEI4sLqmksF+W/2sgThPLLGxjIpuJKD9WrylGKi&#10;7cA/1B98KcIIuwQVVN63iZSuqMigi2xLHLyj7Qz6ILtS6g6HMG4aOY/jhTRYcyBU2NK2ouJ8uJgA&#10;2Q4Zf5rT4rz7xuslz+fF1/5PqefpuHkH4Wn0j/C9/aEVLF/f4HY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L0nEAAAA3AAAAA8AAAAAAAAAAAAAAAAAmAIAAGRycy9k&#10;b3ducmV2LnhtbFBLBQYAAAAABAAEAPUAAACJAwAAAAA=&#10;" fillcolor="#7ffc9e" stroked="f"/>
                        <v:rect id="Rectangle 843" o:spid="_x0000_s1871" style="position:absolute;left:3175;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h3sQA&#10;AADcAAAADwAAAGRycy9kb3ducmV2LnhtbERPy2rCQBTdF/yH4Qrd1UnFFo2OokJLqC3Ux8LlNXOb&#10;CWbuhMzEpH/vLApdHs57septJW7U+NKxgudRAoI4d7rkQsHp+PY0BeEDssbKMSn4JQ+r5eBhgal2&#10;He/pdgiFiCHsU1RgQqhTKX1uyKIfuZo4cj+usRgibAqpG+xiuK3kOElepcWSY4PBmraG8uuhtQre&#10;T1+XWZt9X8/dx2erzWSyCbtMqcdhv56DCNSHf/GfO9MKpi9xbTw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Id7EAAAA3AAAAA8AAAAAAAAAAAAAAAAAmAIAAGRycy9k&#10;b3ducmV2LnhtbFBLBQYAAAAABAAEAPUAAACJAwAAAAA=&#10;" fillcolor="#7dfc9c" stroked="f"/>
                        <v:rect id="Rectangle 844" o:spid="_x0000_s1872" style="position:absolute;left:3178;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esQA&#10;AADcAAAADwAAAGRycy9kb3ducmV2LnhtbESPT2vCQBTE7wW/w/IEb3WT4r+mrlIEwYsUU2mvj+wz&#10;Ce6+jdlVk2/vFoQeh5n5DbNcd9aIG7W+dqwgHScgiAunay4VHL+3rwsQPiBrNI5JQU8e1qvByxIz&#10;7e58oFseShEh7DNUUIXQZFL6oiKLfuwa4uidXGsxRNmWUrd4j3Br5FuSzKTFmuNChQ1tKirO+dUq&#10;mKS/3de+T6/GnGbzn0uOLHtUajTsPj9ABOrCf/jZ3mkFi+k7/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BFHrEAAAA3AAAAA8AAAAAAAAAAAAAAAAAmAIAAGRycy9k&#10;b3ducmV2LnhtbFBLBQYAAAAABAAEAPUAAACJAwAAAAA=&#10;" fillcolor="#7bfd9b" stroked="f"/>
                        <v:rect id="Rectangle 845" o:spid="_x0000_s1873" style="position:absolute;left:3181;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czcEA&#10;AADcAAAADwAAAGRycy9kb3ducmV2LnhtbERPz2vCMBS+D/wfwhvstqaTUqQzSqlMPG2z6v3RPJuy&#10;5qVrYu3+++Uw2PHj+73ezrYXE42+c6zgJUlBEDdOd9wqOJ/enlcgfEDW2DsmBT/kYbtZPKyx0O7O&#10;R5rq0IoYwr5ABSaEoZDSN4Ys+sQNxJG7utFiiHBspR7xHsNtL5dpmkuLHccGgwNVhpqv+mYV5OU+&#10;a75zzKb3j1Z/lldTXXZHpZ4e5/IVRKA5/Iv/3AetYJXH+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inM3BAAAA3AAAAA8AAAAAAAAAAAAAAAAAmAIAAGRycy9kb3du&#10;cmV2LnhtbFBLBQYAAAAABAAEAPUAAACGAwAAAAA=&#10;" fillcolor="#79fd9a" stroked="f"/>
                        <v:rect id="Rectangle 846" o:spid="_x0000_s1874" style="position:absolute;left:3184;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kOb8A&#10;AADcAAAADwAAAGRycy9kb3ducmV2LnhtbESPzQrCMBCE74LvEFbwIprqoUg1ivgDXq3ieW3Wttps&#10;ShO1vr0RBI/DzHzDzJetqcSTGldaVjAeRSCIM6tLzhWcjrvhFITzyBory6TgTQ6Wi25njom2Lz7Q&#10;M/W5CBB2CSoovK8TKV1WkEE3sjVx8K62MeiDbHKpG3wFuKnkJIpiabDksFBgTeuCsnv6MArc5nK+&#10;HbaXNvWmGtzOdxvXmVWq32tXMxCeWv8P/9p7rWAaj+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uaQ5vwAAANwAAAAPAAAAAAAAAAAAAAAAAJgCAABkcnMvZG93bnJl&#10;di54bWxQSwUGAAAAAAQABAD1AAAAhAMAAAAA&#10;" fillcolor="#77fd99" stroked="f"/>
                        <v:rect id="Rectangle 847" o:spid="_x0000_s1875" style="position:absolute;left:3189;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yw8UA&#10;AADcAAAADwAAAGRycy9kb3ducmV2LnhtbESPzWrDMBCE74G+g9hCb7HcHILjRgkhIfQvlzi+5LZY&#10;W9vEWhlJje23rwqFHoeZ+YZZb0fTiTs531pW8JykIIgrq1uuFZSX4zwD4QOyxs4yKZjIw3bzMFtj&#10;ru3AZ7oXoRYRwj5HBU0IfS6lrxoy6BPbE0fvyzqDIUpXS+1wiHDTyUWaLqXBluNCgz3tG6puxbdR&#10;MEzp++r1ozwdrjfyx+vwWR+kU+rpcdy9gAg0hv/wX/tNK8iW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HLDxQAAANwAAAAPAAAAAAAAAAAAAAAAAJgCAABkcnMv&#10;ZG93bnJldi54bWxQSwUGAAAAAAQABAD1AAAAigMAAAAA&#10;" fillcolor="#75fd98" stroked="f"/>
                        <v:rect id="Rectangle 848" o:spid="_x0000_s1876" style="position:absolute;left:3192;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QsYA&#10;AADcAAAADwAAAGRycy9kb3ducmV2LnhtbESP0WrCQBRE3wX/YblCX6RuqpCG6CqlVCgUirV+wDV7&#10;TaLZu+nuNkn/visIPg4zc4ZZbQbTiI6cry0reJolIIgLq2suFRy+t48ZCB+QNTaWScEfedisx6MV&#10;5tr2/EXdPpQiQtjnqKAKoc2l9EVFBv3MtsTRO1lnMETpSqkd9hFuGjlPklQarDkuVNjSa0XFZf9r&#10;FHwuTtsfN513z+kuc4feHd/O7YdSD5PhZQki0BDu4Vv7XSvI0gVcz8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nQsYAAADcAAAADwAAAAAAAAAAAAAAAACYAgAAZHJz&#10;L2Rvd25yZXYueG1sUEsFBgAAAAAEAAQA9QAAAIsDAAAAAA==&#10;" fillcolor="#73fd97" stroked="f"/>
                        <v:rect id="Rectangle 849" o:spid="_x0000_s1877" style="position:absolute;left:3195;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ZScUA&#10;AADcAAAADwAAAGRycy9kb3ducmV2LnhtbESPQWvCQBSE7wX/w/KE3urGUKOkrkEFqTdpUii9PbKv&#10;SWj2bchuTOqv7xYKHoeZ+YbZZpNpxZV611hWsFxEIIhLqxuuFLwXp6cNCOeRNbaWScEPOch2s4ct&#10;ptqO/EbX3FciQNilqKD2vkuldGVNBt3CdsTB+7K9QR9kX0nd4xjgppVxFCXSYMNhocaOjjWV3/lg&#10;FLhLFB+G9Xh8/ViV/iaLy7D6lEo9zqf9CwhPk7+H/9tnrWCTPMP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ZlJxQAAANwAAAAPAAAAAAAAAAAAAAAAAJgCAABkcnMv&#10;ZG93bnJldi54bWxQSwUGAAAAAAQABAD1AAAAigMAAAAA&#10;" fillcolor="#71fe96" stroked="f"/>
                        <v:rect id="Rectangle 850" o:spid="_x0000_s1878" style="position:absolute;left:3198;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TWcMA&#10;AADcAAAADwAAAGRycy9kb3ducmV2LnhtbESPzWrDMBCE74G+g9hCL6GWUxLXuFZCaDEEcqqT3hdr&#10;a5taK2PJP3n7qFDocZiZb5j8sJhOTDS41rKCTRSDIK6sbrlWcL0UzykI55E1dpZJwY0cHPYPqxwz&#10;bWf+pKn0tQgQdhkqaLzvMyld1ZBBF9meOHjfdjDogxxqqQecA9x08iWOE2mw5bDQYE/vDVU/5WgU&#10;dNO4NfrjvC6+Xktb7CTTOWWlnh6X4xsIT4v/D/+1T1pBmuzg90w4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YTWcMAAADcAAAADwAAAAAAAAAAAAAAAACYAgAAZHJzL2Rv&#10;d25yZXYueG1sUEsFBgAAAAAEAAQA9QAAAIgDAAAAAA==&#10;" fillcolor="#6ffe94" stroked="f"/>
                        <v:rect id="Rectangle 851" o:spid="_x0000_s1879" style="position:absolute;left:3203;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QZ8MA&#10;AADcAAAADwAAAGRycy9kb3ducmV2LnhtbESPS4vCQBCE7wv+h6EFb+tEhaDRUcQHRPbk4+KtzbRJ&#10;MNMTMqOJ/95ZWNhjUVVfUYtVZyrxosaVlhWMhhEI4szqknMFl/P+ewrCeWSNlWVS8CYHq2Xva4GJ&#10;ti0f6XXyuQgQdgkqKLyvEyldVpBBN7Q1cfDutjHog2xyqRtsA9xUchxFsTRYclgosKZNQdnj9DQK&#10;fFrR7noYt+b2c3QTczin29lWqUG/W89BeOr8f/ivnWoF0ziG3zPhCM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iQZ8MAAADcAAAADwAAAAAAAAAAAAAAAACYAgAAZHJzL2Rv&#10;d25yZXYueG1sUEsFBgAAAAAEAAQA9QAAAIgDAAAAAA==&#10;" fillcolor="#6dfe93" stroked="f"/>
                        <v:rect id="Rectangle 852" o:spid="_x0000_s1880" style="position:absolute;left:3206;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OSsMA&#10;AADcAAAADwAAAGRycy9kb3ducmV2LnhtbESPQWsCMRSE7wX/Q3iCt5q1C1a2RpFCxUM9dC14fWye&#10;u4ublyVJTfrvm4LgcZiZb5j1NplB3Mj53rKCxbwAQdxY3XOr4Pv08bwC4QOyxsEyKfglD9vN5GmN&#10;lbaRv+hWh1ZkCPsKFXQhjJWUvunIoJ/bkTh7F+sMhixdK7XDmOFmkC9FsZQGe84LHY703lFzrX+M&#10;AulTeRzOx09bxtrHvTvHtC+Vmk3T7g1EoBQe4Xv7oBWslq/wfyYf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WOSsMAAADcAAAADwAAAAAAAAAAAAAAAACYAgAAZHJzL2Rv&#10;d25yZXYueG1sUEsFBgAAAAAEAAQA9QAAAIgDAAAAAA==&#10;" fillcolor="#6bfe92" stroked="f"/>
                        <v:rect id="Rectangle 853" o:spid="_x0000_s1881" style="position:absolute;left:3210;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9MsMA&#10;AADcAAAADwAAAGRycy9kb3ducmV2LnhtbERP3WrCMBS+H/gO4Qi7m6ljdqUaRcZkjnnRqQ9waI5N&#10;sTkpTdZ2Pr25GOzy4/tfbUbbiJ46XztWMJ8lIIhLp2uuFJxPu6cMhA/IGhvHpOCXPGzWk4cV5toN&#10;/E39MVQihrDPUYEJoc2l9KUhi37mWuLIXVxnMUTYVVJ3OMRw28jnJEmlxZpjg8GW3gyV1+OPVfCS&#10;LUxx3g+790NBr1/p563/qG5KPU7H7RJEoDH8i//ce60gS+PaeC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29MsMAAADcAAAADwAAAAAAAAAAAAAAAACYAgAAZHJzL2Rv&#10;d25yZXYueG1sUEsFBgAAAAAEAAQA9QAAAIgDAAAAAA==&#10;" fillcolor="#69fe91" stroked="f"/>
                        <v:rect id="Rectangle 854" o:spid="_x0000_s1882" style="position:absolute;left:3213;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QL8UA&#10;AADcAAAADwAAAGRycy9kb3ducmV2LnhtbESPQWvCQBSE74X+h+UVetNNpQZNXUUFQQRFo9AeH9nX&#10;bGj2bchuNP33XUHocZiZb5jZore1uFLrK8cK3oYJCOLC6YpLBZfzZjAB4QOyxtoxKfglD4v589MM&#10;M+1ufKJrHkoRIewzVGBCaDIpfWHIoh+6hjh63661GKJsS6lbvEW4reUoSVJpseK4YLChtaHiJ++s&#10;gnR96Q/02R2ded92q6/DfjfOp0q9vvTLDxCB+vAffrS3WsEkncL9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FAvxQAAANwAAAAPAAAAAAAAAAAAAAAAAJgCAABkcnMv&#10;ZG93bnJldi54bWxQSwUGAAAAAAQABAD1AAAAigMAAAAA&#10;" fillcolor="#67fe90" stroked="f"/>
                        <v:rect id="Rectangle 855" o:spid="_x0000_s1883" style="position:absolute;left:3217;top:2331;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baMQA&#10;AADcAAAADwAAAGRycy9kb3ducmV2LnhtbERPTWvCQBC9C/0PyxR6kbqxqElTV9GCqEdtIfQ2zU6T&#10;tNnZmN1q9Ne7B8Hj431P552pxZFaV1lWMBxEIIhzqysuFHx+rJ4TEM4ja6wtk4IzOZjPHnpTTLU9&#10;8Y6Oe1+IEMIuRQWl900qpctLMugGtiEO3I9tDfoA20LqFk8h3NTyJYom0mDFoaHEht5Lyv/2/0ZB&#10;NErGbruML1nym43jw9p/979elXp67BZvIDx1/i6+uTdaQRKH+eFMOA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G2jEAAAA3AAAAA8AAAAAAAAAAAAAAAAAmAIAAGRycy9k&#10;b3ducmV2LnhtbFBLBQYAAAAABAAEAPUAAACJAwAAAAA=&#10;" fillcolor="#65fe8e" stroked="f"/>
                        <v:rect id="Rectangle 856" o:spid="_x0000_s1884" style="position:absolute;left:3221;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DccA&#10;AADcAAAADwAAAGRycy9kb3ducmV2LnhtbESP0WrCQBRE34X+w3ILvhTdKLVKdBOKKARqC41+wCV7&#10;m6TN3g3ZNab9elco+DjMzBlmkw6mET11rrasYDaNQBAXVtdcKjgd95MVCOeRNTaWScEvOUiTh9EG&#10;Y20v/El97ksRIOxiVFB538ZSuqIig25qW+LgfdnOoA+yK6Xu8BLgppHzKHqRBmsOCxW2tK2o+MnP&#10;RsF3vlycn/ZvH9n7fPdss79t1B9ypcaPw+sahKfB38P/7UwrWC1n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Dg3HAAAA3AAAAA8AAAAAAAAAAAAAAAAAmAIAAGRy&#10;cy9kb3ducmV2LnhtbFBLBQYAAAAABAAEAPUAAACMAwAAAAA=&#10;" fillcolor="#63fe8d" stroked="f"/>
                        <v:rect id="Rectangle 857" o:spid="_x0000_s1885" style="position:absolute;left:3224;top:2331;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xF8EA&#10;AADcAAAADwAAAGRycy9kb3ducmV2LnhtbESPS6vCMBSE94L/IRzBnaa6UKlGKWLh7sTHxt2hOX3Q&#10;5qQ0ubX+eyMILoeZ+YbZHQbTiJ46V1lWsJhHIIgzqysuFNxv6WwDwnlkjY1lUvAiB4f9eLTDWNsn&#10;X6i/+kIECLsYFZTet7GULivJoJvbljh4ue0M+iC7QuoOnwFuGrmMopU0WHFYKLGlY0lZff03Cm5m&#10;SMwjrU+PZJ3LWtu8T9OzUtPJkGxBeBr8L/xt/2kFm/USPmfCEZD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zcRfBAAAA3AAAAA8AAAAAAAAAAAAAAAAAmAIAAGRycy9kb3du&#10;cmV2LnhtbFBLBQYAAAAABAAEAPUAAACGAwAAAAA=&#10;" fillcolor="#61fe8c" stroked="f"/>
                        <v:rect id="Rectangle 858" o:spid="_x0000_s1886" style="position:absolute;left:3229;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W1cQA&#10;AADcAAAADwAAAGRycy9kb3ducmV2LnhtbESP3WrCQBSE7wu+w3KE3ulG22qaukoQqr0R/HuAQ/Y0&#10;G5o9G7Orxrd3BaGXw8x8w8wWna3FhVpfOVYwGiYgiAunKy4VHA/fgxSED8gaa8ek4EYeFvPeywwz&#10;7a68o8s+lCJC2GeowITQZFL6wpBFP3QNcfR+XWsxRNmWUrd4jXBby3GSTKTFiuOCwYaWhoq//dkq&#10;OHcf643hPD+m2/fP1W51SgueKPXa7/IvEIG68B9+tn+0gnT6B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VtXEAAAA3AAAAA8AAAAAAAAAAAAAAAAAmAIAAGRycy9k&#10;b3ducmV2LnhtbFBLBQYAAAAABAAEAPUAAACJAwAAAAA=&#10;" fillcolor="#5ffe8a" stroked="f"/>
                        <v:rect id="Rectangle 859" o:spid="_x0000_s1887" style="position:absolute;left:3232;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U4sUA&#10;AADcAAAADwAAAGRycy9kb3ducmV2LnhtbESPQWvCQBSE7wX/w/IKvemmobQSXaVYpEKlovXQ4zP7&#10;TELz3obsGuO/dwWhx2FmvmGm855r1VHrKycGnkcJKJLc2UoKA/uf5XAMygcUi7UTMnAhD/PZ4GGK&#10;mXVn2VK3C4WKEPEZGihDaDKtfV4Sox+5hiR6R9cyhijbQtsWzxHOtU6T5FUzVhIXSmxoUVL+tzux&#10;ga9uvSmOH5xWzeGb98v+N+VPZ8zTY/8+ARWoD//he3tlDYzfXuB2Jh4B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BTixQAAANwAAAAPAAAAAAAAAAAAAAAAAJgCAABkcnMv&#10;ZG93bnJldi54bWxQSwUGAAAAAAQABAD1AAAAigMAAAAA&#10;" fillcolor="#5dff89" stroked="f"/>
                        <v:rect id="Rectangle 860" o:spid="_x0000_s1888" style="position:absolute;left:3235;top:2331;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QA8UA&#10;AADcAAAADwAAAGRycy9kb3ducmV2LnhtbESP0WoCMRRE3wX/IVyhbzVrqbqsRlGhxaI+1PYDbjfX&#10;zeLmZklS3fbrG6Hg4zAzZ5j5srONuJAPtWMFo2EGgrh0uuZKwefHy2MOIkRkjY1jUvBDAZaLfm+O&#10;hXZXfqfLMVYiQTgUqMDE2BZShtKQxTB0LXHyTs5bjEn6SmqP1wS3jXzKsom0WHNaMNjSxlB5Pn5b&#10;BevWdM+vMp7r06bZH/zbTv9+7ZR6GHSrGYhIXbyH/9tbrSCfju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ADxQAAANwAAAAPAAAAAAAAAAAAAAAAAJgCAABkcnMv&#10;ZG93bnJldi54bWxQSwUGAAAAAAQABAD1AAAAigMAAAAA&#10;" fillcolor="#5bff88" stroked="f"/>
                        <v:rect id="Rectangle 861" o:spid="_x0000_s1889" style="position:absolute;left:3238;top:2331;width: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utMUA&#10;AADcAAAADwAAAGRycy9kb3ducmV2LnhtbESP3WrCQBSE7wt9h+UUelc32uJP6iqmIBQCRaPg7TF7&#10;mixmz4bsNsa3dwuFXg4z8w2zXA+2ET113jhWMB4lIIhLpw1XCo6H7cschA/IGhvHpOBGHtarx4cl&#10;ptpdeU99ESoRIexTVFCH0KZS+rImi37kWuLofbvOYoiyq6Tu8BrhtpGTJJlKi4bjQo0tfdRUXoof&#10;qyB7pcW5z/O3rxPuTJYPRea2Rqnnp2HzDiLQEP7Df+1PrWA+m8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a60xQAAANwAAAAPAAAAAAAAAAAAAAAAAJgCAABkcnMv&#10;ZG93bnJldi54bWxQSwUGAAAAAAQABAD1AAAAigMAAAAA&#10;" fillcolor="#59ff87" stroked="f"/>
                        <v:shape id="Freeform 862" o:spid="_x0000_s1890" style="position:absolute;left:2974;top:2825;width:250;height:489;visibility:visible;mso-wrap-style:square;v-text-anchor:top" coordsize="25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KHcYA&#10;AADcAAAADwAAAGRycy9kb3ducmV2LnhtbESPQWsCMRSE7wX/Q3iF3mq2ClVXo4gilB4Et6Xo7bF5&#10;bhaTl3WTrtt/3xSEHoeZ+YZZrHpnRUdtqD0reBlmIIhLr2uuFHx+7J6nIEJE1mg9k4IfCrBaDh4W&#10;mGt/4wN1RaxEgnDIUYGJscmlDKUhh2HoG+LknX3rMCbZVlK3eEtwZ+Uoy16lw5rTgsGGNobKS/Ht&#10;FEh9vXan4367N+P389fsZPtiY5V6euzXcxCR+vgfvrfftILpZAJ/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KHcYAAADcAAAADwAAAAAAAAAAAAAAAACYAgAAZHJz&#10;L2Rvd25yZXYueG1sUEsFBgAAAAAEAAQA9QAAAIsDAAAAAA==&#10;" path="m250,74l236,334r,63l83,489,81,466,97,442r18,-22l135,397r23,-19l175,72r75,2xm33,416l2,437,,428,,416,13,394,30,375,48,355,68,338,78,,95,11r7,336l33,416xe" fillcolor="#00b050" stroked="f">
                          <v:path arrowok="t" o:connecttype="custom" o:connectlocs="250,74;236,334;236,397;83,489;81,466;97,442;115,420;135,397;158,378;158,378;175,72;250,74;250,74;33,416;2,437;0,428;0,416;13,394;30,375;48,355;68,338;68,338;78,0;95,11;102,347;102,347;33,416;33,416" o:connectangles="0,0,0,0,0,0,0,0,0,0,0,0,0,0,0,0,0,0,0,0,0,0,0,0,0,0,0,0"/>
                          <o:lock v:ext="edit" verticies="t"/>
                        </v:shape>
                        <v:rect id="Rectangle 863" o:spid="_x0000_s1891" style="position:absolute;left:3028;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R+cIA&#10;AADcAAAADwAAAGRycy9kb3ducmV2LnhtbERPz2vCMBS+C/4P4Q12EU23g5bOKEPYGAhOq+L10bw1&#10;xealJFHrf78cBI8f3+/5sretuJIPjWMFb5MMBHHldMO1gsP+a5yDCBFZY+uYFNwpwHIxHMyx0O7G&#10;O7qWsRYphEOBCkyMXSFlqAxZDBPXESfuz3mLMUFfS+3xlsJtK9+zbCotNpwaDHa0MlSdy4tVcPy1&#10;59Hdl7y+kJ/lm9PWfG+2Sr2+9J8fICL18Sl+uH+0gnyW1qY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hH5wgAAANwAAAAPAAAAAAAAAAAAAAAAAJgCAABkcnMvZG93&#10;bnJldi54bWxQSwUGAAAAAAQABAD1AAAAhwMAAAAA&#10;" fillcolor="#128356" stroked="f"/>
                        <v:rect id="Rectangle 864" o:spid="_x0000_s1892" style="position:absolute;left:3030;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ECMcA&#10;AADcAAAADwAAAGRycy9kb3ducmV2LnhtbESPT2vCQBTE7wW/w/IEb3WjLa2mriIWa6Qn0z/Q2yP7&#10;mkSzb8PuqvHbu0Khx2FmfsPMFp1pxImcry0rGA0TEMSF1TWXCj4/1vcTED4ga2wsk4ILeVjMe3cz&#10;TLU9845OeShFhLBPUUEVQptK6YuKDPqhbYmj92udwRClK6V2eI5w08hxkjxJgzXHhQpbWlVUHPKj&#10;UfC6n36/PXyNtu8/ueNHu8s2l2Wm1KDfLV9ABOrCf/ivnWkFk+c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RAjHAAAA3AAAAA8AAAAAAAAAAAAAAAAAmAIAAGRy&#10;cy9kb3ducmV2LnhtbFBLBQYAAAAABAAEAPUAAACMAwAAAAA=&#10;" fillcolor="#00af50" stroked="f"/>
                        <v:rect id="Rectangle 865" o:spid="_x0000_s1893" style="position:absolute;left:3033;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7/Y8EA&#10;AADcAAAADwAAAGRycy9kb3ducmV2LnhtbERPz2vCMBS+D/wfwhN2m+l2KKUaiw4HwtiG1ctub82z&#10;KTYvNYna/ffLYeDx4/u9qEbbiyv50DlW8DzLQBA3TnfcKjjs354KECEia+wdk4JfClAtJw8LLLW7&#10;8Y6udWxFCuFQogIT41BKGRpDFsPMDcSJOzpvMSboW6k93lK47eVLluXSYsepweBAr4aaU32xCr6+&#10;6856kj/r/Qe9b9xn7tCclXqcjqs5iEhjvIv/3VutoCjS/H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2PBAAAA3AAAAA8AAAAAAAAAAAAAAAAAmAIAAGRycy9kb3du&#10;cmV2LnhtbFBLBQYAAAAABAAEAPUAAACGAwAAAAA=&#10;" fillcolor="#01ae50" stroked="f"/>
                        <v:rect id="Rectangle 866" o:spid="_x0000_s1894" style="position:absolute;left:3034;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2S8YA&#10;AADcAAAADwAAAGRycy9kb3ducmV2LnhtbESP3WrCQBSE7wu+w3IEb4puIlZjdJVSKJaCgj/g7SF7&#10;TILZs2F3G9O37xYKvRxm5htmve1NIzpyvrasIJ0kIIgLq2suFVzO7+MMhA/IGhvLpOCbPGw3g6c1&#10;5to++EjdKZQiQtjnqKAKoc2l9EVFBv3EtsTRu1lnMETpSqkdPiLcNHKaJHNpsOa4UGFLbxUV99OX&#10;UYDy2S0+d8uuWB7SevYy22X781Wp0bB/XYEI1If/8F/7QyvIsh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t2S8YAAADcAAAADwAAAAAAAAAAAAAAAACYAgAAZHJz&#10;L2Rvd25yZXYueG1sUEsFBgAAAAAEAAQA9QAAAIsDAAAAAA==&#10;" fillcolor="#01ad50" stroked="f"/>
                        <v:rect id="Rectangle 867" o:spid="_x0000_s1895" style="position:absolute;left:3036;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Sk8cA&#10;AADcAAAADwAAAGRycy9kb3ducmV2LnhtbESP3WrCQBSE74W+w3IKvRGzUUFC6iqlVChYBdMK9u6Q&#10;Pfmp2bMhuzXx7bsFwcthZr5hluvBNOJCnastK5hGMQji3OqaSwVfn5tJAsJ5ZI2NZVJwJQfr1cNo&#10;iam2PR/okvlSBAi7FBVU3replC6vyKCLbEscvMJ2Bn2QXSl1h32Am0bO4nghDdYcFips6bWi/Jz9&#10;GgV8nh+/rz+m3+7Hb8ftR0E7PI2VenocXp5BeBr8PXxrv2sFSTKD/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IEpPHAAAA3AAAAA8AAAAAAAAAAAAAAAAAmAIAAGRy&#10;cy9kb3ducmV2LnhtbFBLBQYAAAAABAAEAPUAAACMAwAAAAA=&#10;" fillcolor="#01ac50" stroked="f"/>
                        <v:rect id="Rectangle 868" o:spid="_x0000_s1896" style="position:absolute;left:3039;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1KMYA&#10;AADcAAAADwAAAGRycy9kb3ducmV2LnhtbESPQWvCQBSE7wX/w/KE3upGxRJSVxFF8FBKTD30+Mg+&#10;s2mzb2N2Nam/vlso9DjMzDfMcj3YRtyo87VjBdNJAoK4dLrmSsHpff+UgvABWWPjmBR8k4f1avSw&#10;xEy7no90K0IlIoR9hgpMCG0mpS8NWfQT1xJH7+w6iyHKrpK6wz7CbSNnSfIsLdYcFwy2tDVUfhVX&#10;q+DzOjevxbn/uOdvu1N+vJh2kQ9KPY6HzQuIQEP4D/+1D1pBms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1KMYAAADcAAAADwAAAAAAAAAAAAAAAACYAgAAZHJz&#10;L2Rvd25yZXYueG1sUEsFBgAAAAAEAAQA9QAAAIsDAAAAAA==&#10;" fillcolor="#02ab51" stroked="f"/>
                        <v:rect id="Rectangle 869" o:spid="_x0000_s1897" style="position:absolute;left:3041;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K2sUA&#10;AADcAAAADwAAAGRycy9kb3ducmV2LnhtbESPT2sCMRTE7wW/Q3iCl1KzSqnbrVFUEDz04p+Dx8fm&#10;7W7o5mVJort+e1Mo9DjMzG+Y5XqwrbiTD8axgtk0A0FcOm24VnA5799yECEia2wdk4IHBVivRi9L&#10;LLTr+Uj3U6xFgnAoUEETY1dIGcqGLIap64iTVzlvMSbpa6k99gluWznPsg9p0XBaaLCjXUPlz+lm&#10;FWy7cF681v3187F1G5OZ6vvoK6Um42HzBSLSEP/Df+2DVpDn7/B7Jh0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sraxQAAANwAAAAPAAAAAAAAAAAAAAAAAJgCAABkcnMv&#10;ZG93bnJldi54bWxQSwUGAAAAAAQABAD1AAAAigMAAAAA&#10;" fillcolor="#02aa51" stroked="f"/>
                        <v:rect id="Rectangle 870" o:spid="_x0000_s1898" style="position:absolute;left:3044;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tw8QA&#10;AADcAAAADwAAAGRycy9kb3ducmV2LnhtbESPQWsCMRSE74X+h/CE3mrWSmVZjeIWhCL00K29PzbP&#10;TXDzsk2irv/eFAo9DjPzDbPajK4XFwrRelYwmxYgiFuvLXcKDl+75xJETMgae8+k4EYRNuvHhxVW&#10;2l/5ky5N6kSGcKxQgUlpqKSMrSGHceoH4uwdfXCYsgyd1AGvGe56+VIUC+nQcl4wONCbofbUnJ2C&#10;YOzp0NzsfPEz/6jruttvvw0q9TQZt0sQicb0H/5rv2sFZfkKv2fy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Y7cPEAAAA3AAAAA8AAAAAAAAAAAAAAAAAmAIAAGRycy9k&#10;b3ducmV2LnhtbFBLBQYAAAAABAAEAPUAAACJAwAAAAA=&#10;" fillcolor="#02a951" stroked="f"/>
                        <v:rect id="Rectangle 871" o:spid="_x0000_s1899" style="position:absolute;left:3046;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6csQA&#10;AADcAAAADwAAAGRycy9kb3ducmV2LnhtbESPzWrDMBCE74G+g9hCb4ncEoxxI4cQSMihlyYl58Va&#10;/9TWyrXWifv2VaHQ4zAz3zCb7ex6daMxtJ4NPK8SUMSlty3XBj4uh2UGKgiyxd4zGfimANviYbHB&#10;3Po7v9PtLLWKEA45GmhEhlzrUDbkMKz8QBy9yo8OJcqx1nbEe4S7Xr8kSaodthwXGhxo31DZnSdn&#10;QNJ1NdVdf5SpunzK29e6vfqTMU+P8+4VlNAs/+G/9skayLIUfs/EI6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C+nLEAAAA3AAAAA8AAAAAAAAAAAAAAAAAmAIAAGRycy9k&#10;b3ducmV2LnhtbFBLBQYAAAAABAAEAPUAAACJAwAAAAA=&#10;" fillcolor="#03a951" stroked="f"/>
                        <v:rect id="Rectangle 872" o:spid="_x0000_s1900" style="position:absolute;left:3047;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cWsYA&#10;AADcAAAADwAAAGRycy9kb3ducmV2LnhtbESPQWvCQBSE74L/YXlCL6IbC9oQXSUIhbaXoq2It0f2&#10;mQSzb8PuRmN/fbcg9DjMzDfMatObRlzJ+dqygtk0AUFcWF1zqeD763WSgvABWWNjmRTcycNmPRys&#10;MNP2xju67kMpIoR9hgqqENpMSl9UZNBPbUscvbN1BkOUrpTa4S3CTSOfk2QhDdYcFypsaVtRcdl3&#10;RsHc3p0ef/Dnrjvkx+4nP7nT/F2pp1GfL0EE6sN/+NF+0wrS9AX+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6cWsYAAADcAAAADwAAAAAAAAAAAAAAAACYAgAAZHJz&#10;L2Rvd25yZXYueG1sUEsFBgAAAAAEAAQA9QAAAIsDAAAAAA==&#10;" fillcolor="#03a851" stroked="f"/>
                        <v:rect id="Rectangle 873" o:spid="_x0000_s1901" style="position:absolute;left:3049;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Zu8EA&#10;AADcAAAADwAAAGRycy9kb3ducmV2LnhtbERPy4rCMBTdC/5DuAPuNNXCUDrG4giKi2HwhetLc6cP&#10;m5vaRK1/P1kILg/nPc9604g7da6yrGA6iUAQ51ZXXCg4HdfjBITzyBoby6TgSQ6yxXAwx1TbB+/p&#10;fvCFCCHsUlRQet+mUrq8JINuYlviwP3ZzqAPsCuk7vARwk0jZ1H0KQ1WHBpKbGlVUn453IyC62U5&#10;/a538dP9Xuuf/hzH0SZhpUYf/fILhKfev8Uv91YrSJKwNpw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ImbvBAAAA3AAAAA8AAAAAAAAAAAAAAAAAmAIAAGRycy9kb3du&#10;cmV2LnhtbFBLBQYAAAAABAAEAPUAAACGAwAAAAA=&#10;" fillcolor="#03a751" stroked="f"/>
                        <v:rect id="Rectangle 874" o:spid="_x0000_s1902" style="position:absolute;left:3050;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FkMcA&#10;AADcAAAADwAAAGRycy9kb3ducmV2LnhtbESPQUvDQBSE7wX/w/IEL8Vu7KGksZsgpWIpHrQV1Nsz&#10;+5INzb5dsts2/ntXEDwOM/MNs6pG24szDaFzrOBuloEgrp3uuFXwdni8zUGEiKyxd0wKvilAVV5N&#10;Vlhod+FXOu9jKxKEQ4EKTIy+kDLUhiyGmfPEyWvcYDEmObRSD3hJcNvLeZYtpMWO04JBT2tD9XF/&#10;sgo+m3fvX56/npqp3Zhsd9oezfxDqZvr8eEeRKQx/of/2lutIM+X8HsmHQF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LRZDHAAAA3AAAAA8AAAAAAAAAAAAAAAAAmAIAAGRy&#10;cy9kb3ducmV2LnhtbFBLBQYAAAAABAAEAPUAAACMAwAAAAA=&#10;" fillcolor="#04a751" stroked="f"/>
                        <v:rect id="Rectangle 875" o:spid="_x0000_s1903" style="position:absolute;left:3052;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ltsMA&#10;AADcAAAADwAAAGRycy9kb3ducmV2LnhtbERPW2vCMBR+H+w/hDPwbabTIa4zlSkIhakwN7bXQ3N6&#10;Yc1JTaKt/948CD5+fPfFcjCtOJPzjWUFL+MEBHFhdcOVgp/vzfMchA/IGlvLpOBCHpbZ48MCU217&#10;/qLzIVQihrBPUUEdQpdK6YuaDPqx7YgjV1pnMEToKqkd9jHctHKSJDNpsOHYUGNH65qK/8PJKFj9&#10;uv3Jfpa7ZNvv/6bFNH9tj7lSo6fh4x1EoCHcxTd3rhXM3+L8eCYeAZ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ltsMAAADcAAAADwAAAAAAAAAAAAAAAACYAgAAZHJzL2Rv&#10;d25yZXYueG1sUEsFBgAAAAAEAAQA9QAAAIgDAAAAAA==&#10;" fillcolor="#04a652" stroked="f"/>
                        <v:rect id="Rectangle 876" o:spid="_x0000_s1904" style="position:absolute;left:3054;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GpsIA&#10;AADcAAAADwAAAGRycy9kb3ducmV2LnhtbESPzYrCMBSF94LvEK7gTtPOQpxqlBlBGdCNVnB7aa5p&#10;sbkpTaydeXojCLM8nJ+Ps1z3thYdtb5yrCCdJiCIC6crNgrO+XYyB+EDssbaMSn4JQ/r1XCwxEy7&#10;Bx+pOwUj4gj7DBWUITSZlL4oyaKfuoY4elfXWgxRtkbqFh9x3NbyI0lm0mLFkVBiQ5uSitvpbiPk&#10;cv+2Pi/Sv73pDse92XHId0qNR/3XAkSgPvyH3+0frWD+mcLr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QamwgAAANwAAAAPAAAAAAAAAAAAAAAAAJgCAABkcnMvZG93&#10;bnJldi54bWxQSwUGAAAAAAQABAD1AAAAhwMAAAAA&#10;" fillcolor="#05a552" stroked="f"/>
                        <v:rect id="Rectangle 877" o:spid="_x0000_s1905" style="position:absolute;left:3055;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TzMYA&#10;AADcAAAADwAAAGRycy9kb3ducmV2LnhtbESPQWvCQBSE7wX/w/IKXoJu9FA0dZUiForSorGUHh/Z&#10;ZxLMvo27a0z/fbdQ8DjMzDfMYtWbRnTkfG1ZwWScgiAurK65VPB5fB3NQPiArLGxTAp+yMNqOXhY&#10;YKbtjQ/U5aEUEcI+QwVVCG0mpS8qMujHtiWO3sk6gyFKV0rt8BbhppHTNH2SBmuOCxW2tK6oOOdX&#10;oyD5oPrr0vXtdrLfJPQ+T753jpQaPvYvzyAC9eEe/m+/aQWz+R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OTzMYAAADcAAAADwAAAAAAAAAAAAAAAACYAgAAZHJz&#10;L2Rvd25yZXYueG1sUEsFBgAAAAAEAAQA9QAAAIsDAAAAAA==&#10;" fillcolor="#05a452" stroked="f"/>
                        <v:rect id="Rectangle 878" o:spid="_x0000_s1906" style="position:absolute;left:3058;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uWsMA&#10;AADcAAAADwAAAGRycy9kb3ducmV2LnhtbESPT4vCMBTE74LfITxhb5q6C6Jdo8iCsgdB/LP3R/Ns&#10;qs1Lt4lt/fZGEDwOM/MbZr7sbCkaqn3hWMF4lIAgzpwuOFdwOq6HUxA+IGssHZOCO3lYLvq9Oaba&#10;tbyn5hByESHsU1RgQqhSKX1myKIfuYo4emdXWwxR1rnUNbYRbkv5mSQTabHguGCwoh9D2fVwswrW&#10;Jqz2l814e9nc8v/S/+1mLTVKfQy61TeIQF14h1/tX61gOvu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YuWsMAAADcAAAADwAAAAAAAAAAAAAAAACYAgAAZHJzL2Rv&#10;d25yZXYueG1sUEsFBgAAAAAEAAQA9QAAAIgDAAAAAA==&#10;" fillcolor="#06a352" stroked="f"/>
                        <v:rect id="Rectangle 879" o:spid="_x0000_s1907" style="position:absolute;left:3060;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nusMA&#10;AADcAAAADwAAAGRycy9kb3ducmV2LnhtbESPQWvCQBSE74X+h+UJvdWNpaiNrlKEQhE8aNr7a/aZ&#10;Dcm+Ddmnpv/eFQSPw8x8wyzXg2/VmfpYBzYwGWegiMtga64M/BRfr3NQUZAttoHJwD9FWK+en5aY&#10;23DhPZ0PUqkE4ZijASfS5VrH0pHHOA4dcfKOofcoSfaVtj1eEty3+i3LptpjzWnBYUcbR2VzOHkD&#10;fyTN5jg7FVXh9L7b0e9WmokxL6PhcwFKaJBH+N7+tgbmH+9wO5OOgF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knusMAAADcAAAADwAAAAAAAAAAAAAAAACYAgAAZHJzL2Rv&#10;d25yZXYueG1sUEsFBgAAAAAEAAQA9QAAAIgDAAAAAA==&#10;" fillcolor="#06a252" stroked="f"/>
                        <v:rect id="Rectangle 880" o:spid="_x0000_s1908" style="position:absolute;left:3062;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JfsIA&#10;AADcAAAADwAAAGRycy9kb3ducmV2LnhtbESP3WqDQBCF7wN9h2UKvYurBUWtmxAKCUXIRW0fYHCn&#10;KnVnxd2offtuIdDLw/n5ONVxM6NYaHaDZQVJFIMgbq0euFPw+XHe5yCcR9Y4WiYFP+TgeHjYVVhq&#10;u/I7LY3vRBhhV6KC3vuplNK1PRl0kZ2Ig/dlZ4M+yLmTesY1jJtRPsdxJg0OHAg9TvTaU/vd3Ezg&#10;YrOteZ2Ya5ZkcVGnF72cLko9PW6nFxCeNv8fvrfftIK8SOHvTD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Ql+wgAAANwAAAAPAAAAAAAAAAAAAAAAAJgCAABkcnMvZG93&#10;bnJldi54bWxQSwUGAAAAAAQABAD1AAAAhwMAAAAA&#10;" fillcolor="#06a152" stroked="f"/>
                        <v:rect id="Rectangle 881" o:spid="_x0000_s1909" style="position:absolute;left:3065;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B4MQA&#10;AADcAAAADwAAAGRycy9kb3ducmV2LnhtbESPQWvCQBSE70L/w/IK3symPYSYZpWiFEpvMUrp7TX7&#10;zMZm34bsVuO/7xYEj8PMfMOU68n24kyj7xwreEpSEMSN0x23Cvb12yIH4QOyxt4xKbiSh/XqYVZi&#10;od2FKzrvQisihH2BCkwIQyGlbwxZ9IkbiKN3dKPFEOXYSj3iJcJtL5/TNJMWO44LBgfaGGp+dr9W&#10;AW8Pn2nvTl/dxnzrbPtRV+xrpeaP0+sLiEBTuIdv7XetIF9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1weDEAAAA3AAAAA8AAAAAAAAAAAAAAAAAmAIAAGRycy9k&#10;b3ducmV2LnhtbFBLBQYAAAAABAAEAPUAAACJAwAAAAA=&#10;" fillcolor="#07a052" stroked="f"/>
                        <v:rect id="Rectangle 882" o:spid="_x0000_s1910" style="position:absolute;left:3066;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qnMMA&#10;AADcAAAADwAAAGRycy9kb3ducmV2LnhtbESPQWvCQBSE74L/YXmF3nRTD0lMXUUFwWOamkNvj+wz&#10;CWbfhuyapP++Wyj0OMzMN8zuMJtOjDS41rKCt3UEgriyuuVawe3zskpBOI+ssbNMCr7JwWG/XOww&#10;03biDxoLX4sAYZehgsb7PpPSVQ0ZdGvbEwfvbgeDPsihlnrAKcBNJzdRFEuDLYeFBns6N1Q9iqdR&#10;MKeyrE6sDVOeJKev6VjGea3U68t8fAfhafb/4b/2VStItwn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tqnMMAAADcAAAADwAAAAAAAAAAAAAAAACYAgAAZHJzL2Rv&#10;d25yZXYueG1sUEsFBgAAAAAEAAQA9QAAAIgDAAAAAA==&#10;" fillcolor="#079f52" stroked="f"/>
                        <v:rect id="Rectangle 883" o:spid="_x0000_s1911" style="position:absolute;left:3068;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NTsUA&#10;AADcAAAADwAAAGRycy9kb3ducmV2LnhtbESPwW7CMAyG75N4h8iTuI10iE3QERAgIW1cGGXibBrT&#10;FhqnajIob48Pk3a0fv+f/U3nnavVldpQeTbwOkhAEefeVlwY+NmvX8agQkS2WHsmA3cKMJ/1nqaY&#10;Wn/jHV2zWCiBcEjRQBljk2od8pIchoFviCU7+dZhlLEttG3xJnBX62GSvGuHFcuFEhtalZRfsl8n&#10;lDA67S7b8+htcyy+lqvj4fucHYzpP3eLD1CRuvi//Nf+tAbGE/lWZEQE9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s1OxQAAANwAAAAPAAAAAAAAAAAAAAAAAJgCAABkcnMv&#10;ZG93bnJldi54bWxQSwUGAAAAAAQABAD1AAAAigMAAAAA&#10;" fillcolor="#079e52" stroked="f"/>
                        <v:rect id="Rectangle 884" o:spid="_x0000_s1912" style="position:absolute;left:3071;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6XcUA&#10;AADcAAAADwAAAGRycy9kb3ducmV2LnhtbESPT2sCMRTE74V+h/AK3mq2tYrZGqUIBXsq2n/Xx+Z1&#10;s+7mZUmirt++EYQeh5n5DbNYDa4TRwqx8azhYVyAIK68abjW8Pnxej8HEROywc4zaThThNXy9maB&#10;pfEn3tJxl2qRIRxL1GBT6kspY2XJYRz7njh7vz44TFmGWpqApwx3nXwsipl02HBesNjT2lLV7g5O&#10;Q6/2X0o9tfuf9n36ZsPs/D1ZN1qP7oaXZxCJhvQfvrY3RsNcKbicy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zpdxQAAANwAAAAPAAAAAAAAAAAAAAAAAJgCAABkcnMv&#10;ZG93bnJldi54bWxQSwUGAAAAAAQABAD1AAAAigMAAAAA&#10;" fillcolor="#089d53" stroked="f"/>
                        <v:rect id="Rectangle 885" o:spid="_x0000_s1913" style="position:absolute;left:3073;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oOsMA&#10;AADcAAAADwAAAGRycy9kb3ducmV2LnhtbERPTWvCQBC9F/wPyxS81Y0epEmzkSIKBRHaRMHjkJ0m&#10;0exsyG5N9Nd3D4LHx/tOV6NpxZV611hWMJ9FIIhLqxuuFByK7ds7COeRNbaWScGNHKyyyUuKibYD&#10;/9A195UIIewSVFB73yVSurImg25mO+LA/dreoA+wr6TucQjhppWLKFpKgw2Hhho7WtdUXvI/o+D7&#10;vDtu4v1YbPOyOLn1ppifqrtS09fx8wOEp9E/xQ/3l1YQR2F+OBO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DoOsMAAADcAAAADwAAAAAAAAAAAAAAAACYAgAAZHJzL2Rv&#10;d25yZXYueG1sUEsFBgAAAAAEAAQA9QAAAIgDAAAAAA==&#10;" fillcolor="#089c53" stroked="f"/>
                        <v:rect id="Rectangle 886" o:spid="_x0000_s1914" style="position:absolute;left:3076;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gE8QA&#10;AADcAAAADwAAAGRycy9kb3ducmV2LnhtbESPQWvCQBSE74L/YXmCN93Eg6SpqxTRUhAPTYvnR/Y1&#10;Cc2+DbtrEv31rlDocZiZb5jNbjSt6Mn5xrKCdJmAIC6tbrhS8P11XGQgfEDW2FomBTfysNtOJxvM&#10;tR34k/oiVCJC2OeooA6hy6X0ZU0G/dJ2xNH7sc5giNJVUjscIty0cpUka2mw4bhQY0f7msrf4moU&#10;rE6yysKlvfE9PWTD+/lUXHqn1Hw2vr2CCDSG//Bf+0MreElSe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IYBPEAAAA3AAAAA8AAAAAAAAAAAAAAAAAmAIAAGRycy9k&#10;b3ducmV2LnhtbFBLBQYAAAAABAAEAPUAAACJAwAAAAA=&#10;" fillcolor="#089b53" stroked="f"/>
                        <v:rect id="Rectangle 887" o:spid="_x0000_s1915" style="position:absolute;left:3077;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aisIA&#10;AADcAAAADwAAAGRycy9kb3ducmV2LnhtbESPzarCMBSE94LvEI7gTlNd+FONIoJcRRCs4vrQHNtq&#10;c1KbXK1vby5ccDnMzDfMfNmYUjypdoVlBYN+BII4tbrgTMH5tOlNQDiPrLG0TAre5GC5aLfmGGv7&#10;4iM9E5+JAGEXo4Lc+yqW0qU5GXR9WxEH72prgz7IOpO6xleAm1IOo2gkDRYcFnKsaJ1Tek9+jQJt&#10;N9V+vG8u259E7+xhfcPR46RUt9OsZiA8Nf4b/m9vtYJpNIS/M+EI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9qKwgAAANwAAAAPAAAAAAAAAAAAAAAAAJgCAABkcnMvZG93&#10;bnJldi54bWxQSwUGAAAAAAQABAD1AAAAhwMAAAAA&#10;" fillcolor="#099b53" stroked="f"/>
                        <v:rect id="Rectangle 888" o:spid="_x0000_s1916" style="position:absolute;left:3079;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XgsQA&#10;AADcAAAADwAAAGRycy9kb3ducmV2LnhtbESPQWsCMRSE74L/ITyhF6mJVaTdGkUKBcVTtYUeH5vn&#10;JnXzsmxSd/vvjVDwOMzMN8xy3ftaXKiNLrCG6USBIC6DcVxp+Dy+Pz6DiAnZYB2YNPxRhPVqOFhi&#10;YULHH3Q5pEpkCMcCNdiUmkLKWFryGCehIc7eKbQeU5ZtJU2LXYb7Wj4ptZAeHecFiw29WSrPh1+v&#10;YXyifbmbd3bu5I/9dvvNVn1VWj+M+s0riER9uof/21uj4UXN4HYmH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uV4LEAAAA3AAAAA8AAAAAAAAAAAAAAAAAmAIAAGRycy9k&#10;b3ducmV2LnhtbFBLBQYAAAAABAAEAPUAAACJAwAAAAA=&#10;" fillcolor="#099a53" stroked="f"/>
                        <v:rect id="Rectangle 889" o:spid="_x0000_s1917" style="position:absolute;left:3081;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bMMUA&#10;AADcAAAADwAAAGRycy9kb3ducmV2LnhtbESPS2vDMBCE74X8B7GFXEojJ5SSOpFDEhIoPRRiJ/fF&#10;2voRa2Us+dF/XxUKPQ4z8w2z3U2mEQN1rrKsYLmIQBDnVldcKLhm5+c1COeRNTaWScE3Odgls4ct&#10;xtqOfKEh9YUIEHYxKii9b2MpXV6SQbewLXHwvmxn0AfZFVJ3OAa4aeQqil6lwYrDQoktHUvK72lv&#10;FPT1TT7VRebS+7n5GA/Dpzthr9T8cdpvQHia/H/4r/2uFbxFL/B7JhwB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lswxQAAANwAAAAPAAAAAAAAAAAAAAAAAJgCAABkcnMv&#10;ZG93bnJldi54bWxQSwUGAAAAAAQABAD1AAAAigMAAAAA&#10;" fillcolor="#099953" stroked="f"/>
                        <v:rect id="Rectangle 890" o:spid="_x0000_s1918" style="position:absolute;left:3084;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N8MIA&#10;AADcAAAADwAAAGRycy9kb3ducmV2LnhtbESPQWsCMRSE70L/Q3iCN80qKnU1SrUWCp7qevD42Dx3&#10;g5uXsEl1/femUPA4zMw3zGrT2UbcqA3GsYLxKANBXDptuFJwKr6G7yBCRNbYOCYFDwqwWb/1Vphr&#10;d+cfuh1jJRKEQ44K6hh9LmUoa7IYRs4TJ+/iWosxybaSusV7gttGTrJsLi0aTgs1etrVVF6Pv1bB&#10;tKPJ3Oz32rNnaYrz5/YwK5Qa9LuPJYhIXXyF/9vfWsEim8HfmX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3wwgAAANwAAAAPAAAAAAAAAAAAAAAAAJgCAABkcnMvZG93&#10;bnJldi54bWxQSwUGAAAAAAQABAD1AAAAhwMAAAAA&#10;" fillcolor="#0a9853" stroked="f"/>
                        <v:rect id="Rectangle 891" o:spid="_x0000_s1919" style="position:absolute;left:3085;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pD8IA&#10;AADcAAAADwAAAGRycy9kb3ducmV2LnhtbESPQWsCMRSE7wX/Q3hCb93EQpe6GkUEoddqPXh7bJ67&#10;625eQhJ1+++bguBxmJlvmOV6tIO4UYidYw2zQoEgrp3puNHwc9i9fYKICdng4Jg0/FKE9WryssTK&#10;uDt/022fGpEhHCvU0KbkKylj3ZLFWDhPnL2zCxZTlqGRJuA9w+0g35UqpcWO80KLnrYt1f3+ajX0&#10;28uOOnn0wyEo319Kdzp+OK1fp+NmASLRmJ7hR/vLaJirEv7P5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GkPwgAAANwAAAAPAAAAAAAAAAAAAAAAAJgCAABkcnMvZG93&#10;bnJldi54bWxQSwUGAAAAAAQABAD1AAAAhwMAAAAA&#10;" fillcolor="#0a9753" stroked="f"/>
                        <v:rect id="Rectangle 892" o:spid="_x0000_s1920" style="position:absolute;left:3087;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dT8MA&#10;AADcAAAADwAAAGRycy9kb3ducmV2LnhtbESP3YrCMBSE7wXfIZwF7zRdwVW7RqmCIixe+PMAh+bY&#10;lG1OShNt9enNwoKXw8x8wyxWna3EnRpfOlbwOUpAEOdOl1wouJy3wxkIH5A1Vo5JwYM8rJb93gJT&#10;7Vo+0v0UChEh7FNUYEKoUyl9bsiiH7maOHpX11gMUTaF1A22EW4rOU6SL2mx5LhgsKaNofz3dLMK&#10;gsEy27a75/Q6OfxUjnKzzrxSg48u+wYRqAvv8H97rxXMkyn8nY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WdT8MAAADcAAAADwAAAAAAAAAAAAAAAACYAgAAZHJzL2Rv&#10;d25yZXYueG1sUEsFBgAAAAAEAAQA9QAAAIgDAAAAAA==&#10;" fillcolor="#0a9653" stroked="f"/>
                        <v:rect id="Rectangle 893" o:spid="_x0000_s1921" style="position:absolute;left:3090;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WtsMA&#10;AADcAAAADwAAAGRycy9kb3ducmV2LnhtbERPy4rCMBTdD/gP4QpuBk2chdiOUXwwoggDoy5meW2u&#10;bbW5KU3U+vdmMTDLw3lPZq2txJ0aXzrWMBwoEMSZMyXnGo6Hr/4YhA/IBivHpOFJHmbTztsEU+Me&#10;/EP3fchFDGGfooYihDqV0mcFWfQDVxNH7uwaiyHCJpemwUcMt5X8UGokLZYcGwqsaVlQdt3frIbv&#10;8qSCrFaHy2h7+t29t8l6t0i07nXb+SeIQG34F/+5N0ZDouLaeCYe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uWtsMAAADcAAAADwAAAAAAAAAAAAAAAACYAgAAZHJzL2Rv&#10;d25yZXYueG1sUEsFBgAAAAAEAAQA9QAAAIgDAAAAAA==&#10;" fillcolor="#0b9554" stroked="f"/>
                        <v:rect id="Rectangle 894" o:spid="_x0000_s1922" style="position:absolute;left:3092;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LPcYA&#10;AADcAAAADwAAAGRycy9kb3ducmV2LnhtbESPQWvCQBSE74L/YXlCL1I3eiiauooIFq0Xo1J6fGSf&#10;STT7Ns1uNfrrXUHwOMzMN8x42phSnKl2hWUF/V4Egji1uuBMwX63eB+CcB5ZY2mZFFzJwXTSbo0x&#10;1vbCCZ23PhMBwi5GBbn3VSylS3My6Hq2Ig7ewdYGfZB1JnWNlwA3pRxE0Yc0WHBYyLGieU7paftv&#10;FBRm/bWRf9/NbXXT3Z/fRXJcrxKl3jrN7BOEp8a/ws/2UisYRSN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GLPcYAAADcAAAADwAAAAAAAAAAAAAAAACYAgAAZHJz&#10;L2Rvd25yZXYueG1sUEsFBgAAAAAEAAQA9QAAAIsDAAAAAA==&#10;" fillcolor="#0b9454" stroked="f"/>
                        <v:rect id="Rectangle 895" o:spid="_x0000_s1923" style="position:absolute;left:3093;top:2326;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ycEA&#10;AADcAAAADwAAAGRycy9kb3ducmV2LnhtbERP3WrCMBS+H+wdwhG8m6mDba42FREGBdnFqg9waM6a&#10;anLSNVmtb28uBC8/vv9iMzkrRhpC51nBcpGBIG687rhVcDx8vaxAhIis0XomBVcKsCmfnwrMtb/w&#10;D411bEUK4ZCjAhNjn0sZGkMOw8L3xIn79YPDmODQSj3gJYU7K1+z7F067Dg1GOxpZ6g51/9OgXzr&#10;PrSv/g7y5Orvsdobu7KTUvPZtF2DiDTFh/jurrSCz2Wan86kIy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VrMnBAAAA3AAAAA8AAAAAAAAAAAAAAAAAmAIAAGRycy9kb3du&#10;cmV2LnhtbFBLBQYAAAAABAAEAPUAAACGAwAAAAA=&#10;" fillcolor="#0b9354" stroked="f"/>
                        <v:rect id="Rectangle 896" o:spid="_x0000_s1924" style="position:absolute;left:3097;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Ku8QA&#10;AADcAAAADwAAAGRycy9kb3ducmV2LnhtbESPQWvCQBSE74L/YXlCb7obK1Kjq7SWUnuMFcnxkX0m&#10;wezbmN1q+u+7QsHjMDPfMKtNbxtxpc7XjjUkEwWCuHCm5lLD4ftj/ALCB2SDjWPS8EseNuvhYIWp&#10;cTfO6LoPpYgQ9ilqqEJoUyl9UZFFP3EtcfROrrMYouxKaTq8Rbht5FSpubRYc1yosKVtRcV5/2M1&#10;2DdFl3meJ59blR+fs3L2nn3NtH4a9a9LEIH68Aj/t3dGwyJJ4H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SrvEAAAA3AAAAA8AAAAAAAAAAAAAAAAAmAIAAGRycy9k&#10;b3ducmV2LnhtbFBLBQYAAAAABAAEAPUAAACJAwAAAAA=&#10;" fillcolor="#0c9254" stroked="f"/>
                        <v:rect id="Rectangle 897" o:spid="_x0000_s1925" style="position:absolute;left:3098;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nrsIA&#10;AADcAAAADwAAAGRycy9kb3ducmV2LnhtbESPQYvCMBSE7wv+h/AEb2uqoGg1igiCp4Wt4vnRPJti&#10;81KT1Hb3128WFvY4zMw3zHY/2Ea8yIfasYLZNANBXDpdc6Xgejm9r0CEiKyxcUwKvijAfjd622Ku&#10;Xc+f9CpiJRKEQ44KTIxtLmUoDVkMU9cSJ+/uvMWYpK+k9tgnuG3kPMuW0mLNacFgS0dD5aPorILS&#10;u2PR29p0y0V3+TbyNnw8rVKT8XDYgIg0xP/wX/usFaxnc/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meuwgAAANwAAAAPAAAAAAAAAAAAAAAAAJgCAABkcnMvZG93&#10;bnJldi54bWxQSwUGAAAAAAQABAD1AAAAhwMAAAAA&#10;" fillcolor="#0c9154" stroked="f"/>
                        <v:rect id="Rectangle 898" o:spid="_x0000_s1926" style="position:absolute;left:3100;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Ob8UA&#10;AADcAAAADwAAAGRycy9kb3ducmV2LnhtbESPT2vCQBTE7wW/w/KE3urGtohGV9FioZBD/e/1mX0m&#10;wezbmN3G9Nt3C4LHYWZ+w0xmrSlFQ7UrLCvo9yIQxKnVBWcKdtvPlyEI55E1lpZJwS85mE07TxOM&#10;tb3xmpqNz0SAsItRQe59FUvp0pwMup6tiIN3trVBH2SdSV3jLcBNKV+jaCANFhwWcqzoI6f0svkx&#10;CpbH/Txx1+T9bBYH75rv02VVJko9d9v5GISn1j/C9/aXVjDqv8H/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k5vxQAAANwAAAAPAAAAAAAAAAAAAAAAAJgCAABkcnMv&#10;ZG93bnJldi54bWxQSwUGAAAAAAQABAD1AAAAigMAAAAA&#10;" fillcolor="#0c9054" stroked="f"/>
                        <v:rect id="Rectangle 899" o:spid="_x0000_s1927" style="position:absolute;left:3101;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qT8YA&#10;AADcAAAADwAAAGRycy9kb3ducmV2LnhtbESPT2vCQBTE70K/w/IKvUjdWETa1FVa8d9BkKalXh/Z&#10;1ySYfRt21yR+e1cQehxm5jfMbNGbWrTkfGVZwXiUgCDOra64UPDzvX5+BeEDssbaMim4kIfF/GEw&#10;w1Tbjr+ozUIhIoR9igrKEJpUSp+XZNCPbEMcvT/rDIYoXSG1wy7CTS1fkmQqDVYcF0psaFlSfsrO&#10;RkF7OPx2dNw7j5+bEx3ldlivtko9PfYf7yAC9eE/fG/vtIK38Q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GqT8YAAADcAAAADwAAAAAAAAAAAAAAAACYAgAAZHJz&#10;L2Rvd25yZXYueG1sUEsFBgAAAAAEAAQA9QAAAIsDAAAAAA==&#10;" fillcolor="#0d9054" stroked="f"/>
                        <v:rect id="Rectangle 900" o:spid="_x0000_s1928" style="position:absolute;left:3103;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NOcYA&#10;AADcAAAADwAAAGRycy9kb3ducmV2LnhtbESPQUvDQBSE7wX/w/KE3tpNBUsbuy0StfRmrYp4e8k+&#10;k8XseyG7bdN/7wqCx2FmvmFWm8G36kR9cMIGZtMMFHEl1nFt4O31abIAFSKyxVaYDFwowGZ9NVph&#10;buXML3Q6xFolCIccDTQxdrnWoWrIY5hKR5y8L+k9xiT7WtsezwnuW32TZXPt0XFaaLCjoqHq+3D0&#10;Bj4/Csnei+f9tlw6t5fH8mEhpTHj6+H+DlSkIf6H/9o7a2A5u4X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jNOcYAAADcAAAADwAAAAAAAAAAAAAAAACYAgAAZHJz&#10;L2Rvd25yZXYueG1sUEsFBgAAAAAEAAQA9QAAAIsDAAAAAA==&#10;" fillcolor="#0d8f55" stroked="f"/>
                        <v:rect id="Rectangle 901" o:spid="_x0000_s1929" style="position:absolute;left:3104;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ku8cA&#10;AADcAAAADwAAAGRycy9kb3ducmV2LnhtbESPT2vCQBTE74V+h+UJvRTdxEOwqauIRWhRBP9Qenxk&#10;X7PR7NuQ3cb47V1B6HGYmd8w03lva9FR6yvHCtJRAoK4cLriUsHxsBpOQPiArLF2TAqu5GE+e36a&#10;Yq7dhXfU7UMpIoR9jgpMCE0upS8MWfQj1xBH79e1FkOUbSl1i5cIt7UcJ0kmLVYcFww2tDRUnPd/&#10;VsFmfV59m9Pu57Qcp1l3/HptPuqtUi+DfvEOIlAf/sOP9qdW8JZm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DJLvHAAAA3AAAAA8AAAAAAAAAAAAAAAAAmAIAAGRy&#10;cy9kb3ducmV2LnhtbFBLBQYAAAAABAAEAPUAAACMAwAAAAA=&#10;" fillcolor="#0e8e55" stroked="f"/>
                        <v:rect id="Rectangle 902" o:spid="_x0000_s1930" style="position:absolute;left:3106;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GCsgA&#10;AADcAAAADwAAAGRycy9kb3ducmV2LnhtbESPT2vCQBTE74V+h+UVvJS6iaK20VVE8G/pobY99PbI&#10;PpNg9m3MriZ+e1co9DjMzG+Yyaw1pbhQ7QrLCuJuBII4tbrgTMH31/LlFYTzyBpLy6TgSg5m08eH&#10;CSbaNvxJl73PRICwS1BB7n2VSOnSnAy6rq2Ig3ewtUEfZJ1JXWMT4KaUvSgaSoMFh4UcK1rklB73&#10;Z6Mg2zbL48cuXq9Gv6d3Oeiff57XpFTnqZ2PQXhq/X/4r73RCt7iEdzPhCM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0YKyAAAANwAAAAPAAAAAAAAAAAAAAAAAJgCAABk&#10;cnMvZG93bnJldi54bWxQSwUGAAAAAAQABAD1AAAAjQMAAAAA&#10;" fillcolor="#0e8d55" stroked="f"/>
                        <v:rect id="Rectangle 903" o:spid="_x0000_s1931" style="position:absolute;left:3109;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l08AA&#10;AADcAAAADwAAAGRycy9kb3ducmV2LnhtbERPzYrCMBC+L/gOYQRva1plpVajFBdF9qTVBxiasa02&#10;k9JkbX17c1jY48f3v94OphFP6lxtWUE8jUAQF1bXXCq4XvafCQjnkTU2lknBixxsN6OPNaba9nym&#10;Z+5LEULYpaig8r5NpXRFRQbd1LbEgbvZzqAPsCul7rAP4aaRsyhaSIM1h4YKW9pVVDzyX6Ngfkx+&#10;im9K7vWFslPP5SHOvoxSk/GQrUB4Gvy/+M991AqWcVgbzoQj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Fl08AAAADcAAAADwAAAAAAAAAAAAAAAACYAgAAZHJzL2Rvd25y&#10;ZXYueG1sUEsFBgAAAAAEAAQA9QAAAIUDAAAAAA==&#10;" fillcolor="#0f8c55" stroked="f"/>
                        <v:rect id="Rectangle 904" o:spid="_x0000_s1932" style="position:absolute;left:3111;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Rd8UA&#10;AADcAAAADwAAAGRycy9kb3ducmV2LnhtbESP3WrCQBSE7wt9h+UUvKsbDYiJruIPioXe+PMAh+xp&#10;Epo9G7KrWX16Vyj0cpiZb5j5MphG3KhztWUFo2ECgriwuuZSweW8+5yCcB5ZY2OZFNzJwXLx/jbH&#10;XNuej3Q7+VJECLscFVTet7mUrqjIoBvaljh6P7Yz6KPsSqk77CPcNHKcJBNpsOa4UGFLm4qK39PV&#10;KOiz/X2a+tXu+Egn31+bENKtWSs1+AirGQhPwf+H/9oHrSAbZfA6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ZF3xQAAANwAAAAPAAAAAAAAAAAAAAAAAJgCAABkcnMv&#10;ZG93bnJldi54bWxQSwUGAAAAAAQABAD1AAAAigMAAAAA&#10;" fillcolor="#0f8b55" stroked="f"/>
                        <v:rect id="Rectangle 905" o:spid="_x0000_s1933" style="position:absolute;left:3114;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abbsA&#10;AADcAAAADwAAAGRycy9kb3ducmV2LnhtbERPTw/BMBS/S3yH5knc6DgIowSJhDgZ7i/rsy3W16Ut&#10;xqfXg8Txl9//xao1tXiS85VlBaNhAoI4t7riQsHlvBtMQfiArLG2TAre5GG17HYWmGr74hM9s1CI&#10;GMI+RQVlCE0qpc9LMuiHtiGO3M06gyFCV0jt8BXDTS3HSTKRBiuODSU2tC0pv2cPowDpc6DrZvau&#10;P3zMbXCbLDuelOr32vUcRKA2/MU/914rmI3j/HgmHgG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EgGm27AAAA3AAAAA8AAAAAAAAAAAAAAAAAmAIAAGRycy9kb3ducmV2Lnht&#10;bFBLBQYAAAAABAAEAPUAAACAAwAAAAA=&#10;" fillcolor="#0f8a55" stroked="f"/>
                        <v:rect id="Rectangle 906" o:spid="_x0000_s1934" style="position:absolute;left:3116;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r7cUA&#10;AADcAAAADwAAAGRycy9kb3ducmV2LnhtbESPQWsCMRSE7wX/Q3hCL0WzSlfarVFEEIqndpWen5tn&#10;dnHzsiZR13/fFAoeh5n5hpkve9uKK/nQOFYwGWcgiCunGzYK9rvN6A1EiMgaW8ek4E4BlovB0xwL&#10;7W78TdcyGpEgHApUUMfYFVKGqiaLYew64uQdnbcYk/RGao+3BLetnGbZTFpsOC3U2NG6pupUXqyC&#10;8ry6fJnj66F7yb3Z5vks/zmdlXoe9qsPEJH6+Aj/tz+1gvfpB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evtxQAAANwAAAAPAAAAAAAAAAAAAAAAAJgCAABkcnMv&#10;ZG93bnJldi54bWxQSwUGAAAAAAQABAD1AAAAigMAAAAA&#10;" fillcolor="#108a55" stroked="f"/>
                        <v:rect id="Rectangle 907" o:spid="_x0000_s1935" style="position:absolute;left:3117;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B/8QA&#10;AADcAAAADwAAAGRycy9kb3ducmV2LnhtbESPwW7CMBBE75X4B2uRuBWHHKANGIRQKvVAD1A+YBUv&#10;SSBeB9sh4e9xJaQeRzPzRrPaDKYRd3K+tqxgNk1AEBdW11wqOP1+vX+A8AFZY2OZFDzIw2Y9elth&#10;pm3PB7ofQykihH2GCqoQ2kxKX1Rk0E9tSxy9s3UGQ5SulNphH+GmkWmSzKXBmuNChS3tKiqux84o&#10;6LaXMu9P+/lPvtgNi9S67pY7pSbjYbsEEWgI/+FX+1sr+ExT+Ds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PAf/EAAAA3AAAAA8AAAAAAAAAAAAAAAAAmAIAAGRycy9k&#10;b3ducmV2LnhtbFBLBQYAAAAABAAEAPUAAACJAwAAAAA=&#10;" fillcolor="#108955" stroked="f"/>
                        <v:rect id="Rectangle 908" o:spid="_x0000_s1936" style="position:absolute;left:3119;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vDsMA&#10;AADcAAAADwAAAGRycy9kb3ducmV2LnhtbESPwW7CMBBE75X4B2uReitOaULbgEFVKFKuDXzAKl6S&#10;qPE6jU0S/r5GQuI4mpk3ms1uMq0YqHeNZQWviwgEcWl1w5WC0/Hw8gHCeWSNrWVScCUHu+3saYOp&#10;tiP/0FD4SgQIuxQV1N53qZSurMmgW9iOOHhn2xv0QfaV1D2OAW5auYyilTTYcFiosaOspvK3uBgF&#10;OZ3GfXHJkth+5yY+vq8S6v6Uep5PX2sQnib/CN/buVbwuXyD25l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KvDsMAAADcAAAADwAAAAAAAAAAAAAAAACYAgAAZHJzL2Rv&#10;d25yZXYueG1sUEsFBgAAAAAEAAQA9QAAAIgDAAAAAA==&#10;" fillcolor="#108855" stroked="f"/>
                        <v:rect id="Rectangle 909" o:spid="_x0000_s1937" style="position:absolute;left:3122;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azcQA&#10;AADcAAAADwAAAGRycy9kb3ducmV2LnhtbESPT2vCQBTE7wW/w/IEb3WjSDHRVcSg9FSof+7P7DOJ&#10;7r4N2TWm/fTdQqHHYWZ+wyzXvTWio9bXjhVMxgkI4sLpmksFp+PudQ7CB2SNxjEp+CIP69XgZYmZ&#10;dk/+pO4QShEh7DNUUIXQZFL6oiKLfuwa4uhdXWsxRNmWUrf4jHBr5DRJ3qTFmuNChQ1tKyruh4dV&#10;8J13YZPm59tHfrnvZ3Myed0bpUbDfrMAEagP/+G/9rtWkE5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jGs3EAAAA3AAAAA8AAAAAAAAAAAAAAAAAmAIAAGRycy9k&#10;b3ducmV2LnhtbFBLBQYAAAAABAAEAPUAAACJAwAAAAA=&#10;" fillcolor="#118756" stroked="f"/>
                        <v:rect id="Rectangle 910" o:spid="_x0000_s1938" style="position:absolute;left:3124;top:2326;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CBsMA&#10;AADcAAAADwAAAGRycy9kb3ducmV2LnhtbESPQYvCMBSE7wv+h/AEb2uq4q6tpqKC4KUHXQ8eH82z&#10;LW1eShO1/fdmYWGPw8x8w2y2vWnEkzpXWVYwm0YgiHOrKy4UXH+OnysQziNrbCyTgoEcbNPRxwYT&#10;bV98pufFFyJA2CWooPS+TaR0eUkG3dS2xMG7286gD7IrpO7wFeCmkfMo+pIGKw4LJbZ0KCmvLw+j&#10;wK0G/sbdcNvHbZ2dK8ziRZQpNRn3uzUIT73/D/+1T1pBPF/C75lwB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ACBsMAAADcAAAADwAAAAAAAAAAAAAAAACYAgAAZHJzL2Rv&#10;d25yZXYueG1sUEsFBgAAAAAEAAQA9QAAAIgDAAAAAA==&#10;" fillcolor="#118656" stroked="f"/>
                        <v:rect id="Rectangle 911" o:spid="_x0000_s1939" style="position:absolute;left:3125;top:2326;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wS8MA&#10;AADcAAAADwAAAGRycy9kb3ducmV2LnhtbESPwWrDMBBE74H8g9hAbrFsF9LGjWxKodBrk5JeF2tj&#10;O7VWRlJtJ19fFQo5DjPzhtlXs+nFSM53lhVkSQqCuLa640bB5/Ft8wTCB2SNvWVScCUPVblc7LHQ&#10;duIPGg+hERHCvkAFbQhDIaWvWzLoEzsQR+9sncEQpWukdjhFuOllnqZbabDjuNDiQK8t1d+HH6Pg&#10;8bJLb254sOFyO49+/sr8yWZKrVfzyzOIQHO4h//b71rBLt/C35l4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wS8MAAADcAAAADwAAAAAAAAAAAAAAAACYAgAAZHJzL2Rv&#10;d25yZXYueG1sUEsFBgAAAAAEAAQA9QAAAIgDAAAAAA==&#10;" fillcolor="#118556" stroked="f"/>
                        <v:rect id="Rectangle 912" o:spid="_x0000_s1940" style="position:absolute;left:3128;top:2326;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Ea8QA&#10;AADcAAAADwAAAGRycy9kb3ducmV2LnhtbESPQWsCMRSE7wX/Q3iCN82qpepqFFFaeirtKnh9bJ6b&#10;xc3Lukk1/fdNQehxmJlvmNUm2kbcqPO1YwXjUQaCuHS65krB8fA6nIPwAVlj45gU/JCHzbr3tMJc&#10;uzt/0a0IlUgQ9jkqMCG0uZS+NGTRj1xLnLyz6yyGJLtK6g7vCW4bOcmyF2mx5rRgsKWdofJSfFsF&#10;p0+7iNX0ozB8Pcf55dnup7s3pQb9uF2CCBTDf/jRftcKFpM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xGvEAAAA3AAAAA8AAAAAAAAAAAAAAAAAmAIAAGRycy9k&#10;b3ducmV2LnhtbFBLBQYAAAAABAAEAPUAAACJAwAAAAA=&#10;" fillcolor="#128456" stroked="f"/>
                        <v:shape id="Picture 913" o:spid="_x0000_s1941" type="#_x0000_t75" style="position:absolute;left:2942;top:2072;width:233;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8qZLCAAAA3AAAAA8AAABkcnMvZG93bnJldi54bWxETz1rwzAQ3QP9D+IK3WK5HkLiRgkhYNwO&#10;HeKElm6HdbGMrZOxVNv999VQ6Ph43/vjYnsx0ehbxwqekxQEce10y42C27VYb0H4gKyxd0wKfsjD&#10;8fCw2mOu3cwXmqrQiBjCPkcFJoQhl9LXhiz6xA3Ekbu70WKIcGykHnGO4baXWZpupMWWY4PBgc6G&#10;6q76tgpmU3cfZVXqtJk39v3tq+Ti/qnU0+NyegERaAn/4j/3q1awy+LaeCYeAX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vKmSwgAAANwAAAAPAAAAAAAAAAAAAAAAAJ8C&#10;AABkcnMvZG93bnJldi54bWxQSwUGAAAAAAQABAD3AAAAjgMAAAAA&#10;">
                          <v:imagedata r:id="rId112" o:title=""/>
                        </v:shape>
                        <v:shape id="Picture 914" o:spid="_x0000_s1942" type="#_x0000_t75" style="position:absolute;left:2942;top:2072;width:233;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5RCnCAAAA3AAAAA8AAABkcnMvZG93bnJldi54bWxEj0+LwjAUxO8LfofwhL2tqX8QrUYRZUGP&#10;1h48PppnW2xeShLb7rffCAt7HGbmN8x2P5hGdOR8bVnBdJKAIC6srrlUkN++v1YgfEDW2FgmBT/k&#10;Yb8bfWwx1bbnK3VZKEWEsE9RQRVCm0rpi4oM+oltiaP3sM5giNKVUjvsI9w0cpYkS2mw5rhQYUvH&#10;iopn9jIK5nl3eJ2ycpC+v/QuzO9TaRdKfY6HwwZEoCH8h//aZ61gPVvD+0w8An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eUQpwgAAANwAAAAPAAAAAAAAAAAAAAAAAJ8C&#10;AABkcnMvZG93bnJldi54bWxQSwUGAAAAAAQABAD3AAAAjgMAAAAA&#10;">
                          <v:imagedata r:id="rId113" o:title=""/>
                        </v:shape>
                        <v:shape id="Freeform 915" o:spid="_x0000_s1943" style="position:absolute;left:3017;top:2318;width:119;height:35;visibility:visible;mso-wrap-style:square;v-text-anchor:top" coordsize="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Dv8EA&#10;AADcAAAADwAAAGRycy9kb3ducmV2LnhtbERPzWrCQBC+F3yHZQq9iNm0QjFpVgmGFi8iUR9gyE6T&#10;0OxsyG5ifPvuQfD48f1nu9l0YqLBtZYVvEcxCOLK6pZrBdfL92oDwnlkjZ1lUnAnB7vt4iXDVNsb&#10;lzSdfS1CCLsUFTTe96mUrmrIoItsTxy4XzsY9AEOtdQD3kK46eRHHH9Kgy2HhgZ72jdU/Z1Ho2C5&#10;HBM+jdefJL8fbT76gkpXKPX2OudfIDzN/il+uA9aQbIO88OZc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dw7/BAAAA3AAAAA8AAAAAAAAAAAAAAAAAmAIAAGRycy9kb3du&#10;cmV2LnhtbFBLBQYAAAAABAAEAPUAAACGAwAAAAA=&#10;" path="m119,10l108,21,94,29,80,32,64,35,45,32,29,26,13,14,,e" filled="f" strokecolor="#d75139" strokeweight="22e-5mm">
                          <v:path arrowok="t" o:connecttype="custom" o:connectlocs="119,10;108,21;94,29;80,32;64,35;45,32;29,26;13,14;0,0" o:connectangles="0,0,0,0,0,0,0,0,0"/>
                        </v:shape>
                        <v:shape id="Freeform 916" o:spid="_x0000_s1944" style="position:absolute;left:3127;top:2596;width:98;height:361;visibility:visible;mso-wrap-style:square;v-text-anchor:top" coordsize="9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mF8cA&#10;AADcAAAADwAAAGRycy9kb3ducmV2LnhtbESPQWvCQBSE74X+h+UVvJS6UUup0VWkoCg9iFFsj4/s&#10;M1mafRuza4z/3i0Uehxm5htmOu9sJVpqvHGsYNBPQBDnThsuFBz2y5d3ED4ga6wck4IbeZjPHh+m&#10;mGp35R21WShEhLBPUUEZQp1K6fOSLPq+q4mjd3KNxRBlU0jd4DXCbSWHSfImLRqOCyXW9FFS/pNd&#10;rIKdOz8vtub1sPpefh6TzdB8tfubUr2nbjEBEagL/+G/9lorGI8G8HsmH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AphfHAAAA3AAAAA8AAAAAAAAAAAAAAAAAmAIAAGRy&#10;cy9kb3ducmV2LnhtbFBLBQYAAAAABAAEAPUAAACMAwAAAAA=&#10;" path="m98,341r-6,8l84,354r-8,5l68,361r-9,l49,359r-9,-3l32,351r-7,-6l19,338,16,328r-4,-8l12,311r2,-10l17,293r5,-8l28,277,17,272,9,264,3,253,,242,,e" filled="f" strokecolor="#005b39" strokeweight="22e-5mm">
                          <v:path arrowok="t" o:connecttype="custom" o:connectlocs="98,341;92,349;84,354;76,359;68,361;59,361;49,359;40,356;32,351;25,345;19,338;16,328;12,320;12,311;14,301;17,293;22,285;28,277;17,272;9,264;3,253;0,242;0,242;0,0" o:connectangles="0,0,0,0,0,0,0,0,0,0,0,0,0,0,0,0,0,0,0,0,0,0,0,0"/>
                        </v:shape>
                        <v:shape id="Freeform 917" o:spid="_x0000_s1945" style="position:absolute;left:3003;top:2838;width:73;height:413;visibility:visible;mso-wrap-style:square;v-text-anchor:top" coordsize="7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V7MUA&#10;AADcAAAADwAAAGRycy9kb3ducmV2LnhtbESPQWvCQBSE74L/YXlCb2ZThaZGVxFBKfQgtSVeH9ln&#10;Ept9G3e3Jv333UKhx2FmvmFWm8G04k7ON5YVPCYpCOLS6oYrBR/v++kzCB+QNbaWScE3edisx6MV&#10;5tr2/Eb3U6hEhLDPUUEdQpdL6cuaDPrEdsTRu1hnMETpKqkd9hFuWjlL0ydpsOG4UGNHu5rKz9OX&#10;UXDG1mXnosler8Oxv2W64OOhUOphMmyXIAIN4T/8137RChbz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1XsxQAAANwAAAAPAAAAAAAAAAAAAAAAAJgCAABkcnMv&#10;ZG93bnJldi54bWxQSwUGAAAAAAQABAD1AAAAigMAAAAA&#10;" path="m65,r8,334l35,373,,413e" filled="f" strokecolor="#005b39" strokeweight="22e-5mm">
                          <v:path arrowok="t" o:connecttype="custom" o:connectlocs="65,0;73,334;35,373;0,413" o:connectangles="0,0,0,0"/>
                        </v:shape>
                        <v:line id="Line 918" o:spid="_x0000_s1946" style="position:absolute;flip:x y;visibility:visible;mso-wrap-style:square" from="2960,2485" to="2977,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tOsUAAADcAAAADwAAAGRycy9kb3ducmV2LnhtbESPQWvCQBSE7wX/w/IKXopuakA0dRVp&#10;EHrwEvXi7ZF9zYZm38bsGmN/vVsoeBxm5htmtRlsI3rqfO1Ywfs0AUFcOl1zpeB03E0WIHxA1tg4&#10;JgV38rBZj15WmGl344L6Q6hEhLDPUIEJoc2k9KUhi37qWuLofbvOYoiyq6Tu8BbhtpGzJJlLizXH&#10;BYMtfRoqfw5Xq2B7apZFPjv3LN0l36fH4u03N0qNX4ftB4hAQ3iG/9tfWsEyTeHv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vtOsUAAADcAAAADwAAAAAAAAAA&#10;AAAAAAChAgAAZHJzL2Rvd25yZXYueG1sUEsFBgAAAAAEAAQA+QAAAJMDAAAAAA==&#10;" strokecolor="#005b39" strokeweight="22e-5mm"/>
                        <v:shape id="Freeform 919" o:spid="_x0000_s1947" style="position:absolute;left:2921;top:2130;width:324;height:1184;visibility:visible;mso-wrap-style:square;v-text-anchor:top" coordsize="32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cHsUA&#10;AADcAAAADwAAAGRycy9kb3ducmV2LnhtbESP0WrCQBRE3wv+w3IF33RjLUHTbMQaW+qTrfYDLtlr&#10;EszeDdk1pv36bkHo4zAzZ5h0PZhG9NS52rKC+SwCQVxYXXOp4Ov0Ol2CcB5ZY2OZFHyTg3U2ekgx&#10;0fbGn9QffSkChF2CCirv20RKV1Rk0M1sSxy8s+0M+iC7UuoObwFuGvkYRbE0WHNYqLClbUXF5Xg1&#10;CvbRm4wXnM9zppcfOnzs4ry/KDUZD5tnEJ4G/x++t9+1gtXiCf7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hwexQAAANwAAAAPAAAAAAAAAAAAAAAAAJgCAABkcnMv&#10;ZG93bnJldi54bWxQSwUGAAAAAAQABAD1AAAAigMAAAAA&#10;" path="m56,716r13,284l8,1071r-3,7l2,1086r,8l5,1102r50,30l86,1111r-4,8l78,1129r2,10l83,1148r53,36l289,1092r,-63l298,819r11,-20l314,777r,-23l308,733r4,-6l317,720r2,-8l319,704r3,-90l324,524r-2,-91l317,342,304,315,289,289,269,267,247,246,228,231,207,217r,-11l226,186r13,-22l249,140r1,-15l250,112r,-21l247,72,239,55,228,38,214,24,198,13,180,5,160,,141,5r-20,8l106,24,93,38,82,55,74,72,69,91r,21l72,138r6,24l91,185r16,19l31,248r-8,9l15,268r-3,13l10,294,,589e" filled="f" strokeweight="39e-5mm">
                          <v:path arrowok="t" o:connecttype="custom" o:connectlocs="69,1000;5,1078;2,1094;55,1132;82,1119;80,1139;83,1148;289,1092;298,819;314,777;308,733;317,720;319,704;322,614;322,433;317,342;289,289;247,246;207,217;207,206;239,164;250,125;250,91;239,55;214,24;180,5;141,5;106,24;82,55;69,91;72,138;91,185;107,204;23,257;12,281;10,294" o:connectangles="0,0,0,0,0,0,0,0,0,0,0,0,0,0,0,0,0,0,0,0,0,0,0,0,0,0,0,0,0,0,0,0,0,0,0,0"/>
                        </v:shape>
                        <v:shape id="Freeform 920" o:spid="_x0000_s1948" style="position:absolute;left:2921;top:2719;width:56;height:127;visibility:visible;mso-wrap-style:square;v-text-anchor:top" coordsize="5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8cMUA&#10;AADcAAAADwAAAGRycy9kb3ducmV2LnhtbESPW4vCMBSE3wX/QzjCvogmXipu1ygi7OKrF1DfDs3Z&#10;tmxzUpus1n9vFhZ8HGbmG2axam0lbtT40rGG0VCBIM6cKTnXcDx8DuYgfEA2WDkmDQ/ysFp2OwtM&#10;jbvzjm77kIsIYZ+ihiKEOpXSZwVZ9ENXE0fv2zUWQ5RNLk2D9wi3lRwrNZMWS44LBda0KSj72f9a&#10;DZXqT3YqCcnpa2qnPsvP18t1q/Vbr11/gAjUhlf4v701Gt4nCfyd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rxwxQAAANwAAAAPAAAAAAAAAAAAAAAAAJgCAABkcnMv&#10;ZG93bnJldi54bWxQSwUGAAAAAAQABAD1AAAAigMAAAAA&#10;" path="m56,127l45,119,36,109,28,98,23,86,21,74,20,61,23,46,28,33,16,29,8,20,4,11,,e" filled="f" strokeweight="39e-5mm">
                          <v:path arrowok="t" o:connecttype="custom" o:connectlocs="56,127;45,119;36,109;28,98;23,86;21,74;20,61;23,46;28,33;16,29;8,20;4,11;0,0" o:connectangles="0,0,0,0,0,0,0,0,0,0,0,0,0"/>
                        </v:shape>
                        <v:shape id="Picture 921" o:spid="_x0000_s1949" type="#_x0000_t75" style="position:absolute;left:3130;top:2836;width:91;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GbfCAAAA3AAAAA8AAABkcnMvZG93bnJldi54bWxEj81qwzAQhO+FvoPYQm+JnARM6kYJoVDI&#10;reSPXBdrY5lYKyMplvP2UaHQ4zAz3zCrzWg7MZAPrWMFs2kBgrh2uuVGwen4PVmCCBFZY+eYFDwo&#10;wGb9+rLCSrvEexoOsREZwqFCBSbGvpIy1IYshqnribN3dd5izNI3UntMGW47OS+KUlpsOS8Y7OnL&#10;UH073K2CsyF3kT9lce98SrNFnx7nYavU+9u4/QQRaYz/4b/2Tiv4WJTweyYfAb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4hm3wgAAANwAAAAPAAAAAAAAAAAAAAAAAJ8C&#10;AABkcnMvZG93bnJldi54bWxQSwUGAAAAAAQABAD3AAAAjgMAAAAA&#10;">
                          <v:imagedata r:id="rId114" o:title=""/>
                        </v:shape>
                        <v:shape id="Picture 922" o:spid="_x0000_s1950" type="#_x0000_t75" style="position:absolute;left:3130;top:2836;width:91;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0OKrEAAAA3AAAAA8AAABkcnMvZG93bnJldi54bWxEj81qAjEUhfdC3yHcgjsnUwVtp0axitpS&#10;uqgW15fJ7WTo5GZIoo5v3wiCy8P5+TjTeWcbcSIfascKnrIcBHHpdM2Vgp/9evAMIkRkjY1jUnCh&#10;APPZQ2+KhXZn/qbTLlYijXAoUIGJsS2kDKUhiyFzLXHyfp23GJP0ldQez2ncNnKY52NpseZEMNjS&#10;0lD5tzvaBNmWX4bbj4PbL7bLzYY+D28rr1T/sVu8gojUxXv41n7XCl5GE7ieSUd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0OKrEAAAA3AAAAA8AAAAAAAAAAAAAAAAA&#10;nwIAAGRycy9kb3ducmV2LnhtbFBLBQYAAAAABAAEAPcAAACQAwAAAAA=&#10;">
                          <v:imagedata r:id="rId115" o:title=""/>
                        </v:shape>
                        <v:shape id="Picture 923" o:spid="_x0000_s1951" type="#_x0000_t75" style="position:absolute;left:3111;top:2479;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VSXBAAAA3AAAAA8AAABkcnMvZG93bnJldi54bWxET02LwjAQvS/4H8II3ta0FkSrUURQF9yL&#10;3b14G5qxLSaT2kSt/35zEPb4eN/LdW+NeFDnG8cK0nECgrh0uuFKwe/P7nMGwgdkjcYxKXiRh/Vq&#10;8LHEXLsnn+hRhErEEPY5KqhDaHMpfVmTRT92LXHkLq6zGCLsKqk7fMZwa+QkSabSYsOxocaWtjWV&#10;1+JuFfjklqZ7c9WH7+x1nh77rDLzTKnRsN8sQATqw7/47f7SCuZZXBvPxCM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JVSXBAAAA3AAAAA8AAAAAAAAAAAAAAAAAnwIA&#10;AGRycy9kb3ducmV2LnhtbFBLBQYAAAAABAAEAPcAAACNAwAAAAA=&#10;">
                          <v:imagedata r:id="rId116" o:title=""/>
                        </v:shape>
                        <v:rect id="Rectangle 924" o:spid="_x0000_s1952" style="position:absolute;left:3139;top:2447;width: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pE8UA&#10;AADcAAAADwAAAGRycy9kb3ducmV2LnhtbESPS2vDMBCE74X8B7GBXEoiJyl5OFGCKZT4VMgDcl2s&#10;jW1irYyl2q5/fVUo9DjMzDfM/tibSrTUuNKygvksAkGcWV1yruB2/ZhuQDiPrLGyTAq+ycHxMHrZ&#10;Y6xtx2dqLz4XAcIuRgWF93UspcsKMuhmtiYO3sM2Bn2QTS51g12Am0ouomglDZYcFgqs6b2g7Hn5&#10;MgqGDv0pvVX3cujyRL7dP9dEr0pNxn2yA+Gp9//hv3aqFWyXW/g9E4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kTxQAAANwAAAAPAAAAAAAAAAAAAAAAAJgCAABkcnMv&#10;ZG93bnJldi54bWxQSwUGAAAAAAQABAD1AAAAigMAAAAA&#10;" fillcolor="#5aff87" stroked="f"/>
                        <v:rect id="Rectangle 925" o:spid="_x0000_s1953" style="position:absolute;left:3141;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uq8AA&#10;AADcAAAADwAAAGRycy9kb3ducmV2LnhtbERP3WrCMBS+H/gO4QjeDE0VGVqNYgeT3Y2pD3Bsjk1p&#10;cxKaqNWnXy6EXX58/+ttb1txoy7UjhVMJxkI4tLpmisFp+PXeAEiRGSNrWNS8KAA283gbY25dnf+&#10;pdshViKFcMhRgYnR51KG0pDFMHGeOHEX11mMCXaV1B3eU7ht5SzLPqTFmlODQU+fhsrmcLUKXPHe&#10;cOGPPwt8NNfnbm8afy6UGg373QpEpD7+i1/ub61gOU/z05l0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Cuq8AAAADcAAAADwAAAAAAAAAAAAAAAACYAgAAZHJzL2Rvd25y&#10;ZXYueG1sUEsFBgAAAAAEAAQA9QAAAIUDAAAAAA==&#10;" fillcolor="#f7f3e8" stroked="f"/>
                        <v:rect id="Rectangle 926" o:spid="_x0000_s1954" style="position:absolute;left:3144;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fqsQA&#10;AADcAAAADwAAAGRycy9kb3ducmV2LnhtbESPT2sCMRTE70K/Q3gFb5rdIrVdjVIKggcv/jnY22Pz&#10;urt287IkMab99KZQ6HGYmd8wy3UyvYjkfGdZQTktQBDXVnfcKDgdN5MXED4ga+wtk4Jv8rBePYyW&#10;WGl74z3FQ2hEhrCvUEEbwlBJ6euWDPqpHYiz92mdwZCla6R2eMtw08unoniWBjvOCy0O9N5S/XW4&#10;GgXFVkY98NmlGD9SeZnvuPnZKTV+TG8LEIFS+A//tbdaweushN8z+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OH6rEAAAA3AAAAA8AAAAAAAAAAAAAAAAAmAIAAGRycy9k&#10;b3ducmV2LnhtbFBLBQYAAAAABAAEAPUAAACJAwAAAAA=&#10;" fillcolor="#f5f3e7" stroked="f"/>
                        <v:rect id="Rectangle 927" o:spid="_x0000_s1955" style="position:absolute;left:3147;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OuMYA&#10;AADcAAAADwAAAGRycy9kb3ducmV2LnhtbESPT2sCMRTE74LfIbxCL6Vm/VOpW6O0ouBRt/bQ22Pz&#10;uhu6eVmSdF2/vREKHoeZ+Q2zXPe2ER35YBwrGI8yEMSl04YrBafP3fMriBCRNTaOScGFAqxXw8ES&#10;c+3OfKSuiJVIEA45KqhjbHMpQ1mTxTByLXHyfpy3GJP0ldQezwluGznJsrm0aDgt1NjSpqbyt/iz&#10;Cr6fzJeX08V8O+v27emjKQ7TF6PU40P//gYiUh/v4f/2XitYzCZ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aOuMYAAADcAAAADwAAAAAAAAAAAAAAAACYAgAAZHJz&#10;L2Rvd25yZXYueG1sUEsFBgAAAAAEAAQA9QAAAIsDAAAAAA==&#10;" fillcolor="#f3f3e6" stroked="f"/>
                        <v:rect id="Rectangle 928" o:spid="_x0000_s1956" style="position:absolute;left:3151;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l5sUA&#10;AADcAAAADwAAAGRycy9kb3ducmV2LnhtbESP3WrCQBSE7wXfYTlC7+pGW6JGVxHbQkEQEn2AQ/bk&#10;R7NnY3ar6dt3hYKXw8x8w6w2vWnEjTpXW1YwGUcgiHOray4VnI5fr3MQziNrbCyTgl9ysFkPBytM&#10;tL1zSrfMlyJA2CWooPK+TaR0eUUG3di2xMErbGfQB9mVUnd4D3DTyGkUxdJgzWGhwpZ2FeWX7Mco&#10;+DR1MfuYpuddH+/nk8NVxikWSr2M+u0ShKfeP8P/7W+tYPH+Bo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qXmxQAAANwAAAAPAAAAAAAAAAAAAAAAAJgCAABkcnMv&#10;ZG93bnJldi54bWxQSwUGAAAAAAQABAD1AAAAigMAAAAA&#10;" fillcolor="#f1f4e5" stroked="f"/>
                        <v:rect id="Rectangle 929" o:spid="_x0000_s1957" style="position:absolute;left:3155;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c+MYA&#10;AADcAAAADwAAAGRycy9kb3ducmV2LnhtbESPQWvCQBSE74L/YXlCb7ppCbZGV7G2BaFFUANen9nX&#10;bNrs25jdavz3XaHQ4zAz3zCzRWdrcabWV44V3I8SEMSF0xWXCvL92/AJhA/IGmvHpOBKHhbzfm+G&#10;mXYX3tJ5F0oRIewzVGBCaDIpfWHIoh+5hjh6n661GKJsS6lbvES4reVDkoylxYrjgsGGVoaK792P&#10;VfC+KV6Oef76aE7p4aN+/qL9crtR6m7QLacgAnXhP/zXXmsFkzSF2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Xc+MYAAADcAAAADwAAAAAAAAAAAAAAAACYAgAAZHJz&#10;L2Rvd25yZXYueG1sUEsFBgAAAAAEAAQA9QAAAIsDAAAAAA==&#10;" fillcolor="#eff4e3" stroked="f"/>
                        <v:rect id="Rectangle 930" o:spid="_x0000_s1958" style="position:absolute;left:3159;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ucQA&#10;AADcAAAADwAAAGRycy9kb3ducmV2LnhtbESPzU7DMBCE70i8g7VI3KjDT0Mb4lQWAolrCxLXVbzE&#10;KfE6tU0beHpcqVKPo5n5RlOvJjeIPYXYe1ZwOytAELfe9Nwp+Hh/vVmAiAnZ4OCZFPxShFVzeVFj&#10;ZfyB17TfpE5kCMcKFdiUxkrK2FpyGGd+JM7elw8OU5ahkybgIcPdIO+KopQOe84LFkd6ttR+b36c&#10;AtZcPupP/WJ3cxN2Zvu31vdbpa6vJv0EItGUzuFT+80oWD7M4XgmHwH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IrnEAAAA3AAAAA8AAAAAAAAAAAAAAAAAmAIAAGRycy9k&#10;b3ducmV2LnhtbFBLBQYAAAAABAAEAPUAAACJAwAAAAA=&#10;" fillcolor="#edf4e2" stroked="f"/>
                        <v:rect id="Rectangle 931" o:spid="_x0000_s1959" style="position:absolute;left:3162;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CjsYA&#10;AADcAAAADwAAAGRycy9kb3ducmV2LnhtbESPT2vCQBTE74LfYXlCb3VjKVJTN0GE0tZL8Q+it9fs&#10;yyaYfZtmt5p++64geBxm5jfMPO9tI87U+dqxgsk4AUFcOF2zUbDbvj2+gPABWWPjmBT8kYc8Gw7m&#10;mGp34TWdN8GICGGfooIqhDaV0hcVWfRj1xJHr3SdxRBlZ6Tu8BLhtpFPSTKVFmuOCxW2tKyoOG1+&#10;rYKf4+ehLCbh27uv/Wq1MFzW5l2ph1G/eAURqA/38K39oRXMnqdwPR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5CjsYAAADcAAAADwAAAAAAAAAAAAAAAACYAgAAZHJz&#10;L2Rvd25yZXYueG1sUEsFBgAAAAAEAAQA9QAAAIsDAAAAAA==&#10;" fillcolor="#ebf4e1" stroked="f"/>
                        <v:rect id="Rectangle 932" o:spid="_x0000_s1960" style="position:absolute;left:3167;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eY8cA&#10;AADcAAAADwAAAGRycy9kb3ducmV2LnhtbESPzWsCMRTE74X+D+EVvIhmleLH1iilYqmtB78OHh+b&#10;5+7S5GVJUt32r28KQo/DzPyGmS1aa8SFfKgdKxj0MxDEhdM1lwqOh1VvAiJEZI3GMSn4pgCL+f3d&#10;DHPtrryjyz6WIkE45KigirHJpQxFRRZD3zXEyTs7bzEm6UupPV4T3Bo5zLKRtFhzWqiwoZeKis/9&#10;l1Ww6i7Po83p3Xy8+vXW++5gSD9Gqc5D+/wEIlIb/8O39ptWMH0cw9+Zd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3mPHAAAA3AAAAA8AAAAAAAAAAAAAAAAAmAIAAGRy&#10;cy9kb3ducmV2LnhtbFBLBQYAAAAABAAEAPUAAACMAwAAAAA=&#10;" fillcolor="#e9f4df" stroked="f"/>
                        <v:rect id="Rectangle 933" o:spid="_x0000_s1961" style="position:absolute;left:3170;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d7MIA&#10;AADcAAAADwAAAGRycy9kb3ducmV2LnhtbERPy2rCQBTdF/oPwy1010y0JWp0FCmUZuUbxN0lc5MM&#10;Zu6EzFTTv3cWhS4P571YDbYVN+q9caxglKQgiEunDdcKTsevtykIH5A1to5JwS95WC2fnxaYa3fn&#10;Pd0OoRYxhH2OCpoQulxKXzZk0SeuI45c5XqLIcK+lrrHewy3rRynaSYtGo4NDXb02VB5PfxYBVlp&#10;NsV2kr23Z3cp1t+7bRibSqnXl2E9BxFoCP/iP3ehFcw+4tp4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J3swgAAANwAAAAPAAAAAAAAAAAAAAAAAJgCAABkcnMvZG93&#10;bnJldi54bWxQSwUGAAAAAAQABAD1AAAAhwMAAAAA&#10;" fillcolor="#e7f5de" stroked="f"/>
                        <v:rect id="Rectangle 934" o:spid="_x0000_s1962" style="position:absolute;left:3173;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N6MUA&#10;AADcAAAADwAAAGRycy9kb3ducmV2LnhtbESPQWsCMRSE7wX/Q3iCt5pVatHVKGIpuJdCV4vXx+a5&#10;Wd28LEmq679vCoUeh5n5hlltetuKG/nQOFYwGWcgiCunG64VHA/vz3MQISJrbB2TggcF2KwHTyvM&#10;tbvzJ93KWIsE4ZCjAhNjl0sZKkMWw9h1xMk7O28xJulrqT3eE9y2cpplr9Jiw2nBYEc7Q9W1/LYK&#10;PsxxW5zK8q2afU2Ka1Zc5s4flBoN++0SRKQ+/of/2nutYPGygN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43oxQAAANwAAAAPAAAAAAAAAAAAAAAAAJgCAABkcnMv&#10;ZG93bnJldi54bWxQSwUGAAAAAAQABAD1AAAAigMAAAAA&#10;" fillcolor="#e5f5dd" stroked="f"/>
                        <v:rect id="Rectangle 935" o:spid="_x0000_s1963" style="position:absolute;left:3176;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hsAA&#10;AADcAAAADwAAAGRycy9kb3ducmV2LnhtbERPz2vCMBS+D/wfwhN2m6kbk1mNMgYDj8460NuzeTbV&#10;5qU00dT/3hwEjx/f7/myt424UudrxwrGowwEcel0zZWCbfH79gXCB2SNjWNScCMPy8XgZY65dpH/&#10;6LoJlUgh7HNUYEJocyl9aciiH7mWOHFH11kMCXaV1B3GFG4b+Z5lE2mx5tRgsKUfQ+V5c7EKPmKx&#10;r8P68G9OBV12xyI2Kx2Veh323zMQgfrwFD/cK61g+pnmpzPpCM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UhsAAAADcAAAADwAAAAAAAAAAAAAAAACYAgAAZHJzL2Rvd25y&#10;ZXYueG1sUEsFBgAAAAAEAAQA9QAAAIUDAAAAAA==&#10;" fillcolor="#e3f5dc" stroked="f"/>
                        <v:rect id="Rectangle 936" o:spid="_x0000_s1964" style="position:absolute;left:3181;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7+sMA&#10;AADcAAAADwAAAGRycy9kb3ducmV2LnhtbESPT4vCMBTE7wt+h/CEva2pf1a0GqUILuJtqwePj+bZ&#10;VpuX2sRav71ZWPA4zMxvmOW6M5VoqXGlZQXDQQSCOLO65FzB8bD9moFwHlljZZkUPMnBetX7WGKs&#10;7YN/qU19LgKEXYwKCu/rWEqXFWTQDWxNHLyzbQz6IJtc6gYfAW4qOYqiqTRYclgosKZNQdk1vRsF&#10;rt1fKD2Z3SQ5T5JNdtvjzxiV+ux3yQKEp86/w//tnVYw/x7C3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n7+sMAAADcAAAADwAAAAAAAAAAAAAAAACYAgAAZHJzL2Rv&#10;d25yZXYueG1sUEsFBgAAAAAEAAQA9QAAAIgDAAAAAA==&#10;" fillcolor="#e1f5db" stroked="f"/>
                        <v:rect id="Rectangle 937" o:spid="_x0000_s1965" style="position:absolute;left:3184;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KbcUA&#10;AADcAAAADwAAAGRycy9kb3ducmV2LnhtbESPQWsCMRSE74L/ITzBmyYVLLo1ShXFXgq6bWmPj+R1&#10;d3Hzsmyiu/33TUHocZiZb5jVpne1uFEbKs8aHqYKBLHxtuJCw/vbYbIAESKyxdozafihAJv1cLDC&#10;zPqOz3TLYyEShEOGGsoYm0zKYEpyGKa+IU7et28dxiTbQtoWuwR3tZwp9SgdVpwWSmxoV5K55Fen&#10;4bPbm8sy5w+1Vcev0/4c0RxetR6P+ucnEJH6+B++t1+shuV8B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ptxQAAANwAAAAPAAAAAAAAAAAAAAAAAJgCAABkcnMv&#10;ZG93bnJldi54bWxQSwUGAAAAAAQABAD1AAAAigMAAAAA&#10;" fillcolor="#dff5da" stroked="f"/>
                        <v:rect id="Rectangle 938" o:spid="_x0000_s1966" style="position:absolute;left:3187;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BIMMA&#10;AADcAAAADwAAAGRycy9kb3ducmV2LnhtbESP0WoCMRRE3wv+Q7hCX4pmtVR0NYqI0r6u+gHXzXWz&#10;bHKzbKJu/fqmUOjjMDNnmNWmd1bcqQu1ZwWTcQaCuPS65krB+XQYzUGEiKzReiYF3xRgsx68rDDX&#10;/sEF3Y+xEgnCIUcFJsY2lzKUhhyGsW+Jk3f1ncOYZFdJ3eEjwZ2V0yybSYc1pwWDLe0Mlc3x5hTY&#10;ojCftrm2+7esufhJ/6x4f1LqddhvlyAi9fE//Nf+0goWH+/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8BIMMAAADcAAAADwAAAAAAAAAAAAAAAACYAgAAZHJzL2Rv&#10;d25yZXYueG1sUEsFBgAAAAAEAAQA9QAAAIgDAAAAAA==&#10;" fillcolor="#ddf5d9" stroked="f"/>
                        <v:rect id="Rectangle 939" o:spid="_x0000_s1967" style="position:absolute;left:3190;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PkcQA&#10;AADcAAAADwAAAGRycy9kb3ducmV2LnhtbESP0WrCQBRE3wX/YbmCb3VTW0WjayhCsKAPGv2AS/aa&#10;LM3eTbNbTfv13ULBx2FmzjDrrLeNuFHnjWMFz5MEBHHptOFKweWcPy1A+ICssXFMCr7JQ7YZDtaY&#10;anfnE92KUIkIYZ+igjqENpXSlzVZ9BPXEkfv6jqLIcqukrrDe4TbRk6TZC4tGo4LNba0ran8KL6s&#10;AuvN4vNnbw6O+xPuivz4YvaVUuNR/7YCEagPj/B/+10rWM5e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j5HEAAAA3AAAAA8AAAAAAAAAAAAAAAAAmAIAAGRycy9k&#10;b3ducmV2LnhtbFBLBQYAAAAABAAEAPUAAACJAwAAAAA=&#10;" fillcolor="#dbf5d7" stroked="f"/>
                        <v:rect id="Rectangle 940" o:spid="_x0000_s1968" style="position:absolute;left:3195;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XlcUA&#10;AADcAAAADwAAAGRycy9kb3ducmV2LnhtbESPUWvCMBSF34X9h3AHe9N0wxatRhFRGMOH6fwB1+au&#10;LTY3Iclqt1+/CIM9Hs453+Es14PpRE8+tJYVPE8yEMSV1S3XCs4f+/EMRIjIGjvLpOCbAqxXD6Ml&#10;ltre+Ej9KdYiQTiUqKCJ0ZVShqohg2FiHXHyPq03GJP0tdQebwluOvmSZYU02HJaaNDRtqHqevoy&#10;Cg76KK9T/7778YWbveV9fil2Tqmnx2GzABFpiP/hv/arVjDPc7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BeVxQAAANwAAAAPAAAAAAAAAAAAAAAAAJgCAABkcnMv&#10;ZG93bnJldi54bWxQSwUGAAAAAAQABAD1AAAAigMAAAAA&#10;" fillcolor="#d9f5d6" stroked="f"/>
                        <v:rect id="Rectangle 941" o:spid="_x0000_s1969" style="position:absolute;left:3198;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6MUA&#10;AADcAAAADwAAAGRycy9kb3ducmV2LnhtbESP0YrCMBRE34X9h3AX9kU0XdGydo2ioqAPglv9gEtz&#10;bYvNTWmi7f69EQQfh5k5w8wWnanEnRpXWlbwPYxAEGdWl5wrOJ+2gx8QziNrrCyTgn9ysJh/9GaY&#10;aNvyH91Tn4sAYZeggsL7OpHSZQUZdENbEwfvYhuDPsgml7rBNsBNJUdRFEuDJYeFAmtaF5Rd05tR&#10;MG6Pl9EhSq+beNk/jPurW77Zk1Jfn93yF4Snzr/Dr/ZOK5hOYn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8foxQAAANwAAAAPAAAAAAAAAAAAAAAAAJgCAABkcnMv&#10;ZG93bnJldi54bWxQSwUGAAAAAAQABAD1AAAAigMAAAAA&#10;" fillcolor="#d7f5d5" stroked="f"/>
                        <v:rect id="Rectangle 942" o:spid="_x0000_s1970" style="position:absolute;left:3203;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czcUA&#10;AADcAAAADwAAAGRycy9kb3ducmV2LnhtbESPQWvCQBSE7wX/w/KEXqRuWmhsU1ephoqXHqqFXh/Z&#10;12xo9m3YXU3y711B6HGYmW+Y5XqwrTiTD41jBY/zDARx5XTDtYLv48fDC4gQkTW2jknBSAHWq8nd&#10;Egvtev6i8yHWIkE4FKjAxNgVUobKkMUwdx1x8n6dtxiT9LXUHvsEt618yrJcWmw4LRjsaGuo+juc&#10;rILPWWlN+bPlvCk3dteH0edhVOp+Ory/gYg0xP/wrb3XCl6fF3A9k4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NzNxQAAANwAAAAPAAAAAAAAAAAAAAAAAJgCAABkcnMv&#10;ZG93bnJldi54bWxQSwUGAAAAAAQABAD1AAAAigMAAAAA&#10;" fillcolor="#d5f5d3" stroked="f"/>
                        <v:rect id="Rectangle 943" o:spid="_x0000_s1971" style="position:absolute;left:3206;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ZMIA&#10;AADcAAAADwAAAGRycy9kb3ducmV2LnhtbERPz2vCMBS+D/wfwhO8DE0dm2jXVMQheBq06s5vzVvb&#10;rXkpSbTdf78cBh4/vt/ZdjSduJHzrWUFy0UCgriyuuVawfl0mK9B+ICssbNMCn7JwzafPGSYajtw&#10;Qbcy1CKGsE9RQRNCn0rpq4YM+oXtiSP3ZZ3BEKGrpXY4xHDTyackWUmDLceGBnvaN1T9lFejoPso&#10;vp/fq09J6+Xjxb2thrLY1ErNpuPuFUSgMdzF/+6jVrB5iW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5ZkwgAAANwAAAAPAAAAAAAAAAAAAAAAAJgCAABkcnMvZG93&#10;bnJldi54bWxQSwUGAAAAAAQABAD1AAAAhwMAAAAA&#10;" fillcolor="#d3f6d2" stroked="f"/>
                        <v:rect id="Rectangle 944" o:spid="_x0000_s1972" style="position:absolute;left:3211;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7zMUA&#10;AADcAAAADwAAAGRycy9kb3ducmV2LnhtbESPQUsDMRSE74L/ITzBi9jEQhd3bVqkIBQPBVvFHh+b&#10;52YxeVmS2G7/fSMUehxm5htmvhy9EweKqQ+s4WmiQBC3wfTcafjcvT0+g0gZ2aALTBpOlGC5uL2Z&#10;Y2PCkT/osM2dKBBODWqwOQ+NlKm15DFNwkBcvJ8QPeYiYydNxGOBeyenSlXSY89lweJAK0vt7/bP&#10;a8j7b/cuv6Z+1bmqethEtbdrpfX93fj6AiLTmK/hS3ttNNSzGv7PlCM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nvMxQAAANwAAAAPAAAAAAAAAAAAAAAAAJgCAABkcnMv&#10;ZG93bnJldi54bWxQSwUGAAAAAAQABAD1AAAAigMAAAAA&#10;" fillcolor="#d1f6d1" stroked="f"/>
                        <v:rect id="Rectangle 945" o:spid="_x0000_s1973" style="position:absolute;left:3214;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Ixb8A&#10;AADcAAAADwAAAGRycy9kb3ducmV2LnhtbERPyWrDMBC9F/oPYgq51XJzMK4bJZQuSa5OSnsdrIll&#10;Yo2MJW9/Hx0CPT7evtnNthUj9b5xrOAlSUEQV043XCv4OX8/5yB8QNbYOiYFC3nYbR8fNlhoN3FJ&#10;4ynUIoawL1CBCaErpPSVIYs+cR1x5C6utxgi7Gupe5xiuG3lOk0zabHh2GCwow9D1fU0WAW/a/NZ&#10;Uma/wn5Jm3xA+XcoR6VWT/P7G4hAc/gX391HreA1i/PjmXgE5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kjFvwAAANwAAAAPAAAAAAAAAAAAAAAAAJgCAABkcnMvZG93bnJl&#10;di54bWxQSwUGAAAAAAQABAD1AAAAhAMAAAAA&#10;" fillcolor="#cff6d0" stroked="f"/>
                        <v:rect id="Rectangle 946" o:spid="_x0000_s1974" style="position:absolute;left:3217;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tfr8A&#10;AADcAAAADwAAAGRycy9kb3ducmV2LnhtbESPzQrCMBCE74LvEFbwpqkepFajiCBIL/4VvC7N2hab&#10;TWmi1rc3guBxmJlvmOW6M7V4Uusqywom4wgEcW51xYWC7LIbxSCcR9ZYWyYFb3KwXvV7S0y0ffGJ&#10;nmdfiABhl6CC0vsmkdLlJRl0Y9sQB+9mW4M+yLaQusVXgJtaTqNoJg1WHBZKbGhbUn4/P4wCMro4&#10;nI46zS5X5OgRpxnFqVLDQbdZgPDU+X/4195rBfPZB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ti1+vwAAANwAAAAPAAAAAAAAAAAAAAAAAJgCAABkcnMvZG93bnJl&#10;di54bWxQSwUGAAAAAAQABAD1AAAAhAMAAAAA&#10;" fillcolor="#cdf6ce" stroked="f"/>
                        <v:rect id="Rectangle 947" o:spid="_x0000_s1975" style="position:absolute;left:3222;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81cQA&#10;AADcAAAADwAAAGRycy9kb3ducmV2LnhtbESPQWvCQBSE74X+h+UVeqsbPURNXUUEwdaTiYLHR/Y1&#10;CWbfht01pv31XUHwOMzMN8xiNZhW9OR8Y1nBeJSAIC6tbrhScCy2HzMQPiBrbC2Tgl/ysFq+viww&#10;0/bGB+rzUIkIYZ+hgjqELpPSlzUZ9CPbEUfvxzqDIUpXSe3wFuGmlZMkSaXBhuNCjR1taiov+dUo&#10;+Op1YYv9OJ2b0/fhnLMLfzRV6v1tWH+CCDSEZ/jR3mkF83QC9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PNXEAAAA3AAAAA8AAAAAAAAAAAAAAAAAmAIAAGRycy9k&#10;b3ducmV2LnhtbFBLBQYAAAAABAAEAPUAAACJAwAAAAA=&#10;" fillcolor="#cbf7cd" stroked="f"/>
                        <v:rect id="Rectangle 948" o:spid="_x0000_s1976" style="position:absolute;left:3225;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st8QA&#10;AADcAAAADwAAAGRycy9kb3ducmV2LnhtbESPW2sCMRSE3wv9D+EU+laztnhbjVKEQvFFugri2yE5&#10;e6GbkyVJdfffG0Ho4zAz3zCrTW9bcSEfGscKxqMMBLF2puFKwfHw9TYHESKywdYxKRgowGb9/LTC&#10;3Lgr/9CliJVIEA45Kqhj7HIpg67JYhi5jjh5pfMWY5K+ksbjNcFtK9+zbCotNpwWauxoW5P+Lf6s&#10;Ai4HH8fVpC33A86257k+7Qqt1OtL/7kEEamP/+FH+9soWEw/4H4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bLfEAAAA3AAAAA8AAAAAAAAAAAAAAAAAmAIAAGRycy9k&#10;b3ducmV2LnhtbFBLBQYAAAAABAAEAPUAAACJAwAAAAA=&#10;" fillcolor="#c9f7cc" stroked="f"/>
                        <v:rect id="Rectangle 949" o:spid="_x0000_s1977" style="position:absolute;left:3229;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7QsYA&#10;AADcAAAADwAAAGRycy9kb3ducmV2LnhtbESPQUvDQBSE74L/YXmCl9JulBo1dlukIO2xjS14fOw+&#10;s8Hs25DdJrG/3hUKPQ4z8w2zWI2uET11ofas4GGWgSDW3tRcKTh8fkxfQISIbLDxTAp+KcBqeXuz&#10;wML4gffUl7ESCcKhQAU2xraQMmhLDsPMt8TJ+/adw5hkV0nT4ZDgrpGPWZZLhzWnBYstrS3pn/Lk&#10;FDzJfqJzOzntzsevYbPe6ufDJih1fze+v4GINMZr+NLeGgWv+Rz+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7QsYAAADcAAAADwAAAAAAAAAAAAAAAACYAgAAZHJz&#10;L2Rvd25yZXYueG1sUEsFBgAAAAAEAAQA9QAAAIsDAAAAAA==&#10;" fillcolor="#c7f7cb" stroked="f"/>
                        <v:rect id="Rectangle 950" o:spid="_x0000_s1978" style="position:absolute;left:3232;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cnscA&#10;AADcAAAADwAAAGRycy9kb3ducmV2LnhtbESPT2vCQBTE7wW/w/KE3uqmhYYa3YS2IJZexD8o3p7Z&#10;ZxLNvg3ZrSZ++q5Q6HGYmd8w06wztbhQ6yrLCp5HEQji3OqKCwWb9ezpDYTzyBpry6SgJwdZOniY&#10;YqLtlZd0WflCBAi7BBWU3jeJlC4vyaAb2YY4eEfbGvRBtoXULV4D3NTyJYpiabDisFBiQ58l5efV&#10;j1GwNf18P1scZL87fJxP7va93MxjpR6H3fsEhKfO/4f/2l9awTh+hfuZc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eHJ7HAAAA3AAAAA8AAAAAAAAAAAAAAAAAmAIAAGRy&#10;cy9kb3ducmV2LnhtbFBLBQYAAAAABAAEAPUAAACMAwAAAAA=&#10;" fillcolor="#c5f7ca" stroked="f"/>
                        <v:rect id="Rectangle 951" o:spid="_x0000_s1979" style="position:absolute;left:3237;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DwcYA&#10;AADcAAAADwAAAGRycy9kb3ducmV2LnhtbESPQWvCQBSE70L/w/IEL1I3Vkjb1FVEKATEQ60gvb1m&#10;n0kw+zbsbjXx17tCweMwM98w82VnGnEm52vLCqaTBARxYXXNpYL99+fzGwgfkDU2lklBTx6Wi6fB&#10;HDNtL/xF510oRYSwz1BBFUKbSemLigz6iW2Jo3e0zmCI0pVSO7xEuGnkS5Kk0mDNcaHCltYVFafd&#10;n1GQz/prPj2c+hW9jje+Xf9utj9OqdGwW32ACNSFR/i/nWsF72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KDwcYAAADcAAAADwAAAAAAAAAAAAAAAACYAgAAZHJz&#10;L2Rvd25yZXYueG1sUEsFBgAAAAAEAAQA9QAAAIsDAAAAAA==&#10;" fillcolor="#c3f7c8" stroked="f"/>
                        <v:rect id="Rectangle 952" o:spid="_x0000_s1980" style="position:absolute;left:3240;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iycMA&#10;AADcAAAADwAAAGRycy9kb3ducmV2LnhtbESPT2sCMRDF7wW/QxjBW82qVNvVKCIoPQn+wV6nm3Gz&#10;uJksSdT12zcFwePjzfu9ebNFa2txIx8qxwoG/QwEceF0xaWC42H9/gkiRGSNtWNS8KAAi3nnbYa5&#10;dnfe0W0fS5EgHHJUYGJscilDYchi6LuGOHln5y3GJH0ptcd7gttaDrNsLC1WnBoMNrQyVFz2V5ve&#10;yC6rTbulR/3rSY9+lqePrdko1eu2yymISG18HT/T31rB13gC/2MSA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iycMAAADcAAAADwAAAAAAAAAAAAAAAACYAgAAZHJzL2Rv&#10;d25yZXYueG1sUEsFBgAAAAAEAAQA9QAAAIgDAAAAAA==&#10;" fillcolor="#c1f7c7" stroked="f"/>
                        <v:rect id="Rectangle 953" o:spid="_x0000_s1981" style="position:absolute;left:3243;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eWsEA&#10;AADcAAAADwAAAGRycy9kb3ducmV2LnhtbERPTWvCQBC9C/0PyxR6000tiKauIgWh0Etrg+dJdpqN&#10;ZmdDdjWpv945FHp8vO/1dvStulIfm8AGnmcZKOIq2IZrA8X3froEFROyxTYwGfilCNvNw2SNuQ0D&#10;f9H1kGolIRxzNOBS6nKtY+XIY5yFjli4n9B7TAL7WtseBwn3rZ5n2UJ7bFgaHHb05qg6Hy5eStxp&#10;NZSfx9PH7SWV5bLNLoMtjHl6HHevoBKN6V/85363BlYLWStn5Aj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cnlrBAAAA3AAAAA8AAAAAAAAAAAAAAAAAmAIAAGRycy9kb3du&#10;cmV2LnhtbFBLBQYAAAAABAAEAPUAAACGAwAAAAA=&#10;" fillcolor="#bff8c6" stroked="f"/>
                        <v:rect id="Rectangle 954" o:spid="_x0000_s1982" style="position:absolute;left:3248;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FMMQA&#10;AADcAAAADwAAAGRycy9kb3ducmV2LnhtbESPS4sCMRCE74L/IbTgTTO6IDprlGXB1YuKL3BvzaTn&#10;sTvpDJOo4783guCxqKqvqOm8MaW4Uu0KywoG/QgEcWJ1wZmC42HRG4NwHlljaZkU3MnBfNZuTTHW&#10;9sY7uu59JgKEXYwKcu+rWEqX5GTQ9W1FHLzU1gZ9kHUmdY23ADelHEbRSBosOCzkWNF3Tsn//mIU&#10;ZIOPZbU+33HJ6e/PZuvTv+SUKtXtNF+fIDw1/h1+tVdawWQ0ge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xTDEAAAA3AAAAA8AAAAAAAAAAAAAAAAAmAIAAGRycy9k&#10;b3ducmV2LnhtbFBLBQYAAAAABAAEAPUAAACJAwAAAAA=&#10;" fillcolor="#bdf8c4" stroked="f"/>
                        <v:rect id="Rectangle 955" o:spid="_x0000_s1983" style="position:absolute;left:3251;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XY8QA&#10;AADcAAAADwAAAGRycy9kb3ducmV2LnhtbERPy2rCQBTdC/2H4QrudGILtaZOgliqggj1sbC728xt&#10;Epq5E2ZGTfv1nYXg8nDes7wzjbiQ87VlBeNRAoK4sLrmUsHx8D58AeEDssbGMin4JQ959tCbYart&#10;lXd02YdSxBD2KSqoQmhTKX1RkUE/si1x5L6tMxgidKXUDq8x3DTyMUmepcGaY0OFLS0qKn72Z6Pg&#10;abP+XG2+mu2HPB38hOs/t+Q3pQb9bv4KIlAX7uKbe60VTCdxfjwTj4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V2PEAAAA3AAAAA8AAAAAAAAAAAAAAAAAmAIAAGRycy9k&#10;b3ducmV2LnhtbFBLBQYAAAAABAAEAPUAAACJAwAAAAA=&#10;" fillcolor="#bbf8c3" stroked="f"/>
                        <v:rect id="Rectangle 956" o:spid="_x0000_s1984" style="position:absolute;left:3254;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XGsQA&#10;AADcAAAADwAAAGRycy9kb3ducmV2LnhtbESPQYvCMBSE7wv+h/AEL4umetjVahRXEDx4sSp4fDTP&#10;pti8lCZbq7/eLAh7HGbmG2ax6mwlWmp86VjBeJSAIM6dLrlQcDpuh1MQPiBrrByTggd5WC17HwtM&#10;tbvzgdosFCJC2KeowIRQp1L63JBFP3I1cfSurrEYomwKqRu8R7it5CRJvqTFkuOCwZo2hvJb9msV&#10;PI38mUxnbvvZVvvT5bx7BP/MlBr0u/UcRKAu/Iff7Z1WMPsew9+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lxrEAAAA3AAAAA8AAAAAAAAAAAAAAAAAmAIAAGRycy9k&#10;b3ducmV2LnhtbFBLBQYAAAAABAAEAPUAAACJAwAAAAA=&#10;" fillcolor="#b9f8c2" stroked="f"/>
                        <v:rect id="Rectangle 957" o:spid="_x0000_s1985" style="position:absolute;left:3257;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lHsQA&#10;AADcAAAADwAAAGRycy9kb3ducmV2LnhtbESPQWvCQBSE7wX/w/IEb81GD7XGrKKFQg+BUtuLt0f2&#10;mQ1m38bd1cR/7xYKPQ4z8w1TbkfbiRv50DpWMM9yEMS10y03Cn6+359fQYSIrLFzTAruFGC7mTyV&#10;WGg38BfdDrERCcKhQAUmxr6QMtSGLIbM9cTJOzlvMSbpG6k9DgluO7nI8xdpseW0YLCnN0P1+XC1&#10;Ciw2psKal9dqdznuV5/+fB+9UrPpuFuDiDTG//Bf+0MrWC0X8HsmH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pR7EAAAA3AAAAA8AAAAAAAAAAAAAAAAAmAIAAGRycy9k&#10;b3ducmV2LnhtbFBLBQYAAAAABAAEAPUAAACJAwAAAAA=&#10;" fillcolor="#b7f8c1" stroked="f"/>
                        <v:rect id="Rectangle 958" o:spid="_x0000_s1986" style="position:absolute;left:3262;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Y0lsMA&#10;AADcAAAADwAAAGRycy9kb3ducmV2LnhtbESPS4vCQBCE7wv+h6EX9raZrIuv6CgiKN5c4+PcZNok&#10;mOkJmVGTf+8ICx6LqvqKmi1aU4k7Na60rOAnikEQZ1aXnCs4HtbfYxDOI2usLJOCjhws5r2PGSba&#10;PnhP99TnIkDYJaig8L5OpHRZQQZdZGvi4F1sY9AH2eRSN/gIcFPJfhwPpcGSw0KBNa0Kyq7pzQTK&#10;eXD764b5YLLbjHej1Hf6pFdKfX22yykIT61/h//bW61gMvqF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Y0lsMAAADcAAAADwAAAAAAAAAAAAAAAACYAgAAZHJzL2Rv&#10;d25yZXYueG1sUEsFBgAAAAAEAAQA9QAAAIgDAAAAAA==&#10;" fillcolor="#b5f8c0" stroked="f"/>
                        <v:rect id="Rectangle 959" o:spid="_x0000_s1987" style="position:absolute;left:3265;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9sQA&#10;AADcAAAADwAAAGRycy9kb3ducmV2LnhtbESPW2sCMRSE3wv+h3AE32pWsV5Wo4hoWx+9gD4eN8fN&#10;4uZk2URd/31TKPRxmJlvmNmisaV4UO0Lxwp63QQEceZ0wbmC42HzPgbhA7LG0jEpeJGHxbz1NsNU&#10;uyfv6LEPuYgQ9ikqMCFUqZQ+M2TRd11FHL2rqy2GKOtc6hqfEW5L2U+SobRYcFwwWNHKUHbb362C&#10;1eCch8vHy3rz5U7bZLj+vBxuSnXazXIKIlAT/sN/7W+tYDIawO+Ze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f/bEAAAA3AAAAA8AAAAAAAAAAAAAAAAAmAIAAGRycy9k&#10;b3ducmV2LnhtbFBLBQYAAAAABAAEAPUAAACJAwAAAAA=&#10;" fillcolor="#b3f8bf" stroked="f"/>
                        <v:rect id="Rectangle 960" o:spid="_x0000_s1988" style="position:absolute;left:3268;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4vsYA&#10;AADcAAAADwAAAGRycy9kb3ducmV2LnhtbESPzWoCMRSF94LvEK7gpmimorZOjWJbBBdKqRbU3WVy&#10;Oxmd3AyTqNO3bwoFl4fz83Gm88aW4kq1LxwreOwnIIgzpwvOFXztlr1nED4gaywdk4If8jCftVtT&#10;TLW78SddtyEXcYR9igpMCFUqpc8MWfR9VxFH79vVFkOUdS51jbc4bks5SJKxtFhwJBis6M1Qdt5e&#10;bOQeG/Sbw3q4yjdmvxjz6eHj9V2pbqdZvIAI1IR7+L+90gomTy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M4vsYAAADcAAAADwAAAAAAAAAAAAAAAACYAgAAZHJz&#10;L2Rvd25yZXYueG1sUEsFBgAAAAAEAAQA9QAAAIsDAAAAAA==&#10;" fillcolor="#b1f8bd" stroked="f"/>
                        <v:rect id="Rectangle 961" o:spid="_x0000_s1989" style="position:absolute;left:3272;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q0MYA&#10;AADcAAAADwAAAGRycy9kb3ducmV2LnhtbESPQWsCMRSE7wX/Q3iCt5pVxOrWKCK0SKFQo7T09tg8&#10;dxc3L8smmvXfN4VCj8PMfMOsNr1txI06XztWMBlnIIgLZ2ouFZyOL48LED4gG2wck4I7edisBw8r&#10;zI2LfKCbDqVIEPY5KqhCaHMpfVGRRT92LXHyzq6zGJLsSmk6jAluGznNsrm0WHNaqLClXUXFRV+t&#10;gulX1PFj1ry9X2ft3b9G/fk90UqNhv32GUSgPvyH/9p7o2D5NIf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q0MYAAADcAAAADwAAAAAAAAAAAAAAAACYAgAAZHJz&#10;L2Rvd25yZXYueG1sUEsFBgAAAAAEAAQA9QAAAIsDAAAAAA==&#10;" fillcolor="#aff8bc" stroked="f"/>
                        <v:rect id="Rectangle 962" o:spid="_x0000_s1990" style="position:absolute;left:3276;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yOsYA&#10;AADcAAAADwAAAGRycy9kb3ducmV2LnhtbESPT2vCQBTE74LfYXlCL6Ibe6g1uhGVWuqt/gGvj+xL&#10;sph9G7LbmPbTdwsFj8PM/IZZrXtbi45abxwrmE0TEMS504ZLBZfzfvIKwgdkjbVjUvBNHtbZcLDC&#10;VLs7H6k7hVJECPsUFVQhNKmUPq/Iop+6hjh6hWsthijbUuoW7xFua/mcJC/SouG4UGFDu4ry2+nL&#10;Kjh0fFwc3s31bf+zNfl4tnHF+FOpp1G/WYII1IdH+L/9oRUs5n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yOsYAAADcAAAADwAAAAAAAAAAAAAAAACYAgAAZHJz&#10;L2Rvd25yZXYueG1sUEsFBgAAAAAEAAQA9QAAAIsDAAAAAA==&#10;" fillcolor="#adf9bb" stroked="f"/>
                        <v:rect id="Rectangle 963" o:spid="_x0000_s1991" style="position:absolute;left:3280;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FLwA&#10;AADcAAAADwAAAGRycy9kb3ducmV2LnhtbERPyQrCMBC9C/5DGMGbpvXgUo0igiB4csHz2IxttZnU&#10;Jtb69+YgeHy8fbFqTSkaql1hWUE8jEAQp1YXnCk4n7aDKQjnkTWWlknBhxyslt3OAhNt33yg5ugz&#10;EULYJagg975KpHRpTgbd0FbEgbvZ2qAPsM6krvEdwk0pR1E0lgYLDg05VrTJKX0cX0bBnXXc3J7T&#10;+yXe8dVW+6aNSSrV77XrOQhPrf+Lf+6dVjCbhLX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OL8UvAAAANwAAAAPAAAAAAAAAAAAAAAAAJgCAABkcnMvZG93bnJldi54&#10;bWxQSwUGAAAAAAQABAD1AAAAgQMAAAAA&#10;" fillcolor="#abf9ba" stroked="f"/>
                        <v:rect id="Rectangle 964" o:spid="_x0000_s1992" style="position:absolute;left:3283;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XssIA&#10;AADcAAAADwAAAGRycy9kb3ducmV2LnhtbESPQWsCMRSE7wX/Q3hCbzWrh7auRpFCwVOlW/H82Dw3&#10;wc3Lui/q1l/fFAo9DjPzDbNcD6FVV+rFRzYwnRSgiOtoPTcG9l/vT6+gJCFbbCOTgW8SWK9GD0ss&#10;bbzxJ12r1KgMYSnRgEupK7WW2lFAmcSOOHvH2AdMWfaNtj3eMjy0elYUzzqg57zgsKM3R/WpugQD&#10;90P1Ic4fJLD2592RZHuKtTGP42GzAJVoSP/hv/bWGpi/zOH3TD4C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1eywgAAANwAAAAPAAAAAAAAAAAAAAAAAJgCAABkcnMvZG93&#10;bnJldi54bWxQSwUGAAAAAAQABAD1AAAAhwMAAAAA&#10;" fillcolor="#a9f9b9" stroked="f"/>
                        <v:rect id="Rectangle 965" o:spid="_x0000_s1993" style="position:absolute;left:3286;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lusEA&#10;AADcAAAADwAAAGRycy9kb3ducmV2LnhtbERPTYvCMBC9C/6HMMLeNFVQajXKIgiyeNhVex+asSnb&#10;TEoT2+qvN4eFPT7e93Y/2Fp01PrKsYL5LAFBXDhdcangdj1OUxA+IGusHZOCJ3nY78ajLWba9fxD&#10;3SWUIoawz1CBCaHJpPSFIYt+5hriyN1dazFE2JZSt9jHcFvLRZKspMWKY4PBhg6Git/Lwyrorv38&#10;vCzyvHrlZvn4Xn+d0uNKqY/J8LkBEWgI/+I/90krWKdxfjwTj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BZbrBAAAA3AAAAA8AAAAAAAAAAAAAAAAAmAIAAGRycy9kb3du&#10;cmV2LnhtbFBLBQYAAAAABAAEAPUAAACGAwAAAAA=&#10;" fillcolor="#a7f9b8" stroked="f"/>
                        <v:rect id="Rectangle 966" o:spid="_x0000_s1994" style="position:absolute;left:3289;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zc8MA&#10;AADcAAAADwAAAGRycy9kb3ducmV2LnhtbESPT4vCMBTE7wt+h/AEb2uqoNRqFBFED17WP/dH82yr&#10;zUttom399BthYY/DzPyGWaxaU4oX1a6wrGA0jEAQp1YXnCk4n7bfMQjnkTWWlklBRw5Wy97XAhNt&#10;G/6h19FnIkDYJagg975KpHRpTgbd0FbEwbva2qAPss6krrEJcFPKcRRNpcGCw0KOFW1ySu/Hp1Hg&#10;yhs3p8ckbjfp9fCOLl1ldp1Sg367noPw1Pr/8F97rxXM4hF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Azc8MAAADcAAAADwAAAAAAAAAAAAAAAACYAgAAZHJzL2Rv&#10;d25yZXYueG1sUEsFBgAAAAAEAAQA9QAAAIgDAAAAAA==&#10;" fillcolor="#a6f9b6" stroked="f"/>
                        <v:rect id="Rectangle 967" o:spid="_x0000_s1995" style="position:absolute;left:3292;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SB8UA&#10;AADcAAAADwAAAGRycy9kb3ducmV2LnhtbESPT4vCMBTE7wt+h/CEvSya6kFqNYoKwu5F8A+it0fz&#10;bKvNS2lS7frpzcKCx2FmfsNM560pxZ1qV1hWMOhHIIhTqwvOFBz2614MwnlkjaVlUvBLDuazzscU&#10;E20fvKX7zmciQNglqCD3vkqkdGlOBl3fVsTBu9jaoA+yzqSu8RHgppTDKBpJgwWHhRwrWuWU3naN&#10;UdCclpsfs2W9en4d4+t+0NzOREp9dtvFBISn1r/D/+1vrWAcD+HvTD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tIHxQAAANwAAAAPAAAAAAAAAAAAAAAAAJgCAABkcnMv&#10;ZG93bnJldi54bWxQSwUGAAAAAAQABAD1AAAAigMAAAAA&#10;" fillcolor="#a4f9b5" stroked="f"/>
                        <v:rect id="Rectangle 968" o:spid="_x0000_s1996" style="position:absolute;left:3295;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CT8YA&#10;AADcAAAADwAAAGRycy9kb3ducmV2LnhtbESPQU/CQBSE7yb+h80z4Wa3SkKwshA1oJwAqRKOj+6j&#10;29h923RXWv69S0LicTIz32Qms97W4kStrxwreEhSEMSF0xWXCr7yxf0YhA/IGmvHpOBMHmbT25sJ&#10;Ztp1/EmnbShFhLDPUIEJocmk9IUhiz5xDXH0jq61GKJsS6lb7CLc1vIxTUfSYsVxwWBDb4aKn+2v&#10;VSBzsx5+fOdz+9rt3w96s1stvFVqcNe/PIMI1If/8LW91AqexkO4nI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wCT8YAAADcAAAADwAAAAAAAAAAAAAAAACYAgAAZHJz&#10;L2Rvd25yZXYueG1sUEsFBgAAAAAEAAQA9QAAAIsDAAAAAA==&#10;" fillcolor="#a2fab4" stroked="f"/>
                        <v:rect id="Rectangle 969" o:spid="_x0000_s1997" style="position:absolute;left:3299;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OSsUA&#10;AADcAAAADwAAAGRycy9kb3ducmV2LnhtbESPQWvCQBSE74X+h+UVvNWNVlqNrlKkoiCIVQ8eH9ln&#10;Njb7NmTXJP57t1DocZiZb5jZorOlaKj2hWMFg34CgjhzuuBcwem4eh2D8AFZY+mYFNzJw2L+/DTD&#10;VLuWv6k5hFxECPsUFZgQqlRKnxmy6PuuIo7exdUWQ5R1LnWNbYTbUg6T5F1aLDguGKxoaSj7Odys&#10;Aif3E863xr5dPrKvtlnfztdyp1TvpfucggjUhf/wX3ujFUzGI/g9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c5KxQAAANwAAAAPAAAAAAAAAAAAAAAAAJgCAABkcnMv&#10;ZG93bnJldi54bWxQSwUGAAAAAAQABAD1AAAAigMAAAAA&#10;" fillcolor="#a0fab3" stroked="f"/>
                        <v:rect id="Rectangle 970" o:spid="_x0000_s1998" style="position:absolute;left:3302;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2x8YA&#10;AADcAAAADwAAAGRycy9kb3ducmV2LnhtbESPUUvDMBSF3wX/Q7iCbzadOOlq06EDQRgMrII+Xptr&#10;U9fclCRu3X79MhB8PJxzvsOplpMdxI586B0rmGU5COLW6Z47Be9vzzcFiBCRNQ6OScGBAizry4sK&#10;S+32/Eq7JnYiQTiUqMDEOJZShtaQxZC5kTh5385bjEn6TmqP+wS3g7zN83tpsee0YHCklaF22/xa&#10;BXq82xQfCzNf/TzJzfrYfH75tVPq+mp6fAARaYr/4b/2i1awKOZwPpOOgKx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w2x8YAAADcAAAADwAAAAAAAAAAAAAAAACYAgAAZHJz&#10;L2Rvd25yZXYueG1sUEsFBgAAAAAEAAQA9QAAAIsDAAAAAA==&#10;" fillcolor="#9ffab1" stroked="f"/>
                        <v:rect id="Rectangle 971" o:spid="_x0000_s1999" style="position:absolute;left:3305;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ocUA&#10;AADcAAAADwAAAGRycy9kb3ducmV2LnhtbESPUWvCMBSF3wf+h3AF32bawUQ7o4gy2IMIq/sBl+Ta&#10;VJub2kRb9+uXwWCPh3POdzjL9eAacacu1J4V5NMMBLH2puZKwdfx/XkOIkRkg41nUvCgAOvV6GmJ&#10;hfE9f9K9jJVIEA4FKrAxtoWUQVtyGKa+JU7eyXcOY5JdJU2HfYK7Rr5k2Uw6rDktWGxpa0lfyptT&#10;sMnPh4xq3d9eF9+7qy33h3yvlZqMh80biEhD/A//tT+MgsV8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yhxQAAANwAAAAPAAAAAAAAAAAAAAAAAJgCAABkcnMv&#10;ZG93bnJldi54bWxQSwUGAAAAAAQABAD1AAAAigMAAAAA&#10;" fillcolor="#9dfab0" stroked="f"/>
                        <v:rect id="Rectangle 972" o:spid="_x0000_s2000" style="position:absolute;left:3308;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pRsQA&#10;AADcAAAADwAAAGRycy9kb3ducmV2LnhtbESPQWsCMRSE7wX/Q3iCt5rtrljdGkUUwUsPaqHXx+a5&#10;G7p5iZuo6783hUKPw8x8wyxWvW3FjbpgHCt4G2cgiCunDdcKvk671xmIEJE1to5JwYMCrJaDlwWW&#10;2t35QLdjrEWCcChRQROjL6UMVUMWw9h54uSdXWcxJtnVUnd4T3DbyjzLptKi4bTQoKdNQ9XP8WoV&#10;rC92a87Gn6b5vJj4z8N33haFUqNhv/4AEamP/+G/9l4rmM/e4f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wKUbEAAAA3AAAAA8AAAAAAAAAAAAAAAAAmAIAAGRycy9k&#10;b3ducmV2LnhtbFBLBQYAAAAABAAEAPUAAACJAwAAAAA=&#10;" fillcolor="#9bfaaf" stroked="f"/>
                        <v:rect id="Rectangle 973" o:spid="_x0000_s2001" style="position:absolute;left:3311;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evMIA&#10;AADcAAAADwAAAGRycy9kb3ducmV2LnhtbERPTWuDQBC9B/oflinklqzpoViTVSRQEEpJY3tIboM7&#10;UYk7a93VmH+fPRR6fLzvXTabTkw0uNaygs06AkFcWd1yreDn+30Vg3AeWWNnmRTcyUGWPi12mGh7&#10;4yNNpa9FCGGXoILG+z6R0lUNGXRr2xMH7mIHgz7AoZZ6wFsIN518iaJXabDl0NBgT/uGqms5GgX5&#10;CcnGRyz7w+n3I/8qivH8WSi1fJ7zLQhPs/8X/7kLreAtDmvDmXAE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F68wgAAANwAAAAPAAAAAAAAAAAAAAAAAJgCAABkcnMvZG93&#10;bnJldi54bWxQSwUGAAAAAAQABAD1AAAAhwMAAAAA&#10;" fillcolor="#99faae" stroked="f"/>
                        <v:rect id="Rectangle 974" o:spid="_x0000_s2002" style="position:absolute;left:3316;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WQMMA&#10;AADcAAAADwAAAGRycy9kb3ducmV2LnhtbESPX2vCQBDE3wt+h2OFvtVLrfgn9RQVCn3VSItvS25N&#10;grm9kFtN+u17guDjMDO/YZbr3tXqRm2oPBt4HyWgiHNvKy4MHLOvtzmoIMgWa89k4I8CrFeDlyWm&#10;1ne8p9tBChUhHFI0UIo0qdYhL8lhGPmGOHpn3zqUKNtC2xa7CHe1HifJVDusOC6U2NCupPxyuDoD&#10;OLsw7z66yVamP7+ZP8mkzsSY12G/+QQl1Msz/Gh/WwOL+QLuZ+IR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wWQMMAAADcAAAADwAAAAAAAAAAAAAAAACYAgAAZHJzL2Rv&#10;d25yZXYueG1sUEsFBgAAAAAEAAQA9QAAAIgDAAAAAA==&#10;" fillcolor="#97fbad" stroked="f"/>
                        <v:rect id="Rectangle 975" o:spid="_x0000_s2003" style="position:absolute;left:3319;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KbcEA&#10;AADcAAAADwAAAGRycy9kb3ducmV2LnhtbERPy4rCMBTdD/gP4QruxlQHxFajiCC4GBUfC91dmmtb&#10;TW5KE7X+vVkMzPJw3tN5a414UuMrxwoG/QQEce50xYWC03H1PQbhA7JG45gUvMnDfNb5mmKm3Yv3&#10;9DyEQsQQ9hkqKEOoMyl9XpJF33c1ceSurrEYImwKqRt8xXBr5DBJRtJixbGhxJqWJeX3w8MquJkf&#10;fTlff1fpcvfYDuzbnDbBKNXrtosJiEBt+Bf/uddaQZrG+fFMPAJ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gCm3BAAAA3AAAAA8AAAAAAAAAAAAAAAAAmAIAAGRycy9kb3du&#10;cmV2LnhtbFBLBQYAAAAABAAEAPUAAACGAwAAAAA=&#10;" fillcolor="#95fbac" stroked="f"/>
                        <v:rect id="Rectangle 976" o:spid="_x0000_s2004" style="position:absolute;left:3322;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MD78A&#10;AADcAAAADwAAAGRycy9kb3ducmV2LnhtbESPzQrCMBCE74LvEFbwpmk9iFajFEHw5u8DLM3aVptN&#10;aaKtPr0RBI/DzHzDLNedqcSTGldaVhCPIxDEmdUl5wou5+1oBsJ5ZI2VZVLwIgfrVb+3xETblo/0&#10;PPlcBAi7BBUU3teJlC4ryKAb25o4eFfbGPRBNrnUDbYBbio5iaKpNFhyWCiwpk1B2f30MAq61N9d&#10;uj1e2tfhXV9vWsbvcq/UcNClCxCeOv8P/9o7rWA+j+F7Jh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hIwPvwAAANwAAAAPAAAAAAAAAAAAAAAAAJgCAABkcnMvZG93bnJl&#10;di54bWxQSwUGAAAAAAQABAD1AAAAhAMAAAAA&#10;" fillcolor="#93fbaa" stroked="f"/>
                        <v:rect id="Rectangle 977" o:spid="_x0000_s2005" style="position:absolute;left:3326;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8H8UA&#10;AADcAAAADwAAAGRycy9kb3ducmV2LnhtbESPQWvCQBSE74L/YXlCb2ZjKCWJrhIKrT2Ugql6fmSf&#10;STD7Ns1uY/rvuwWhx2FmvmE2u8l0YqTBtZYVrKIYBHFldcu1guPnyzIF4Tyyxs4yKfghB7vtfLbB&#10;XNsbH2gsfS0ChF2OChrv+1xKVzVk0EW2Jw7exQ4GfZBDLfWAtwA3nUzi+EkabDksNNjTc0PVtfw2&#10;Cl6rsqjPj+nXnvV+/GD9fnanVKmHxVSsQXia/H/43n7TCrIsgb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PwfxQAAANwAAAAPAAAAAAAAAAAAAAAAAJgCAABkcnMv&#10;ZG93bnJldi54bWxQSwUGAAAAAAQABAD1AAAAigMAAAAA&#10;" fillcolor="#91fba9" stroked="f"/>
                        <v:rect id="Rectangle 978" o:spid="_x0000_s2006" style="position:absolute;left:3330;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EmccA&#10;AADcAAAADwAAAGRycy9kb3ducmV2LnhtbESPQU/CQBSE7yT+h80z4UJgK0aklYWgsYkngtALt2f3&#10;0W3svq3dldZ/75qYcJzMzDeZ1WawjbhQ52vHCu5mCQji0umaKwXFMZ8uQfiArLFxTAp+yMNmfTNa&#10;YaZdz+90OYRKRAj7DBWYENpMSl8asuhnriWO3tl1FkOUXSV1h32E20bOk2QhLdYcFwy29GKo/Dx8&#10;WwW7fFKcybxuP4r96St/7BfP6QMqNb4dtk8gAg3hGv5vv2kFaXoP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xJnHAAAA3AAAAA8AAAAAAAAAAAAAAAAAmAIAAGRy&#10;cy9kb3ducmV2LnhtbFBLBQYAAAAABAAEAPUAAACMAwAAAAA=&#10;" fillcolor="#8ffba8" stroked="f"/>
                        <v:rect id="Rectangle 979" o:spid="_x0000_s2007" style="position:absolute;left:3334;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lZsUA&#10;AADcAAAADwAAAGRycy9kb3ducmV2LnhtbESPT0sDMRTE74LfITzBm80q2j/bpkUihR682Bba42Pz&#10;ugm7eVk3sd1+eyMIPQ4z8xtmsRp8K87URxdYwfOoAEFcBeO4VrDfrZ+mIGJCNtgGJgVXirBa3t8t&#10;sDThwl903qZaZAjHEhXYlLpSylhZ8hhHoSPO3in0HlOWfS1Nj5cM9618KYqx9Og4L1jsSFuqmu2P&#10;V3BsDtq+6e/0EQ6fWo61mzTuqtTjw/A+B5FoSLfwf3tjFMxmr/B3Jh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uVmxQAAANwAAAAPAAAAAAAAAAAAAAAAAJgCAABkcnMv&#10;ZG93bnJldi54bWxQSwUGAAAAAAQABAD1AAAAigMAAAAA&#10;" fillcolor="#8dfba7" stroked="f"/>
                        <v:rect id="Rectangle 980" o:spid="_x0000_s2008" style="position:absolute;left:3337;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MS8UA&#10;AADcAAAADwAAAGRycy9kb3ducmV2LnhtbESPQWvCQBSE7wX/w/IEb3WjVjHRVaTQ1oIXo+j1kX0m&#10;wezbkN3G6K/vCoUeh5n5hlmuO1OJlhpXWlYwGkYgiDOrS84VHA8fr3MQziNrrCyTgjs5WK96L0tM&#10;tL3xntrU5yJA2CWooPC+TqR0WUEG3dDWxMG72MagD7LJpW7wFuCmkuMomkmDJYeFAmt6Lyi7pj9G&#10;weT78XWq+B6/nT9TubuesqNpnVKDfrdZgPDU+f/wX3urFcTxFJ5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AxLxQAAANwAAAAPAAAAAAAAAAAAAAAAAJgCAABkcnMv&#10;ZG93bnJldi54bWxQSwUGAAAAAAQABAD1AAAAigMAAAAA&#10;" fillcolor="#8bfba6" stroked="f"/>
                        <v:rect id="Rectangle 981" o:spid="_x0000_s2009" style="position:absolute;left:3342;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iPMUA&#10;AADcAAAADwAAAGRycy9kb3ducmV2LnhtbESPwWrDMBBE74X+g9hCb42cHkTsRgmhpSUQenCSg3tb&#10;rLVlYq2MpSbu31eBQI7DzLxhluvJ9eJMY+g8a5jPMhDEtTcdtxqOh8+XBYgQkQ32nknDHwVYrx4f&#10;llgYf+GSzvvYigThUKAGG+NQSBlqSw7DzA/EyWv86DAmObbSjHhJcNfL1yxT0mHHacHiQO+W6tP+&#10;12ngUtkPVandT6x23zbfNuX8q9H6+WnavIGINMV7+NbeGg15ruB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mI8xQAAANwAAAAPAAAAAAAAAAAAAAAAAJgCAABkcnMv&#10;ZG93bnJldi54bWxQSwUGAAAAAAQABAD1AAAAigMAAAAA&#10;" fillcolor="#89fba4" stroked="f"/>
                        <v:rect id="Rectangle 982" o:spid="_x0000_s2010" style="position:absolute;left:3345;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wo8UA&#10;AADcAAAADwAAAGRycy9kb3ducmV2LnhtbESPQWvCQBSE70L/w/KE3upGaa1G1xCUQqF4MFXPj+wz&#10;CWbfptk1Sf99Vyh4HGbmG2adDKYWHbWusqxgOolAEOdWV1woOH5/vCxAOI+ssbZMCn7JQbJ5Gq0x&#10;1rbnA3WZL0SAsItRQel9E0vp8pIMuoltiIN3sa1BH2RbSN1iH+CmlrMomkuDFYeFEhvalpRfs5tR&#10;cE6L+WzHP1+mOb29Lva3TEZVptTzeEhXIDwN/hH+b39qBcvlO9z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3CjxQAAANwAAAAPAAAAAAAAAAAAAAAAAJgCAABkcnMv&#10;ZG93bnJldi54bWxQSwUGAAAAAAQABAD1AAAAigMAAAAA&#10;" fillcolor="#87fba3" stroked="f"/>
                        <v:rect id="Rectangle 983" o:spid="_x0000_s2011" style="position:absolute;left:3350;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m278A&#10;AADcAAAADwAAAGRycy9kb3ducmV2LnhtbERPzYrCMBC+C/sOYRa8aaqIaDXK7oIgeBCrDzA0Y1Ns&#10;Jt0k1vr25iB4/Pj+19veNqIjH2rHCibjDARx6XTNlYLLeTdagAgRWWPjmBQ8KcB28zVYY67dg0/U&#10;FbESKYRDjgpMjG0uZSgNWQxj1xIn7uq8xZigr6T2+EjhtpHTLJtLizWnBoMt/Rkqb8XdKsjCgg91&#10;2HV7P7vJ/+Jq3HHyq9Twu/9ZgYjUx4/47d5rBctlWpvOpCM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YGbbvwAAANwAAAAPAAAAAAAAAAAAAAAAAJgCAABkcnMvZG93bnJl&#10;di54bWxQSwUGAAAAAAQABAD1AAAAhAMAAAAA&#10;" fillcolor="#85fca1" stroked="f"/>
                        <v:rect id="Rectangle 984" o:spid="_x0000_s2012" style="position:absolute;left:3353;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oSccA&#10;AADcAAAADwAAAGRycy9kb3ducmV2LnhtbESPT2vCQBTE7wW/w/KEXopu0pZioquItNSDCPUfHh/Z&#10;ZxLMvk13tzH99t1CocdhZn7DzBa9aURHzteWFaTjBARxYXXNpYLD/m00AeEDssbGMin4Jg+L+eBu&#10;hrm2N/6gbhdKESHsc1RQhdDmUvqiIoN+bFvi6F2sMxiidKXUDm8Rbhr5mCQv0mDNcaHCllYVFdfd&#10;l1Fw3Lw+PX/69zRdneqHa3cu3Hq7Uep+2C+nIAL14T/8115rBVmWwe+Ze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EnHAAAA3AAAAA8AAAAAAAAAAAAAAAAAmAIAAGRy&#10;cy9kb3ducmV2LnhtbFBLBQYAAAAABAAEAPUAAACMAwAAAAA=&#10;" fillcolor="#83fca0" stroked="f"/>
                        <v:rect id="Rectangle 985" o:spid="_x0000_s2013" style="position:absolute;left:3357;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5l8UA&#10;AADdAAAADwAAAGRycy9kb3ducmV2LnhtbESPT2vDMAzF74N9B6NBb6vdP4yR1S2jMNhp0G4UehOx&#10;6qSN5RC7SbZPXx0Ku0m8p/d+Wm3G0KieulRHtjCbGlDEZXQ1ews/3x/Pr6BSRnbYRCYLv5Rgs358&#10;WGHh4sA76vfZKwnhVKCFKue20DqVFQVM09gSi3aKXcAsa+e163CQ8NDouTEvOmDN0lBhS9uKysv+&#10;GiwMnM59Wsy25/D11y+PjV/uDt7aydP4/gYq05j/zffrTyf4xgi/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zmXxQAAAN0AAAAPAAAAAAAAAAAAAAAAAJgCAABkcnMv&#10;ZG93bnJldi54bWxQSwUGAAAAAAQABAD1AAAAigMAAAAA&#10;" fillcolor="#81fc9f" stroked="f"/>
                        <v:rect id="Rectangle 986" o:spid="_x0000_s2014" style="position:absolute;left:3361;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q08UA&#10;AADdAAAADwAAAGRycy9kb3ducmV2LnhtbESPQWvCQBCF7wX/wzJCb3XXHEKJrlKsAeuhUA2eh+w0&#10;Sc3Ohuxqkn/vFgq9zfDevO/NejvaVtyp941jDcuFAkFcOtNwpaE45y+vIHxANtg6Jg0TedhuZk9r&#10;zIwb+Ivup1CJGMI+Qw11CF0mpS9rsugXriOO2rfrLYa49pU0PQ4x3LYyUSqVFhuOhBo72tVUXk83&#10;GyG7IecP+5Ne3z9xuhVFUh73F62f5+PbCkSgMfyb/64PJtZXagm/38QR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KrTxQAAAN0AAAAPAAAAAAAAAAAAAAAAAJgCAABkcnMv&#10;ZG93bnJldi54bWxQSwUGAAAAAAQABAD1AAAAigMAAAAA&#10;" fillcolor="#7ffc9e" stroked="f"/>
                        <v:rect id="Rectangle 987" o:spid="_x0000_s2015" style="position:absolute;left:3364;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Rz8QA&#10;AADdAAAADwAAAGRycy9kb3ducmV2LnhtbERPS2vCQBC+C/6HZYTedNdAi0RXKbX2cfBgWu9DdkyC&#10;2dmY3Zqkv75bELzNx/ec1aa3tbhS6yvHGuYzBYI4d6biQsP31266AOEDssHaMWkYyMNmPR6tMDWu&#10;4wNds1CIGMI+RQ1lCE0qpc9LsuhnriGO3Mm1FkOEbSFNi10Mt7VMlHqSFiuODSU29FJSfs5+rIbf&#10;1+3n4+Ut6Y7b4TQcw/6wq957rR8m/fMSRKA+3MU394eJ85VK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QEc/EAAAA3QAAAA8AAAAAAAAAAAAAAAAAmAIAAGRycy9k&#10;b3ducmV2LnhtbFBLBQYAAAAABAAEAPUAAACJAwAAAAA=&#10;" fillcolor="#7dfc9d" stroked="f"/>
                        <v:rect id="Rectangle 988" o:spid="_x0000_s2016" style="position:absolute;left:3367;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kFMQA&#10;AADdAAAADwAAAGRycy9kb3ducmV2LnhtbERPTWvCQBC9F/wPywi91V0rlJq6iojFevCQqNDjkJ0m&#10;odnZkN2Y6K/vCgVv83ifs1gNthYXan3lWMN0okAQ585UXGg4HT9f3kH4gGywdkwaruRhtRw9LTAx&#10;rueULlkoRAxhn6CGMoQmkdLnJVn0E9cQR+7HtRZDhG0hTYt9DLe1fFXqTVqsODaU2NCmpPw366yG&#10;fS53WXdO9933Ie1v2bzmYXvW+nk8rD9ABBrCQ/zv/jJxvlIzu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5BTEAAAA3QAAAA8AAAAAAAAAAAAAAAAAmAIAAGRycy9k&#10;b3ducmV2LnhtbFBLBQYAAAAABAAEAPUAAACJAwAAAAA=&#10;" fillcolor="#7bfd9c" stroked="f"/>
                        <v:rect id="Rectangle 989" o:spid="_x0000_s2017" style="position:absolute;left:3372;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LscIA&#10;AADdAAAADwAAAGRycy9kb3ducmV2LnhtbERPyWrDMBC9F/oPYgK5NVKKMcWNEkxKSk9Z2/tgTSxT&#10;a+RYquP+fRUI9DaPt85iNbpWDNSHxrOG+UyBIK68abjW8HnaPL2ACBHZYOuZNPxSgNXy8WGBhfFX&#10;PtBwjLVIIRwK1GBj7AopQ2XJYZj5jjhxZ987jAn2tTQ9XlO4a+WzUrl02HBqsNjR2lL1ffxxGvLy&#10;PasuOWbDdlebfXm266+3g9bTyVi+gog0xn/x3f1h0nylMrh9k0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0uxwgAAAN0AAAAPAAAAAAAAAAAAAAAAAJgCAABkcnMvZG93&#10;bnJldi54bWxQSwUGAAAAAAQABAD1AAAAhwMAAAAA&#10;" fillcolor="#79fd9a" stroked="f"/>
                        <v:rect id="Rectangle 990" o:spid="_x0000_s2018" style="position:absolute;left:3375;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CFsEA&#10;AADdAAAADwAAAGRycy9kb3ducmV2LnhtbERPS2sCMRC+C/0PYQpepCYVFNkaRXxAr25lz7PJuLu6&#10;mSybVLf/3hQKvc3H95zVZnCtuFMfGs8a3qcKBLHxtuFKw/nr+LYEESKyxdYzafihAJv1y2iFmfUP&#10;PtE9j5VIIRwy1FDH2GVSBlOTwzD1HXHiLr53GBPsK2l7fKRw18qZUgvpsOHUUGNHu5rMLf92GsK+&#10;LK6nQznk0bWTa3Hzi854rcevw/YDRKQh/ov/3J82zVdqD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GghbBAAAA3QAAAA8AAAAAAAAAAAAAAAAAmAIAAGRycy9kb3du&#10;cmV2LnhtbFBLBQYAAAAABAAEAPUAAACGAwAAAAA=&#10;" fillcolor="#77fd99" stroked="f"/>
                        <v:rect id="Rectangle 991" o:spid="_x0000_s2019" style="position:absolute;left:3378;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iPcQA&#10;AADdAAAADwAAAGRycy9kb3ducmV2LnhtbESPQYvCMBCF74L/IYzgTVM9yFqNIoq47nqxevE2NGNb&#10;bCYlydr6783Cwt5meO9982a57kwtnuR8ZVnBZJyAIM6trrhQcL3sRx8gfEDWWFsmBS/ysF71e0tM&#10;tW35TM8sFCJC2KeooAyhSaX0eUkG/dg2xFG7W2cwxNUVUjtsI9zUcpokM2mw4nihxIa2JeWP7Mco&#10;aF/JcX74up52twf5/a39LnbSKTUcdJsFiEBd+Df/pT91rB+J8PtNHEG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Ij3EAAAA3QAAAA8AAAAAAAAAAAAAAAAAmAIAAGRycy9k&#10;b3ducmV2LnhtbFBLBQYAAAAABAAEAPUAAACJAwAAAAA=&#10;" fillcolor="#75fd98" stroked="f"/>
                        <v:rect id="Rectangle 992" o:spid="_x0000_s2020" style="position:absolute;left:3381;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z9dsQA&#10;AADdAAAADwAAAGRycy9kb3ducmV2LnhtbERP3WrCMBS+F3yHcITdyEzmQKUaZYwJwmBszgc4Nse2&#10;2px0SWzr25vBYHfn4/s9q01va9GSD5VjDU8TBYI4d6biQsPhe/u4ABEissHaMWm4UYDNejhYYWZc&#10;x1/U7mMhUgiHDDWUMTaZlCEvyWKYuIY4cSfnLcYEfSGNxy6F21pOlZpJixWnhhIbei0pv+yvVsPH&#10;82n748fTdj77XPhD549v5+Zd64dR/7IEEamP/+I/986k+UrN4febd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XbEAAAA3QAAAA8AAAAAAAAAAAAAAAAAmAIAAGRycy9k&#10;b3ducmV2LnhtbFBLBQYAAAAABAAEAPUAAACJAwAAAAA=&#10;" fillcolor="#73fd97" stroked="f"/>
                        <v:rect id="Rectangle 993" o:spid="_x0000_s2021" style="position:absolute;left:3386;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Ir8QA&#10;AADdAAAADwAAAGRycy9kb3ducmV2LnhtbESPQUsDMRCF70L/Q5iCN5tYQWXbtEiLUPGiq0KPw2bc&#10;BDeTZRN313/vHARvM7w3732z3c+xUyMNOSS2cL0yoIib5AK3Ft7fHq/uQeWC7LBLTBZ+KMN+t7jY&#10;YuXSxK801qVVEsK5Qgu+lL7SOjeeIuZV6olF+0xDxCLr0Go34CThsdNrY251xMDS4LGng6fmq/6O&#10;Fo5c9yf3/DLehLspPH0Yfz4Ub+3lcn7YgCo0l3/z3/XJCb4x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iK/EAAAA3QAAAA8AAAAAAAAAAAAAAAAAmAIAAGRycy9k&#10;b3ducmV2LnhtbFBLBQYAAAAABAAEAPUAAACJAwAAAAA=&#10;" fillcolor="#71fe95" stroked="f"/>
                        <v:rect id="Rectangle 994" o:spid="_x0000_s2022" style="position:absolute;left:3389;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yOsEA&#10;AADdAAAADwAAAGRycy9kb3ducmV2LnhtbERPTWvCQBC9C/6HZYReRHcttU2jq0hLQPBkWu9DdpoE&#10;s7Mhu8b4792C4G0e73PW28E2oqfO1441LOYKBHHhTM2lht+fbJaA8AHZYOOYNNzIw3YzHq0xNe7K&#10;R+rzUIoYwj5FDVUIbSqlLyqy6OeuJY7cn+sshgi7UpoOrzHcNvJVqXdpsebYUGFLXxUV5/xiNTT9&#10;5c2a78M0O33kLltKpkPCWr9Mht0KRKAhPMUP997E+Up9wv838QS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zMjrBAAAA3QAAAA8AAAAAAAAAAAAAAAAAmAIAAGRycy9kb3du&#10;cmV2LnhtbFBLBQYAAAAABAAEAPUAAACGAwAAAAA=&#10;" fillcolor="#6ffe94" stroked="f"/>
                        <v:rect id="Rectangle 995" o:spid="_x0000_s2023" style="position:absolute;left:3393;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408YA&#10;AADdAAAADwAAAGRycy9kb3ducmV2LnhtbESPQWvCQBCF74L/YZlCb7qJhVJT11C0hUhPRi/eptkx&#10;CWZnQ3Zr0n/fORR6m+G9ee+bTT65Tt1pCK1nA+kyAUVcedtybeB8+li8gAoR2WLnmQz8UIB8O59t&#10;MLN+5CPdy1grCeGQoYEmxj7TOlQNOQxL3xOLdvWDwyjrUGs74CjhrtOrJHnWDluWhgZ72jVU3cpv&#10;ZyAWHb1fDqvRfX0ew5M7nIr9em/M48P09goq0hT/zX/XhRX8JBV++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408YAAADdAAAADwAAAAAAAAAAAAAAAACYAgAAZHJz&#10;L2Rvd25yZXYueG1sUEsFBgAAAAAEAAQA9QAAAIsDAAAAAA==&#10;" fillcolor="#6dfe93" stroked="f"/>
                        <v:rect id="Rectangle 996" o:spid="_x0000_s2024" style="position:absolute;left:3397;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cVcIA&#10;AADdAAAADwAAAGRycy9kb3ducmV2LnhtbERPPWvDMBDdA/0P4grdEtkxhOJGCaHQ0KEZ4ga8HtbV&#10;NrFORlIi9d9XhUK3e7zP2+6TmcSdnB8tKyhXBQjizuqRewWXz7flMwgfkDVOlknBN3nY7x4WW6y1&#10;jXymexN6kUPY16hgCGGupfTdQAb9ys7EmfuyzmDI0PVSO4w53ExyXRQbaXDk3DDgTK8DddfmZhRI&#10;n6rT1J4+bBUbH4+ujelYKfX0mA4vIAKl8C/+c7/rPL8oS/j9Jp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FxVwgAAAN0AAAAPAAAAAAAAAAAAAAAAAJgCAABkcnMvZG93&#10;bnJldi54bWxQSwUGAAAAAAQABAD1AAAAhwMAAAAA&#10;" fillcolor="#6bfe92" stroked="f"/>
                        <v:rect id="Rectangle 997" o:spid="_x0000_s2025" style="position:absolute;left:3400;top:2447;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f78UA&#10;AADdAAAADwAAAGRycy9kb3ducmV2LnhtbERP22rCQBB9L/QflhH6phvFWolZpZRKLe2Dl3zAkB2z&#10;wexsyK5J6td3C0Lf5nCuk20GW4uOWl85VjCdJCCIC6crLhXkp+14CcIHZI21Y1LwQx4268eHDFPt&#10;ej5QdwyliCHsU1RgQmhSKX1hyKKfuIY4cmfXWgwRtqXULfYx3NZyliQLabHi2GCwoTdDxeV4tQrm&#10;y2ezz3f99v17Ty9fi89b91HelHoaDa8rEIGG8C++u3c6zk+mM/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x/vxQAAAN0AAAAPAAAAAAAAAAAAAAAAAJgCAABkcnMv&#10;ZG93bnJldi54bWxQSwUGAAAAAAQABAD1AAAAigMAAAAA&#10;" fillcolor="#69fe91" stroked="f"/>
                        <v:rect id="Rectangle 998" o:spid="_x0000_s2026" style="position:absolute;left:3404;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AMIA&#10;AADdAAAADwAAAGRycy9kb3ducmV2LnhtbERPTUvDQBC9C/6HZQQvYnejICV2W6Ta4tW09DxkxyQm&#10;Oxt3tm36711B8DaP9zmL1eQHdaIoXWALxcyAIq6D67ixsN9t7uegJCE7HAKThQsJrJbXVwssXTjz&#10;B52q1KgcwlKihTalsdRa6pY8yiyMxJn7DNFjyjA22kU853A/6AdjnrTHjnNDiyOtW6r76ugtiKw3&#10;Um37NxPv0nd/KL6OB/Nq7e3N9PIMKtGU/sV/7neX55viEX6/yS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5mEAwgAAAN0AAAAPAAAAAAAAAAAAAAAAAJgCAABkcnMvZG93&#10;bnJldi54bWxQSwUGAAAAAAQABAD1AAAAhwMAAAAA&#10;" fillcolor="#67fe8f" stroked="f"/>
                        <v:rect id="Rectangle 999" o:spid="_x0000_s2027" style="position:absolute;left:3407;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s8MYA&#10;AADdAAAADwAAAGRycy9kb3ducmV2LnhtbERPTWsCMRC9F/wPYQq9FE0sWtetUbQg1mOtIN6mm+nu&#10;6maybqJu++tNodDbPN7nTGatrcSFGl861tDvKRDEmTMl5xq2H8tuAsIHZIOVY9LwTR5m087dBFPj&#10;rvxOl03IRQxhn6KGIoQ6ldJnBVn0PVcTR+7LNRZDhE0uTYPXGG4r+aTUs7RYcmwosKbXgrLj5mw1&#10;qEEy9OvF6GeXHHbD0WkVPh/3Y60f7tv5C4hAbfgX/7nfTJyv+gP4/S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2s8MYAAADdAAAADwAAAAAAAAAAAAAAAACYAgAAZHJz&#10;L2Rvd25yZXYueG1sUEsFBgAAAAAEAAQA9QAAAIsDAAAAAA==&#10;" fillcolor="#65fe8e" stroked="f"/>
                        <v:rect id="Rectangle 1000" o:spid="_x0000_s2028" style="position:absolute;left:3412;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9zsUA&#10;AADdAAAADwAAAGRycy9kb3ducmV2LnhtbERP3WrCMBS+F3yHcITdiCbK3EY1ypAJhelgdQ9waI5t&#10;t+akNLF2e/pFELw7H9/vWW16W4uOWl851jCbKhDEuTMVFxq+jrvJCwgfkA3WjknDL3nYrIeDFSbG&#10;XfiTuiwUIoawT1BDGUKTSOnzkiz6qWuII3dyrcUQYVtI0+IlhttazpV6khYrjg0lNrQtKf/JzlbD&#10;d/a8OI937x/pYf726NK/rer2mdYPo/51CSJQH+7imzs1cb6aLeD6TTx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P3OxQAAAN0AAAAPAAAAAAAAAAAAAAAAAJgCAABkcnMv&#10;ZG93bnJldi54bWxQSwUGAAAAAAQABAD1AAAAigMAAAAA&#10;" fillcolor="#63fe8d" stroked="f"/>
                        <v:rect id="Rectangle 1001" o:spid="_x0000_s2029" style="position:absolute;left:3415;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AUsEA&#10;AADdAAAADwAAAGRycy9kb3ducmV2LnhtbERPS4vCMBC+L/gfwgh7W9N6cKUapYiFvYmPS29DM33Q&#10;ZlKa2Hb/vVkQ9jYf33P2x9l0YqTBNZYVxKsIBHFhdcOVgsc9+9qCcB5ZY2eZFPySg+Nh8bHHRNuJ&#10;rzTefCVCCLsEFdTe94mUrqjJoFvZnjhwpR0M+gCHSuoBpxBuOrmOoo002HBoqLGnU01Fe3saBXcz&#10;pybP2nOefpey1bYcs+yi1OdyTncgPM3+X/x2/+gwP4o38PdNOEE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xAFLBAAAA3QAAAA8AAAAAAAAAAAAAAAAAmAIAAGRycy9kb3du&#10;cmV2LnhtbFBLBQYAAAAABAAEAPUAAACGAwAAAAA=&#10;" fillcolor="#61fe8c" stroked="f"/>
                        <v:rect id="Rectangle 1002" o:spid="_x0000_s2030" style="position:absolute;left:3418;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fiMEA&#10;AADdAAAADwAAAGRycy9kb3ducmV2LnhtbERP32vCMBB+H/g/hBN8GZpWYUo1iowV9zZW9f1IzrbY&#10;XEITtf73y2Cwt/v4ft5mN9hO3KkPrWMF+SwDQaydablWcDqW0xWIEJENdo5JwZMC7Lajlw0Wxj34&#10;m+5VrEUK4VCggiZGX0gZdEMWw8x54sRdXG8xJtjX0vT4SOG2k/Mse5MWW04NDXp6b0hfq5tV4C/1&#10;bagW5dnqw0dYal9+vS5ypSbjYb8GEWmI/+I/96dJ87N8Cb/fpB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Ln4jBAAAA3QAAAA8AAAAAAAAAAAAAAAAAmAIAAGRycy9kb3du&#10;cmV2LnhtbFBLBQYAAAAABAAEAPUAAACGAwAAAAA=&#10;" fillcolor="#5ffe8b" stroked="f"/>
                        <v:rect id="Rectangle 1003" o:spid="_x0000_s2031" style="position:absolute;left:3421;top:2447;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5x8QA&#10;AADdAAAADwAAAGRycy9kb3ducmV2LnhtbESPT4vCQAzF78J+hyELe9NpXRCpjqILC+5B/It4DJ3Y&#10;FjuZ0pnV+u3NQfCW8F7e+2U671ytbtSGyrOBdJCAIs69rbgwcDz89segQkS2WHsmAw8KMJ999KaY&#10;WX/nHd32sVASwiFDA2WMTaZ1yEtyGAa+IRbt4luHUda20LbFu4S7Wg+TZKQdViwNJTb0U1J+3f87&#10;A5dq7P7caYvH7fB7Hc6b8zLFlTFfn91iAipSF9/m1/XKCn6SCq58IyPo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wucfEAAAA3QAAAA8AAAAAAAAAAAAAAAAAmAIAAGRycy9k&#10;b3ducmV2LnhtbFBLBQYAAAAABAAEAPUAAACJAwAAAAA=&#10;" fillcolor="#5dff8a" stroked="f"/>
                        <v:rect id="Rectangle 1004" o:spid="_x0000_s2032" style="position:absolute;left:3426;top:2447;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MucEA&#10;AADdAAAADwAAAGRycy9kb3ducmV2LnhtbERP3WrCMBS+H+wdwhG8m0mHiHZNxY0JA5mg8wEOzbEp&#10;NiclybR7ezMY7O58fL+nWo+uF1cKsfOsoZgpEMSNNx23Gk5f26cliJiQDfaeScMPRVjXjw8Vlsbf&#10;+EDXY2pFDuFYogab0lBKGRtLDuPMD8SZO/vgMGUYWmkC3nK46+WzUgvpsOPcYHGgN0vN5fjtNAQ0&#10;+2Kk0+p9617VsLNo5p8LraeTcfMCItGY/sV/7g+T56tiBb/f5BNk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wTLnBAAAA3QAAAA8AAAAAAAAAAAAAAAAAmAIAAGRycy9kb3du&#10;cmV2LnhtbFBLBQYAAAAABAAEAPUAAACGAwAAAAA=&#10;" fillcolor="#5aff88" stroked="f"/>
                        <v:shape id="Freeform 1005" o:spid="_x0000_s2033" style="position:absolute;left:3163;top:2941;width:252;height:489;visibility:visible;mso-wrap-style:square;v-text-anchor:top" coordsize="25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WwsQA&#10;AADdAAAADwAAAGRycy9kb3ducmV2LnhtbESPzW7CQAyE75V4h5WReqlg0xwaFFgQPwL1ys8DWFmT&#10;RGS9IbuFlKfHByRutmY883m26F2jbtSF2rOB73ECirjwtubSwOm4HU1AhYhssfFMBv4pwGI++Jhh&#10;bv2d93Q7xFJJCIccDVQxtrnWoajIYRj7lli0s+8cRlm7UtsO7xLuGp0myY92WLM0VNjSuqLicvhz&#10;Bvic7tYnl012FuvNan/Nvh4+M+Zz2C+noCL18W1+Xf9awU9S4ZdvZAQ9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1sLEAAAA3QAAAA8AAAAAAAAAAAAAAAAAmAIAAGRycy9k&#10;b3ducmV2LnhtbFBLBQYAAAAABAAEAPUAAACJAwAAAAA=&#10;" path="m252,75l237,334r,64l83,489,82,466,99,442r18,-23l137,398r21,-19l175,74r77,1xm35,416l4,439,,427,,416,15,395,31,374,50,355,69,339,78,,97,11r5,336l35,416xe" fillcolor="#00b050" stroked="f">
                          <v:path arrowok="t" o:connecttype="custom" o:connectlocs="252,75;237,334;237,398;83,489;82,466;99,442;117,419;137,398;158,379;158,379;175,74;252,75;252,75;35,416;4,439;0,427;0,416;15,395;31,374;50,355;69,339;69,339;78,0;97,11;102,347;102,347;35,416;35,416" o:connectangles="0,0,0,0,0,0,0,0,0,0,0,0,0,0,0,0,0,0,0,0,0,0,0,0,0,0,0,0"/>
                          <o:lock v:ext="edit" verticies="t"/>
                        </v:shape>
                        <v:rect id="Rectangle 1006" o:spid="_x0000_s2034" style="position:absolute;left:3217;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y0MIA&#10;AADdAAAADwAAAGRycy9kb3ducmV2LnhtbERPTWsCMRC9F/wPYQRvNauWoqtRxKL0VOoqeB0242Zx&#10;M1k3qcZ/3xQK3ubxPmexirYRN+p87VjBaJiBIC6drrlScDxsX6cgfEDW2DgmBQ/ysFr2XhaYa3fn&#10;Pd2KUIkUwj5HBSaENpfSl4Ys+qFriRN3dp3FkGBXSd3hPYXbRo6z7F1arDk1GGxpY6i8FD9Wwenb&#10;zmI1+SoMX89xenmzH5PNTqlBP67nIALF8BT/uz91mp+NR/D3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jLQwgAAAN0AAAAPAAAAAAAAAAAAAAAAAJgCAABkcnMvZG93&#10;bnJldi54bWxQSwUGAAAAAAQABAD1AAAAhwMAAAAA&#10;" fillcolor="#128456" stroked="f"/>
                        <v:rect id="Rectangle 1007" o:spid="_x0000_s2035" style="position:absolute;left:3219;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oX8MA&#10;AADdAAAADwAAAGRycy9kb3ducmV2LnhtbERPTWvCQBC9F/wPywheim7ModToKiIUigdbrd6H7JgE&#10;s7MxO9HUX98tFHqbx/ucxap3tbpRGyrPBqaTBBRx7m3FhYHj19v4FVQQZIu1ZzLwTQFWy8HTAjPr&#10;77yn20EKFUM4ZGigFGkyrUNeksMw8Q1x5M6+dSgRtoW2Ld5juKt1miQv2mHFsaHEhjYl5ZdD5ww4&#10;uc6k+swfH4/d9NTtt8/9DjtjRsN+PQcl1Mu/+M/9buP8JE3h95t4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RoX8MAAADdAAAADwAAAAAAAAAAAAAAAACYAgAAZHJzL2Rv&#10;d25yZXYueG1sUEsFBgAAAAAEAAQA9QAAAIgDAAAAAA==&#10;" fillcolor="#00b050" stroked="f"/>
                        <v:rect id="Rectangle 1008" o:spid="_x0000_s2036" style="position:absolute;left:3221;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JmcUA&#10;AADdAAAADwAAAGRycy9kb3ducmV2LnhtbERPS2vCQBC+F/wPyxR6qxsfFI2uIpa2KT0ZH+BtyE6T&#10;aHY27G41/nu3UOhtPr7nzJedacSFnK8tKxj0ExDEhdU1lwp227fnCQgfkDU2lknBjTwsF72HOaba&#10;XnlDlzyUIoawT1FBFUKbSumLigz6vm2JI/dtncEQoSuldniN4aaRwyR5kQZrjg0VtrSuqDjnP0bB&#10;62l6eB/tB59fx9zx2G6yj9sqU+rpsVvNQATqwr/4z53pOD8ZjuD3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AmZxQAAAN0AAAAPAAAAAAAAAAAAAAAAAJgCAABkcnMv&#10;ZG93bnJldi54bWxQSwUGAAAAAAQABAD1AAAAigMAAAAA&#10;" fillcolor="#00af50" stroked="f"/>
                        <v:rect id="Rectangle 1009" o:spid="_x0000_s2037" style="position:absolute;left:3222;top:2443;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mW8MA&#10;AADdAAAADwAAAGRycy9kb3ducmV2LnhtbERPTWsCMRC9F/wPYQq91WylSFmNomKhUKx014u3cTNu&#10;FjeTNUl1/feNUOhtHu9zpvPetuJCPjSOFbwMMxDEldMN1wp25fvzG4gQkTW2jknBjQLMZ4OHKeba&#10;XfmbLkWsRQrhkKMCE2OXSxkqQxbD0HXEiTs6bzEm6GupPV5TuG3lKMvG0mLDqcFgRytD1an4sQq2&#10;+6KxnuRhWW7oc+2+xg7NWamnx34xARGpj//iP/eHTvOz0Svcv0kn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omW8MAAADdAAAADwAAAAAAAAAAAAAAAACYAgAAZHJzL2Rv&#10;d25yZXYueG1sUEsFBgAAAAAEAAQA9QAAAIgDAAAAAA==&#10;" fillcolor="#01ae50" stroked="f"/>
                      </v:group>
                      <v:group id="Group 1010" o:spid="_x0000_s2038" style="position:absolute;left:19761;top:13906;width:3226;height:8630" coordorigin="3112,2188" coordsize="508,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rect id="Rectangle 1011" o:spid="_x0000_s2039" style="position:absolute;left:3225;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z38QA&#10;AADdAAAADwAAAGRycy9kb3ducmV2LnhtbERP32vCMBB+F/Y/hBN8GTNVXNd2RhmCOAYK6mCvR3Nr&#10;i82lJLF2//0yGPh2H9/PW64H04qenG8sK5hNExDEpdUNVwo+z9unDIQPyBpby6TghzysVw+jJRba&#10;3vhI/SlUIoawL1BBHUJXSOnLmgz6qe2II/dtncEQoaukdniL4aaV8yRJpcGGY0ONHW1qKi+nq1GA&#10;8tG9fOzyvswPs2bxvNhl+/OXUpPx8PYKItAQ7uJ/97uO85N5C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Lc9/EAAAA3QAAAA8AAAAAAAAAAAAAAAAAmAIAAGRycy9k&#10;b3ducmV2LnhtbFBLBQYAAAAABAAEAPUAAACJAwAAAAA=&#10;" fillcolor="#01ad50" stroked="f"/>
                        <v:rect id="Rectangle 1012" o:spid="_x0000_s2040" style="position:absolute;left:3227;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9CsUA&#10;AADdAAAADwAAAGRycy9kb3ducmV2LnhtbERP22rCQBB9F/oPyxT6IrqpBZU0q5TSQkEtNCrYtyE7&#10;udTsbMhuTfx7VxB8m8O5TrLsTS1O1LrKsoLncQSCOLO64kLBbvs5moNwHlljbZkUnMnBcvEwSDDW&#10;tuMfOqW+ECGEXYwKSu+bWEqXlWTQjW1DHLjctgZ9gG0hdYtdCDe1nETRVBqsODSU2NB7Sdkx/TcK&#10;+Piy/z3/mW71PfzYr9Y5bfAwVOrpsX97BeGp93fxzf2lw/xoMoPrN+EE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n0KxQAAAN0AAAAPAAAAAAAAAAAAAAAAAJgCAABkcnMv&#10;ZG93bnJldi54bWxQSwUGAAAAAAQABAD1AAAAigMAAAAA&#10;" fillcolor="#01ac50" stroked="f"/>
                        <v:rect id="Rectangle 1013" o:spid="_x0000_s2041" style="position:absolute;left:3229;top:2443;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u0MgA&#10;AADdAAAADwAAAGRycy9kb3ducmV2LnhtbESPQUvDQBCF74L/YRnBm91YUSTtthSl0EORNPbgcchO&#10;s2mzszG7bVJ/vXMQvM3w3rz3zXw5+lZdqI9NYAOPkwwUcRVsw7WB/ef64RVUTMgW28Bk4EoRlovb&#10;mznmNgy8o0uZaiUhHHM04FLqcq1j5chjnISOWLRD6D0mWfta2x4HCfetnmbZi/bYsDQ47OjNUXUq&#10;z97A8fzktuVh+PopPt73xe7bdc/FaMz93biagUo0pn/z3/XGCn42FVz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K7QyAAAAN0AAAAPAAAAAAAAAAAAAAAAAJgCAABk&#10;cnMvZG93bnJldi54bWxQSwUGAAAAAAQABAD1AAAAjQMAAAAA&#10;" fillcolor="#02ab51" stroked="f"/>
                        <v:rect id="Rectangle 1014" o:spid="_x0000_s2042" style="position:absolute;left:3232;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PZsMA&#10;AADdAAAADwAAAGRycy9kb3ducmV2LnhtbERPS2sCMRC+F/ofwgi9lJrUg9atUbRQ8ODFx6HHYTO7&#10;G9xMliR1139vBMHbfHzPWawG14oLhWg9a/gcKxDEpTeWaw2n4+/HF4iYkA22nknDlSKslq8vCyyM&#10;73lPl0OqRQ7hWKCGJqWukDKWDTmMY98RZ67ywWHKMNTSBOxzuGvlRKmpdGg5NzTY0U9D5fnw7zRs&#10;unicvdf93/y68WurbLXbh0rrt9Gw/gaRaEhP8cO9NXm+mszh/k0+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iPZsMAAADdAAAADwAAAAAAAAAAAAAAAACYAgAAZHJzL2Rv&#10;d25yZXYueG1sUEsFBgAAAAAEAAQA9QAAAIgDAAAAAA==&#10;" fillcolor="#02aa51" stroked="f"/>
                        <v:rect id="Rectangle 1015" o:spid="_x0000_s2043" style="position:absolute;left:3233;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gu8QA&#10;AADdAAAADwAAAGRycy9kb3ducmV2LnhtbESPQUsDMRCF74L/IUzBm83WhSJr09IVBBE8uLb3YTNu&#10;QjeTNYnt9t87B8HbDO/Ne99sdnMY1ZlS9pENrJYVKOI+Ws+DgcPny/0jqFyQLY6RycCVMuy2tzcb&#10;bGy88AeduzIoCeHcoAFXytRonXtHAfMyTsSifcUUsMiaBm0TXiQ8jPqhqtY6oGdpcDjRs6P+1P0E&#10;A8n506G7+nr9Xb+3bTu87Y8OjblbzPsnUIXm8m/+u361gl/V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u4LvEAAAA3QAAAA8AAAAAAAAAAAAAAAAAmAIAAGRycy9k&#10;b3ducmV2LnhtbFBLBQYAAAAABAAEAPUAAACJAwAAAAA=&#10;" fillcolor="#02a951" stroked="f"/>
                        <v:rect id="Rectangle 1016" o:spid="_x0000_s2044" style="position:absolute;left:3235;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P48IA&#10;AADdAAAADwAAAGRycy9kb3ducmV2LnhtbERPS2vCQBC+F/oflin01my0IhJdRQoWD17U0vOQnTw0&#10;O5tmJ5r+e1cQvM3H95zFanCNulAXas8GRkkKijj3tubSwM9x8zEDFQTZYuOZDPxTgNXy9WWBmfVX&#10;3tPlIKWKIRwyNFCJtJnWIa/IYUh8Sxy5wncOJcKu1LbDawx3jR6n6VQ7rDk2VNjSV0X5+dA7AzKd&#10;FH15br6lL44n2f1N6l+/Neb9bVjPQQkN8hQ/3Fsb56efI7h/E0/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Y/jwgAAAN0AAAAPAAAAAAAAAAAAAAAAAJgCAABkcnMvZG93&#10;bnJldi54bWxQSwUGAAAAAAQABAD1AAAAhwMAAAAA&#10;" fillcolor="#03a951" stroked="f"/>
                        <v:rect id="Rectangle 1017" o:spid="_x0000_s2045" style="position:absolute;left:3237;top:2443;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ycUA&#10;AADdAAAADwAAAGRycy9kb3ducmV2LnhtbERPTWvCQBC9C/0PyxS8SLPRYilpVgkFQb2ItqV4G7LT&#10;JDQ7G3Y3GvvrXUHobR7vc/LlYFpxIucbywqmSQqCuLS64UrB58fq6RWED8gaW8uk4EIelouHUY6Z&#10;tmfe0+kQKhFD2GeooA6hy6T0ZU0GfWI74sj9WGcwROgqqR2eY7hp5SxNX6TBhmNDjR2911T+Hnqj&#10;YG4vTk+2vNv3X8V3/1cc3XG+UWr8OBRvIAIN4V98d691nJ8+z+D2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8rJxQAAAN0AAAAPAAAAAAAAAAAAAAAAAJgCAABkcnMv&#10;ZG93bnJldi54bWxQSwUGAAAAAAQABAD1AAAAigMAAAAA&#10;" fillcolor="#03a851" stroked="f"/>
                        <v:rect id="Rectangle 1018" o:spid="_x0000_s2046" style="position:absolute;left:3240;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1q8UA&#10;AADdAAAADwAAAGRycy9kb3ducmV2LnhtbERPTUsDMRC9C/6HMIIXsYktiKxNFxHFIj3UKrTexs3s&#10;ZtnNJGzSdv33TUHwNo/3OfNydL040BBbzxruJgoEceVNy42Gr8/X2wcQMSEb7D2Thl+KUC4uL+ZY&#10;GH/kDzpsUiNyCMcCNdiUQiFlrCw5jBMfiDNX+8FhynBopBnwmMNdL6dK3UuHLecGi4GeLVXdZu80&#10;fNfbENarn7f6xr1Y9b5fdna60/r6anx6BJFoTP/iP/fS5PlqNoPzN/kEuT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PWrxQAAAN0AAAAPAAAAAAAAAAAAAAAAAJgCAABkcnMv&#10;ZG93bnJldi54bWxQSwUGAAAAAAQABAD1AAAAigMAAAAA&#10;" fillcolor="#04a751" stroked="f"/>
                        <v:rect id="Rectangle 1019" o:spid="_x0000_s2047" style="position:absolute;left:3241;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S+cQA&#10;AADdAAAADwAAAGRycy9kb3ducmV2LnhtbERP32vCMBB+H/g/hBN8m4mrjFGNMgdCwU3Qjfl6NGdb&#10;1lxqEm333y+Dwd7u4/t5y/VgW3EjHxrHGmZTBYK4dKbhSsPH+/b+CUSIyAZbx6ThmwKsV6O7JebG&#10;9Xyg2zFWIoVwyFFDHWOXSxnKmiyGqeuIE3d23mJM0FfSeOxTuG3lg1KP0mLDqaHGjl5qKr+OV6th&#10;8+n3V7c7v6nXfn/KyqyYt5dC68l4eF6AiDTEf/GfuzBpvsrm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0vnEAAAA3QAAAA8AAAAAAAAAAAAAAAAAmAIAAGRycy9k&#10;b3ducmV2LnhtbFBLBQYAAAAABAAEAPUAAACJAwAAAAA=&#10;" fillcolor="#04a652" stroked="f"/>
                        <v:rect id="Rectangle 1020" o:spid="_x0000_s2048" style="position:absolute;left:3243;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O8UA&#10;AADdAAAADwAAAGRycy9kb3ducmV2LnhtbERPS2vCQBC+C/0PyxR6MxstFkldxSeIoG1tD+1tyE6T&#10;YHY27G40/ntXKPQ2H99zJrPO1OJMzleWFQySFARxbnXFhYKvz01/DMIHZI21ZVJwJQ+z6UNvgpm2&#10;F/6g8zEUIoawz1BBGUKTSenzkgz6xDbEkfu1zmCI0BVSO7zEcFPLYZq+SIMVx4YSG1qWlJ+OrVFw&#10;cIvvQTverdabn/2bb+V8K4t3pZ4eu/kriEBd+Bf/ubc6zk+fR3D/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Xk7xQAAAN0AAAAPAAAAAAAAAAAAAAAAAJgCAABkcnMv&#10;ZG93bnJldi54bWxQSwUGAAAAAAQABAD1AAAAigMAAAAA&#10;" fillcolor="#05a652" stroked="f"/>
                        <v:rect id="Rectangle 1021" o:spid="_x0000_s2049" style="position:absolute;left:3245;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ZwcQA&#10;AADdAAAADwAAAGRycy9kb3ducmV2LnhtbESPQYvCMBCF78L+hzALe7OpLoh0jaILK4JetMJeh2ZM&#10;i82kNLFWf70RBG8zvDfvezNb9LYWHbW+cqxglKQgiAunKzYKjvnfcArCB2SNtWNScCMPi/nHYIaZ&#10;dlfeU3cIRsQQ9hkqKENoMil9UZJFn7iGOGon11oMcW2N1C1eY7it5ThNJ9JixZFQYkO/JRXnw8VG&#10;yP9lZX1ejO5b0+32W7PmkK+V+vrslz8gAvXhbX5db3Ssn35P4PlNH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2cHEAAAA3QAAAA8AAAAAAAAAAAAAAAAAmAIAAGRycy9k&#10;b3ducmV2LnhtbFBLBQYAAAAABAAEAPUAAACJAwAAAAA=&#10;" fillcolor="#05a552" stroked="f"/>
                        <v:rect id="Rectangle 1022" o:spid="_x0000_s2050" style="position:absolute;left:3246;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kcUA&#10;AADdAAAADwAAAGRycy9kb3ducmV2LnhtbERP30vDMBB+H/g/hBP2UrZ0DqbWpUXEwVAU7UR8PJqz&#10;LTaXmmRd/e8XYbC3+/h+3roYTScGcr61rGAxT0EQV1a3XCv42G1mNyB8QNbYWSYFf+ShyC8ma8y0&#10;PfA7DWWoRQxhn6GCJoQ+k9JXDRn0c9sTR+7bOoMhQldL7fAQw00nr9J0JQ22HBsa7Omhoeqn3BsF&#10;ySu1n7/D2D8t3h4TerlNvp4dKTW9HO/vQAQaw1l8cm91nJ8ur+H/m3iC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gCRxQAAAN0AAAAPAAAAAAAAAAAAAAAAAJgCAABkcnMv&#10;ZG93bnJldi54bWxQSwUGAAAAAAQABAD1AAAAigMAAAAA&#10;" fillcolor="#05a452" stroked="f"/>
                        <v:rect id="Rectangle 1023" o:spid="_x0000_s2051" style="position:absolute;left:3248;top:2443;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18MUA&#10;AADdAAAADwAAAGRycy9kb3ducmV2LnhtbESPQWvCQBCF7wX/wzJCb3VjC9JGV5GC0oNQ1HofsmM2&#10;mp1Ns2sS/33nIPQ2w3vz3jeL1eBr1VEbq8AGppMMFHERbMWlgZ/j5uUdVEzIFuvAZOBOEVbL0dMC&#10;cxt63lN3SKWSEI45GnApNbnWsXDkMU5CQyzaObQek6xtqW2LvYT7Wr9m2Ux7rFgaHDb06ai4Hm7e&#10;wMal9f6yne4u21v5W8fT90dPnTHP42E9B5VoSP/mx/WXFfzsTX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0fXwxQAAAN0AAAAPAAAAAAAAAAAAAAAAAJgCAABkcnMv&#10;ZG93bnJldi54bWxQSwUGAAAAAAQABAD1AAAAigMAAAAA&#10;" fillcolor="#06a352" stroked="f"/>
                        <v:rect id="Rectangle 1024" o:spid="_x0000_s2052" style="position:absolute;left:3251;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EYcEA&#10;AADdAAAADwAAAGRycy9kb3ducmV2LnhtbERPTWvCQBC9F/wPywi91Y0t1BpdRYRCKfSgsfcxO2ZD&#10;srMhO2r677uC4G0e73OW68G36kJ9rAMbmE4yUMRlsDVXBg7F58sHqCjIFtvAZOCPIqxXo6cl5jZc&#10;eUeXvVQqhXDM0YAT6XKtY+nIY5yEjjhxp9B7lAT7Stserynct/o1y961x5pTg8OOto7KZn/2Bo4k&#10;zfY0OxdV4fSu+6Hfb2mmxjyPh80ClNAgD/Hd/WXT/OxtDrdv0gl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ixGHBAAAA3QAAAA8AAAAAAAAAAAAAAAAAmAIAAGRycy9kb3du&#10;cmV2LnhtbFBLBQYAAAAABAAEAPUAAACGAwAAAAA=&#10;" fillcolor="#06a252" stroked="f"/>
                        <v:rect id="Rectangle 1025" o:spid="_x0000_s2053" style="position:absolute;left:3252;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zzMQA&#10;AADdAAAADwAAAGRycy9kb3ducmV2LnhtbESPzWrDMAzH74O9g9Fgt9XOWEOX1S1l0DIKPTTbA4hY&#10;S8JiOcRukr59dRj0JqH/x0/r7ew7NdIQ28AWsoUBRVwF13Jt4ed7/7ICFROywy4wWbhShO3m8WGN&#10;hQsTn2ksU60khGOBFpqU+kLrWDXkMS5CTyy33zB4TLIOtXYDThLuO/1qTK49tiwNDfb02VD1V168&#10;9GI5T6tj5k95lpv34/Lgxt3B2uenefcBKtGc7uJ/95cTfPMm/PKNjK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88zEAAAA3QAAAA8AAAAAAAAAAAAAAAAAmAIAAGRycy9k&#10;b3ducmV2LnhtbFBLBQYAAAAABAAEAPUAAACJAwAAAAA=&#10;" fillcolor="#06a152" stroked="f"/>
                        <v:rect id="Rectangle 1026" o:spid="_x0000_s2054" style="position:absolute;left:3254;top:2443;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2xMEA&#10;AADdAAAADwAAAGRycy9kb3ducmV2LnhtbERPTWsCMRC9C/0PYQreNLGIlNUoRSmIN91K6W3cjJu1&#10;m8myibr+eyMI3ubxPme26FwtLtSGyrOG0VCBIC68qbjU8JN/Dz5BhIhssPZMGm4UYDF/680wM/7K&#10;W7rsYilSCIcMNdgYm0zKUFhyGIa+IU7c0bcOY4JtKU2L1xTuavmh1EQ6rDg1WGxoaan4352dBl7t&#10;f1XtT3/V0h7MZLXJtxxyrfvv3dcURKQuvsRP99qk+Wo8gsc36QQ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RtsTBAAAA3QAAAA8AAAAAAAAAAAAAAAAAmAIAAGRycy9kb3du&#10;cmV2LnhtbFBLBQYAAAAABAAEAPUAAACGAwAAAAA=&#10;" fillcolor="#07a052" stroked="f"/>
                        <v:rect id="Rectangle 1027" o:spid="_x0000_s2055" style="position:absolute;left:3257;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vab0A&#10;AADdAAAADwAAAGRycy9kb3ducmV2LnhtbERPSwrCMBDdC94hjOBOU0W0VKOoILj0u3A3NGNbbCal&#10;ibbe3giCu3m87yxWrSnFi2pXWFYwGkYgiFOrC84UXM67QQzCeWSNpWVS8CYHq2W3s8BE24aP9Dr5&#10;TIQQdgkqyL2vEildmpNBN7QVceDutjboA6wzqWtsQrgp5TiKptJgwaEhx4q2OaWP09MoaGN5TTes&#10;DdNhNtvcmvV1esiU6vfa9RyEp9b/xT/3Xof50WQM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fWvab0AAADdAAAADwAAAAAAAAAAAAAAAACYAgAAZHJzL2Rvd25yZXYu&#10;eG1sUEsFBgAAAAAEAAQA9QAAAIIDAAAAAA==&#10;" fillcolor="#079f52" stroked="f"/>
                        <v:rect id="Rectangle 1028" o:spid="_x0000_s2056" style="position:absolute;left:3259;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GcYA&#10;AADdAAAADwAAAGRycy9kb3ducmV2LnhtbESPQWvCQBCF74L/YRnBm27UVCS6igqC7aU1iucxOybR&#10;7GzIrpr++26h0NsM771v3ixWranEkxpXWlYwGkYgiDOrS84VnI67wQyE88gaK8uk4JscrJbdzgIT&#10;bV98oGfqcxEg7BJUUHhfJ1K6rCCDbmhr4qBdbWPQh7XJpW7wFeCmkuMomkqDJYcLBda0LSi7pw8T&#10;KC6+Hu6ft/jt45K/b7aX89ctPSvV77XrOQhPrf83/6X3OtSP4gn8fhNG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kGcYAAADdAAAADwAAAAAAAAAAAAAAAACYAgAAZHJz&#10;L2Rvd25yZXYueG1sUEsFBgAAAAAEAAQA9QAAAIsDAAAAAA==&#10;" fillcolor="#079e52" stroked="f"/>
                        <v:rect id="Rectangle 1029" o:spid="_x0000_s2057" style="position:absolute;left:3260;top:2443;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6icQA&#10;AADdAAAADwAAAGRycy9kb3ducmV2LnhtbERPS2sCMRC+F/ofwhS81WzbVdzVKEUotKdS6+M6bKab&#10;dTeTJYm6/vumIPQ2H99zFqvBduJMPjSOFTyNMxDEldMN1wq232+PMxAhImvsHJOCKwVYLe/vFlhq&#10;d+EvOm9iLVIIhxIVmBj7UspQGbIYxq4nTtyP8xZjgr6W2uMlhdtOPmfZVFpsODUY7GltqGo3J6ug&#10;L467osjb46H9nHwYP73uX9aNUqOH4XUOItIQ/8U397tO87M8h7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uonEAAAA3QAAAA8AAAAAAAAAAAAAAAAAmAIAAGRycy9k&#10;b3ducmV2LnhtbFBLBQYAAAAABAAEAPUAAACJAwAAAAA=&#10;" fillcolor="#089d53" stroked="f"/>
                        <v:rect id="Rectangle 1030" o:spid="_x0000_s2058" style="position:absolute;left:3264;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x+cUA&#10;AADdAAAADwAAAGRycy9kb3ducmV2LnhtbERPTWvCQBC9C/6HZQRvZpNipU3dSBGFQilo0oLHITtN&#10;0mZnQ3ar0V/fFQRv83ifs1wNphVH6l1jWUESxSCIS6sbrhR8FtvZEwjnkTW2lknBmRyssvFoiam2&#10;J97TMfeVCCHsUlRQe9+lUrqyJoMush1x4L5tb9AH2FdS93gK4aaVD3G8kAYbDg01drSuqfzN/4yC&#10;3c/71+b5Yyi2eVkc3HpTJIfqotR0Mry+gPA0+Lv45n7TYX48f4TrN+EE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H5xQAAAN0AAAAPAAAAAAAAAAAAAAAAAJgCAABkcnMv&#10;ZG93bnJldi54bWxQSwUGAAAAAAQABAD1AAAAigMAAAAA&#10;" fillcolor="#089c53" stroked="f"/>
                        <v:rect id="Rectangle 1031" o:spid="_x0000_s2059" style="position:absolute;left:3265;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5FcIA&#10;AADdAAAADwAAAGRycy9kb3ducmV2LnhtbERPTYvCMBC9L/gfwgh7W1NFpFSjiOgiyB6s4nloxrbY&#10;TEqSbev++s3Cgrd5vM9ZbQbTiI6cry0rmE4SEMSF1TWXCq6Xw0cKwgdkjY1lUvAkD5v16G2FmbY9&#10;n6nLQyliCPsMFVQhtJmUvqjIoJ/Yljhyd+sMhghdKbXDPoabRs6SZCEN1hwbKmxpV1HxyL+NgtlJ&#10;lmm4NU/+me7T/vPrlN86p9T7eNguQQQawkv87z7qOD+ZL+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rkVwgAAAN0AAAAPAAAAAAAAAAAAAAAAAJgCAABkcnMvZG93&#10;bnJldi54bWxQSwUGAAAAAAQABAD1AAAAhwMAAAAA&#10;" fillcolor="#089b53" stroked="f"/>
                        <v:rect id="Rectangle 1032" o:spid="_x0000_s2060" style="position:absolute;left:3267;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UMsAA&#10;AADdAAAADwAAAGRycy9kb3ducmV2LnhtbERPTYvCMBC9L/gfwgje1lQRlWoUEURFELaK56EZ22oz&#10;qU3U+u+NsOBtHu9zpvPGlOJBtSssK+h1IxDEqdUFZwqOh9XvGITzyBpLy6TgRQ7ms9bPFGNtn/xH&#10;j8RnIoSwi1FB7n0VS+nSnAy6rq2IA3e2tUEfYJ1JXeMzhJtS9qNoKA0WHBpyrGiZU3pN7kaBtqtq&#10;N9o1p8060Vu7X15weDso1Wk3iwkIT43/iv/dGx3mR4MRfL4JJ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WUMsAAAADdAAAADwAAAAAAAAAAAAAAAACYAgAAZHJzL2Rvd25y&#10;ZXYueG1sUEsFBgAAAAAEAAQA9QAAAIUDAAAAAA==&#10;" fillcolor="#099b53" stroked="f"/>
                        <v:rect id="Rectangle 1033" o:spid="_x0000_s2061" style="position:absolute;left:3268;top:2443;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c8UA&#10;AADdAAAADwAAAGRycy9kb3ducmV2LnhtbESPQUsDMRCF70L/Q5iCF7GJsoisTUspFCo9WRU8Dpvp&#10;Ju1msmxid/33zkHwNsN78943y/UUO3WlIYfEFh4WBhRxk1zg1sLH++7+GVQuyA67xGThhzKsV7Ob&#10;JdYujfxG12NplYRwrtGCL6Wvtc6Np4h5kXpi0U5piFhkHVrtBhwlPHb60ZgnHTGwNHjsaeupuRy/&#10;o4W7Ex2a12r0VdBn/xUOm735bK29nU+bF1CFpvJv/rveO8E3l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5BzxQAAAN0AAAAPAAAAAAAAAAAAAAAAAJgCAABkcnMv&#10;ZG93bnJldi54bWxQSwUGAAAAAAQABAD1AAAAigMAAAAA&#10;" fillcolor="#099a53" stroked="f"/>
                        <v:rect id="Rectangle 1034" o:spid="_x0000_s2062" style="position:absolute;left:3272;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apMIA&#10;AADdAAAADwAAAGRycy9kb3ducmV2LnhtbERPS2vCQBC+C/0Pywi9iG5aRGp0lbZUEA+Csd6H7JhE&#10;s7Mhu3n4711B8DYf33OW696UoqXaFZYVfEwiEMSp1QVnCv6Pm/EXCOeRNZaWScGNHKxXb4Mlxtp2&#10;fKA28ZkIIexiVJB7X8VSujQng25iK+LAnW1t0AdYZ1LX2IVwU8rPKJpJgwWHhhwr+s0pvSaNUdBc&#10;TnJ0yY4uuW7KXffT7t0fNkq9D/vvBQhPvX+Jn+6tDvOj6Rwe34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5qkwgAAAN0AAAAPAAAAAAAAAAAAAAAAAJgCAABkcnMvZG93&#10;bnJldi54bWxQSwUGAAAAAAQABAD1AAAAhwMAAAAA&#10;" fillcolor="#099953" stroked="f"/>
                        <v:rect id="Rectangle 1035" o:spid="_x0000_s2063" style="position:absolute;left:3273;top:2443;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rDsQA&#10;AADdAAAADwAAAGRycy9kb3ducmV2LnhtbESPQWsCMRCF74X+hzCF3mq2UqWsRmmrQsGTbg8eh824&#10;G9xMwibq+u87B8HbDO/Ne9/Ml4Pv1IX65AIbeB8VoIjrYB03Bv6qzdsnqJSRLXaBycCNEiwXz09z&#10;LG248o4u+9woCeFUooE251hqneqWPKZRiMSiHUPvMcvaN9r2eJVw3+lxUUy1R8fS0GKkn5bq0/7s&#10;DXwMNJ669dpGjqxddVh9byeVMa8vw9cMVKYhP8z3618r+MVE+OUbGU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Kw7EAAAA3QAAAA8AAAAAAAAAAAAAAAAAmAIAAGRycy9k&#10;b3ducmV2LnhtbFBLBQYAAAAABAAEAPUAAACJAwAAAAA=&#10;" fillcolor="#0a9853" stroked="f"/>
                        <v:rect id="Rectangle 1036" o:spid="_x0000_s2064" style="position:absolute;left:3276;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vMAA&#10;AADdAAAADwAAAGRycy9kb3ducmV2LnhtbERPS4vCMBC+L/gfwgh72yYKylKNIoLgdX0c9jY0Y1vb&#10;TEIStfvvN4LgbT6+5yzXg+3FnUJsHWuYFAoEceVMy7WG03H39Q0iJmSDvWPS8EcR1qvRxxJL4x78&#10;Q/dDqkUO4ViihiYlX0oZq4YsxsJ54sxdXLCYMgy1NAEfOdz2cqrUXFpsOTc06GnbUNUdblZDt73u&#10;qJVn3x+D8t117n7PM6f153jYLEAkGtJb/HLvTZ6vZhN4fpN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fvMAAAADdAAAADwAAAAAAAAAAAAAAAACYAgAAZHJzL2Rvd25y&#10;ZXYueG1sUEsFBgAAAAAEAAQA9QAAAIUDAAAAAA==&#10;" fillcolor="#0a9753" stroked="f"/>
                        <v:rect id="Rectangle 1037" o:spid="_x0000_s2065" style="position:absolute;left:3278;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NDMEA&#10;AADdAAAADwAAAGRycy9kb3ducmV2LnhtbERPzYrCMBC+C75DGMGbpgquUo1SBUVY9mD1AYZmbIrN&#10;pDTRdvfpzcLC3ubj+53Nrre1eFHrK8cKZtMEBHHhdMWlgtv1OFmB8AFZY+2YFHyTh912ONhgql3H&#10;F3rloRQxhH2KCkwITSqlLwxZ9FPXEEfu7lqLIcK2lLrFLobbWs6T5ENarDg2GGzoYKh45E+rIBis&#10;smN3+lneF1+ftaPC7DOv1HjUZ2sQgfrwL/5zn3Wcnyzm8PtNP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TQzBAAAA3QAAAA8AAAAAAAAAAAAAAAAAmAIAAGRycy9kb3du&#10;cmV2LnhtbFBLBQYAAAAABAAEAPUAAACGAwAAAAA=&#10;" fillcolor="#0a9653" stroked="f"/>
                        <v:rect id="Rectangle 1038" o:spid="_x0000_s2066" style="position:absolute;left:3280;top:2443;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CXMUA&#10;AADdAAAADwAAAGRycy9kb3ducmV2LnhtbERPTWsCMRC9F/ofwhS8iCZaFF2NohZLRSh09eBx3Iy7&#10;224myybV7b83hUJv83ifM1+2thJXanzpWMOgr0AQZ86UnGs4Hra9CQgfkA1WjknDD3lYLh4f5pgY&#10;d+MPuqYhFzGEfYIaihDqREqfFWTR911NHLmLayyGCJtcmgZvMdxWcqjUWFosOTYUWNOmoOwr/bYa&#10;3suzCrJ6OXyOd+fTvttOX/frqdadp3Y1AxGoDf/iP/ebifPV6Bl+v4kn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AJcxQAAAN0AAAAPAAAAAAAAAAAAAAAAAJgCAABkcnMv&#10;ZG93bnJldi54bWxQSwUGAAAAAAQABAD1AAAAigMAAAAA&#10;" fillcolor="#0b9554" stroked="f"/>
                        <v:rect id="Rectangle 1039" o:spid="_x0000_s2067" style="position:absolute;left:3283;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e1sUA&#10;AADdAAAADwAAAGRycy9kb3ducmV2LnhtbERPS2vCQBC+C/6HZYRepG4stZToKkWw+LgYFfE4ZMck&#10;NjubZrca/fWuUPA2H99zRpPGlOJMtSssK+j3IhDEqdUFZwp229nrJwjnkTWWlknBlRxMxu3WCGNt&#10;L5zQeeMzEULYxagg976KpXRpTgZdz1bEgTva2qAPsM6krvESwk0p36LoQxosODTkWNE0p/Rn82cU&#10;FGb1vZa/y+a2uOnu/jBLTqtFotRLp/kagvDU+Kf43z3XYX40eIfHN+EEO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l7WxQAAAN0AAAAPAAAAAAAAAAAAAAAAAJgCAABkcnMv&#10;ZG93bnJldi54bWxQSwUGAAAAAAQABAD1AAAAigMAAAAA&#10;" fillcolor="#0b9454" stroked="f"/>
                        <v:rect id="Rectangle 1040" o:spid="_x0000_s2068" style="position:absolute;left:3284;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Xf8EA&#10;AADdAAAADwAAAGRycy9kb3ducmV2LnhtbERP3WrCMBS+H/gO4QjezdRBN6lGEWFQkF2s+gCH5thU&#10;k5PaxFrffhkMdnc+vt+z3o7OioH60HpWsJhnIIhrr1tuFJyOn69LECEia7SeScGTAmw3k5c1Fto/&#10;+JuGKjYihXAoUIGJsSukDLUhh2HuO+LEnX3vMCbYN1L3+Ejhzsq3LHuXDltODQY72huqr9XdKZB5&#10;+6F9eTvKi6u+hvJg7NKOSs2m424FItIY/8V/7lKn+Vmew+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2l3/BAAAA3QAAAA8AAAAAAAAAAAAAAAAAmAIAAGRycy9kb3du&#10;cmV2LnhtbFBLBQYAAAAABAAEAPUAAACGAwAAAAA=&#10;" fillcolor="#0b9354" stroked="f"/>
                        <v:rect id="Rectangle 1041" o:spid="_x0000_s2069" style="position:absolute;left:3286;top:2443;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wvcMA&#10;AADdAAAADwAAAGRycy9kb3ducmV2LnhtbERPS2vCQBC+F/wPywi91V2rDRJdxQel7TEqkuOQHZNg&#10;djbNbjX9992C4G0+vucsVr1txJU6XzvWMB4pEMSFMzWXGo6H95cZCB+QDTaOScMveVgtB08LTI27&#10;cUbXfShFDGGfooYqhDaV0hcVWfQj1xJH7uw6iyHCrpSmw1sMt418VSqRFmuODRW2tK2ouOx/rAa7&#10;UfSd5Pn4Y6vy0yQrp7vsa6r187Bfz0EE6sNDfHd/mjhfvSX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gwvcMAAADdAAAADwAAAAAAAAAAAAAAAACYAgAAZHJzL2Rv&#10;d25yZXYueG1sUEsFBgAAAAAEAAQA9QAAAIgDAAAAAA==&#10;" fillcolor="#0c9254" stroked="f"/>
                        <v:rect id="Rectangle 1042" o:spid="_x0000_s2070" style="position:absolute;left:3289;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N7MEA&#10;AADdAAAADwAAAGRycy9kb3ducmV2LnhtbERPTYvCMBC9C/6HMMLeNFVQl65RRBD2tGCVPQ/NbFO2&#10;mXST1Hb99UYQvM3jfc5mN9hGXMmH2rGC+SwDQVw6XXOl4HI+Tt9BhIissXFMCv4pwG47Hm0w167n&#10;E12LWIkUwiFHBSbGNpcylIYshplriRP347zFmKCvpPbYp3DbyEWWraTFmlODwZYOhsrforMKSu8O&#10;RW9r062W3flm5Pfw9WeVepsM+w8QkYb4Ej/dnzrNz5ZreHyTTp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VTezBAAAA3QAAAA8AAAAAAAAAAAAAAAAAmAIAAGRycy9kb3du&#10;cmV2LnhtbFBLBQYAAAAABAAEAPUAAACGAwAAAAA=&#10;" fillcolor="#0c9154" stroked="f"/>
                        <v:rect id="Rectangle 1043" o:spid="_x0000_s2071" style="position:absolute;left:3291;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UosYA&#10;AADdAAAADwAAAGRycy9kb3ducmV2LnhtbESPQUvDQBCF74L/YRnBi9iNgqXEbEoVtT0Uiq3Y65Cd&#10;JqHZ2bC7JvHfO4eCtxnem/e+KZaT69RAIbaeDTzMMlDElbct1wa+Du/3C1AxIVvsPJOBX4qwLK+v&#10;CsytH/mThn2qlYRwzNFAk1Kfax2rhhzGme+JRTv54DDJGmptA44S7jr9mGVz7bBlaWiwp9eGqvP+&#10;xxkYdrvvkY7bEPHl40xHvb7r3tbG3N5Mq2dQiab0b75cb6zgZ0+CK9/ICLr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7UosYAAADdAAAADwAAAAAAAAAAAAAAAACYAgAAZHJz&#10;L2Rvd25yZXYueG1sUEsFBgAAAAAEAAQA9QAAAIsDAAAAAA==&#10;" fillcolor="#0d9054" stroked="f"/>
                        <v:rect id="Rectangle 1044" o:spid="_x0000_s2072" style="position:absolute;left:3292;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rIcMA&#10;AADdAAAADwAAAGRycy9kb3ducmV2LnhtbERPS0sDMRC+C/0PYQrebKKgtGvTIusDb/ahiLfZzbgb&#10;3Mwsm9iu/94IQm/z8T1nuR5Dpw40RC9s4XJmQBHX4jw3Fl73jxdzUDEhO+yEycIPRVivJmdLLJwc&#10;eUuHXWpUDuFYoIU2pb7QOtYtBYwz6Ykz9ylDwJTh0Gg34DGHh05fGXOjA3rODS32VLZUf+2+g4WP&#10;91LMW/myeaoW3m/kobqfS2Xt+XS8uwWVaEwn8b/72eX55noB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crIcMAAADdAAAADwAAAAAAAAAAAAAAAACYAgAAZHJzL2Rv&#10;d25yZXYueG1sUEsFBgAAAAAEAAQA9QAAAIgDAAAAAA==&#10;" fillcolor="#0d8f55" stroked="f"/>
                        <v:rect id="Rectangle 1045" o:spid="_x0000_s2073" style="position:absolute;left:3294;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x9MUA&#10;AADdAAAADwAAAGRycy9kb3ducmV2LnhtbESPT2sCMRDF7wW/Q5hCL0UThUrdGkWEQk/9YwWvQzLd&#10;LN1Mwibq9tt3DoXeZnhv3vvNejvGXl1oKF1iC/OZAUXsku+4tXD8fJ4+gioV2WOfmCz8UIHtZnKz&#10;xsanK3/Q5VBbJSFcGrQQas2N1sUFilhmKROL9pWGiFXWodV+wKuEx14vjFnqiB1LQ8BM+0Du+3CO&#10;FsprXuXz/n7hOmPed6eH4PzbaO3d7bh7AlVprP/mv+sXL/hmK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vH0xQAAAN0AAAAPAAAAAAAAAAAAAAAAAJgCAABkcnMv&#10;ZG93bnJldi54bWxQSwUGAAAAAAQABAD1AAAAigMAAAAA&#10;" fillcolor="#0e8f55" stroked="f"/>
                        <v:rect id="Rectangle 1046" o:spid="_x0000_s2074" style="position:absolute;left:3295;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nMUA&#10;AADdAAAADwAAAGRycy9kb3ducmV2LnhtbERPS2vCQBC+F/wPyxS8FN3EQyjRVYoiVCqCD6THITvN&#10;RrOzIbuN6b93hYK3+fieM1v0thYdtb5yrCAdJyCIC6crLhWcjuvROwgfkDXWjknBH3lYzAcvM8y1&#10;u/GeukMoRQxhn6MCE0KTS+kLQxb92DXEkftxrcUQYVtK3eIthttaTpIkkxYrjg0GG1oaKq6HX6tg&#10;+3Vdn81l/31ZTtKsO23emlW9U2r42n9MQQTqw1P87/7UcX6SpfD4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66cxQAAAN0AAAAPAAAAAAAAAAAAAAAAAJgCAABkcnMv&#10;ZG93bnJldi54bWxQSwUGAAAAAAQABAD1AAAAigMAAAAA&#10;" fillcolor="#0e8e55" stroked="f"/>
                        <v:rect id="Rectangle 1047" o:spid="_x0000_s2075" style="position:absolute;left:3297;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t88YA&#10;AADdAAAADwAAAGRycy9kb3ducmV2LnhtbERPS2vCQBC+C/0Pywi9FN2YUi2pqxTB+qKH2vbQ25Ad&#10;k2B2NmY3Jv77riB4m4/vOdN5Z0pxptoVlhWMhhEI4tTqgjMFP9/LwSsI55E1lpZJwYUczGcPvSkm&#10;2rb8Ree9z0QIYZeggtz7KpHSpTkZdENbEQfuYGuDPsA6k7rGNoSbUsZRNJYGCw4NOVa0yCk97huj&#10;INu0y+PndrT6mPyddvLlufl9WpFSj/3u/Q2Ep87fxTf3Wof50TiG6zfhBD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2t88YAAADdAAAADwAAAAAAAAAAAAAAAACYAgAAZHJz&#10;L2Rvd25yZXYueG1sUEsFBgAAAAAEAAQA9QAAAIsDAAAAAA==&#10;" fillcolor="#0e8d55" stroked="f"/>
                        <v:rect id="Rectangle 1048" o:spid="_x0000_s2076" style="position:absolute;left:3299;top:2443;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z0sIA&#10;AADdAAAADwAAAGRycy9kb3ducmV2LnhtbERPzWrCQBC+F/oOyxS81Y0GJaSuElqU4MkmPsCQnSZp&#10;s7Mhu5r49q4g9DYf3+9sdpPpxJUG11pWsJhHIIgrq1uuFZzL/XsCwnlkjZ1lUnAjB7vt68sGU21H&#10;/qZr4WsRQtilqKDxvk+ldFVDBt3c9sSB+7GDQR/gUEs94BjCTSeXUbSWBlsODQ329NlQ9VdcjII4&#10;T47VFyW/bUnZaeT6sMhWRqnZ25R9gPA0+X/x053rMD9ax/D4Jpw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HPSwgAAAN0AAAAPAAAAAAAAAAAAAAAAAJgCAABkcnMvZG93&#10;bnJldi54bWxQSwUGAAAAAAQABAD1AAAAhwMAAAAA&#10;" fillcolor="#0f8c55" stroked="f"/>
                        <v:rect id="Rectangle 1049" o:spid="_x0000_s2077" style="position:absolute;left:3302;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VuMQA&#10;AADdAAAADwAAAGRycy9kb3ducmV2LnhtbERP22rCQBB9L/gPywi+1Y1NCRpdxQtKC33x8gFDdkyC&#10;2dmQ3ZrVr+8WCn2bw7nOYhVMI+7Uudqygsk4AUFcWF1zqeBy3r9OQTiPrLGxTAoe5GC1HLwsMNe2&#10;5yPdT74UMYRdjgoq79tcSldUZNCNbUscuavtDPoIu1LqDvsYbhr5liSZNFhzbKiwpW1Fxe30bRT0&#10;s8Njmvr1/vhMs6/PbQjpzmyUGg3Deg7CU/D/4j/3h47zk+wd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1bjEAAAA3QAAAA8AAAAAAAAAAAAAAAAAmAIAAGRycy9k&#10;b3ducmV2LnhtbFBLBQYAAAAABAAEAPUAAACJAwAAAAA=&#10;" fillcolor="#0f8b55" stroked="f"/>
                        <v:rect id="Rectangle 1050" o:spid="_x0000_s2078" style="position:absolute;left:3303;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slcIA&#10;AADdAAAADwAAAGRycy9kb3ducmV2LnhtbERPTWvDMAy9F/YfjAq7NU4HK1sWJ6yDQktOzba7iLUk&#10;LJaD7bVpfn1dKOymx/tUXk5mECdyvresYJ2kIIgbq3tuFXx97lYvIHxA1jhYJgUX8lAWD4scM23P&#10;fKRTHVoRQ9hnqKALYcyk9E1HBn1iR+LI/VhnMEToWqkdnmO4GeRTmm6kwZ5jQ4cjfXTU/NZ/RgHS&#10;fKDv7etlmLlqbHDbuq6OSj0up/c3EIGm8C++u/c6zk83z3D7Jp4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yyVwgAAAN0AAAAPAAAAAAAAAAAAAAAAAJgCAABkcnMvZG93&#10;bnJldi54bWxQSwUGAAAAAAQABAD1AAAAhwMAAAAA&#10;" fillcolor="#0f8a55" stroked="f"/>
                        <v:rect id="Rectangle 1051" o:spid="_x0000_s2079" style="position:absolute;left:3305;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p58MA&#10;AADdAAAADwAAAGRycy9kb3ducmV2LnhtbERP32vCMBB+F/Y/hBvsRWY6WYt0RpHBQPa0VfH51pxp&#10;sbnUJGr9781A8O0+vp83Xw62E2fyoXWs4G2SgSCunW7ZKNhuvl5nIEJE1tg5JgVXCrBcPI3mWGp3&#10;4V86V9GIFMKhRAVNjH0pZagbshgmridO3N55izFBb6T2eEnhtpPTLCukxZZTQ4M9fTZUH6qTVVAd&#10;V6cfs3//68e5N995XuS7w1Gpl+dh9QEi0hAf4rt7rdP8rCjg/5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Kp58MAAADdAAAADwAAAAAAAAAAAAAAAACYAgAAZHJzL2Rv&#10;d25yZXYueG1sUEsFBgAAAAAEAAQA9QAAAIgDAAAAAA==&#10;" fillcolor="#108a55" stroked="f"/>
                        <v:rect id="Rectangle 1052" o:spid="_x0000_s2080" style="position:absolute;left:3307;top:2443;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vsIA&#10;AADdAAAADwAAAGRycy9kb3ducmV2LnhtbERPzYrCMBC+L+w7hFnwtqbroV2qUUQqeNDDuj7A0Ixt&#10;3WZSk9TWtzcLgrf5+H5nsRpNK27kfGNZwdc0AUFcWt1wpeD0u/38BuEDssbWMim4k4fV8v1tgbm2&#10;A//Q7RgqEUPY56igDqHLpfRlTQb91HbEkTtbZzBE6CqpHQ4x3LRyliSpNNhwbKixo01N5d+xNwr6&#10;9aUqhtM+PRTZZsxm1vXXwik1+RjXcxCBxvASP907HecnaQb/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b6+wgAAAN0AAAAPAAAAAAAAAAAAAAAAAJgCAABkcnMvZG93&#10;bnJldi54bWxQSwUGAAAAAAQABAD1AAAAhwMAAAAA&#10;" fillcolor="#108955" stroked="f"/>
                        <v:rect id="Rectangle 1053" o:spid="_x0000_s2081" style="position:absolute;left:3310;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cv8MA&#10;AADdAAAADwAAAGRycy9kb3ducmV2LnhtbESPwW7CQAxE75X4h5WReiubVpBWKQtCtEi5kvABVtZN&#10;oma9IbuQ8Pf4gMTN1oxnntfbyXXqSkNoPRt4XySgiCtvW64NnMrD2xeoEJEtdp7JwI0CbDezlzVm&#10;1o98pGsRayUhHDI00MTYZ1qHqiGHYeF7YtH+/OAwyjrU2g44Srjr9EeSpNphy9LQYE/7hqr/4uIM&#10;5HQaf4rLfrX0v7lblp/pivqzMa/zafcNKtIUn+bHdW4FP0kFV76RE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ecv8MAAADdAAAADwAAAAAAAAAAAAAAAACYAgAAZHJzL2Rv&#10;d25yZXYueG1sUEsFBgAAAAAEAAQA9QAAAIgDAAAAAA==&#10;" fillcolor="#108855" stroked="f"/>
                        <v:rect id="Rectangle 1054" o:spid="_x0000_s2082" style="position:absolute;left:3311;top:2443;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FkMMA&#10;AADdAAAADwAAAGRycy9kb3ducmV2LnhtbERPTWvCQBC9C/0PyxS81U1FxEQ3QQwVTwVte59mxyR1&#10;dzZktzHtr+8KBW/zeJ+zKUZrxEC9bx0reJ4lIIgrp1uuFby/vTytQPiArNE4JgU/5KHIHyYbzLS7&#10;8pGGU6hFDGGfoYImhC6T0lcNWfQz1xFH7ux6iyHCvpa6x2sMt0bOk2QpLbYcGxrsaNdQdTl9WwW/&#10;5RC2afnx9Vp+XvaLFZmyHY1S08dxuwYRaAx38b/7oOP8ZJnC7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FkMMAAADdAAAADwAAAAAAAAAAAAAAAACYAgAAZHJzL2Rv&#10;d25yZXYueG1sUEsFBgAAAAAEAAQA9QAAAIgDAAAAAA==&#10;" fillcolor="#118756" stroked="f"/>
                        <v:rect id="Rectangle 1055" o:spid="_x0000_s2083" style="position:absolute;left:3315;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gesUA&#10;AADdAAAADwAAAGRycy9kb3ducmV2LnhtbESPT2/CMAzF70h8h8hI3CAZSPzpCAgmIe3SA2yHHa3G&#10;aysap2oyaL89PkziZus9v/fz7tD7Rt2pi3VgC29zA4q4CK7m0sL313m2ARUTssMmMFkYKMJhPx7t&#10;MHPhwRe6X1OpJIRjhhaqlNpM61hU5DHOQ0ss2m/oPCZZu1K7Dh8S7hu9MGalPdYsDRW29FFRcbv+&#10;eQtxM/Aaj8PPadve8kuN+XZpcmunk/74DipRn17m/+tPJ/hmLfzyjYyg9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uB6xQAAAN0AAAAPAAAAAAAAAAAAAAAAAJgCAABkcnMv&#10;ZG93bnJldi54bWxQSwUGAAAAAAQABAD1AAAAigMAAAAA&#10;" fillcolor="#118656" stroked="f"/>
                        <v:rect id="Rectangle 1056" o:spid="_x0000_s2084" style="position:absolute;left:3316;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xMEA&#10;AADdAAAADwAAAGRycy9kb3ducmV2LnhtbERPS4vCMBC+C/6HMII3TboLPqpRZGFhr6uLXodmbKvN&#10;pCTZWv31G0HY23x8z1lve9uIjnyoHWvIpgoEceFMzaWGn8PnZAEiRGSDjWPScKcA281wsMbcuBt/&#10;U7ePpUghHHLUUMXY5lKGoiKLYepa4sSdnbcYE/SlNB5vKdw28k2pmbRYc2qosKWPiorr/tdqmF+W&#10;6uHbdxcvj3MX+lMWji7TejzqdysQkfr4L365v0yar+YZPL9JJ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4EMTBAAAA3QAAAA8AAAAAAAAAAAAAAAAAmAIAAGRycy9kb3du&#10;cmV2LnhtbFBLBQYAAAAABAAEAPUAAACGAwAAAAA=&#10;" fillcolor="#118556" stroked="f"/>
                        <v:rect id="Rectangle 1057" o:spid="_x0000_s2085" style="position:absolute;left:3318;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DusIA&#10;AADdAAAADwAAAGRycy9kb3ducmV2LnhtbERPTWsCMRC9F/ofwhS8aVYtra5GEcXSU7Gr4HXYjJvF&#10;zWTdRE3/fVMQepvH+5z5MtpG3KjztWMFw0EGgrh0uuZKwWG/7U9A+ICssXFMCn7Iw3Lx/DTHXLs7&#10;f9OtCJVIIexzVGBCaHMpfWnIoh+4ljhxJ9dZDAl2ldQd3lO4beQoy96kxZpTg8GW1obKc3G1Co47&#10;O43V+KswfDnFyfnVbsbrD6V6L3E1AxEohn/xw/2p0/zsfQR/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4O6wgAAAN0AAAAPAAAAAAAAAAAAAAAAAJgCAABkcnMvZG93&#10;bnJldi54bWxQSwUGAAAAAAQABAD1AAAAhwMAAAAA&#10;" fillcolor="#128456" stroked="f"/>
                        <v:shape id="Picture 1058" o:spid="_x0000_s2086" type="#_x0000_t75" style="position:absolute;left:3133;top:2188;width:231;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hmTCAAAA3QAAAA8AAABkcnMvZG93bnJldi54bWxET01rwkAQvRf8D8sUvNVNLVSJrlIjghQv&#10;Wgs9jtkxCc3Ohuw0if/eLRR6m8f7nOV6cLXqqA2VZwPPkwQUce5txYWB88fuaQ4qCLLF2jMZuFGA&#10;9Wr0sMTU+p6P1J2kUDGEQ4oGSpEm1TrkJTkME98QR+7qW4cSYVto22Ifw12tp0nyqh1WHBtKbCgr&#10;Kf8+/TgD71nfbWknn0K3r+uFfdhk/cGY8ePwtgAlNMi/+M+9t3F+MnuB32/iCXp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L4ZkwgAAAN0AAAAPAAAAAAAAAAAAAAAAAJ8C&#10;AABkcnMvZG93bnJldi54bWxQSwUGAAAAAAQABAD3AAAAjgMAAAAA&#10;">
                          <v:imagedata r:id="rId117" o:title=""/>
                        </v:shape>
                        <v:shape id="Freeform 1059" o:spid="_x0000_s2087" style="position:absolute;left:3208;top:2435;width:119;height:34;visibility:visible;mso-wrap-style:square;v-text-anchor:top" coordsize="1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wVcQA&#10;AADdAAAADwAAAGRycy9kb3ducmV2LnhtbERPTWsCMRC9F/wPYYTeNGtbbFmNogWxFHuorQdvw2bc&#10;rG4m6yZq/PeNIPQ2j/c542m0tThT6yvHCgb9DARx4XTFpYLfn0XvDYQPyBprx6TgSh6mk87DGHPt&#10;LvxN53UoRQphn6MCE0KTS+kLQxZ93zXEidu51mJIsC2lbvGSwm0tn7JsKC1WnBoMNvRuqDisT1YB&#10;zovnfWk+m+p63Mbl12BFm7hS6rEbZyMQgWL4F9/dHzrNz15f4PZNOkF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tMFXEAAAA3QAAAA8AAAAAAAAAAAAAAAAAmAIAAGRycy9k&#10;b3ducmV2LnhtbFBLBQYAAAAABAAEAPUAAACJAwAAAAA=&#10;" path="m119,10l107,20,94,28,79,33,64,34,44,31,27,25,13,15,,e" filled="f" strokecolor="#d75139" strokeweight="22e-5mm">
                          <v:path arrowok="t" o:connecttype="custom" o:connectlocs="119,10;107,20;94,28;79,33;64,34;44,31;27,25;13,15;0,0" o:connectangles="0,0,0,0,0,0,0,0,0"/>
                        </v:shape>
                        <v:shape id="Freeform 1060" o:spid="_x0000_s2088" style="position:absolute;left:3318;top:2712;width:98;height:362;visibility:visible;mso-wrap-style:square;v-text-anchor:top" coordsize="9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BTsIA&#10;AADdAAAADwAAAGRycy9kb3ducmV2LnhtbERP3UrDMBS+F3yHcATvXKrgNuvSIorYK9m6PcAhOTal&#10;zUlJsq369IsgeHc+vt+zqWc3ihOF2HtWcL8oQBBrb3ruFBz273drEDEhGxw9k4JvilBX11cbLI0/&#10;845ObepEDuFYogKb0lRKGbUlh3HhJ+LMffngMGUYOmkCnnO4G+VDUSylw55zg8WJXi3poT06BccP&#10;O+jP7V43Q2ieDj9vllu9U+r2Zn55BpFoTv/iP3dj8vxi9Qi/3+QTZH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8FOwgAAAN0AAAAPAAAAAAAAAAAAAAAAAJgCAABkcnMvZG93&#10;bnJldi54bWxQSwUGAAAAAAQABAD1AAAAhwMAAAAA&#10;" path="m98,343r-6,6l84,356r-8,3l67,360r-10,2l49,360,39,357r-7,-5l24,346r-5,-8l14,330,12,320r,-9l14,303r2,-10l22,285r5,-7l17,272,9,264,3,254,,243,,e" filled="f" strokecolor="#005b39" strokeweight="22e-5mm">
                          <v:path arrowok="t" o:connecttype="custom" o:connectlocs="98,343;92,349;84,356;76,359;67,360;57,362;49,360;39,357;32,352;24,346;19,338;14,330;12,320;12,311;14,303;16,293;22,285;27,278;17,272;9,264;3,254;0,243;0,243;0,0" o:connectangles="0,0,0,0,0,0,0,0,0,0,0,0,0,0,0,0,0,0,0,0,0,0,0,0"/>
                        </v:shape>
                        <v:shape id="Freeform 1061" o:spid="_x0000_s2089" style="position:absolute;left:3194;top:2953;width:71;height:414;visibility:visible;mso-wrap-style:square;v-text-anchor:top" coordsize="7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JNsMA&#10;AADdAAAADwAAAGRycy9kb3ducmV2LnhtbERP3WrCMBS+F3yHcAa7EU02wY1qFCkT1OHFOh/g0Bzb&#10;suakJNHWtzeDwe7Ox/d7VpvBtuJGPjSONbzMFAji0pmGKw3n7930HUSIyAZbx6ThTgE26/FohZlx&#10;PX/RrYiVSCEcMtRQx9hlUoayJoth5jrixF2ctxgT9JU0HvsUblv5qtRCWmw4NdTYUV5T+VNcrYZD&#10;PvnoT5ib+aHAT6+ux52yR62fn4btEkSkIf6L/9x7k+artwX8fp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UJNsMAAADdAAAADwAAAAAAAAAAAAAAAACYAgAAZHJzL2Rv&#10;d25yZXYueG1sUEsFBgAAAAAEAAQA9QAAAIgDAAAAAA==&#10;" path="m63,r8,335l35,374,,414e" filled="f" strokecolor="#005b39" strokeweight="22e-5mm">
                          <v:path arrowok="t" o:connecttype="custom" o:connectlocs="63,0;71,335;35,374;0,414" o:connectangles="0,0,0,0"/>
                        </v:shape>
                        <v:line id="Line 1062" o:spid="_x0000_s2090" style="position:absolute;flip:x y;visibility:visible;mso-wrap-style:square" from="3151,2601" to="3168,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vsQAAADdAAAADwAAAGRycy9kb3ducmV2LnhtbERPTWvCQBC9F/wPywheim5qoWp0FWkQ&#10;eugl6sXbkB2zwexszK4x9td3CwVv83ifs9r0thYdtb5yrOBtkoAgLpyuuFRwPOzGcxA+IGusHZOC&#10;B3nYrAcvK0y1u3NO3T6UIoawT1GBCaFJpfSFIYt+4hriyJ1dazFE2JZSt3iP4baW0yT5kBYrjg0G&#10;G/o0VFz2N6tge6wXeTY9dSzdNft+P+SvP5lRajTst0sQgfrwFP+7v3Scn8xm8PdNP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6a+xAAAAN0AAAAPAAAAAAAAAAAA&#10;AAAAAKECAABkcnMvZG93bnJldi54bWxQSwUGAAAAAAQABAD5AAAAkgMAAAAA&#10;" strokecolor="#005b39" strokeweight="22e-5mm"/>
                        <v:shape id="Freeform 1063" o:spid="_x0000_s2091" style="position:absolute;left:3112;top:2246;width:322;height:1184;visibility:visible;mso-wrap-style:square;v-text-anchor:top" coordsize="32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uaccA&#10;AADdAAAADwAAAGRycy9kb3ducmV2LnhtbESPvW7DMAyE9wB9B4EFsiVSM9SBGyUoghQ1kCV/Q0fC&#10;Ym23FuVaauy+fTkEyEbijncfV5vRt+pKfWwCW3iaG1DEZXANVxYu57fZElRMyA7bwGThjyJs1g+T&#10;FeYuDHyk6ylVSkI45mihTqnLtY5lTR7jPHTEon2G3mOSta+063GQcN/qhTHP2mPD0lBjR9uayu/T&#10;r7dgin12OHblbldcPhY/g/7avmdna6eP4+sLqERjuptv14UTfJMJrnwjI+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LmnHAAAA3QAAAA8AAAAAAAAAAAAAAAAAmAIAAGRy&#10;cy9kb3ducmV2LnhtbFBLBQYAAAAABAAEAPUAAACMAwAAAAA=&#10;" path="m55,717r14,285l8,1071r-4,8l2,1085r,8l4,1102r51,32l86,1111r-4,8l78,1129r,10l82,1148r52,36l288,1093r,-64l298,820r10,-21l314,778r-2,-22l308,733r4,-6l316,720r1,-6l317,706r5,-92l322,524r-2,-90l316,342,303,315,287,291,269,268,247,247,228,231,207,217r-1,-10l225,188r14,-23l247,140r3,-28l250,91,245,72,238,54,228,38,214,24,198,12,179,4,160,,139,4r-18,8l105,24,91,38,80,54,74,72,69,91r,21l70,138r8,24l90,185r15,19l31,247,21,259r-6,11l10,281r,15l,588e" filled="f" strokeweight="39e-5mm">
                          <v:path arrowok="t" o:connecttype="custom" o:connectlocs="69,1002;8,1071;2,1085;4,1102;86,1111;78,1129;82,1148;134,1184;288,1029;308,799;312,756;312,727;317,714;317,706;322,524;316,342;303,315;269,268;228,231;207,217;225,188;247,140;250,91;238,54;214,24;179,4;139,4;105,24;80,54;69,91;70,138;90,185;105,204;21,259;10,281;0,588" o:connectangles="0,0,0,0,0,0,0,0,0,0,0,0,0,0,0,0,0,0,0,0,0,0,0,0,0,0,0,0,0,0,0,0,0,0,0,0"/>
                        </v:shape>
                        <v:shape id="Freeform 1064" o:spid="_x0000_s2092" style="position:absolute;left:3112;top:2834;width:55;height:127;visibility:visible;mso-wrap-style:square;v-text-anchor:top" coordsize="5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sUA&#10;AADdAAAADwAAAGRycy9kb3ducmV2LnhtbERPTWvCQBC9F/wPywi91Y2CGlNX0ZaKpR6qFelxyI5J&#10;THY2ZFdN/70rFLzN433OdN6aSlyocYVlBf1eBII4tbrgTMH+5+MlBuE8ssbKMin4IwfzWedpiom2&#10;V97SZeczEULYJagg975OpHRpTgZdz9bEgTvaxqAPsMmkbvAawk0lB1E0kgYLDg051vSWU1ruzkaB&#10;G37G9rA8bYa/q+I9LsvxZPv9pdRzt128gvDU+of4373WYX40nsD9m3C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j+CxQAAAN0AAAAPAAAAAAAAAAAAAAAAAJgCAABkcnMv&#10;ZG93bnJldi54bWxQSwUGAAAAAAQABAD1AAAAigMAAAAA&#10;" path="m55,127l43,121,35,111,27,100,23,87,20,74r,-12l21,49,26,36,16,29,8,21,4,12,,e" filled="f" strokeweight="39e-5mm">
                          <v:path arrowok="t" o:connecttype="custom" o:connectlocs="55,127;43,121;35,111;27,100;23,87;20,74;20,62;21,49;26,36;16,29;8,21;4,12;0,0" o:connectangles="0,0,0,0,0,0,0,0,0,0,0,0,0"/>
                        </v:shape>
                        <v:shape id="Picture 1065" o:spid="_x0000_s2093" type="#_x0000_t75" style="position:absolute;left:3319;top:2952;width:91;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nCXDDAAAA3QAAAA8AAABkcnMvZG93bnJldi54bWxEj81qwzAMx++DvYPRYLfFbg4jZHVC6RiM&#10;7TD68QAiVhOzWA6x26ZvPx0GvUno//HTul3CqC40Jx/ZwqowoIi76Dz3Fo6Hj5cKVMrIDsfIZOFG&#10;Cdrm8WGNtYtX3tFln3slIZxqtDDkPNVap26ggKmIE7HcTnEOmGWde+1mvEp4GHVpzKsO6FkaBpxo&#10;O1D3uz8H6f0++ZJXX/HH+N05LrcqlO+dtc9Py+YNVKYl38X/7k8n+KYSfvlGRtD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cJcMMAAADdAAAADwAAAAAAAAAAAAAAAACf&#10;AgAAZHJzL2Rvd25yZXYueG1sUEsFBgAAAAAEAAQA9wAAAI8DAAAAAA==&#10;">
                          <v:imagedata r:id="rId118" o:title=""/>
                        </v:shape>
                        <v:shape id="Picture 1066" o:spid="_x0000_s2094" type="#_x0000_t75" style="position:absolute;left:3300;top:2595;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WFpbBAAAA3QAAAA8AAABkcnMvZG93bnJldi54bWxET02LwjAQvQv7H8IseNNUWUSqUZYF0b2p&#10;qz2PzdjWNpPSRI3/3gjC3ubxPme+DKYRN+pcZVnBaJiAIM6trrhQcPhbDaYgnEfW2FgmBQ9ysFx8&#10;9OaYanvnHd32vhAxhF2KCkrv21RKl5dk0A1tSxy5s+0M+gi7QuoO7zHcNHKcJBNpsOLYUGJLPyXl&#10;9f5qFGR5WIXTWv/ar91xm01q7S+1Vqr/Gb5nIDwF/y9+uzc6zk+mI3h9E0+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WFpbBAAAA3QAAAA8AAAAAAAAAAAAAAAAAnwIA&#10;AGRycy9kb3ducmV2LnhtbFBLBQYAAAAABAAEAPcAAACNAwAAAAA=&#10;">
                          <v:imagedata r:id="rId119" o:title=""/>
                        </v:shape>
                        <v:shape id="Picture 1067" o:spid="_x0000_s2095" type="#_x0000_t75" style="position:absolute;left:3300;top:2595;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dPLDAAAA3QAAAA8AAABkcnMvZG93bnJldi54bWxET01rwkAQvQv+h2WE3symaWskugYRCrWe&#10;qoLXITsm22RnQ3ar6b/vFgq9zeN9zrocbSduNHjjWMFjkoIgrpw2XCs4n17nSxA+IGvsHJOCb/JQ&#10;bqaTNRba3fmDbsdQixjCvkAFTQh9IaWvGrLoE9cTR+7qBoshwqGWesB7DLedzNJ0IS0ajg0N9rRr&#10;qGqPX1bBYRHaJ/O5b/PuPXfm5eQuh/2zUg+zcbsCEWgM/+I/95uO89NlBr/fxB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N08sMAAADdAAAADwAAAAAAAAAAAAAAAACf&#10;AgAAZHJzL2Rvd25yZXYueG1sUEsFBgAAAAAEAAQA9wAAAI8DAAAAAA==&#10;">
                          <v:imagedata r:id="rId120" o:title=""/>
                        </v:shape>
                        <v:rect id="Rectangle 1068" o:spid="_x0000_s2096" style="position:absolute;left:3330;top:2564;width: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x6sMA&#10;AADdAAAADwAAAGRycy9kb3ducmV2LnhtbERP32vCMBB+H+x/CDfY20ynY2g1ihWEQUFmFXw9m7MN&#10;ay6libX7781g4Nt9fD9vsRpsI3rqvHGs4H2UgCAunTZcKTgetm9TED4ga2wck4Jf8rBaPj8tMNXu&#10;xnvqi1CJGMI+RQV1CG0qpS9rsuhHriWO3MV1FkOEXSV1h7cYbhs5TpJPadFwbKixpU1N5U9xtQqy&#10;Cc3OfZ5/7E74bbJ8KDK3NUq9vgzrOYhAQ3iI/91fOs5PphP4+y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Px6sMAAADdAAAADwAAAAAAAAAAAAAAAACYAgAAZHJzL2Rv&#10;d25yZXYueG1sUEsFBgAAAAAEAAQA9QAAAIgDAAAAAA==&#10;" fillcolor="#59ff87" stroked="f"/>
                        <v:rect id="Rectangle 1069" o:spid="_x0000_s2097" style="position:absolute;left:3332;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0wMIA&#10;AADdAAAADwAAAGRycy9kb3ducmV2LnhtbERPTYvCMBC9L/gfwgheljVdWaRUYymKoIc96Nr70Ixt&#10;sZmUJmurv94Igrd5vM9ZpoNpxJU6V1tW8D2NQBAXVtdcKjj9bb9iEM4ja2wsk4IbOUhXo48lJtr2&#10;fKDr0ZcihLBLUEHlfZtI6YqKDLqpbYkDd7adQR9gV0rdYR/CTSNnUTSXBmsODRW2tK6ouBz/jYL7&#10;ep59/hrK43q/ia0/lTnnvVKT8ZAtQHga/Fv8cu90mB/F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zTAwgAAAN0AAAAPAAAAAAAAAAAAAAAAAJgCAABkcnMvZG93&#10;bnJldi54bWxQSwUGAAAAAAQABAD1AAAAhwMAAAAA&#10;" fillcolor="#f6f3e8" stroked="f"/>
                        <v:rect id="Rectangle 1070" o:spid="_x0000_s2098" style="position:absolute;left:3337;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P9sIA&#10;AADdAAAADwAAAGRycy9kb3ducmV2LnhtbERPS4vCMBC+C/6HMII3TRXXlWoUFQRPsj4OHodmbKvN&#10;pDax1v31G0HY23x8z5ktGlOImiqXW1Yw6EcgiBOrc04VnI6b3gSE88gaC8uk4EUOFvN2a4axtk/e&#10;U33wqQgh7GJUkHlfxlK6JCODrm9L4sBdbGXQB1ilUlf4DOGmkMMoGkuDOYeGDEtaZ5TcDg+jYJvW&#10;g8fyd3TW9L3eXeh+Pa9+jkp1O81yCsJT4//FH/dWh/nR5Ave34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s/2wgAAAN0AAAAPAAAAAAAAAAAAAAAAAJgCAABkcnMvZG93&#10;bnJldi54bWxQSwUGAAAAAAQABAD1AAAAhwMAAAAA&#10;" fillcolor="#f4f3e6" stroked="f"/>
                        <v:rect id="Rectangle 1071" o:spid="_x0000_s2099" style="position:absolute;left:3340;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gfsQA&#10;AADdAAAADwAAAGRycy9kb3ducmV2LnhtbERP24rCMBB9X/Afwgi+rYkiIl2jLIpSVhC8IOzb0My2&#10;1WZSmqhdv36zIPg2h3Od6by1lbhR40vHGgZ9BYI4c6bkXMPxsHqfgPAB2WDlmDT8kof5rPM2xcS4&#10;O+/otg+5iCHsE9RQhFAnUvqsIIu+72riyP24xmKIsMmlafAew20lh0qNpcWSY0OBNS0Kyi77q9Vw&#10;Xg5cOjp94fZ7VaePszpttuVa6163/fwAEagNL/HTnZo4X03G8P9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oH7EAAAA3QAAAA8AAAAAAAAAAAAAAAAAmAIAAGRycy9k&#10;b3ducmV2LnhtbFBLBQYAAAAABAAEAPUAAACJAwAAAAA=&#10;" fillcolor="#f2f4e5" stroked="f"/>
                        <v:rect id="Rectangle 1072" o:spid="_x0000_s2100" style="position:absolute;left:3343;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fkMQA&#10;AADdAAAADwAAAGRycy9kb3ducmV2LnhtbERPwarCMBC8P/AfwgrenqkefKUaxSqKF8Gngte1Wdti&#10;sylN1OrXvwgPZC67zM7MzmTWmkrcqXGlZQWDfgSCOLO65FzB8bD6jkE4j6yxskwKnuRgNu18TTDR&#10;9sG/dN/7XAQTdgkqKLyvEyldVpBB17c1ceAutjHow9rkUjf4COamksMoGkmDJYeEAmtaFJRd9zej&#10;wDxfK1xvN7uA4+18GqXLOE2V6nXb+RiEp9Z/jv/VGx3ej+IfeLcJI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LX5DEAAAA3QAAAA8AAAAAAAAAAAAAAAAAmAIAAGRycy9k&#10;b3ducmV2LnhtbFBLBQYAAAAABAAEAPUAAACJAwAAAAA=&#10;" fillcolor="#f0f4e4" stroked="f"/>
                        <v:rect id="Rectangle 1073" o:spid="_x0000_s2101" style="position:absolute;left:3346;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GQ8cA&#10;AADdAAAADwAAAGRycy9kb3ducmV2LnhtbESPQUsDMRCF70L/Q5iCN5tYRNu1aRFB0Iu4tS3tbdiM&#10;u4ubyZrE7frvnYPgbYb35r1vVpvRd2qgmNrAFq5nBhRxFVzLtYXd+9PVAlTKyA67wGThhxJs1pOL&#10;FRYunLmkYZtrJSGcCrTQ5NwXWqeqIY9pFnpi0T5C9JhljbV2Ec8S7js9N+ZWe2xZGhrs6bGh6nP7&#10;7S2UGN/mN3dm2e9eXw7lcY+n0/Bl7eV0fLgHlWnM/+a/62cn+GYh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RhkPHAAAA3QAAAA8AAAAAAAAAAAAAAAAAmAIAAGRy&#10;cy9kb3ducmV2LnhtbFBLBQYAAAAABAAEAPUAAACMAwAAAAA=&#10;" fillcolor="#eef4e3" stroked="f"/>
                        <v:rect id="Rectangle 1074" o:spid="_x0000_s2102" style="position:absolute;left:3351;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NasMA&#10;AADdAAAADwAAAGRycy9kb3ducmV2LnhtbERPTWvCQBC9F/oflin0VnerUDV1FREE6a3aQHsbsmMS&#10;m52N2VHTf98VBG/zeJ8zW/S+UWfqYh3YwuvAgCIugqu5tPC1W79MQEVBdtgEJgt/FGExf3yYYebC&#10;hT/pvJVSpRCOGVqoRNpM61hU5DEOQkucuH3oPEqCXaldh5cU7hs9NOZNe6w5NVTY0qqi4nd78hbq&#10;6QbzUS4j830sf8ZyyD+a1dra56d++Q5KqJe7+ObeuDTfTKZw/Sad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fNasMAAADdAAAADwAAAAAAAAAAAAAAAACYAgAAZHJzL2Rv&#10;d25yZXYueG1sUEsFBgAAAAAEAAQA9QAAAIgDAAAAAA==&#10;" fillcolor="#ecf4e1" stroked="f"/>
                        <v:rect id="Rectangle 1075" o:spid="_x0000_s2103" style="position:absolute;left:3354;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t2MYA&#10;AADdAAAADwAAAGRycy9kb3ducmV2LnhtbESPT2vDMAzF74N+B6PCLmN1Gtjo0rplDLKN7tS/ZxGr&#10;SWgsB9tr029fHQa7Sbyn935arAbXqQuF2Ho2MJ1koIgrb1uuDex35fMMVEzIFjvPZOBGEVbL0cMC&#10;C+uvvKHLNtVKQjgWaKBJqS+0jlVDDuPE98SinXxwmGQNtbYBrxLuOp1n2at22LI0NNjTR0PVefvr&#10;DOTlC62PP1+n/WZ46sLtc5rK/GDM43h4n4NKNKR/89/1txX87E3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Ot2MYAAADdAAAADwAAAAAAAAAAAAAAAACYAgAAZHJz&#10;L2Rvd25yZXYueG1sUEsFBgAAAAAEAAQA9QAAAIsDAAAAAA==&#10;" fillcolor="#eaf4e0" stroked="f"/>
                        <v:rect id="Rectangle 1076" o:spid="_x0000_s2104" style="position:absolute;left:3357;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fasMA&#10;AADdAAAADwAAAGRycy9kb3ducmV2LnhtbERPTWvCQBC9F/wPyxS81U0ErUZXUUGUUhBtDx6H7JiE&#10;ZmfD7mqiv94tFHqbx/uc+bIztbiR85VlBekgAUGcW11xoeD7a/s2AeEDssbaMim4k4flovcyx0zb&#10;lo90O4VCxBD2GSooQ2gyKX1ekkE/sA1x5C7WGQwRukJqh20MN7UcJslYGqw4NpTY0Kak/Od0NQrW&#10;6WH3McLUvT+mtjq3Y/NZn41S/dduNQMRqAv/4j/3Xsf5yTSF32/i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ofasMAAADdAAAADwAAAAAAAAAAAAAAAACYAgAAZHJzL2Rv&#10;d25yZXYueG1sUEsFBgAAAAAEAAQA9QAAAIgDAAAAAA==&#10;" fillcolor="#e8f4df" stroked="f"/>
                        <v:rect id="Rectangle 1077" o:spid="_x0000_s2105" style="position:absolute;left:3362;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DssQA&#10;AADdAAAADwAAAGRycy9kb3ducmV2LnhtbERPS2sCMRC+F/wPYYTealYPRVejqFBaaBVf4HXcjJvV&#10;zWTZpLr775uC4G0+vudMZo0txY1qXzhW0O8lIIgzpwvOFRz2H29DED4gaywdk4KWPMymnZcJptrd&#10;eUu3XchFDGGfogITQpVK6TNDFn3PVcSRO7vaYoiwzqWu8R7DbSkHSfIuLRYcGwxWtDSUXXe/VsH3&#10;yh3N9Wezduv9diHbS/F5PrVKvXab+RhEoCY8xQ/3l47zk9EA/r+JJ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g7LEAAAA3QAAAA8AAAAAAAAAAAAAAAAAmAIAAGRycy9k&#10;b3ducmV2LnhtbFBLBQYAAAAABAAEAPUAAACJAwAAAAA=&#10;" fillcolor="#e6f5de" stroked="f"/>
                        <v:rect id="Rectangle 1078" o:spid="_x0000_s2106" style="position:absolute;left:3365;top:2564;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3UcMA&#10;AADdAAAADwAAAGRycy9kb3ducmV2LnhtbERPTWvCQBC9C/6HZYTedJMWikZXEaHSQw9tjOBxyI7Z&#10;aHY2ZldN/323IHibx/ucxaq3jbhR52vHCtJJAoK4dLrmSkGx+xhPQfiArLFxTAp+ycNqORwsMNPu&#10;zj90y0MlYgj7DBWYENpMSl8asugnriWO3NF1FkOEXSV1h/cYbhv5miTv0mLNscFgSxtD5Tm/WgX5&#10;YVeftl+2+G6pMGsd0ssh3Sv1MurXcxCB+vAUP9yfOs5PZm/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L3UcMAAADdAAAADwAAAAAAAAAAAAAAAACYAgAAZHJzL2Rv&#10;d25yZXYueG1sUEsFBgAAAAAEAAQA9QAAAIgDAAAAAA==&#10;" fillcolor="#e4f5dd" stroked="f"/>
                        <v:rect id="Rectangle 1079" o:spid="_x0000_s2107" style="position:absolute;left:3369;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qxMMA&#10;AADdAAAADwAAAGRycy9kb3ducmV2LnhtbERPzWrCQBC+F3yHZQRvdWMJrUZXkWJAeig15gGG7JhE&#10;d2djdtX07buFQm/z8f3OajNYI+7U+9axgtk0AUFcOd1yraA85s9zED4gazSOScE3edisR08rzLR7&#10;8IHuRahFDGGfoYImhC6T0lcNWfRT1xFH7uR6iyHCvpa6x0cMt0a+JMmrtNhybGiwo/eGqktxswry&#10;8qM8fw1pYfL87XpMd6fP1kilJuNhuwQRaAj/4j/3Xsf5ySKF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DqxMMAAADdAAAADwAAAAAAAAAAAAAAAACYAgAAZHJzL2Rv&#10;d25yZXYueG1sUEsFBgAAAAAEAAQA9QAAAIgDAAAAAA==&#10;" fillcolor="#e2f5db" stroked="f"/>
                        <v:rect id="Rectangle 1080" o:spid="_x0000_s2108" style="position:absolute;left:3372;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4j8QA&#10;AADdAAAADwAAAGRycy9kb3ducmV2LnhtbERPzWrCQBC+C77DMkIvYnZttdToKtZS7EEppj7AkB2T&#10;YHY2ZLcxfftuQehtPr7fWW16W4uOWl851jBNFAji3JmKCw3nr/fJCwgfkA3WjknDD3nYrIeDFabG&#10;3fhEXRYKEUPYp6ihDKFJpfR5SRZ94hriyF1cazFE2BbStHiL4baWj0o9S4sVx4YSG9qVlF+zb6vB&#10;fB4aaV6z7m3Wq91xPN/PFtWT1g+jfrsEEagP/+K7+8PE+Woxh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uI/EAAAA3QAAAA8AAAAAAAAAAAAAAAAAmAIAAGRycy9k&#10;b3ducmV2LnhtbFBLBQYAAAAABAAEAPUAAACJAwAAAAA=&#10;" fillcolor="#e0f5da" stroked="f"/>
                        <v:rect id="Rectangle 1081" o:spid="_x0000_s2109" style="position:absolute;left:3377;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9fcIA&#10;AADdAAAADwAAAGRycy9kb3ducmV2LnhtbERPS2sCMRC+F/wPYQRvNbHga2sUKQj20qK73qeb6Wbp&#10;ZrJsorv9901B8DYf33M2u8E14kZdqD1rmE0VCOLSm5orDUV+eF6BCBHZYOOZNPxSgN129LTBzPie&#10;T3Q7x0qkEA4ZarAxtpmUobTkMEx9S5y4b985jAl2lTQd9incNfJFqYV0WHNqsNjSm6Xy53x1GgyF&#10;jzyvi9Nyub5evvp3ZT/nhdaT8bB/BRFpiA/x3X00ab5aL+D/m3S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r19wgAAAN0AAAAPAAAAAAAAAAAAAAAAAJgCAABkcnMvZG93&#10;bnJldi54bWxQSwUGAAAAAAQABAD1AAAAhwMAAAAA&#10;" fillcolor="#def5d9" stroked="f"/>
                        <v:rect id="Rectangle 1082" o:spid="_x0000_s2110" style="position:absolute;left:3380;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3rQsUA&#10;AADdAAAADwAAAGRycy9kb3ducmV2LnhtbERPS2vCQBC+F/oflhF6KbrRgtXoKiVUKQUP9XEfsmM2&#10;mp0N2TVJ++u7QqG3+fies1z3thItNb50rGA8SkAQ506XXCg4HjbDGQgfkDVWjknBN3lYrx4flphq&#10;1/EXtftQiBjCPkUFJoQ6ldLnhiz6kauJI3d2jcUQYVNI3WAXw20lJ0kylRZLjg0Ga8oM5df9zSqo&#10;PuvD889LN9ld3s1NZtuTzNqxUk+D/m0BIlAf/sV/7g8d5yfzV7h/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tCxQAAAN0AAAAPAAAAAAAAAAAAAAAAAJgCAABkcnMv&#10;ZG93bnJldi54bWxQSwUGAAAAAAQABAD1AAAAigMAAAAA&#10;" fillcolor="#dcf5d8" stroked="f"/>
                        <v:rect id="Rectangle 1083" o:spid="_x0000_s2111" style="position:absolute;left:3383;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2ockA&#10;AADdAAAADwAAAGRycy9kb3ducmV2LnhtbESPT2vCQBDF74V+h2UKXopuKig1uoqUFloPSv0H3sbs&#10;mIRmZ9Ps1sRv3zkUepvhvXnvN7NF5yp1pSaUng08DRJQxJm3JecG9ru3/jOoEJEtVp7JwI0CLOb3&#10;dzNMrW/5k67bmCsJ4ZCigSLGOtU6ZAU5DANfE4t28Y3DKGuTa9tgK+Gu0sMkGWuHJUtDgTW9FJR9&#10;bX+cgUN4bG9dNiq/V8uz3hzXH6PX1cmY3kO3nIKK1MV/89/1uxX8ZCK48o2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i2ockAAADdAAAADwAAAAAAAAAAAAAAAACYAgAA&#10;ZHJzL2Rvd25yZXYueG1sUEsFBgAAAAAEAAQA9QAAAI4DAAAAAA==&#10;" fillcolor="#daf5d7" stroked="f"/>
                        <v:rect id="Rectangle 1084" o:spid="_x0000_s2112" style="position:absolute;left:3386;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UQMMA&#10;AADdAAAADwAAAGRycy9kb3ducmV2LnhtbERPTWvCQBC9C/0PyxS86SZCg0ldpZQGerI0VXsdstMk&#10;mJ0Nu6tGf323IPQ2j/c5q81oenEm5zvLCtJ5AoK4trrjRsHuq5wtQfiArLG3TAqu5GGzfpissND2&#10;wp90rkIjYgj7AhW0IQyFlL5uyaCf24E4cj/WGQwRukZqh5cYbnq5SJJMGuw4NrQ40GtL9bE6GQWH&#10;2/aNjrvc9eap7j5Mln5TuVdq+ji+PIMINIZ/8d39ruP8JM/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QUQMMAAADdAAAADwAAAAAAAAAAAAAAAACYAgAAZHJzL2Rv&#10;d25yZXYueG1sUEsFBgAAAAAEAAQA9QAAAIgDAAAAAA==&#10;" fillcolor="#d8f5d6" stroked="f"/>
                        <v:rect id="Rectangle 1085" o:spid="_x0000_s2113" style="position:absolute;left:3391;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9S+MQA&#10;AADdAAAADwAAAGRycy9kb3ducmV2LnhtbESPTWvDMAyG74P9B6PBbquTMUZJ65YyGBuDQT8Pvamx&#10;mpjGcrDdNvv31WHQm4Tej0fT+eA7daGYXGAD5agARVwH67gxsN18voxBpYxssQtMBv4owXz2+DDF&#10;yoYrr+iyzo2SEE4VGmhz7iutU92SxzQKPbHcjiF6zLLGRtuIVwn3nX4tinft0bE0tNjTR0v1aX32&#10;UlK6w49rznH5No77xddvue/zzpjnp2ExAZVpyHfxv/vbCn5ZCL98IyP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UvjEAAAA3QAAAA8AAAAAAAAAAAAAAAAAmAIAAGRycy9k&#10;b3ducmV2LnhtbFBLBQYAAAAABAAEAPUAAACJAwAAAAA=&#10;" fillcolor="#d6f5d4" stroked="f"/>
                        <v:rect id="Rectangle 1086" o:spid="_x0000_s2114" style="position:absolute;left:3394;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YIMQA&#10;AADdAAAADwAAAGRycy9kb3ducmV2LnhtbERP3WrCMBS+F3yHcARvZCYVJqMzigii4HCu2wMcmrO2&#10;mJyUJmr16ZfBYHfn4/s9i1XvrLhSFxrPGrKpAkFcetNwpeHrc/v0AiJEZIPWM2m4U4DVcjhYYG78&#10;jT/oWsRKpBAOOWqoY2xzKUNZk8Mw9S1x4r595zAm2FXSdHhL4c7KmVJz6bDh1FBjS5uaynNxcRqK&#10;4+N0cPZZve0n7+Z8tJfTbjPRejzq168gIvXxX/zn3ps0P1MZ/H6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2CDEAAAA3QAAAA8AAAAAAAAAAAAAAAAAmAIAAGRycy9k&#10;b3ducmV2LnhtbFBLBQYAAAAABAAEAPUAAACJAwAAAAA=&#10;" fillcolor="#d4f6d3" stroked="f"/>
                        <v:rect id="Rectangle 1087" o:spid="_x0000_s2115" style="position:absolute;left:3399;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Fe8IA&#10;AADdAAAADwAAAGRycy9kb3ducmV2LnhtbERPTWsCMRC9C/0PYQq9adY9qGyNUi2Ch4q4ir0Om+nu&#10;0s1kSaLGf2+EQm/zeJ8zX0bTiSs531pWMB5lIIgrq1uuFZyOm+EMhA/IGjvLpOBOHpaLl8EcC21v&#10;fKBrGWqRQtgXqKAJoS+k9FVDBv3I9sSJ+7HOYEjQ1VI7vKVw08k8yybSYMupocGe1g1Vv+XFKPj8&#10;nvLeTS7R7b7Wq7g65/7YG6XeXuPHO4hAMfyL/9xbneaPsxy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sV7wgAAAN0AAAAPAAAAAAAAAAAAAAAAAJgCAABkcnMvZG93&#10;bnJldi54bWxQSwUGAAAAAAQABAD1AAAAhwMAAAAA&#10;" fillcolor="#d2f6d1" stroked="f"/>
                        <v:rect id="Rectangle 1088" o:spid="_x0000_s2116" style="position:absolute;left:3402;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EYMQA&#10;AADdAAAADwAAAGRycy9kb3ducmV2LnhtbERPTWvCQBC9F/oflil4KXVXbatEVxGjIPTUWO9Ddkyi&#10;2dmYXTX+e7dQ6G0e73Nmi87W4kqtrxxrGPQVCOLcmYoLDT+7zdsEhA/IBmvHpOFOHhbz56cZJsbd&#10;+JuuWShEDGGfoIYyhCaR0uclWfR91xBH7uBaiyHCtpCmxVsMt7UcKvUpLVYcG0psaFVSfsouVkO6&#10;P76napyZ0+vHbqi+jut0f15r3XvpllMQgbrwL/5zb02cP1Aj+P0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RGDEAAAA3QAAAA8AAAAAAAAAAAAAAAAAmAIAAGRycy9k&#10;b3ducmV2LnhtbFBLBQYAAAAABAAEAPUAAACJAwAAAAA=&#10;" fillcolor="#d0f6d0" stroked="f"/>
                        <v:rect id="Rectangle 1089" o:spid="_x0000_s2117" style="position:absolute;left:3407;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usYA&#10;AADdAAAADwAAAGRycy9kb3ducmV2LnhtbESP0U4CMRBF3034h2ZIfJMWImhWCiEQEiG+uPoBw3bc&#10;rm6nS1th9eupCYlvM7l37rkzX/auFScKsfGsYTxSIIgrbxquNby/be8eQcSEbLD1TBp+KMJyMbiZ&#10;Y2H8mV/pVKZa5BCOBWqwKXWFlLGy5DCOfEectQ8fHKa8hlqagOcc7lo5UWomHTacCRY7Wluqvspv&#10;l7n7bnM8vJSrnbLNlB/C5vdQfWp9O+xXTyAS9enffL1+Nrn+WN3D3zd5BL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XusYAAADdAAAADwAAAAAAAAAAAAAAAACYAgAAZHJz&#10;L2Rvd25yZXYueG1sUEsFBgAAAAAEAAQA9QAAAIsDAAAAAA==&#10;" fillcolor="#cef6cf" stroked="f"/>
                        <v:rect id="Rectangle 1090" o:spid="_x0000_s2118" style="position:absolute;left:3410;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jUsQA&#10;AADdAAAADwAAAGRycy9kb3ducmV2LnhtbERPS2sCMRC+C/0PYQRvmlhQymoUsVhKpQcfIN6Gzbi7&#10;uJksm6lu++ubQsHbfHzPmS87X6sbtbEKbGE8MqCI8+AqLiwcD5vhC6goyA7rwGThmyIsF0+9OWYu&#10;3HlHt70UKoVwzNBCKdJkWse8JI9xFBrixF1C61ESbAvtWryncF/rZ2Om2mPFqaHEhtYl5df9l7fw&#10;uSteV2a6/TnJRU5vfnPeflzP1g763WoGSqiTh/jf/e7S/LGZwN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e41LEAAAA3QAAAA8AAAAAAAAAAAAAAAAAmAIAAGRycy9k&#10;b3ducmV2LnhtbFBLBQYAAAAABAAEAPUAAACJAwAAAAA=&#10;" fillcolor="#ccf6ce" stroked="f"/>
                        <v:rect id="Rectangle 1091" o:spid="_x0000_s2119" style="position:absolute;left:3413;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z0MUA&#10;AADdAAAADwAAAGRycy9kb3ducmV2LnhtbERPS0/CQBC+k/gfNkPiDbbl0GBlaQAhckGeidexO7TV&#10;7mztrlD/PWtC4m2+fM+ZZJ2pxYVaV1lWEA8jEMS51RUXCk7H1WAMwnlkjbVlUvBLDrLpQ2+CqbZX&#10;3tPl4AsRQtilqKD0vkmldHlJBt3QNsSBO9vWoA+wLaRu8RrCTS1HUZRIgxWHhhIbWpSUfx1+jILx&#10;6+di/528b7cvH8Xq7WmuebfcKPXY72bPIDx1/l98d691mB9HCfx9E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TPQxQAAAN0AAAAPAAAAAAAAAAAAAAAAAJgCAABkcnMv&#10;ZG93bnJldi54bWxQSwUGAAAAAAQABAD1AAAAigMAAAAA&#10;" fillcolor="#caf7cd" stroked="f"/>
                        <v:rect id="Rectangle 1092" o:spid="_x0000_s2120" style="position:absolute;left:3418;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Ii8IA&#10;AADdAAAADwAAAGRycy9kb3ducmV2LnhtbERPS2sCMRC+C/6HMEJv3UQPtmyNUgRBkYLa9j5uxn10&#10;M1k3cd3+eyMI3ubje85s0dtadNT60rGGcaJAEGfOlJxr+Plevb6D8AHZYO2YNPyTh8V8OJhhatyV&#10;99QdQi5iCPsUNRQhNKmUPivIok9cQxy5k2sthgjbXJoWrzHc1nKi1FRaLDk2FNjQsqDs73CxGjZV&#10;tZvkGarj13S7+111eO4q1Ppl1H9+gAjUh6f44V6bOH+s3uD+TTx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AiLwgAAAN0AAAAPAAAAAAAAAAAAAAAAAJgCAABkcnMvZG93&#10;bnJldi54bWxQSwUGAAAAAAQABAD1AAAAhwMAAAAA&#10;" fillcolor="#c8f7cb" stroked="f"/>
                        <v:rect id="Rectangle 1093" o:spid="_x0000_s2121" style="position:absolute;left:3421;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418YA&#10;AADdAAAADwAAAGRycy9kb3ducmV2LnhtbESPQUsDMRCF74L/IYzgzWZXRGRtWlSQCirY1kOPw2Z2&#10;s3UzWZPYxn/vHITeZnhv3vtmvix+VAeKaQhsoJ5VoIjbYAfuDXxun6/uQKWMbHEMTAZ+KcFycX42&#10;x8aGI6/psMm9khBODRpwOU+N1ql15DHNwkQsWheixyxr7LWNeJRwP+rrqrrVHgeWBocTPTlqvzY/&#10;3sBH/bgq3e4mrl+/V28dui2+l70xlxfl4R5UppJP5v/rFyv4dSW48o2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g418YAAADdAAAADwAAAAAAAAAAAAAAAACYAgAAZHJz&#10;L2Rvd25yZXYueG1sUEsFBgAAAAAEAAQA9QAAAIsDAAAAAA==&#10;" fillcolor="#c6f7ca" stroked="f"/>
                        <v:rect id="Rectangle 1094" o:spid="_x0000_s2122" style="position:absolute;left:3424;top:2564;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zvsIA&#10;AADdAAAADwAAAGRycy9kb3ducmV2LnhtbERPzWrCQBC+F3yHZYTe6iY9lCR1FQkIFSTQ1AcYstMk&#10;mJ0NuxuNPr0rFHqbj+931tvZDOJCzveWFaSrBARxY3XPrYLTz/4tA+EDssbBMim4kYftZvGyxkLb&#10;K3/TpQ6tiCHsC1TQhTAWUvqmI4N+ZUfiyP1aZzBE6FqpHV5juBnke5J8SIM9x4YORyo7as71ZBRk&#10;03maq9K5g6vvzZFdqPJTrtTrct59ggg0h3/xn/tLx/lpksPzm3i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O+wgAAAN0AAAAPAAAAAAAAAAAAAAAAAJgCAABkcnMvZG93&#10;bnJldi54bWxQSwUGAAAAAAQABAD1AAAAhwMAAAAA&#10;" fillcolor="#c4f7c9" stroked="f"/>
                        <v:rect id="Rectangle 1095" o:spid="_x0000_s2123" style="position:absolute;left:3428;top:2564;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b5scA&#10;AADdAAAADwAAAGRycy9kb3ducmV2LnhtbESPzW7CQAyE75V4h5WReiubtAihwIIQlKpSy4GfB7Cy&#10;JonY9YbsAunb14dKvdma8czn+bL3Tt2pi01gA/koA0VcBttwZeB03L5MQcWEbNEFJgM/FGG5GDzN&#10;sbDhwXu6H1KlJIRjgQbqlNpC61jW5DGOQkss2jl0HpOsXaVthw8J906/ZtlEe2xYGmpsaV1TeTnc&#10;vIH31n2P7cZ97N/Guy9/Lien4/VqzPOwX81AJerTv/nv+tMKfp4L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K2+bHAAAA3QAAAA8AAAAAAAAAAAAAAAAAmAIAAGRy&#10;cy9kb3ducmV2LnhtbFBLBQYAAAAABAAEAPUAAACMAwAAAAA=&#10;" fillcolor="#c2f7c8" stroked="f"/>
                        <v:rect id="Rectangle 1096" o:spid="_x0000_s2124" style="position:absolute;left:3432;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h+b8A&#10;AADdAAAADwAAAGRycy9kb3ducmV2LnhtbERPywrCMBC8C/5DWMGbpvYgUo0iguDBgy/Q49Ksfdhs&#10;ShNt/XsjCM5pl9mZ2VmsOlOJFzWusKxgMo5AEKdWF5wpuJy3oxkI55E1VpZJwZscrJb93gITbVs+&#10;0uvkMxFM2CWoIPe+TqR0aU4G3djWxIG728agD2uTSd1gG8xNJeMomkqDBYeEHGva5JQ+Tk+joDxf&#10;bztfxrbbl4fIUJu5fdwqNRx06zkIT53/H//UOx3eD4BvmzCC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PqH5vwAAAN0AAAAPAAAAAAAAAAAAAAAAAJgCAABkcnMvZG93bnJl&#10;di54bWxQSwUGAAAAAAQABAD1AAAAhAMAAAAA&#10;" fillcolor="#c0f8c6" stroked="f"/>
                        <v:rect id="Rectangle 1097" o:spid="_x0000_s2125" style="position:absolute;left:3435;top:2564;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9+cIA&#10;AADdAAAADwAAAGRycy9kb3ducmV2LnhtbERPTWvCQBC9F/wPywje6iZaRFJXKUKhR6uiOQ7ZaZKa&#10;nY27a0z7611B8DaP9zmLVW8a0ZHztWUF6TgBQVxYXXOpYL/7fJ2D8AFZY2OZFPyRh9Vy8LLATNsr&#10;f1O3DaWIIewzVFCF0GZS+qIig35sW+LI/VhnMEToSqkdXmO4aeQkSWbSYM2xocKW1hUVp+3FKDjm&#10;83Pypl1zzP/zTWG6w/T0a5QaDfuPdxCB+vAUP9xfOs5P0wn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T35wgAAAN0AAAAPAAAAAAAAAAAAAAAAAJgCAABkcnMvZG93&#10;bnJldi54bWxQSwUGAAAAAAQABAD1AAAAhwMAAAAA&#10;" fillcolor="#bef8c5" stroked="f"/>
                        <v:rect id="Rectangle 1098" o:spid="_x0000_s2126" style="position:absolute;left:3439;top:2564;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uF8MA&#10;AADdAAAADwAAAGRycy9kb3ducmV2LnhtbERPS2rDMBDdB3oHMYXuYtkuJMa1EoqbQEqzidsDDNb4&#10;Q62RsZTEyemrQqG7ebzvFNvZDOJCk+stK0iiGARxbXXPrYKvz/0yA+E8ssbBMim4kYPt5mFRYK7t&#10;lU90qXwrQgi7HBV03o+5lK7uyKCL7EgcuMZOBn2AUyv1hNcQbgaZxvFKGuw5NHQ4UtlR/V2djQJ3&#10;XK92ZfpRvvvmzG+3e4qZSZV6epxfX0B4mv2/+M990GF+kjzD7zfh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auF8MAAADdAAAADwAAAAAAAAAAAAAAAACYAgAAZHJzL2Rv&#10;d25yZXYueG1sUEsFBgAAAAAEAAQA9QAAAIgDAAAAAA==&#10;" fillcolor="#bcf8c4" stroked="f"/>
                        <v:rect id="Rectangle 1099" o:spid="_x0000_s2127" style="position:absolute;left:3443;top:2564;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JZ8MA&#10;AADdAAAADwAAAGRycy9kb3ducmV2LnhtbERPTWvCQBC9F/wPywi96Sa2aBtdRYVC8Ra1oLdpdsxG&#10;s7Mhu9X477sFobd5vM+ZLTpbiyu1vnKsIB0mIIgLpysuFex3H4M3ED4ga6wdk4I7eVjMe08zzLS7&#10;cU7XbShFDGGfoQITQpNJ6QtDFv3QNcSRO7nWYoiwLaVu8RbDbS1HSTKWFiuODQYbWhsqLtsfq+D0&#10;xfl6tXmfHPPqxdog8/P3wSj13O+WUxCBuvAvfrg/dZyfpq/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gJZ8MAAADdAAAADwAAAAAAAAAAAAAAAACYAgAAZHJzL2Rv&#10;d25yZXYueG1sUEsFBgAAAAAEAAQA9QAAAIgDAAAAAA==&#10;" fillcolor="#baf8c3" stroked="f"/>
                        <v:rect id="Rectangle 1100" o:spid="_x0000_s2128" style="position:absolute;left:3447;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v68UA&#10;AADdAAAADwAAAGRycy9kb3ducmV2LnhtbERPTWvCQBC9C/0PyxS8iG4ibZHoKq0gWCiINqDHSXZM&#10;0mZnQ3Y1aX99Vyh4m8f7nMWqN7W4UusqywriSQSCOLe64kJB+rkZz0A4j6yxtkwKfsjBavkwWGCi&#10;bcd7uh58IUIIuwQVlN43iZQuL8mgm9iGOHBn2xr0AbaF1C12IdzUchpFL9JgxaGhxIbWJeXfh4tR&#10;sHnfdUX6cUq/slGepb8XfnuSR6WGj/3rHISn3t/F/+6tDvPj+Bl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a/rxQAAAN0AAAAPAAAAAAAAAAAAAAAAAJgCAABkcnMv&#10;ZG93bnJldi54bWxQSwUGAAAAAAQABAD1AAAAigMAAAAA&#10;" fillcolor="#b8f8c2" stroked="f"/>
                        <v:rect id="Rectangle 1101" o:spid="_x0000_s2129" style="position:absolute;left:3450;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gwMYA&#10;AADdAAAADwAAAGRycy9kb3ducmV2LnhtbESPQWvCQBCF74L/YRmhN7NJKVKiq2hpi3qrLbW9jdkx&#10;G5qdDdnVxH/vCkJvM7z3vXkzW/S2FmdqfeVYQZakIIgLpysuFXx9vo2fQfiArLF2TAou5GExHw5m&#10;mGvX8Qedd6EUMYR9jgpMCE0upS8MWfSJa4ijdnStxRDXtpS6xS6G21o+pulEWqw4XjDY0Iuh4m93&#10;srHGZi0P3dOP5v2vX72mzXe2Ne9KPYz65RREoD78m+/0WkcuyyZw+yaO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ngwMYAAADdAAAADwAAAAAAAAAAAAAAAACYAgAAZHJz&#10;L2Rvd25yZXYueG1sUEsFBgAAAAAEAAQA9QAAAIsDAAAAAA==&#10;" fillcolor="#b6f8c0" stroked="f"/>
                        <v:rect id="Rectangle 1102" o:spid="_x0000_s2130" style="position:absolute;left:3453;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XMIA&#10;AADdAAAADwAAAGRycy9kb3ducmV2LnhtbERPO2vDMBDeC/kP4gpZSiI5QxvcKKYplGTp0Dz2q3Sx&#10;ja2TsWTH+fdVodDtPr7nbYrJtWKkPtSeNWRLBYLYeFtzqeF8+lisQYSIbLH1TBruFKDYzh42mFt/&#10;4y8aj7EUKYRDjhqqGLtcymAqchiWviNO3NX3DmOCfSltj7cU7lq5UupZOqw5NVTY0XtFpjkOTkMc&#10;9ur6SU2YLgfDbHbn78uT0nr+OL29gog0xX/xn/tg0/wse4H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9cwgAAAN0AAAAPAAAAAAAAAAAAAAAAAJgCAABkcnMvZG93&#10;bnJldi54bWxQSwUGAAAAAAQABAD1AAAAhwMAAAAA&#10;" fillcolor="#b4f8bf" stroked="f"/>
                        <v:rect id="Rectangle 1103" o:spid="_x0000_s2131" style="position:absolute;left:3458;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5VMUA&#10;AADdAAAADwAAAGRycy9kb3ducmV2LnhtbESPQWvCQBCF70L/wzKF3nQTD9JGV7HSQqFQMIpeh+yY&#10;RLOzYXfV9N93DkJvM7w3732zWA2uUzcKsfVsIJ9koIgrb1uuDex3n+NXUDEhW+w8k4FfirBaPo0W&#10;WFh/5y3dylQrCeFYoIEmpb7QOlYNOYwT3xOLdvLBYZI11NoGvEu46/Q0y2baYcvS0GBPm4aqS3l1&#10;Bt43x+/jxyXElJ0rnE0PP+VbfzXm5XlYz0ElGtK/+XH9ZQU/zwV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LlUxQAAAN0AAAAPAAAAAAAAAAAAAAAAAJgCAABkcnMv&#10;ZG93bnJldi54bWxQSwUGAAAAAAQABAD1AAAAigMAAAAA&#10;" fillcolor="#b2f8be" stroked="f"/>
                        <v:rect id="Rectangle 1104" o:spid="_x0000_s2132" style="position:absolute;left:3461;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occIA&#10;AADdAAAADwAAAGRycy9kb3ducmV2LnhtbERPTWvCQBC9C/0PyxS8mU1yUJu6ihSEHnpojNLrkJ1m&#10;g9nZNLtq+u9dQfA2j/c5q81oO3GhwbeOFWRJCoK4drrlRsGh2s2WIHxA1tg5JgX/5GGzfpmssNDu&#10;yiVd9qERMYR9gQpMCH0hpa8NWfSJ64kj9+sGiyHCoZF6wGsMt53M03QuLbYcGwz29GGoPu3PVsEf&#10;/hwXZpvr0n19t7J0FZ7ySqnp67h9BxFoDE/xw/2p4/wse4P7N/E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qhxwgAAAN0AAAAPAAAAAAAAAAAAAAAAAJgCAABkcnMvZG93&#10;bnJldi54bWxQSwUGAAAAAAQABAD1AAAAhwMAAAAA&#10;" fillcolor="#b0f8bd" stroked="f"/>
                        <v:rect id="Rectangle 1105" o:spid="_x0000_s2133" style="position:absolute;left:3464;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XsUA&#10;AADdAAAADwAAAGRycy9kb3ducmV2LnhtbESPT0sDQQzF74LfYUjBm822oNS101L8A14stNV72El3&#10;h+5k1pmxXb+9OQjeEt7Le78s12PozZlT9lEszKYVGJYmOi+thY/D6+0CTC4kjvoobOGHM6xX11dL&#10;ql28yI7P+9IaDZFck4WulKFGzE3HgfI0DiyqHWMKVHRNLbpEFw0PPc6r6h4DedGGjgZ+6rg57b+D&#10;heRfFoctbz0+nOQZv+6On7t3tPZmMm4ewRQey7/57/rNKf5srvz6jY6A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z5exQAAAN0AAAAPAAAAAAAAAAAAAAAAAJgCAABkcnMv&#10;ZG93bnJldi54bWxQSwUGAAAAAAQABAD1AAAAigMAAAAA&#10;" fillcolor="#aef8bc" stroked="f"/>
                        <v:rect id="Rectangle 1106" o:spid="_x0000_s2134" style="position:absolute;left:3467;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TcQA&#10;AADdAAAADwAAAGRycy9kb3ducmV2LnhtbERPzWoCMRC+F3yHMAVvNbsKVbZGKdZCKV50fYDpZprd&#10;upmkm1S3Pr0RBG/z8f3OfNnbVhypC41jBfkoA0FcOd2wUbAv359mIEJE1tg6JgX/FGC5GDzMsdDu&#10;xFs67qIRKYRDgQrqGH0hZahqshhGzhMn7tt1FmOCnZG6w1MKt60cZ9mztNhwaqjR06qm6rD7swqm&#10;n+UPfe3Xk9nBb96adWn879koNXzsX19AROrjXXxzf+g0Px/ncP0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03EAAAA3QAAAA8AAAAAAAAAAAAAAAAAmAIAAGRycy9k&#10;b3ducmV2LnhtbFBLBQYAAAAABAAEAPUAAACJAwAAAAA=&#10;" fillcolor="#acf9bb" stroked="f"/>
                        <v:rect id="Rectangle 1107" o:spid="_x0000_s2135" style="position:absolute;left:3472;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oVcEA&#10;AADdAAAADwAAAGRycy9kb3ducmV2LnhtbERPTYvCMBC9C/sfwix409QqIl2jLAvCsgfR6t6HZmyK&#10;zaQ0sbb/3giCt3m8z1lve1uLjlpfOVYwmyYgiAunKy4VnE+7yQqED8gaa8ekYCAP283HaI2Zdnc+&#10;UpeHUsQQ9hkqMCE0mZS+MGTRT11DHLmLay2GCNtS6hbvMdzWMk2SpbRYcWww2NCPoeKa36yCedEN&#10;NteH5aH+/0v2C1PtTzQoNf7sv79ABOrDW/xy/+o4f5am8Pwmn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vaFXBAAAA3QAAAA8AAAAAAAAAAAAAAAAAmAIAAGRycy9kb3du&#10;cmV2LnhtbFBLBQYAAAAABAAEAPUAAACGAwAAAAA=&#10;" fillcolor="#aaf9b9" stroked="f"/>
                        <v:rect id="Rectangle 1108" o:spid="_x0000_s2136" style="position:absolute;left:3475;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DhMIA&#10;AADdAAAADwAAAGRycy9kb3ducmV2LnhtbERPTYvCMBC9C/6HMII3TVV2XbpGEdkVFS+6uuehGdtg&#10;MylNrN1/b4QFb/N4nzNbtLYUDdXeOFYwGiYgiDOnDecKTj/fgw8QPiBrLB2Tgj/ysJh3OzNMtbvz&#10;gZpjyEUMYZ+igiKEKpXSZwVZ9ENXEUfu4mqLIcI6l7rGewy3pRwnybu0aDg2FFjRqqDserxZBUZO&#10;Vr8uP08bRHPd7t72a/7aK9XvtctPEIHa8BL/uzc6zh+NJ/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IOEwgAAAN0AAAAPAAAAAAAAAAAAAAAAAJgCAABkcnMvZG93&#10;bnJldi54bWxQSwUGAAAAAAQABAD1AAAAhwMAAAAA&#10;" fillcolor="#a8f9b8" stroked="f"/>
                        <v:rect id="Rectangle 1109" o:spid="_x0000_s2137" style="position:absolute;left:3478;top:2564;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OzMQA&#10;AADdAAAADwAAAGRycy9kb3ducmV2LnhtbERPS2vCQBC+C/0Pywheim4MUmrqKm1BEDyppdTbmJ08&#10;anY2ZFcT/fWuIHibj+85s0VnKnGmxpWWFYxHEQji1OqScwU/u+XwHYTzyBory6TgQg4W85feDBNt&#10;W97QeetzEULYJaig8L5OpHRpQQbdyNbEgctsY9AH2ORSN9iGcFPJOIrepMGSQ0OBNX0XlB63J6Og&#10;aqe7/Ssd/rrDr11fN3G2//rPlBr0u88PEJ46/xQ/3Csd5o/jC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nTszEAAAA3QAAAA8AAAAAAAAAAAAAAAAAmAIAAGRycy9k&#10;b3ducmV2LnhtbFBLBQYAAAAABAAEAPUAAACJAwAAAAA=&#10;" fillcolor="#a6f9b7" stroked="f"/>
                        <v:rect id="Rectangle 1110" o:spid="_x0000_s2138" style="position:absolute;left:3482;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ursIA&#10;AADdAAAADwAAAGRycy9kb3ducmV2LnhtbERP32vCMBB+F/wfwgl706SFjVGNRRRhD4Mx3Xw+mrMp&#10;NpfaRO38681gsLf7+H7eohxcK67Uh8azhmymQBBX3jRca/jab6evIEJENth6Jg0/FKBcjkcLLIy/&#10;8Sddd7EWKYRDgRpsjF0hZagsOQwz3xEn7uh7hzHBvpamx1sKd63MlXqRDhtODRY7WluqTruL06C+&#10;laXDx7s/3y9bh5u98XlttH6aDKs5iEhD/Bf/ud9Mmp/lz/D7TTp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a6uwgAAAN0AAAAPAAAAAAAAAAAAAAAAAJgCAABkcnMvZG93&#10;bnJldi54bWxQSwUGAAAAAAQABAD1AAAAhwMAAAAA&#10;" fillcolor="#a4f9b6" stroked="f"/>
                        <v:rect id="Rectangle 1111" o:spid="_x0000_s2139" style="position:absolute;left:3485;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TNcQA&#10;AADdAAAADwAAAGRycy9kb3ducmV2LnhtbESPQYvCMBCF78L+hzDC3jS1B5WuUURYWNmDWGXB25CM&#10;bbCZlCar9d8bQfA2w3vzvjeLVe8acaUuWM8KJuMMBLH2xnKl4Hj4Hs1BhIhssPFMCu4UYLX8GCyw&#10;MP7Ge7qWsRIphEOBCuoY20LKoGtyGMa+JU7a2XcOY1q7SpoObyncNTLPsql0aDkRamxpU5O+lP8u&#10;QWKZt396O8v9Sf/yaVNud9Yq9Tns118gIvXxbX5d/5hUf5JP4flNG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y0zXEAAAA3QAAAA8AAAAAAAAAAAAAAAAAmAIAAGRycy9k&#10;b3ducmV2LnhtbFBLBQYAAAAABAAEAPUAAACJAwAAAAA=&#10;" fillcolor="#a3fab4" stroked="f"/>
                        <v:rect id="Rectangle 1112" o:spid="_x0000_s2140" style="position:absolute;left:3488;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MWcUA&#10;AADdAAAADwAAAGRycy9kb3ducmV2LnhtbERPTWvCQBC9F/wPywi9FN2Yg9XUVSRgKIVCjQGvQ3aa&#10;BLOzMbvG9N93CwVv83ifs9mNphUD9a6xrGAxj0AQl1Y3XCkoTofZCoTzyBpby6TghxzstpOnDSba&#10;3vlIQ+4rEULYJaig9r5LpHRlTQbd3HbEgfu2vUEfYF9J3eM9hJtWxlG0lAYbDg01dpTWVF7ym1Fw&#10;XXXn9Druv9KPYT28HIvs8rnMlHqejvs3EJ5G/xD/u991mL+IX+Hvm3CC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4xZxQAAAN0AAAAPAAAAAAAAAAAAAAAAAJgCAABkcnMv&#10;ZG93bnJldi54bWxQSwUGAAAAAAQABAD1AAAAigMAAAAA&#10;" fillcolor="#a1fab3" stroked="f"/>
                        <v:rect id="Rectangle 1113" o:spid="_x0000_s2141" style="position:absolute;left:3491;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SrccA&#10;AADdAAAADwAAAGRycy9kb3ducmV2LnhtbESPQWvCQBCF7wX/wzKFXkrdKFJs6ioiWMQW1FTodchO&#10;k9DsbNxdNf77zqHQ2wzvzXvfzBa9a9WFQmw8GxgNM1DEpbcNVwaOn+unKaiYkC22nsnAjSIs5oO7&#10;GebWX/lAlyJVSkI45migTqnLtY5lTQ7j0HfEon374DDJGiptA14l3LV6nGXP2mHD0lBjR6uayp/i&#10;7Azoze69KNIktI/08fL1tt/y+ngy5uG+X76CStSnf/Pf9cYK/mgsu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0Uq3HAAAA3QAAAA8AAAAAAAAAAAAAAAAAmAIAAGRy&#10;cy9kb3ducmV2LnhtbFBLBQYAAAAABAAEAPUAAACMAwAAAAA=&#10;" fillcolor="#9ffab2" stroked="f"/>
                        <v:rect id="Rectangle 1114" o:spid="_x0000_s2142" style="position:absolute;left:3494;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vMIA&#10;AADdAAAADwAAAGRycy9kb3ducmV2LnhtbERP24rCMBB9F/Yfwiz4pqkFRatR1oUVFwpeP2BoxrZu&#10;MylNrPXvN4Lg2xzOdRarzlSipcaVlhWMhhEI4szqknMF59PPYArCeWSNlWVS8CAHq+VHb4GJtnc+&#10;UHv0uQgh7BJUUHhfJ1K6rCCDbmhr4sBdbGPQB9jkUjd4D+GmknEUTaTBkkNDgTV9F5T9HW9Gwc5u&#10;DnszSbN1e5tW6TUdP9bxr1L9z+5rDsJT59/il3urw/xRPIP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m8wgAAAN0AAAAPAAAAAAAAAAAAAAAAAJgCAABkcnMvZG93&#10;bnJldi54bWxQSwUGAAAAAAQABAD1AAAAhwMAAAAA&#10;" fillcolor="#9dfab1" stroked="f"/>
                        <v:rect id="Rectangle 1115" o:spid="_x0000_s2143" style="position:absolute;left:3499;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BOcYA&#10;AADdAAAADwAAAGRycy9kb3ducmV2LnhtbESPT2vDMAzF74N+B6PCbqvTZJQtq1vKSmGXHfoHdhWx&#10;mpjGsht7bfbtp8NgN4n39N5Py/Xoe3WjIbnABuazAhRxE6zj1sDpuHt6AZUyssU+MBn4oQTr1eRh&#10;ibUNd97T7ZBbJSGcajTQ5RxrrVPTkcc0C5FYtHMYPGZZh1bbAe8S7ntdFsVCe3QsDR1Geu+ouRy+&#10;vYHN1W/d2cXjonytnuPn/qvsq8qYx+m4eQOVacz/5r/rDyv480r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zBOcYAAADdAAAADwAAAAAAAAAAAAAAAACYAgAAZHJz&#10;L2Rvd25yZXYueG1sUEsFBgAAAAAEAAQA9QAAAIsDAAAAAA==&#10;" fillcolor="#9bfaaf" stroked="f"/>
                        <v:rect id="Rectangle 1116" o:spid="_x0000_s2144" style="position:absolute;left:3502;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7cQA&#10;AADdAAAADwAAAGRycy9kb3ducmV2LnhtbERPTWvCQBC9F/wPywi9FN0khVKiq6jQENpTY/U8ZMck&#10;mJ0N2W2S+uu7hYK3ebzPWW8n04qBetdYVhAvIxDEpdUNVwq+jm+LVxDOI2tsLZOCH3Kw3cwe1phq&#10;O/InDYWvRAhhl6KC2vsuldKVNRl0S9sRB+5ie4M+wL6SuscxhJtWJlH0Ig02HBpq7OhQU3ktvo0C&#10;mxSc7zO9e29vydPpeDsnHzZT6nE+7VYgPE3+Lv535zrMj59j+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0VO3EAAAA3QAAAA8AAAAAAAAAAAAAAAAAmAIAAGRycy9k&#10;b3ducmV2LnhtbFBLBQYAAAAABAAEAPUAAACJAwAAAAA=&#10;" fillcolor="#99fbae" stroked="f"/>
                        <v:rect id="Rectangle 1117" o:spid="_x0000_s2145" style="position:absolute;left:3505;top:2564;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fcMEA&#10;AADdAAAADwAAAGRycy9kb3ducmV2LnhtbERPS2vCQBC+C/0PyxS8mY0PbEldRYWCV41Yehuy0ySY&#10;nQ3ZqYn/3hUKvc3H95zVZnCNulEXas8GpkkKirjwtubSwDn/nLyDCoJssfFMBu4UYLN+Ga0ws77n&#10;I91OUqoYwiFDA5VIm2kdioochsS3xJH78Z1DibArte2wj+Gu0bM0XWqHNceGClvaV1RcT7/OAL5d&#10;mffzfrGT5eUr99+yaHIxZvw6bD9ACQ3yL/5zH2ycP53P4PlNPEG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ZH3DBAAAA3QAAAA8AAAAAAAAAAAAAAAAAmAIAAGRycy9kb3du&#10;cmV2LnhtbFBLBQYAAAAABAAEAPUAAACGAwAAAAA=&#10;" fillcolor="#97fbad" stroked="f"/>
                        <v:rect id="Rectangle 1118" o:spid="_x0000_s2146" style="position:absolute;left:3509;top:2564;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HXsQA&#10;AADdAAAADwAAAGRycy9kb3ducmV2LnhtbERPS2vCQBC+C/0PyxS86SYNSBvdSBGEHqqlNod6G7KT&#10;h+7Ohuyq8d93C4Xe5uN7zmo9WiOuNPjOsYJ0noAgrpzuuFFQfm1nzyB8QNZoHJOCO3lYFw+TFeba&#10;3fiTrofQiBjCPkcFbQh9LqWvWrLo564njlztBoshwqGResBbDLdGPiXJQlrsODa02NOmpep8uFgF&#10;J5Pp43f9vn3ZfFz2qb2bcheMUtPH8XUJItAY/sV/7jcd56dZBr/fx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5B17EAAAA3QAAAA8AAAAAAAAAAAAAAAAAmAIAAGRycy9k&#10;b3ducmV2LnhtbFBLBQYAAAAABAAEAPUAAACJAwAAAAA=&#10;" fillcolor="#95fbac" stroked="f"/>
                        <v:rect id="Rectangle 1119" o:spid="_x0000_s2147" style="position:absolute;left:3513;top:2564;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1rMIA&#10;AADdAAAADwAAAGRycy9kb3ducmV2LnhtbERP22rCQBB9F/yHZQp9M5u0IhLdhCAIfWvVfMCQnVxq&#10;djZktyb69V2h0Lc5nOvs89n04kaj6ywrSKIYBHFldceNgvJyXG1BOI+ssbdMCu7kIM+Wiz2m2k58&#10;otvZNyKEsEtRQev9kErpqpYMusgOxIGr7WjQBzg2Uo84hXDTy7c43kiDHYeGFgc6tFRdzz9GwVz4&#10;qyuOp3K6fz2G+lvL5NF9KvX6Mhc7EJ5m/y/+c3/oMD95X8Pzm3CC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bWswgAAAN0AAAAPAAAAAAAAAAAAAAAAAJgCAABkcnMvZG93&#10;bnJldi54bWxQSwUGAAAAAAQABAD1AAAAhwMAAAAA&#10;" fillcolor="#93fbaa" stroked="f"/>
                        <v:rect id="Rectangle 1120" o:spid="_x0000_s2148" style="position:absolute;left:3517;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lpcMA&#10;AADdAAAADwAAAGRycy9kb3ducmV2LnhtbERPTWvCQBC9F/wPywjedGNtS4hughTUHkqhafU8ZMck&#10;mJ2N2TXGf+8WhN7m8T5nlQ2mET11rrasYD6LQBAXVtdcKvj92UxjEM4ja2wsk4IbOcjS0dMKE22v&#10;/E197ksRQtglqKDyvk2kdEVFBt3MtsSBO9rOoA+wK6Xu8BrCTSOfo+hNGqw5NFTY0ntFxSm/GAXb&#10;Il+Xh5f4vGO9679Yfx7cPlZqMh7WSxCeBv8vfrg/dJg/X7zC3zfhBJ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2lpcMAAADdAAAADwAAAAAAAAAAAAAAAACYAgAAZHJzL2Rv&#10;d25yZXYueG1sUEsFBgAAAAAEAAQA9QAAAIgDAAAAAA==&#10;" fillcolor="#91fba9" stroked="f"/>
                        <v:rect id="Rectangle 1121" o:spid="_x0000_s2149" style="position:absolute;left:3520;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yKcUA&#10;AADdAAAADwAAAGRycy9kb3ducmV2LnhtbERPTU/CQBC9m/gfNmPCxcAWjAUrC0FiE09EoBduY3fo&#10;NnZna3eh9d+7Jibe5uV9znI92EZcqfO1YwXTSQKCuHS65kpBcczHCxA+IGtsHJOCb/KwXt3eLDHT&#10;ruc9XQ+hEjGEfYYKTAhtJqUvDVn0E9cSR+7sOoshwq6SusM+httGzpIklRZrjg0GW9oaKj8PF6tg&#10;l98XZzKvm4/i/fSVz/v05ekRlRrdDZtnEIGG8C/+c7/pOH/6kML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vIpxQAAAN0AAAAPAAAAAAAAAAAAAAAAAJgCAABkcnMv&#10;ZG93bnJldi54bWxQSwUGAAAAAAQABAD1AAAAigMAAAAA&#10;" fillcolor="#8ffba8" stroked="f"/>
                        <v:rect id="Rectangle 1122" o:spid="_x0000_s2150" style="position:absolute;left:3523;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a28MA&#10;AADdAAAADwAAAGRycy9kb3ducmV2LnhtbERPTWsCMRC9C/0PYQq9adYWtaxGKSkFD15qC/Y4bMZN&#10;2M1ku0l1/femIHibx/uc1WbwrThRH11gBdNJAYK4CsZxreD762P8CiImZINtYFJwoQib9cNohaUJ&#10;Z/6k0z7VIodwLFGBTakrpYyVJY9xEjrizB1D7zFl2NfS9HjO4b6Vz0Uxlx4d5waLHWlLVbP/8wp+&#10;moO2M/2b3sNhp+Vcu0XjLko9PQ5vSxCJhnQX39xbk+dPXxbw/00+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na28MAAADdAAAADwAAAAAAAAAAAAAAAACYAgAAZHJzL2Rv&#10;d25yZXYueG1sUEsFBgAAAAAEAAQA9QAAAIgDAAAAAA==&#10;" fillcolor="#8dfba7" stroked="f"/>
                        <v:rect id="Rectangle 1123" o:spid="_x0000_s2151" style="position:absolute;left:3528;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eH8YA&#10;AADdAAAADwAAAGRycy9kb3ducmV2LnhtbESPT2vCQBDF7wW/wzJCb7pRi9ToKiL0j9BLo+h1yI5J&#10;MDsbstsY++mdQ6G3Gd6b936z2vSuVh21ofJsYDJOQBHn3lZcGDge3kavoEJEtlh7JgN3CrBZD55W&#10;mFp/42/qslgoCeGQooEyxibVOuQlOQxj3xCLdvGtwyhrW2jb4k3CXa2nSTLXDiuWhhIb2pWUX7Mf&#10;Z2C2//041XxfvJzfM/11PeVH1wVjnof9dgkqUh//zX/Xn1bwJzPBlW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eeH8YAAADdAAAADwAAAAAAAAAAAAAAAACYAgAAZHJz&#10;L2Rvd25yZXYueG1sUEsFBgAAAAAEAAQA9QAAAIsDAAAAAA==&#10;" fillcolor="#8bfba6" stroked="f"/>
                        <v:rect id="Rectangle 1124" o:spid="_x0000_s2152" style="position:absolute;left:3531;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dYYsQA&#10;AADdAAAADwAAAGRycy9kb3ducmV2LnhtbERPTWvCQBC9C/6HZQq96SYtBE2zkWJpEaSHqAe9DdlJ&#10;NjQ7G7JbTf99t1DwNo/3OcVmsr240ug7xwrSZQKCuHa641bB6fi+WIHwAVlj75gU/JCHTTmfFZhr&#10;d+OKrofQihjCPkcFJoQhl9LXhiz6pRuII9e40WKIcGylHvEWw20vn5IkkxY7jg0GB9oaqr8O31YB&#10;V5l5y87Z/hLO+0+z3jVV+tEo9fgwvb6ACDSFu/jfvdNxfvq8hr9v4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GLEAAAA3QAAAA8AAAAAAAAAAAAAAAAAmAIAAGRycy9k&#10;b3ducmV2LnhtbFBLBQYAAAAABAAEAPUAAACJAwAAAAA=&#10;" fillcolor="#89fba4" stroked="f"/>
                        <v:rect id="Rectangle 1125" o:spid="_x0000_s2153" style="position:absolute;left:3536;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Cw8QA&#10;AADdAAAADwAAAGRycy9kb3ducmV2LnhtbESPQYvCQAyF7wv+hyGCt3WqqEjXUUQRBNmDVfccOtm2&#10;bCdTO6PWf785CN4S3st7XxarztXqTm2oPBsYDRNQxLm3FRcGzqfd5xxUiMgWa89k4EkBVsvexwJT&#10;6x98pHsWCyUhHFI0UMbYpFqHvCSHYegbYtF+feswytoW2rb4kHBX63GSzLTDiqWhxIY2JeV/2c0Z&#10;+FkXs/GWrwfXXKaT+fct00mVGTPod+svUJG6+Da/rvdW8EcT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gsPEAAAA3QAAAA8AAAAAAAAAAAAAAAAAmAIAAGRycy9k&#10;b3ducmV2LnhtbFBLBQYAAAAABAAEAPUAAACJAwAAAAA=&#10;" fillcolor="#87fba3" stroked="f"/>
                        <v:rect id="Rectangle 1126" o:spid="_x0000_s2154" style="position:absolute;left:3539;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rl8IA&#10;AADdAAAADwAAAGRycy9kb3ducmV2LnhtbERPTUsDMRC9C/0PYQRvNpsipaxNiwgFQSh0reBx2Iyb&#10;xc1kScZ2669vBMHbPN7nrLdTGNSJUu4jWzDzChRxG13PnYXj2+5+BSoLssMhMlm4UIbtZnazxtrF&#10;Mx/o1EinSgjnGi14kbHWOreeAuZ5HIkL9xlTQCkwddolPJfwMOhFVS11wJ5Lg8eRnj21X813sLCX&#10;y1JSfm3Mz2LlPvzRhH18t/budnp6BCU0yb/4z/3iynzzYOD3m3KC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GuXwgAAAN0AAAAPAAAAAAAAAAAAAAAAAJgCAABkcnMvZG93&#10;bnJldi54bWxQSwUGAAAAAAQABAD1AAAAhwMAAAAA&#10;" fillcolor="#85fca2" stroked="f"/>
                        <v:rect id="Rectangle 1127" o:spid="_x0000_s2155" style="position:absolute;left:3544;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Zw8UA&#10;AADdAAAADwAAAGRycy9kb3ducmV2LnhtbERPTWvCQBC9F/oflin0UnQTKyLRVYpY6kEEbRWPQ3aa&#10;BLOzcXcb03/vCoK3ebzPmc47U4uWnK8sK0j7CQji3OqKCwU/35+9MQgfkDXWlknBP3mYz56fpphp&#10;e+EttbtQiBjCPkMFZQhNJqXPSzLo+7YhjtyvdQZDhK6Q2uElhptaDpJkJA1WHBtKbGhRUn7a/RkF&#10;+/XyfXj2X2m6OFRvp/aYu9VmrdTrS/cxARGoCw/x3b3ScX46HMD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9nDxQAAAN0AAAAPAAAAAAAAAAAAAAAAAJgCAABkcnMv&#10;ZG93bnJldi54bWxQSwUGAAAAAAQABAD1AAAAigMAAAAA&#10;" fillcolor="#83fca0" stroked="f"/>
                        <v:rect id="Rectangle 1128" o:spid="_x0000_s2156" style="position:absolute;left:3547;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RvcMA&#10;AADdAAAADwAAAGRycy9kb3ducmV2LnhtbERPTWvDMAy9F/YfjAa7NU7aUEZWJ4zCYKdBu1LoTcSa&#10;ky6WQ+wm2X79XCjspsf71LaabSdGGnzrWEGWpCCIa6dbNgqOn2/LZxA+IGvsHJOCH/JQlQ+LLRba&#10;Tbyn8RCMiCHsC1TQhNAXUvq6IYs+cT1x5L7cYDFEOBipB5xiuO3kKk030mLLsaHBnnYN1d+Hq1Uw&#10;sb+Mfp3tLvbjd8zPncn3J6PU0+P8+gIi0Bz+xXf3u47zs3wNt2/iC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oRvcMAAADdAAAADwAAAAAAAAAAAAAAAACYAgAAZHJzL2Rv&#10;d25yZXYueG1sUEsFBgAAAAAEAAQA9QAAAIgDAAAAAA==&#10;" fillcolor="#81fc9f" stroked="f"/>
                        <v:rect id="Rectangle 1129" o:spid="_x0000_s2157" style="position:absolute;left:3550;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FsQA&#10;AADdAAAADwAAAGRycy9kb3ducmV2LnhtbESPzarCMBCF9xd8hzCCu2uqiFyqUcQfUBfC1eJ6aMa2&#10;2kxKE219eyMI7mY4Z853ZjpvTSkeVLvCsoJBPwJBnFpdcKYgOW1+/0A4j6yxtEwKnuRgPuv8TDHW&#10;tuF/ehx9JkIIuxgV5N5XsZQuzcmg69uKOGgXWxv0Ya0zqWtsQrgp5TCKxtJgwYGQY0XLnNLb8W4C&#10;ZNlseGeu49vqgM97kgzT/fqsVK/bLiYgPLX+a/5cb3WoPxiN4P1NGEH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vxbEAAAA3QAAAA8AAAAAAAAAAAAAAAAAmAIAAGRycy9k&#10;b3ducmV2LnhtbFBLBQYAAAAABAAEAPUAAACJAwAAAAA=&#10;" fillcolor="#7ffc9e" stroked="f"/>
                        <v:rect id="Rectangle 1130" o:spid="_x0000_s2158" style="position:absolute;left:3555;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63cUA&#10;AADdAAAADwAAAGRycy9kb3ducmV2LnhtbERPS0vDQBC+C/6HZYTe7KYlik27LVqoBK3Q16HHMTtm&#10;Q7OzIbtp4r93BcHbfHzPWawGW4srtb5yrGAyTkAQF05XXCo4HTf3TyB8QNZYOyYF3+Rhtby9WWCm&#10;Xc97uh5CKWII+wwVmBCaTEpfGLLox64hjtyXay2GCNtS6hb7GG5rOU2SR2mx4thgsKG1oeJy6KyC&#10;19PH56zLd5dz/7bttEnTl/CeKzW6G57nIAIN4V/85851nD9JH+D3m3i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rdxQAAAN0AAAAPAAAAAAAAAAAAAAAAAJgCAABkcnMv&#10;ZG93bnJldi54bWxQSwUGAAAAAAQABAD1AAAAigMAAAAA&#10;" fillcolor="#7dfc9c" stroked="f"/>
                        <v:rect id="Rectangle 1131" o:spid="_x0000_s2159" style="position:absolute;left:3558;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hb8IA&#10;AADdAAAADwAAAGRycy9kb3ducmV2LnhtbERPTWvCQBC9F/wPywje6iZFUolughQKvYg0LfU6ZMck&#10;uDsbs6sm/94tFHqbx/ucbTlaI240+M6xgnSZgCCune64UfD99f68BuEDskbjmBRM5KEsZk9bzLW7&#10;8yfdqtCIGMI+RwVtCH0upa9bsuiXrieO3MkNFkOEQyP1gPcYbo18SZJMWuw4NrTY01tL9bm6WgWr&#10;9Dge9lN6NeaUvf5cKmQ5oVKL+bjbgAg0hn/xn/tDx/npKoPfb+IJ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FvwgAAAN0AAAAPAAAAAAAAAAAAAAAAAJgCAABkcnMvZG93&#10;bnJldi54bWxQSwUGAAAAAAQABAD1AAAAhwMAAAAA&#10;" fillcolor="#7bfd9b" stroked="f"/>
                        <v:rect id="Rectangle 1132" o:spid="_x0000_s2160" style="position:absolute;left:3561;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jm8IA&#10;AADdAAAADwAAAGRycy9kb3ducmV2LnhtbERPTWvCQBC9F/wPywje6sYSUkldJSgVT7Vqex+yYzY0&#10;Oxuza0z/vVsoeJvH+5zFarCN6KnztWMFs2kCgrh0uuZKwdfp/XkOwgdkjY1jUvBLHlbL0dMCc+1u&#10;fKD+GCoRQ9jnqMCE0OZS+tKQRT91LXHkzq6zGCLsKqk7vMVw28iXJMmkxZpjg8GW1obKn+PVKsiK&#10;bVpeMkz7j32lP4uzWX9vDkpNxkPxBiLQEB7if/dOx/mz9BX+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mObwgAAAN0AAAAPAAAAAAAAAAAAAAAAAJgCAABkcnMvZG93&#10;bnJldi54bWxQSwUGAAAAAAQABAD1AAAAhwMAAAAA&#10;" fillcolor="#79fd9a" stroked="f"/>
                        <v:rect id="Rectangle 1133" o:spid="_x0000_s2161" style="position:absolute;left:3566;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b1cMA&#10;AADdAAAADwAAAGRycy9kb3ducmV2LnhtbESPQYvCQAyF78L+hyELXmSduohI11Fk1wWvVuk5dmJb&#10;7WRKZ9T6781B8JbwXt77slj1rlE36kLt2cBknIAiLrytuTRw2P9/zUGFiGyx8UwGHhRgtfwYLDC1&#10;/s47umWxVBLCIUUDVYxtqnUoKnIYxr4lFu3kO4dR1q7UtsO7hLtGfyfJTDusWRoqbOm3ouKSXZ2B&#10;8HfMz7vNsc+ia0bn/OJnbeGNGX726x9Qkfr4Nr+ut1bwJ1PBlW9kB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yb1cMAAADdAAAADwAAAAAAAAAAAAAAAACYAgAAZHJzL2Rv&#10;d25yZXYueG1sUEsFBgAAAAAEAAQA9QAAAIgDAAAAAA==&#10;" fillcolor="#77fd99" stroked="f"/>
                        <v:rect id="Rectangle 1134" o:spid="_x0000_s2162" style="position:absolute;left:3569;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AEsIA&#10;AADdAAAADwAAAGRycy9kb3ducmV2LnhtbERPS4vCMBC+C/sfwizsTVOXRbRrFFkRnxddL96GZmyL&#10;zaQk0dZ/bwTB23x8zxlPW1OJGzlfWlbQ7yUgiDOrS84VHP8X3SEIH5A1VpZJwZ08TCcfnTGm2ja8&#10;p9sh5CKGsE9RQRFCnUrps4IM+p6tiSN3ts5giNDlUjtsYrip5HeSDKTBkmNDgTX9FZRdDlejoLkn&#10;69Fyc9zNTxfyi1OzzefSKfX12c5+QQRqw1v8cq90nN//GcHzm3iC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gASwgAAAN0AAAAPAAAAAAAAAAAAAAAAAJgCAABkcnMvZG93&#10;bnJldi54bWxQSwUGAAAAAAQABAD1AAAAhwMAAAAA&#10;" fillcolor="#75fd98" stroked="f"/>
                        <v:rect id="Rectangle 1135" o:spid="_x0000_s2163" style="position:absolute;left:3572;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FgsgA&#10;AADdAAAADwAAAGRycy9kb3ducmV2LnhtbESP0WrCQBBF34X+wzIFX6RutNRK6iqlKAiF0lo/YJod&#10;k7TZ2XR3TdK/7zwIvs1w79x7ZrUZXKM6CrH2bGA2zUARF97WXBo4fu7ulqBiQrbYeCYDfxRhs74Z&#10;rTC3vucP6g6pVBLCMUcDVUptrnUsKnIYp74lFu3kg8Mkayi1DdhLuGv0PMsW2mHN0lBhSy8VFT+H&#10;szPwdn/a/YbJvHtcvC/DsQ9f2+/21Zjx7fD8BCrRkK7my/XeCv7sQfjlGxlB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50WCyAAAAN0AAAAPAAAAAAAAAAAAAAAAAJgCAABk&#10;cnMvZG93bnJldi54bWxQSwUGAAAAAAQABAD1AAAAjQMAAAAA&#10;" fillcolor="#73fd97" stroked="f"/>
                        <v:rect id="Rectangle 1136" o:spid="_x0000_s2164" style="position:absolute;left:3575;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2VcIA&#10;AADdAAAADwAAAGRycy9kb3ducmV2LnhtbERPTYvCMBC9L/gfwgje1rRC3aUaRQXRm6gL4m1oxrbY&#10;TEqT2rq/fiMIe5vH+5z5sjeVeFDjSssK4nEEgjizuuRcwc95+/kNwnlkjZVlUvAkB8vF4GOOqbYd&#10;H+lx8rkIIexSVFB4X6dSuqwgg25sa+LA3Wxj0AfY5FI32IVwU8lJFE2lwZJDQ4E1bQrK7qfWKHCH&#10;aLJuv7rN7pJk/leeD21ylUqNhv1qBsJT7//Fb/deh/lxEsPr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fZVwgAAAN0AAAAPAAAAAAAAAAAAAAAAAJgCAABkcnMvZG93&#10;bnJldi54bWxQSwUGAAAAAAQABAD1AAAAhwMAAAAA&#10;" fillcolor="#71fe96" stroked="f"/>
                        <v:rect id="Rectangle 1137" o:spid="_x0000_s2165" style="position:absolute;left:3580;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Ay8EA&#10;AADdAAAADwAAAGRycy9kb3ducmV2LnhtbERPTYvCMBC9C/6HMMJeRFNFXalNZdmlIHiyuvehGdti&#10;MylNrN1/vxEEb/N4n5PsB9OInjpXW1awmEcgiAuray4VXM7ZbAvCeWSNjWVS8EcO9ul4lGCs7YNP&#10;1Oe+FCGEXYwKKu/bWEpXVGTQzW1LHLir7Qz6ALtS6g4fIdw0chlFG2mw5tBQYUvfFRW3/G4UNP19&#10;ZfTPcZr9fuY2W0um45aV+pgMXzsQngb/Fr/cBx3mL9ZLeH4TTp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FgMvBAAAA3QAAAA8AAAAAAAAAAAAAAAAAmAIAAGRycy9kb3du&#10;cmV2LnhtbFBLBQYAAAAABAAEAPUAAACGAwAAAAA=&#10;" fillcolor="#6ffe94" stroked="f"/>
                        <v:rect id="Rectangle 1138" o:spid="_x0000_s2166" style="position:absolute;left:3583;top:2564;width: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Q+cIA&#10;AADdAAAADwAAAGRycy9kb3ducmV2LnhtbERPS4vCMBC+C/6HMII3TVUUrUaR1YWKJx8Xb2MztsVm&#10;Upqs7f57s7DgbT6+56w2rSnFi2pXWFYwGkYgiFOrC84UXC/fgzkI55E1lpZJwS852Ky7nRXG2jZ8&#10;otfZZyKEsItRQe59FUvp0pwMuqGtiAP3sLVBH2CdSV1jE8JNKcdRNJMGCw4NOVb0lVP6PP8YBT4p&#10;aX87jBtzP57cxBwuyW6xU6rfa7dLEJ5a/xH/uxMd5o+mE/j7Jpw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tD5wgAAAN0AAAAPAAAAAAAAAAAAAAAAAJgCAABkcnMvZG93&#10;bnJldi54bWxQSwUGAAAAAAQABAD1AAAAhwMAAAAA&#10;" fillcolor="#6dfe93" stroked="f"/>
                        <v:rect id="Rectangle 1139" o:spid="_x0000_s2167" style="position:absolute;left:3587;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JkMIA&#10;AADdAAAADwAAAGRycy9kb3ducmV2LnhtbERPTWsCMRC9F/ofwhS81ayuLWVrlFJQeqiHrgWvw2bc&#10;XdxMliSa9N83guBtHu9zlutkBnEh53vLCmbTAgRxY3XPrYLf/eb5DYQPyBoHy6TgjzysV48PS6y0&#10;jfxDlzq0Ioewr1BBF8JYSembjgz6qR2JM3e0zmDI0LVSO4w53AxyXhSv0mDPuaHDkT47ak712SiQ&#10;PpW74bD7tmWsfdy6Q0zbUqnJU/p4BxEohbv45v7Sef7sZQHX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EmQwgAAAN0AAAAPAAAAAAAAAAAAAAAAAJgCAABkcnMvZG93&#10;bnJldi54bWxQSwUGAAAAAAQABAD1AAAAhwMAAAAA&#10;" fillcolor="#6bfe92" stroked="f"/>
                        <v:rect id="Rectangle 1140" o:spid="_x0000_s2168" style="position:absolute;left:3590;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xxsUA&#10;AADdAAAADwAAAGRycy9kb3ducmV2LnhtbERP22rCQBB9L/gPywh9qxulsRJdRaRSS/sQLx8wZMds&#10;MDsbstsk9eu7hULf5nCus9oMthYdtb5yrGA6SUAQF05XXCq4nPdPCxA+IGusHZOCb/KwWY8eVphp&#10;1/ORulMoRQxhn6ECE0KTSekLQxb9xDXEkbu61mKIsC2lbrGP4baWsySZS4sVxwaDDe0MFbfTl1Xw&#10;vEhNfjn0+9fPnF4+5u/37q28K/U4HrZLEIGG8C/+cx90nD9NU/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THGxQAAAN0AAAAPAAAAAAAAAAAAAAAAAJgCAABkcnMv&#10;ZG93bnJldi54bWxQSwUGAAAAAAQABAD1AAAAigMAAAAA&#10;" fillcolor="#69fe91" stroked="f"/>
                        <v:rect id="Rectangle 1141" o:spid="_x0000_s2169" style="position:absolute;left:3595;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0xcIA&#10;AADdAAAADwAAAGRycy9kb3ducmV2LnhtbERPTUvDQBC9C/0PyxS8iN2NYJHYbZHWilej9DxkxyQm&#10;O5vubNv4711B8DaP9zmrzeQHdaYoXWALxcKAIq6D67ix8PG+v30AJQnZ4RCYLHyTwGY9u1ph6cKF&#10;3+hcpUblEJYSLbQpjaXWUrfkURZhJM7cZ4geU4ax0S7iJYf7Qd8Zs9QeO84NLY60banuq5O3ILLd&#10;S/XSP5t4k479ofg6HczO2uv59PQIKtGU/sV/7leX5xf3S/j9Jp+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nTFwgAAAN0AAAAPAAAAAAAAAAAAAAAAAJgCAABkcnMvZG93&#10;bnJldi54bWxQSwUGAAAAAAQABAD1AAAAhwMAAAAA&#10;" fillcolor="#67fe8f" stroked="f"/>
                        <v:rect id="Rectangle 1142" o:spid="_x0000_s2170" style="position:absolute;left:3598;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E2sYA&#10;AADdAAAADwAAAGRycy9kb3ducmV2LnhtbERPTWvCQBC9C/6HZYRepG6UxsToKrVQao+1BeltzI5J&#10;NDubZrea9td3C4K3ebzPWaw6U4szta6yrGA8ikAQ51ZXXCj4eH++T0E4j6yxtkwKfsjBatnvLTDT&#10;9sJvdN76QoQQdhkqKL1vMildXpJBN7INceAOtjXoA2wLqVu8hHBTy0kUTaXBikNDiQ09lZSftt9G&#10;QfSQxu51nfzu0uMuTr5e/H74OVPqbtA9zkF46vxNfHVvdJg/jhP4/yac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SE2sYAAADdAAAADwAAAAAAAAAAAAAAAACYAgAAZHJz&#10;L2Rvd25yZXYueG1sUEsFBgAAAAAEAAQA9QAAAIsDAAAAAA==&#10;" fillcolor="#65fe8e" stroked="f"/>
                        <v:rect id="Rectangle 1143" o:spid="_x0000_s2171" style="position:absolute;left:3601;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kDcgA&#10;AADdAAAADwAAAGRycy9kb3ducmV2LnhtbESP0UrDQBBF3wv+wzKCL2I2LVYldlukWAi0Cqb9gCE7&#10;JtHsbMhu09iv7zwIfZvh3rn3zGI1ulYN1IfGs4FpkoIiLr1tuDJw2G8eXkCFiGyx9UwG/ijAankz&#10;WWBm/Ym/aChipSSEQ4YG6hi7TOtQ1uQwJL4jFu3b9w6jrH2lbY8nCXetnqXpk3bYsDTU2NG6pvK3&#10;ODoDP8Xz/Hi/2X7mH7P3R5+f1+mwK4y5ux3fXkFFGuPV/H+dW8GfzgVXvpER9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uQNyAAAAN0AAAAPAAAAAAAAAAAAAAAAAJgCAABk&#10;cnMvZG93bnJldi54bWxQSwUGAAAAAAQABAD1AAAAjQMAAAAA&#10;" fillcolor="#63fe8d" stroked="f"/>
                        <v:rect id="Rectangle 1144" o:spid="_x0000_s2172" style="position:absolute;left:3604;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fcAA&#10;AADdAAAADwAAAGRycy9kb3ducmV2LnhtbERPS4vCMBC+L/gfwgje1lTBVzVKEQt7Ex8Xb0MzfdBm&#10;UppY6783Cwt7m4/vObvDYBrRU+cqywpm0wgEcWZ1xYWC+y39XoNwHlljY5kUvMnBYT/62mGs7Ysv&#10;1F99IUIIuxgVlN63sZQuK8mgm9qWOHC57Qz6ALtC6g5fIdw0ch5FS2mw4tBQYkvHkrL6+jQKbmZI&#10;zCOtT49klcta27xP07NSk/GQbEF4Gvy/+M/9o8P82WIDv9+EE+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ifcAAAADdAAAADwAAAAAAAAAAAAAAAACYAgAAZHJzL2Rvd25y&#10;ZXYueG1sUEsFBgAAAAAEAAQA9QAAAIUDAAAAAA==&#10;" fillcolor="#61fe8c" stroked="f"/>
                        <v:rect id="Rectangle 1145" o:spid="_x0000_s2173" style="position:absolute;left:3609;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3eMYA&#10;AADdAAAADwAAAGRycy9kb3ducmV2LnhtbESPzWrDQAyE74W8w6JCbs06pTWOm00whSa9FPL3AMKr&#10;ek29Wse7Sdy3rw6F3CRmNPNpuR59p640xDawgfksA0VcB9tyY+B0/HgqQMWEbLELTAZ+KcJ6NXlY&#10;YmnDjfd0PaRGSQjHEg24lPpS61g78hhnoScW7TsMHpOsQ6PtgDcJ951+zrJce2xZGhz29O6o/jlc&#10;vIHL+Lr9clxVp2L3stjsN+ei5tyY6eNYvYFKNKa7+f/60wr+PBd++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N3eMYAAADdAAAADwAAAAAAAAAAAAAAAACYAgAAZHJz&#10;L2Rvd25yZXYueG1sUEsFBgAAAAAEAAQA9QAAAIsDAAAAAA==&#10;" fillcolor="#5ffe8a" stroked="f"/>
                        <v:rect id="Rectangle 1146" o:spid="_x0000_s2174" style="position:absolute;left:3612;top:2564;width: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dIMMA&#10;AADdAAAADwAAAGRycy9kb3ducmV2LnhtbERPTWvCQBC9F/wPywje6iY5SImuIopYsLRUPXgcs2MS&#10;zMyG7Dam/75bKPQ2j/c5i9XAjeqp87UTA+k0AUVSOFtLaeB82j2/gPIBxWLjhAx8k4fVcvS0wNy6&#10;h3xSfwyliiHiczRQhdDmWvuiIkY/dS1J5G6uYwwRdqW2HT5iODc6S5KZZqwlNlTY0qai4n78YgOH&#10;/u2jvG05q9vrO593wyXjvTNmMh7Wc1CBhvAv/nO/2jg/naXw+008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udIMMAAADdAAAADwAAAAAAAAAAAAAAAACYAgAAZHJzL2Rv&#10;d25yZXYueG1sUEsFBgAAAAAEAAQA9QAAAIgDAAAAAA==&#10;" fillcolor="#5dff89" stroked="f"/>
                        <v:rect id="Rectangle 1147" o:spid="_x0000_s2175" style="position:absolute;left:3615;top:2564;width: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50L8A&#10;AADdAAAADwAAAGRycy9kb3ducmV2LnhtbERPSwrCMBDdC94hjOBGNFVEpRpFBNGV4AfcDs3YFptJ&#10;aaKtnt4Igrt5vO8sVo0pxJMql1tWMBxEIIgTq3NOFVzO2/4MhPPIGgvLpOBFDlbLdmuBsbY1H+l5&#10;8qkIIexiVJB5X8ZSuiQjg25gS+LA3Wxl0AdYpVJXWIdwU8hRFE2kwZxDQ4YlbTJK7qeHUfCu0e/2&#10;l+Kav+t0LcfXw5Sop1S306znIDw1/i/+ufc6zB9ORvD9Jpw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7jnQvwAAAN0AAAAPAAAAAAAAAAAAAAAAAJgCAABkcnMvZG93bnJl&#10;di54bWxQSwUGAAAAAAQABAD1AAAAhAMAAAAA&#10;" fillcolor="#5aff87" stroked="f"/>
                        <v:shape id="Freeform 1148" o:spid="_x0000_s2176" style="position:absolute;left:3354;top:3058;width:250;height:487;visibility:visible;mso-wrap-style:square;v-text-anchor:top" coordsize="25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GxL4A&#10;AADdAAAADwAAAGRycy9kb3ducmV2LnhtbERPS4vCMBC+C/6HMAveNK2CLF2jlAVFvPnY+9DMtmGb&#10;SUliW/+9EYS9zcf3nM1utK3oyQfjWEG+yEAQV04brhXcrvv5J4gQkTW2jknBgwLsttPJBgvtBj5T&#10;f4m1SCEcClTQxNgVUoaqIYth4TrixP06bzEm6GupPQ4p3LZymWVradFwamiwo++Gqr/L3SowJPXV&#10;/dx6fyittCc2w+iMUrOPsfwCEWmM/+K3+6jT/Hy9gtc36QS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2hsS+AAAA3QAAAA8AAAAAAAAAAAAAAAAAmAIAAGRycy9kb3ducmV2&#10;LnhtbFBLBQYAAAAABAAEAPUAAACDAwAAAAA=&#10;" path="m250,74l237,333r,64l83,487,81,466,97,441r19,-23l136,397r22,-19l175,72r75,2xm34,417l3,438,,428,,417,15,394,31,373,48,355,69,338,78,,96,11r6,336l34,417xe" fillcolor="#00b050" stroked="f">
                          <v:path arrowok="t" o:connecttype="custom" o:connectlocs="250,74;237,333;237,397;83,487;81,466;97,441;116,418;136,397;158,378;158,378;175,72;250,74;250,74;34,417;3,438;0,428;0,417;15,394;31,373;48,355;69,338;69,338;78,0;96,11;102,347;102,347;34,417;34,417" o:connectangles="0,0,0,0,0,0,0,0,0,0,0,0,0,0,0,0,0,0,0,0,0,0,0,0,0,0,0,0"/>
                          <o:lock v:ext="edit" verticies="t"/>
                        </v:shape>
                        <v:rect id="Rectangle 1149" o:spid="_x0000_s2177" style="position:absolute;left:3408;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YUMQA&#10;AADdAAAADwAAAGRycy9kb3ducmV2LnhtbERP22oCMRB9L/gPYYS+FM0qRWVrFClUCgUva0tfh824&#10;WdxMliTq+vdNQfBtDuc682VnG3EhH2rHCkbDDARx6XTNlYLvw8dgBiJEZI2NY1JwowDLRe9pjrl2&#10;V97TpYiVSCEcclRgYmxzKUNpyGIYupY4cUfnLcYEfSW1x2sKt40cZ9lEWqw5NRhs6d1QeSrOVsHP&#10;1p5ebr7grzP56WzzuzPrzU6p5363egMRqYsP8d39qdP80eQV/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mFDEAAAA3QAAAA8AAAAAAAAAAAAAAAAAmAIAAGRycy9k&#10;b3ducmV2LnhtbFBLBQYAAAAABAAEAPUAAACJAwAAAAA=&#10;" fillcolor="#128356" stroked="f"/>
                        <v:rect id="Rectangle 1150" o:spid="_x0000_s2178" style="position:absolute;left:3410;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CK8UA&#10;AADdAAAADwAAAGRycy9kb3ducmV2LnhtbERPTU/CQBC9m/AfNkPCTbYVIVpZCNEINZ6oQuJt0h3a&#10;Yne22V2g/HvXxMTbvLzPmS9704ozOd9YVpCOExDEpdUNVwo+P15vH0D4gKyxtUwKruRhuRjczDHT&#10;9sJbOhehEjGEfYYK6hC6TEpf1mTQj21HHLmDdQZDhK6S2uElhptW3iXJTBpsODbU2NFzTeV3cTIK&#10;Xo6P+/Vkl769fxWO7+0231xXuVKjYb96AhGoD//iP3eu4/x0NoX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oIrxQAAAN0AAAAPAAAAAAAAAAAAAAAAAJgCAABkcnMv&#10;ZG93bnJldi54bWxQSwUGAAAAAAQABAD1AAAAigMAAAAA&#10;" fillcolor="#00af50" stroked="f"/>
                        <v:rect id="Rectangle 1151" o:spid="_x0000_s2179" style="position:absolute;left:3413;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r6sIA&#10;AADdAAAADwAAAGRycy9kb3ducmV2LnhtbERPTWsCMRC9F/wPYQreatYeFtkaRYuFQlHp2ou3cTNu&#10;FjeTbZLq+u+NUPA2j/c503lvW3EmHxrHCsajDARx5XTDtYKf3cfLBESIyBpbx6TgSgHms8HTFAvt&#10;LvxN5zLWIoVwKFCBibErpAyVIYth5DrixB2dtxgT9LXUHi8p3LbyNctyabHh1GCwo3dD1an8swq2&#10;+7KxnuRhuVvT18ptcofmV6nhc794AxGpjw/xv/tTp/njPIf7N+kE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6vqwgAAAN0AAAAPAAAAAAAAAAAAAAAAAJgCAABkcnMvZG93&#10;bnJldi54bWxQSwUGAAAAAAQABAD1AAAAhwMAAAAA&#10;" fillcolor="#01ae50" stroked="f"/>
                        <v:rect id="Rectangle 1152" o:spid="_x0000_s2180" style="position:absolute;left:3415;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gGcQA&#10;AADdAAAADwAAAGRycy9kb3ducmV2LnhtbERP22rCQBB9L/gPywi+lLqJWC+pq4ggSkFBLfg6ZMck&#10;NDsbdteY/n1XKPRtDuc6i1VnatGS85VlBekwAUGcW11xoeDrsn2bgfABWWNtmRT8kIfVsveywEzb&#10;B5+oPYdCxBD2GSooQ2gyKX1ekkE/tA1x5G7WGQwRukJqh48Ybmo5SpKJNFhxbCixoU1J+ff5bhSg&#10;fHXTz928zefHtBq/j3ezw+Wq1KDfrT9ABOrCv/jPvddxfjqZwv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YBnEAAAA3QAAAA8AAAAAAAAAAAAAAAAAmAIAAGRycy9k&#10;b3ducmV2LnhtbFBLBQYAAAAABAAEAPUAAACJAwAAAAA=&#10;" fillcolor="#01ad50" stroked="f"/>
                        <v:rect id="Rectangle 1153" o:spid="_x0000_s2181" style="position:absolute;left:3416;top:2559;width: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fJccA&#10;AADdAAAADwAAAGRycy9kb3ducmV2LnhtbESPT2vCQBDF7wW/wzKFXkQ3tiASXaWIQsFa8B/Y25Ad&#10;k9TsbMhuTfz2zqHQ2wzvzXu/mS06V6kbNaH0bGA0TEARZ96WnBs4HtaDCagQkS1WnsnAnQIs5r2n&#10;GabWt7yj2z7mSkI4pGigiLFOtQ5ZQQ7D0NfEol184zDK2uTaNthKuKv0a5KMtcOSpaHAmpYFZdf9&#10;rzPA17fT9/3HtZuv/uq0+bzQFs99Y16eu/cpqEhd/Df/XX9YwR+NBVe+kRH0/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qXyXHAAAA3QAAAA8AAAAAAAAAAAAAAAAAmAIAAGRy&#10;cy9kb3ducmV2LnhtbFBLBQYAAAAABAAEAPUAAACMAwAAAAA=&#10;" fillcolor="#01ac50" stroked="f"/>
                        <v:rect id="Rectangle 1154" o:spid="_x0000_s2182" style="position:absolute;left:3420;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9FsUA&#10;AADdAAAADwAAAGRycy9kb3ducmV2LnhtbERPTWvCQBC9F/wPywi91Y0tFZu6iihCD6XE1EOPQ3bM&#10;RrOzaXY1qb++Kwje5vE+Z7bobS3O1PrKsYLxKAFBXDhdcalg9715moLwAVlj7ZgU/JGHxXzwMMNU&#10;u463dM5DKWII+xQVmBCaVEpfGLLoR64hjtzetRZDhG0pdYtdDLe1fE6SibRYcWww2NDKUHHMT1bB&#10;4fRiPvN993PJvta7bPtrmtesV+px2C/fQQTqw118c3/oOH88eYPrN/E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70WxQAAAN0AAAAPAAAAAAAAAAAAAAAAAJgCAABkcnMv&#10;ZG93bnJldi54bWxQSwUGAAAAAAQABAD1AAAAigMAAAAA&#10;" fillcolor="#02ab51" stroked="f"/>
                        <v:rect id="Rectangle 1155" o:spid="_x0000_s2183" style="position:absolute;left:3421;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Ge8YA&#10;AADdAAAADwAAAGRycy9kb3ducmV2LnhtbESPMW/CMBCF90r9D9ZV6lKBQ4fSBgwCJCSGLpAOHU/x&#10;JbEanyPbJeHfc0Olbnd67977br2dfK+uFJMLbGAxL0AR18E6bg18VcfZO6iUkS32gcnAjRJsN48P&#10;ayxtGPlM10tulYRwKtFAl/NQap3qjjymeRiIRWtC9Jhlja22EUcJ971+LYo37dGxNHQ40KGj+ufy&#10;6w3sh1QtX9rx++O2DztXuObzHBtjnp+m3QpUpin/m/+uT1bwF0vhl29kBL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AGe8YAAADdAAAADwAAAAAAAAAAAAAAAACYAgAAZHJz&#10;L2Rvd25yZXYueG1sUEsFBgAAAAAEAAQA9QAAAIsDAAAAAA==&#10;" fillcolor="#02aa51" stroked="f"/>
                        <v:rect id="Rectangle 1156" o:spid="_x0000_s2184" style="position:absolute;left:3424;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fcIA&#10;AADdAAAADwAAAGRycy9kb3ducmV2LnhtbERPTWsCMRC9C/6HMEJvml0FW7ZGcYVCKfTQrb0Pm3ET&#10;3EzWJNX13zeFQm/zeJ+z2Y2uF1cK0XpWUC4KEMSt15Y7BcfPl/kTiJiQNfaeScGdIuy208kGK+1v&#10;/EHXJnUih3CsUIFJaaikjK0hh3HhB+LMnXxwmDIMndQBbznc9XJZFGvp0HJuMDjQwVB7br6dgmDs&#10;+djc7Wp9Wb3Xdd297b8MKvUwG/fPIBKN6V/8537VeX75WML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fN9wgAAAN0AAAAPAAAAAAAAAAAAAAAAAJgCAABkcnMvZG93&#10;bnJldi54bWxQSwUGAAAAAAQABAD1AAAAhwMAAAAA&#10;" fillcolor="#02a951" stroked="f"/>
                        <v:rect id="Rectangle 1157" o:spid="_x0000_s2185" style="position:absolute;left:3426;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nycIA&#10;AADdAAAADwAAAGRycy9kb3ducmV2LnhtbERPS2vCQBC+F/wPywi91Y0iVqJrkEKLh16q4nnITh4m&#10;OxuzE03/fbdQ6G0+vudss9G16k59qD0bmM8SUMS5tzWXBs6n95c1qCDIFlvPZOCbAmS7ydMWU+sf&#10;/EX3o5QqhnBI0UAl0qVah7wih2HmO+LIFb53KBH2pbY9PmK4a/UiSVbaYc2xocKO3irKm+PgDMhq&#10;WQxl037IUJyu8nlb1hd/MOZ5Ou43oIRG+Rf/uQ82zp+/LuD3m3iC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KfJwgAAAN0AAAAPAAAAAAAAAAAAAAAAAJgCAABkcnMvZG93&#10;bnJldi54bWxQSwUGAAAAAAQABAD1AAAAhwMAAAAA&#10;" fillcolor="#03a951" stroked="f"/>
                        <v:rect id="Rectangle 1158" o:spid="_x0000_s2186" style="position:absolute;left:3428;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ZD8UA&#10;AADdAAAADwAAAGRycy9kb3ducmV2LnhtbERPTWvCQBC9C/6HZYReRDe2WCW6SigUWi+irYi3ITtN&#10;QrOzYXejsb/eFYTe5vE+Z7nuTC3O5HxlWcFknIAgzq2uuFDw/fU+moPwAVljbZkUXMnDetXvLTHV&#10;9sI7Ou9DIWII+xQVlCE0qZQ+L8mgH9uGOHI/1hkMEbpCaoeXGG5q+Zwkr9JgxbGhxIbeSsp/961R&#10;MLVXp4cb3u7aQ3Zs/7KTO00/lXoadNkCRKAu/Isf7g8d509mL3D/Jp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NkPxQAAAN0AAAAPAAAAAAAAAAAAAAAAAJgCAABkcnMv&#10;ZG93bnJldi54bWxQSwUGAAAAAAQABAD1AAAAigMAAAAA&#10;" fillcolor="#03a851" stroked="f"/>
                        <v:rect id="Rectangle 1159" o:spid="_x0000_s2187" style="position:absolute;left:3429;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8T8QA&#10;AADdAAAADwAAAGRycy9kb3ducmV2LnhtbERPTWvCQBC9F/wPywjedBNTWomuooLioUiblp6H7JhE&#10;s7Mxu2r8925B6G0e73Nmi87U4kqtqywriEcRCOLc6ooLBT/fm+EEhPPIGmvLpOBODhbz3ssMU21v&#10;/EXXzBcihLBLUUHpfZNK6fKSDLqRbYgDd7CtQR9gW0jd4i2Em1qOo+hNGqw4NJTY0Lqk/JRdjILz&#10;aRmvjp/J3e3Px4/uN0mi7YSVGvS75RSEp87/i5/unQ7z4/dX+Ps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vE/EAAAA3QAAAA8AAAAAAAAAAAAAAAAAmAIAAGRycy9k&#10;b3ducmV2LnhtbFBLBQYAAAAABAAEAPUAAACJAwAAAAA=&#10;" fillcolor="#03a751" stroked="f"/>
                        <v:rect id="Rectangle 1160" o:spid="_x0000_s2188" style="position:absolute;left:3431;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GcUA&#10;AADdAAAADwAAAGRycy9kb3ducmV2LnhtbERPTWsCMRC9C/0PYQpeSs0q2JbVKEUUpXiwttB6m25m&#10;N4ubSdhE3f57Uyh4m8f7nOm8s404UxtqxwqGgwwEceF0zZWCz4/V4wuIEJE1No5JwS8FmM/uelPM&#10;tbvwO533sRIphEOOCkyMPpcyFIYshoHzxIkrXWsxJthWUrd4SeG2kaMse5IWa04NBj0tDBXH/ckq&#10;OJRf3u+2P+vywS5N9nbaHM3oW6n+ffc6ARGpizfxv3uj0/zh8xj+vk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n4ZxQAAAN0AAAAPAAAAAAAAAAAAAAAAAJgCAABkcnMv&#10;ZG93bnJldi54bWxQSwUGAAAAAAQABAD1AAAAigMAAAAA&#10;" fillcolor="#04a751" stroked="f"/>
                        <v:rect id="Rectangle 1161" o:spid="_x0000_s2189" style="position:absolute;left:3432;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fSMQA&#10;AADdAAAADwAAAGRycy9kb3ducmV2LnhtbERP32vCMBB+F/wfwg1809Q53OiM4gZCYSrMiXs9mrMt&#10;ay5dEm39740g+HYf38+bLTpTizM5X1lWMB4lIIhzqysuFOx/VsM3ED4ga6wtk4ILeVjM+70Zptq2&#10;/E3nXShEDGGfooIyhCaV0uclGfQj2xBH7midwRChK6R22MZwU8vnJJlKgxXHhhIb+iwp/9udjIKP&#10;g9ue7Ndxk6zb7e8kn2Qv9X+m1OCpW76DCNSFh/juznScP36dwu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X0jEAAAA3QAAAA8AAAAAAAAAAAAAAAAAmAIAAGRycy9k&#10;b3ducmV2LnhtbFBLBQYAAAAABAAEAPUAAACJAwAAAAA=&#10;" fillcolor="#04a652" stroked="f"/>
                        <v:rect id="Rectangle 1162" o:spid="_x0000_s2190" style="position:absolute;left:3434;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KB8UA&#10;AADdAAAADwAAAGRycy9kb3ducmV2LnhtbESPQWvDMAyF74P+B6PCbquTHZaR1i1boWWQXdIUehWx&#10;6oTGcojdJNuvnweD3STe0/ueNrvZdmKkwbeOFaSrBARx7XTLRsG5Ojy9gvABWWPnmBR8kYfddvGw&#10;wVy7iUsaT8GIGMI+RwVNCH0upa8bsuhXrieO2tUNFkNcByP1gFMMt518TpIXabHlSGiwp31D9e10&#10;txFyub9bX9Xpd2HGz7IwRw7VUanH5fy2BhFoDv/mv+sPHeunWQa/38QR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oHxQAAAN0AAAAPAAAAAAAAAAAAAAAAAJgCAABkcnMv&#10;ZG93bnJldi54bWxQSwUGAAAAAAQABAD1AAAAigMAAAAA&#10;" fillcolor="#05a552" stroked="f"/>
                        <v:rect id="Rectangle 1163" o:spid="_x0000_s2191" style="position:absolute;left:3435;top:2559;width: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ivsgA&#10;AADdAAAADwAAAGRycy9kb3ducmV2LnhtbESPT0vDQBDF74LfYRmhl2A36cE/sdsipYJYKtoW8Thk&#10;xySYnY27a5p++85B8DbDe/Peb+bL0XVqoBBbzwaKaQ6KuPK25drAYf90fQcqJmSLnWcycKIIy8Xl&#10;xRxL64/8TsMu1UpCOJZooEmpL7WOVUMO49T3xKJ9+eAwyRpqbQMeJdx1epbnN9phy9LQYE+rhqrv&#10;3a8zkL1S+/EzjP1L8bbOaHuffW4CGTO5Gh8fQCUa07/57/rZCn5xK7jyjYy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iK+yAAAAN0AAAAPAAAAAAAAAAAAAAAAAJgCAABk&#10;cnMvZG93bnJldi54bWxQSwUGAAAAAAQABAD1AAAAjQMAAAAA&#10;" fillcolor="#05a452" stroked="f"/>
                        <v:rect id="Rectangle 1164" o:spid="_x0000_s2192" style="position:absolute;left:3439;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mNsIA&#10;AADdAAAADwAAAGRycy9kb3ducmV2LnhtbERPS4vCMBC+L/gfwgje1rR7cNdqFBEUD8Li6z40Y1Nt&#10;Jt0mtvXfm4WFvc3H95z5sreVaKnxpWMF6TgBQZw7XXKh4HzavH+B8AFZY+WYFDzJw3IxeJtjpl3H&#10;B2qPoRAxhH2GCkwIdSalzw1Z9GNXE0fu6hqLIcKmkLrBLobbSn4kyURaLDk2GKxpbSi/Hx9WwcaE&#10;1eG2Tfe37aP4qfzle9pRq9Ro2K9mIAL14V/8597pOD/9nMLv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uY2wgAAAN0AAAAPAAAAAAAAAAAAAAAAAJgCAABkcnMvZG93&#10;bnJldi54bWxQSwUGAAAAAAQABAD1AAAAhwMAAAAA&#10;" fillcolor="#06a352" stroked="f"/>
                        <v:rect id="Rectangle 1165" o:spid="_x0000_s2193" style="position:absolute;left:3440;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rhsQA&#10;AADdAAAADwAAAGRycy9kb3ducmV2LnhtbESPQWvDMAyF74P9B6PBbquTHbqS1S2jMBiDHtqsdy1W&#10;45BYDrHaZv9+Ogx2k3hP731ab+c4mCtNuUvsoFwUYIib5DtuHXzV708rMFmQPQ6JycEPZdhu7u/W&#10;WPl04wNdj9IaDeFcoYMgMlbW5iZQxLxII7Fq5zRFFF2n1voJbxoeB/tcFEsbsWNtCDjSLlDTHy/R&#10;wTdJvzu/XOq2DvYw7un0KX3p3OPD/PYKRmiWf/Pf9YdX/HKl/PqNj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Gq4bEAAAA3QAAAA8AAAAAAAAAAAAAAAAAmAIAAGRycy9k&#10;b3ducmV2LnhtbFBLBQYAAAAABAAEAPUAAACJAwAAAAA=&#10;" fillcolor="#06a252" stroked="f"/>
                        <v:rect id="Rectangle 1166" o:spid="_x0000_s2194" style="position:absolute;left:3442;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jUMQA&#10;AADdAAAADwAAAGRycy9kb3ducmV2LnhtbESPwWrDMBBE74H+g9hCb7GsQo3rRgkh0BACOcTtByzW&#10;xjaxVsZSbOfvq0Igt11mdt7sajPbTow0+NaxBpWkIIgrZ1quNfz+fC9zED4gG+wck4Y7edisXxYr&#10;LIyb+ExjGWoRQ9gXqKEJoS+k9FVDFn3ieuKoXdxgMcR1qKUZcIrhtpPvaZpJiy1HQoM97RqqruXN&#10;Ri6W85QflT1lKks/jx97M273Wr+9ztsvEIHm8DQ/rg8m1le5gv9v4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41DEAAAA3QAAAA8AAAAAAAAAAAAAAAAAmAIAAGRycy9k&#10;b3ducmV2LnhtbFBLBQYAAAAABAAEAPUAAACJAwAAAAA=&#10;" fillcolor="#06a152" stroked="f"/>
                        <v:rect id="Rectangle 1167" o:spid="_x0000_s2195" style="position:absolute;left:3445;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dtMEA&#10;AADdAAAADwAAAGRycy9kb3ducmV2LnhtbERPTYvCMBC9C/6HMMLeNK0Hka5RpLKweNMq4m22mW26&#10;NpPSRO3+eyMI3ubxPmex6m0jbtT52rGCdJKAIC6drrlScCi+xnMQPiBrbByTgn/ysFoOBwvMtLvz&#10;jm77UIkYwj5DBSaENpPSl4Ys+olriSP36zqLIcKukrrDewy3jZwmyUxarDk2GGwpN1Re9lergDfH&#10;U9K4v3Odmx8922yLHftCqY9Rv/4EEagPb/HL/a3j/HQ+he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nbTBAAAA3QAAAA8AAAAAAAAAAAAAAAAAmAIAAGRycy9kb3du&#10;cmV2LnhtbFBLBQYAAAAABAAEAPUAAACGAwAAAAA=&#10;" fillcolor="#07a052" stroked="f"/>
                        <v:rect id="Rectangle 1168" o:spid="_x0000_s2196" style="position:absolute;left:3447;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b0A&#10;AADdAAAADwAAAGRycy9kb3ducmV2LnhtbERPSwrCMBDdC94hjOBOUxW0VKOoILj0u3A3NGNbbCal&#10;ibbe3giCu3m87yxWrSnFi2pXWFYwGkYgiFOrC84UXM67QQzCeWSNpWVS8CYHq2W3s8BE24aP9Dr5&#10;TIQQdgkqyL2vEildmpNBN7QVceDutjboA6wzqWtsQrgp5TiKptJgwaEhx4q2OaWP09MoaGN5TTes&#10;DdNhNtvcmvV1esiU6vfa9RyEp9b/xT/3Xof5o3gC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G/9b0AAADdAAAADwAAAAAAAAAAAAAAAACYAgAAZHJzL2Rvd25yZXYu&#10;eG1sUEsFBgAAAAAEAAQA9QAAAIIDAAAAAA==&#10;" fillcolor="#079f52" stroked="f"/>
                        <v:rect id="Rectangle 1169" o:spid="_x0000_s2197" style="position:absolute;left:3448;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asUA&#10;AADdAAAADwAAAGRycy9kb3ducmV2LnhtbESPQYvCMBCF74L/IYzgTVOX7iLVKCos6F52reJ5bMa2&#10;2kxKE7X+e7MgeJvhvffNm+m8NZW4UeNKywpGwwgEcWZ1ybmC/e57MAbhPLLGyjIpeJCD+azbmWKi&#10;7Z23dEt9LgKEXYIKCu/rREqXFWTQDW1NHLSTbQz6sDa51A3eA9xU8iOKvqTBksOFAmtaFZRd0qsJ&#10;FBeftpffc/z5c8w3y9Xx8HdOD0r1e+1iAsJT69/mV3qtQ/3ROIb/b8II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YlqxQAAAN0AAAAPAAAAAAAAAAAAAAAAAJgCAABkcnMv&#10;ZG93bnJldi54bWxQSwUGAAAAAAQABAD1AAAAigMAAAAA&#10;" fillcolor="#079e52" stroked="f"/>
                        <v:rect id="Rectangle 1170" o:spid="_x0000_s2198" style="position:absolute;left:3451;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qFcQA&#10;AADdAAAADwAAAGRycy9kb3ducmV2LnhtbERPS2sCMRC+F/ofwhR6q1nrA3c1ShGE9lRqfVyHzbhZ&#10;dzNZklTXf28Khd7m43vOYtXbVlzIh9qxguEgA0FcOl1zpWD3vXmZgQgRWWPrmBTcKMBq+fiwwEK7&#10;K3/RZRsrkUI4FKjAxNgVUobSkMUwcB1x4k7OW4wJ+kpqj9cUblv5mmVTabHm1GCwo7Whstn+WAVd&#10;ft7n+bg5H5vPyYfx09thtK6Ven7q3+YgIvXxX/znftdp/nA2gd9v0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qhXEAAAA3QAAAA8AAAAAAAAAAAAAAAAAmAIAAGRycy9k&#10;b3ducmV2LnhtbFBLBQYAAAAABAAEAPUAAACJAwAAAAA=&#10;" fillcolor="#089d53" stroked="f"/>
                        <v:rect id="Rectangle 1171" o:spid="_x0000_s2199" style="position:absolute;left:3453;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aicUA&#10;AADdAAAADwAAAGRycy9kb3ducmV2LnhtbERPTWvCQBC9F/wPywje6iYeQpq6ioiCUIQ2acHjkJ0m&#10;qdnZkN0m0V/fLRR6m8f7nPV2Mq0YqHeNZQXxMgJBXFrdcKXgvTg+piCcR9bYWiYFN3Kw3cwe1php&#10;O/IbDbmvRAhhl6GC2vsuk9KVNRl0S9sRB+7T9gZ9gH0ldY9jCDetXEVRIg02HBpq7GhfU3nNv42C&#10;16+Xj8PTeSqOeVlc3P5QxJfqrtRiPu2eQXia/L/4z33SYX6cJvD7TT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dqJxQAAAN0AAAAPAAAAAAAAAAAAAAAAAJgCAABkcnMv&#10;ZG93bnJldi54bWxQSwUGAAAAAAQABAD1AAAAigMAAAAA&#10;" fillcolor="#089c53" stroked="f"/>
                        <v:rect id="Rectangle 1172" o:spid="_x0000_s2200" style="position:absolute;left:3456;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picIA&#10;AADdAAAADwAAAGRycy9kb3ducmV2LnhtbERPTWvCQBC9F/wPywje6iYeNKSuUkRLQTyYFs9DdpqE&#10;ZmfD7ppEf71bKHibx/uc9XY0rejJ+caygnSegCAurW64UvD9dXjNQPiArLG1TApu5GG7mbysMdd2&#10;4DP1RahEDGGfo4I6hC6X0pc1GfRz2xFH7sc6gyFCV0ntcIjhppWLJFlKgw3Hhho72tVU/hZXo2Bx&#10;lFUWLu2N7+k+Gz5Ox+LSO6Vm0/H9DUSgMTzF/+5PHeen2Qr+vo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qmJwgAAAN0AAAAPAAAAAAAAAAAAAAAAAJgCAABkcnMvZG93&#10;bnJldi54bWxQSwUGAAAAAAQABAD1AAAAhwMAAAAA&#10;" fillcolor="#089b53" stroked="f"/>
                        <v:rect id="Rectangle 1173" o:spid="_x0000_s2201" style="position:absolute;left:3458;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1R8QA&#10;AADdAAAADwAAAGRycy9kb3ducmV2LnhtbESPQYvCQAyF78L+hyEL3nSqB5XqKIsguggLVvEcOrGt&#10;djLdzqzWf785CN4S3st7XxarztXqTm2oPBsYDRNQxLm3FRcGTsfNYAYqRGSLtWcy8KQAq+VHb4Gp&#10;9Q8+0D2LhZIQDikaKGNsUq1DXpLDMPQNsWgX3zqMsraFti0+JNzVepwkE+2wYmkosaF1Sfkt+3MG&#10;rN80++m+O++2mf32P+srTn6PxvQ/u685qEhdfJtf1zsr+KOZ4Mo3MoJ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tUfEAAAA3QAAAA8AAAAAAAAAAAAAAAAAmAIAAGRycy9k&#10;b3ducmV2LnhtbFBLBQYAAAAABAAEAPUAAACJAwAAAAA=&#10;" fillcolor="#099b53" stroked="f"/>
                        <v:rect id="Rectangle 1174" o:spid="_x0000_s2202" style="position:absolute;left:3459;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A78MA&#10;AADdAAAADwAAAGRycy9kb3ducmV2LnhtbERPTWsCMRC9C/6HMAUvUrOKyHY1iggFi6faCh6HzbiJ&#10;3UyWTepu/70RCt7m8T5nteldLW7UButZwXSSgSAuvbZcKfj+en/NQYSIrLH2TAr+KMBmPRyssNC+&#10;40+6HWMlUgiHAhWYGJtCylAachgmviFO3MW3DmOCbSV1i10Kd7WcZdlCOrScGgw2tDNU/hx/nYLx&#10;hQ7lx7wzcyuv5mwP2312qpQavfTbJYhIfXyK/917neZP8zd4fJ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A78MAAADdAAAADwAAAAAAAAAAAAAAAACYAgAAZHJzL2Rv&#10;d25yZXYueG1sUEsFBgAAAAAEAAQA9QAAAIgDAAAAAA==&#10;" fillcolor="#099a53" stroked="f"/>
                        <v:rect id="Rectangle 1175" o:spid="_x0000_s2203" style="position:absolute;left:3461;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Q48YA&#10;AADdAAAADwAAAGRycy9kb3ducmV2LnhtbESPT2vCQBDF7wW/wzKCl6IbPZQ2uoqKQumh0FjvQ3ZM&#10;otnZkN386bfvHAq9zfDevPebzW50teqpDZVnA8tFAoo497biwsD35Tx/BRUissXaMxn4oQC77eRp&#10;g6n1A39Rn8VCSQiHFA2UMTap1iEvyWFY+IZYtJtvHUZZ20LbFgcJd7VeJcmLdlixNJTY0LGk/JF1&#10;zkB3v+rne3EJ2eNcfwyH/jOcsDNmNh33a1CRxvhv/rt+t4K/fBN++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wQ48YAAADdAAAADwAAAAAAAAAAAAAAAACYAgAAZHJz&#10;L2Rvd25yZXYueG1sUEsFBgAAAAAEAAQA9QAAAIsDAAAAAA==&#10;" fillcolor="#099953" stroked="f"/>
                        <v:rect id="Rectangle 1176" o:spid="_x0000_s2204" style="position:absolute;left:3464;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7ksEA&#10;AADdAAAADwAAAGRycy9kb3ducmV2LnhtbERPTWsCMRC9F/ofwhS81exKFV2N0loFoSddDx6HzXQ3&#10;dDMJm6jrvzeC0Ns83ucsVr1txYW6YBwryIcZCOLKacO1gmO5fZ+CCBFZY+uYFNwowGr5+rLAQrsr&#10;7+lyiLVIIRwKVNDE6AspQ9WQxTB0njhxv66zGBPsaqk7vKZw28pRlk2kRcOpoUFP64aqv8PZKvjo&#10;aTQxm4327Fma8vT99TMulRq89Z9zEJH6+C9+unc6zc9nOTy+SS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kO5LBAAAA3QAAAA8AAAAAAAAAAAAAAAAAmAIAAGRycy9kb3du&#10;cmV2LnhtbFBLBQYAAAAABAAEAPUAAACGAwAAAAA=&#10;" fillcolor="#0a9853" stroked="f"/>
                        <v:rect id="Rectangle 1177" o:spid="_x0000_s2205" style="position:absolute;left:3466;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0zL8A&#10;AADdAAAADwAAAGRycy9kb3ducmV2LnhtbERPy6rCMBDdC/5DGOHuNFW4or1GuQiCW18Ld0MztrXN&#10;JCRR698bQXA3h/OcxaozrbiTD7VlBeNRBoK4sLrmUsHxsBnOQISIrLG1TAqeFGC17PcWmGv74B3d&#10;97EUKYRDjgqqGF0uZSgqMhhG1hEn7mK9wZigL6X2+EjhppWTLJtKgzWnhgodrSsqmv3NKGjW1w3V&#10;8uTag89cc53a8+nXKvUz6P7/QETq4lf8cW91mj+eT+D9TTpB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RfTMvwAAAN0AAAAPAAAAAAAAAAAAAAAAAJgCAABkcnMvZG93bnJl&#10;di54bWxQSwUGAAAAAAQABAD1AAAAhAMAAAAA&#10;" fillcolor="#0a9753" stroked="f"/>
                        <v:rect id="Rectangle 1178" o:spid="_x0000_s2206" style="position:absolute;left:3467;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dkMIA&#10;AADdAAAADwAAAGRycy9kb3ducmV2LnhtbERPzYrCMBC+C75DGGFva6riqtUoXUFZkD2s+gBDMzbF&#10;ZlKarO369GZB8DYf3++sNp2txI0aXzpWMBomIIhzp0suFJxPu/c5CB+QNVaOScEfedis+70Vptq1&#10;/EO3YyhEDGGfogITQp1K6XNDFv3Q1cSRu7jGYoiwKaRusI3htpLjJPmQFkuODQZr2hrKr8dfqyAY&#10;LLNdu7/PLtPvQ+UoN5+ZV+pt0GVLEIG68BI/3V86zh8tJvD/TTx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F2QwgAAAN0AAAAPAAAAAAAAAAAAAAAAAJgCAABkcnMvZG93&#10;bnJldi54bWxQSwUGAAAAAAQABAD1AAAAhwMAAAAA&#10;" fillcolor="#0a9653" stroked="f"/>
                        <v:rect id="Rectangle 1179" o:spid="_x0000_s2207" style="position:absolute;left:3470;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vL8UA&#10;AADdAAAADwAAAGRycy9kb3ducmV2LnhtbERPS2vCQBC+C/6HZQQvohuliEldxQctFUFQe+hxzE6T&#10;aHY2ZLea/ntXELzNx/ec6bwxpbhS7QrLCoaDCARxanXBmYLv40d/AsJ5ZI2lZVLwTw7ms3Zriom2&#10;N97T9eAzEULYJagg975KpHRpTgbdwFbEgfu1tUEfYJ1JXeMthJtSjqJoLA0WHBpyrGiVU3o5/BkF&#10;u+IUeVmuj+fx5vSz7TXx53YZK9XtNIt3EJ4a/xI/3V86zB/Gb/D4Jp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S8vxQAAAN0AAAAPAAAAAAAAAAAAAAAAAJgCAABkcnMv&#10;ZG93bnJldi54bWxQSwUGAAAAAAQABAD1AAAAigMAAAAA&#10;" fillcolor="#0b9554" stroked="f"/>
                        <v:rect id="Rectangle 1180" o:spid="_x0000_s2208" style="position:absolute;left:3472;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OSsUA&#10;AADdAAAADwAAAGRycy9kb3ducmV2LnhtbERPS2vCQBC+F/wPywheSt0oVGx0FREsPi6NLeJxyI5J&#10;NDubZrca/fWuUPA2H99zxtPGlOJMtSssK+h1IxDEqdUFZwp+vhdvQxDOI2ssLZOCKzmYTlovY4y1&#10;vXBC563PRAhhF6OC3PsqltKlORl0XVsRB+5ga4M+wDqTusZLCDel7EfRQBosODTkWNE8p/S0/TMK&#10;CrP5/JK/6+a2uunX3X6RHDerRKlOu5mNQHhq/FP8717qML/38Q6Pb8IJ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k5KxQAAAN0AAAAPAAAAAAAAAAAAAAAAAJgCAABkcnMv&#10;ZG93bnJldi54bWxQSwUGAAAAAAQABAD1AAAAigMAAAAA&#10;" fillcolor="#0b9454" stroked="f"/>
                        <v:rect id="Rectangle 1181" o:spid="_x0000_s2209" style="position:absolute;left:3474;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8D8IA&#10;AADdAAAADwAAAGRycy9kb3ducmV2LnhtbERP3WrCMBS+H+wdwhnsbqYKOq2mZQyEguxi1Qc4NMem&#10;Ljnpmli7tzeDwe7Ox/d7duXkrBhpCJ1nBfNZBoK48brjVsHpuH9ZgwgRWaP1TAp+KEBZPD7sMNf+&#10;xp801rEVKYRDjgpMjH0uZWgMOQwz3xMn7uwHhzHBoZV6wFsKd1YusmwlHXacGgz29G6o+aqvToFc&#10;dq/aV99HeXH1x1gdjF3bSannp+ltCyLSFP/Ff+5Kp/nzzQp+v0kn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LwPwgAAAN0AAAAPAAAAAAAAAAAAAAAAAJgCAABkcnMvZG93&#10;bnJldi54bWxQSwUGAAAAAAQABAD1AAAAhwMAAAAA&#10;" fillcolor="#0b9354" stroked="f"/>
                        <v:rect id="Rectangle 1182" o:spid="_x0000_s2210" style="position:absolute;left:3477;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gIcQA&#10;AADdAAAADwAAAGRycy9kb3ducmV2LnhtbERPS2vCQBC+F/oflhG81d1Y8ZG6SmsptseoSI5DdpoE&#10;s7Mxu2r8991Cobf5+J6zXPe2EVfqfO1YQzJSIIgLZ2ouNRz2H09zED4gG2wck4Y7eVivHh+WmBp3&#10;44yuu1CKGMI+RQ1VCG0qpS8qsuhHriWO3LfrLIYIu1KaDm8x3DZyrNRUWqw5NlTY0qai4rS7WA32&#10;TdF5mufJdqPy43NWTt6zr4nWw0H/+gIiUB/+xX/uTxPnJ4sZ/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8ICHEAAAA3QAAAA8AAAAAAAAAAAAAAAAAmAIAAGRycy9k&#10;b3ducmV2LnhtbFBLBQYAAAAABAAEAPUAAACJAwAAAAA=&#10;" fillcolor="#0c9254" stroked="f"/>
                        <v:rect id="Rectangle 1183" o:spid="_x0000_s2211" style="position:absolute;left:3478;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smcQA&#10;AADdAAAADwAAAGRycy9kb3ducmV2LnhtbESPQWvDMAyF74P9B6NBb6vTwcqW1i2lMNhp0HT0LGIt&#10;Do3l1HaarL++Ogx2k3hP731abyffqSvF1AY2sJgXoIjrYFtuDHwfP57fQKWMbLELTAZ+KcF28/iw&#10;xtKGkQ90rXKjJIRTiQZczn2pdaodeUzz0BOL9hOixyxrbLSNOEq47/RLUSy1x5alwWFPe0f1uRq8&#10;gTqGfTX61g3L1+F4c/o0fV28MbOnabcClWnK/+a/608r+It3wZVvZAS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SbJnEAAAA3QAAAA8AAAAAAAAAAAAAAAAAmAIAAGRycy9k&#10;b3ducmV2LnhtbFBLBQYAAAAABAAEAPUAAACJAwAAAAA=&#10;" fillcolor="#0c9154" stroked="f"/>
                        <v:rect id="Rectangle 1184" o:spid="_x0000_s2212" style="position:absolute;left:3480;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G8MA&#10;AADdAAAADwAAAGRycy9kb3ducmV2LnhtbERPS2vCQBC+C/0PyxS86cYiUqOr2FJByMH6vk6zYxLM&#10;zqbZNcZ/7wqF3ubje8503ppSNFS7wrKCQT8CQZxaXXCmYL9b9t5BOI+ssbRMCu7kYD576Uwx1vbG&#10;G2q2PhMhhF2MCnLvq1hKl+Zk0PVtRRy4s60N+gDrTOoabyHclPItikbSYMGhIceKPnNKL9urUfB1&#10;OiwS95sMz+bj6F2z/rl8l4lS3dd2MQHhqfX/4j/3Sof5g/EY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T/G8MAAADdAAAADwAAAAAAAAAAAAAAAACYAgAAZHJzL2Rv&#10;d25yZXYueG1sUEsFBgAAAAAEAAQA9QAAAIgDAAAAAA==&#10;" fillcolor="#0c9054" stroked="f"/>
                        <v:rect id="Rectangle 1185" o:spid="_x0000_s2213" style="position:absolute;left:3482;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WMUA&#10;AADdAAAADwAAAGRycy9kb3ducmV2LnhtbESPT2vCQBDF74LfYRnBi9SNHkpJXaUV/x0EqYpeh+yY&#10;BLOzYXdN4rfvCoXeZnjv/ebNbNGZSjTkfGlZwWScgCDOrC45V3A+rd8+QPiArLGyTAqe5GEx7/dm&#10;mGrb8g81x5CLCGGfooIihDqV0mcFGfRjWxNH7WadwRBXl0vtsI1wU8lpkrxLgyXHCwXWtCwoux8f&#10;RkFzOFxauu6dx+/Nna5yO6pWW6WGg+7rE0SgLvyb/9I7HetHJLy+iSP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5lYxQAAAN0AAAAPAAAAAAAAAAAAAAAAAJgCAABkcnMv&#10;ZG93bnJldi54bWxQSwUGAAAAAAQABAD1AAAAigMAAAAA&#10;" fillcolor="#0d9054" stroked="f"/>
                        <v:rect id="Rectangle 1186" o:spid="_x0000_s2214" style="position:absolute;left:3483;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m28MA&#10;AADdAAAADwAAAGRycy9kb3ducmV2LnhtbERPTUsDMRC9C/0PYQRvNmkPUtemRbYq3myrIt5mN+Nu&#10;cDOzbGK7/ntTEHqbx/uc5XoMnTrQEL2whdnUgCKuxXluLLy9Pl4vQMWE7LATJgu/FGG9mlwssXBy&#10;5B0d9qlROYRjgRbalPpC61i3FDBOpSfO3JcMAVOGQ6PdgMccHjo9N+ZGB/ScG1rsqWyp/t7/BAuf&#10;H6WY9/Jl+1Tder+Vh2qzkMraq8vx/g5UojGdxf/uZ5fnz80MTt/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m28MAAADdAAAADwAAAAAAAAAAAAAAAACYAgAAZHJzL2Rv&#10;d25yZXYueG1sUEsFBgAAAAAEAAQA9QAAAIgDAAAAAA==&#10;" fillcolor="#0d8f55" stroked="f"/>
                        <v:rect id="Rectangle 1187" o:spid="_x0000_s2215" style="position:absolute;left:3485;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7qsQA&#10;AADdAAAADwAAAGRycy9kb3ducmV2LnhtbERPS4vCMBC+L/gfwgheFk3tQZZqFFGElV0EH4jHoRmb&#10;ajMpTbZ2//1GWPA2H99zZovOVqKlxpeOFYxHCQji3OmSCwWn42b4AcIHZI2VY1LwSx4W897bDDPt&#10;Hryn9hAKEUPYZ6jAhFBnUvrckEU/cjVx5K6usRgibAqpG3zEcFvJNEkm0mLJscFgTStD+f3wYxV8&#10;f903Z3PbX26rdDxpT9v3el3tlBr0u+UURKAuvMT/7k8d56dJCs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Gu6rEAAAA3QAAAA8AAAAAAAAAAAAAAAAAmAIAAGRycy9k&#10;b3ducmV2LnhtbFBLBQYAAAAABAAEAPUAAACJAwAAAAA=&#10;" fillcolor="#0e8e55" stroked="f"/>
                        <v:rect id="Rectangle 1188" o:spid="_x0000_s2216" style="position:absolute;left:3486;top:2559;width: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DKcYA&#10;AADdAAAADwAAAGRycy9kb3ducmV2LnhtbERPS2vCQBC+F/wPyxS8iG5UWiW6ihR81OLB18HbkJ0m&#10;wexsml1N+u/dgtDbfHzPmc4bU4g7VS63rKDfi0AQJ1bnnCo4HZfdMQjnkTUWlknBLzmYz1ovU4y1&#10;rXlP94NPRQhhF6OCzPsyltIlGRl0PVsSB+7bVgZ9gFUqdYV1CDeFHETRuzSYc2jIsKSPjJLr4WYU&#10;pJ/18rrb9ter0eXnS74Nb+fOmpRqvzaLCQhPjf8XP90bHeYPoiH8fRNO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qDKcYAAADdAAAADwAAAAAAAAAAAAAAAACYAgAAZHJz&#10;L2Rvd25yZXYueG1sUEsFBgAAAAAEAAQA9QAAAIsDAAAAAA==&#10;" fillcolor="#0e8d55" stroked="f"/>
                        <v:rect id="Rectangle 1189" o:spid="_x0000_s2217" style="position:absolute;left:3490;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g58IA&#10;AADdAAAADwAAAGRycy9kb3ducmV2LnhtbERPzWrCQBC+F3yHZYTe6iapLSHNKkGxiKeqfYAhO03S&#10;ZmdDdk3St3cFwdt8fL+TryfTioF611hWEC8iEMSl1Q1XCr7Pu5cUhPPIGlvLpOCfHKxXs6ccM21H&#10;PtJw8pUIIewyVFB732VSurImg25hO+LA/djeoA+wr6TucQzhppVJFL1Lgw2Hhho72tRU/p0uRsHr&#10;Pj2UW0p/mzMVXyNXn3HxZpR6nk/FBwhPk3+I7+69DvOTaAm3b8IJ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mDnwgAAAN0AAAAPAAAAAAAAAAAAAAAAAJgCAABkcnMvZG93&#10;bnJldi54bWxQSwUGAAAAAAQABAD1AAAAhwMAAAAA&#10;" fillcolor="#0f8c55" stroked="f"/>
                        <v:rect id="Rectangle 1190" o:spid="_x0000_s2218" style="position:absolute;left:3491;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7YsMA&#10;AADdAAAADwAAAGRycy9kb3ducmV2LnhtbERP24rCMBB9X/Afwgi+ramWFbcaxQvKLvii7gcMzdgW&#10;m0lpoo1+/WZhwbc5nOvMl8HU4k6tqywrGA0TEMS51RUXCn7Ou/cpCOeRNdaWScGDHCwXvbc5Ztp2&#10;fKT7yRcihrDLUEHpfZNJ6fKSDLqhbYgjd7GtQR9hW0jdYhfDTS3HSTKRBiuODSU2tCkpv55uRkH3&#10;uX9MU7/aHZ/p5PC9CSHdmrVSg35YzUB4Cv4l/nd/6Th/nHz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37YsMAAADdAAAADwAAAAAAAAAAAAAAAACYAgAAZHJzL2Rv&#10;d25yZXYueG1sUEsFBgAAAAAEAAQA9QAAAIgDAAAAAA==&#10;" fillcolor="#0f8b55" stroked="f"/>
                        <v:rect id="Rectangle 1191" o:spid="_x0000_s2219" style="position:absolute;left:3494;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5o8AA&#10;AADdAAAADwAAAGRycy9kb3ducmV2LnhtbERPTYvCMBC9C/6HMII3TfUgbjUtKiwonuzu3odmbIvN&#10;pCTZWv31RljY2zze52zzwbSiJ+cbywoW8wQEcWl1w5WC76/P2RqED8gaW8uk4EEe8mw82mKq7Z0v&#10;1BehEjGEfYoK6hC6VEpf1mTQz21HHLmrdQZDhK6S2uE9hptWLpNkJQ02HBtq7OhQU3krfo0CpOeJ&#10;fvYfj/bJ59IGty+K80Wp6WTYbUAEGsK/+M991HH+MlnB+5t4gs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o5o8AAAADdAAAADwAAAAAAAAAAAAAAAACYAgAAZHJzL2Rvd25y&#10;ZXYueG1sUEsFBgAAAAAEAAQA9QAAAIUDAAAAAA==&#10;" fillcolor="#0f8a55" stroked="f"/>
                        <v:rect id="Rectangle 1192" o:spid="_x0000_s2220" style="position:absolute;left:3496;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HPcMA&#10;AADdAAAADwAAAGRycy9kb3ducmV2LnhtbERPTWsCMRC9C/6HMAUvUrOKa8vWKFIoiKe6LT1PN2N2&#10;cTNZk6jrvzcFobd5vM9Zrnvbigv50DhWMJ1kIIgrpxs2Cr6/Pp5fQYSIrLF1TApuFGC9Gg6WWGh3&#10;5T1dymhECuFQoII6xq6QMlQ1WQwT1xEn7uC8xZigN1J7vKZw28pZli2kxYZTQ40dvddUHcuzVVCe&#10;NudPc5j/duPcm12eL/Kf40mp0VO/eQMRqY//4od7q9P8WfYCf9+k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WHPcMAAADdAAAADwAAAAAAAAAAAAAAAACYAgAAZHJzL2Rv&#10;d25yZXYueG1sUEsFBgAAAAAEAAQA9QAAAIgDAAAAAA==&#10;" fillcolor="#108a55" stroked="f"/>
                        <v:rect id="Rectangle 1193" o:spid="_x0000_s2221" style="position:absolute;left:3498;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hjcUA&#10;AADdAAAADwAAAGRycy9kb3ducmV2LnhtbESPQW/CMAyF75P2HyIjcRspPcDUERBCnbQDO8D4AVbj&#10;td0ap0tSWv49PkziZus9v/d5s5tcp64UYuvZwHKRgSKuvG25NnD5en95BRUTssXOMxm4UYTd9vlp&#10;g4X1I5/oek61khCOBRpoUuoLrWPVkMO48D2xaN8+OEyyhlrbgKOEu07nWbbSDluWhgZ7OjRU/Z4H&#10;Z2DY/9TleDmuPsv1YVrnPgx/ZTBmPpv2b6ASTelh/r/+sIKfZ4Ir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aGNxQAAAN0AAAAPAAAAAAAAAAAAAAAAAJgCAABkcnMv&#10;ZG93bnJldi54bWxQSwUGAAAAAAQABAD1AAAAigMAAAAA&#10;" fillcolor="#108955" stroked="f"/>
                        <v:rect id="Rectangle 1194" o:spid="_x0000_s2222" style="position:absolute;left:3499;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yZcEA&#10;AADdAAAADwAAAGRycy9kb3ducmV2LnhtbERPyWrDMBC9B/oPYgq9JXJDltaxHIrbgK+18wGDNbFN&#10;rZFryUv/PioUepvHWyc5L6YTEw2utazgeROBIK6sbrlWcC0v6xcQziNr7CyTgh9ycE4fVgnG2s78&#10;SVPhaxFC2MWooPG+j6V0VUMG3cb2xIG72cGgD3CopR5wDuGmk9soOkiDLYeGBnvKGqq+itEoyOk6&#10;vxdjtt/Zj9zsyuNhT/23Uk+Py9sJhKfF/4v/3LkO87fRK/x+E06Q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QsmXBAAAA3QAAAA8AAAAAAAAAAAAAAAAAmAIAAGRycy9kb3du&#10;cmV2LnhtbFBLBQYAAAAABAAEAPUAAACGAwAAAAA=&#10;" fillcolor="#108855" stroked="f"/>
                        <v:rect id="Rectangle 1195" o:spid="_x0000_s2223" style="position:absolute;left:3502;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kcUA&#10;AADdAAAADwAAAGRycy9kb3ducmV2LnhtbESPQW/CMAyF75P2HyJP2m2koAmxQkBoFdNOSIPt7jWm&#10;7Uicqgml8OvnAxI3W+/5vc+L1eCd6qmLTWAD41EGirgMtuHKwPd+8zIDFROyRReYDFwowmr5+LDA&#10;3IYzf1G/S5WSEI45GqhTanOtY1mTxzgKLbFoh9B5TLJ2lbYdniXcOz3Jsqn22LA01NjSe03lcXfy&#10;Bq5Fn9Zvxc/ftvg9frzOyBXN4Ix5fhrWc1CJhnQ3364/reBPxs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DGRxQAAAN0AAAAPAAAAAAAAAAAAAAAAAJgCAABkcnMv&#10;ZG93bnJldi54bWxQSwUGAAAAAAQABAD1AAAAigMAAAAA&#10;" fillcolor="#118756" stroked="f"/>
                        <v:rect id="Rectangle 1196" o:spid="_x0000_s2224" style="position:absolute;left:3504;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OoMEA&#10;AADdAAAADwAAAGRycy9kb3ducmV2LnhtbERPy6rCMBDdC/5DmAvuNK2C1l6jqCC46cLH4i6HZm5b&#10;bCalidr+vREEd3M4z1ltOlOLB7WusqwgnkQgiHOrKy4UXC+HcQLCeWSNtWVS0JODzXo4WGGq7ZNP&#10;9Dj7QoQQdikqKL1vUildXpJBN7ENceD+bWvQB9gWUrf4DOGmltMomkuDFYeGEhval5TfznejwCU9&#10;L3Db/+2WzS07VZgtZ1Gm1Oin2/6C8NT5r/jjPuowfxrH8P4mnC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dzqDBAAAA3QAAAA8AAAAAAAAAAAAAAAAAmAIAAGRycy9kb3du&#10;cmV2LnhtbFBLBQYAAAAABAAEAPUAAACGAwAAAAA=&#10;" fillcolor="#118656" stroked="f"/>
                        <v:rect id="Rectangle 1197" o:spid="_x0000_s2225" style="position:absolute;left:3505;top:2559;width: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F8sIA&#10;AADdAAAADwAAAGRycy9kb3ducmV2LnhtbERPyWrDMBC9F/IPYgK91bJdaBMnSgiFQK5NS3IdrPGS&#10;WCMjqbbrr68Khd7m8dbZ7ifTiYGcby0ryJIUBHFpdcu1gs+P49MKhA/IGjvLpOCbPOx3i4ctFtqO&#10;/E7DOdQihrAvUEETQl9I6cuGDPrE9sSRq6wzGCJ0tdQOxxhuOpmn6Ys02HJsaLCnt4bK+/nLKHi9&#10;rdPZ9c823OZq8NM18xebKfW4nA4bEIGm8C/+c590nJ9n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QXywgAAAN0AAAAPAAAAAAAAAAAAAAAAAJgCAABkcnMvZG93&#10;bnJldi54bWxQSwUGAAAAAAQABAD1AAAAhwMAAAAA&#10;" fillcolor="#118556" stroked="f"/>
                        <v:rect id="Rectangle 1198" o:spid="_x0000_s2226" style="position:absolute;left:3509;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tYMIA&#10;AADdAAAADwAAAGRycy9kb3ducmV2LnhtbERPTWsCMRC9F/ofwhS81axuKbo1ilgsPUldhV6HzbhZ&#10;3EzWTarpvzeC4G0e73Nmi2hbcabeN44VjIYZCOLK6YZrBfvd+nUCwgdkja1jUvBPHhbz56cZFtpd&#10;eEvnMtQihbAvUIEJoSuk9JUhi37oOuLEHVxvMSTY11L3eEnhtpXjLHuXFhtODQY7WhmqjuWfVfD7&#10;Y6exzjel4dMhTo5v9jNffSk1eInLDxCBYniI7+5vneaPRzncvk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K1gwgAAAN0AAAAPAAAAAAAAAAAAAAAAAJgCAABkcnMvZG93&#10;bnJldi54bWxQSwUGAAAAAAQABAD1AAAAhwMAAAAA&#10;" fillcolor="#128456" stroked="f"/>
                        <v:shape id="Picture 1199" o:spid="_x0000_s2227" type="#_x0000_t75" style="position:absolute;left:3322;top:2304;width:231;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ANXTCAAAA3QAAAA8AAABkcnMvZG93bnJldi54bWxET9uKwjAQfRf8hzCCL6Kpl1XpGkWFFd92&#10;t/oBQzPbFptJbWLt/r0RBN/mcK6z2rSmFA3VrrCsYDyKQBCnVhecKTifvoZLEM4jaywtk4J/crBZ&#10;dzsrjLW98y81ic9ECGEXo4Lc+yqW0qU5GXQjWxEH7s/WBn2AdSZ1jfcQbko5iaK5NFhwaMixon1O&#10;6SW5GQXoM/19mO5+9m4wWFTT3bVJP65K9Xvt9hOEp9a/xS/3UYf5k/EMnt+EE+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gDV0wgAAAN0AAAAPAAAAAAAAAAAAAAAAAJ8C&#10;AABkcnMvZG93bnJldi54bWxQSwUGAAAAAAQABAD3AAAAjgMAAAAA&#10;">
                          <v:imagedata r:id="rId121" o:title=""/>
                        </v:shape>
                        <v:shape id="Picture 1200" o:spid="_x0000_s2228" type="#_x0000_t75" style="position:absolute;left:3322;top:2304;width:231;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xG3BAAAA3QAAAA8AAABkcnMvZG93bnJldi54bWxET0uLwjAQvgv7H8IseNNUZetSjSLqgjfx&#10;sfchGdtiM6lN1K6/fiMI3ubje8503tpK3KjxpWMFg34Cglg7U3Ku4Hj46X2D8AHZYOWYFPyRh/ns&#10;ozPFzLg77+i2D7mIIewzVFCEUGdSel2QRd93NXHkTq6xGCJscmkavMdwW8lhkqTSYsmxocCalgXp&#10;8/5qFTwCpmOTXk6rartaj44Lnf/WWqnuZ7uYgAjUhrf45d6YOH84+ILnN/EEO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8xG3BAAAA3QAAAA8AAAAAAAAAAAAAAAAAnwIA&#10;AGRycy9kb3ducmV2LnhtbFBLBQYAAAAABAAEAPcAAACNAwAAAAA=&#10;">
                          <v:imagedata r:id="rId122" o:title=""/>
                        </v:shape>
                        <v:shape id="Freeform 1201" o:spid="_x0000_s2229" style="position:absolute;left:3397;top:2551;width:120;height:34;visibility:visible;mso-wrap-style:square;v-text-anchor:top" coordsize="1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oMMQA&#10;AADdAAAADwAAAGRycy9kb3ducmV2LnhtbERPTWvCQBC9F/wPywheim6MJUh0FbEIPXjR9mBuQ3ZM&#10;gtnZJbs1aX99VxB6m8f7nPV2MK24U+cbywrmswQEcWl1w5WCr8/DdAnCB2SNrWVS8EMetpvRyxpz&#10;bXs+0f0cKhFD2OeooA7B5VL6siaDfmYdceSutjMYIuwqqTvsY7hpZZokmTTYcGyo0dG+pvJ2/jYK&#10;3KvL3peXKv31ReH7/XHxdipYqcl42K1ABBrCv/jp/tBxfjrP4PFNP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6DDEAAAA3QAAAA8AAAAAAAAAAAAAAAAAmAIAAGRycy9k&#10;b3ducmV2LnhtbFBLBQYAAAAABAAEAPUAAACJAwAAAAA=&#10;" path="m120,10l108,21,96,28,80,32,64,34,46,32,29,24,13,15,,e" filled="f" strokecolor="#d75139" strokeweight="22e-5mm">
                          <v:path arrowok="t" o:connecttype="custom" o:connectlocs="120,10;108,21;96,28;80,32;64,34;46,32;29,24;13,15;0,0" o:connectangles="0,0,0,0,0,0,0,0,0"/>
                        </v:shape>
                        <v:shape id="Picture 1202" o:spid="_x0000_s2230" type="#_x0000_t75" style="position:absolute;left:3525;top:3069;width:93;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F1nDEAAAA3QAAAA8AAABkcnMvZG93bnJldi54bWxET01rAjEQvRf8D2EEbzWrgrVbo4ha8CLF&#10;VVq8DZtxs7qZLJtU139vCgVv83ifM523thJXanzpWMGgn4Agzp0uuVBw2H++TkD4gKyxckwK7uRh&#10;Puu8TDHV7sY7umahEDGEfYoKTAh1KqXPDVn0fVcTR+7kGoshwqaQusFbDLeVHCbJWFosOTYYrGlp&#10;KL9kv1bBdzi+y/PXYvWzPh62kyx31chslOp128UHiEBteIr/3Rsd5w8Hb/D3TTxB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F1nDEAAAA3QAAAA8AAAAAAAAAAAAAAAAA&#10;nwIAAGRycy9kb3ducmV2LnhtbFBLBQYAAAAABAAEAPcAAACQAwAAAAA=&#10;">
                          <v:imagedata r:id="rId123" o:title=""/>
                        </v:shape>
                        <v:rect id="Rectangle 1203" o:spid="_x0000_s2231" style="position:absolute;left:3529;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76cYA&#10;AADdAAAADwAAAGRycy9kb3ducmV2LnhtbESPT0vDQBDF70K/wzIFL2I36UFs2m0RQRAP1f7xPmSn&#10;STA7G7OTNvbTOwfB2wzvzXu/WW3G0Joz9amJ7CCfZWCIy+gbrhwcDy/3j2CSIHtsI5ODH0qwWU9u&#10;Vlj4eOEdnfdSGQ3hVKCDWqQrrE1lTQHTLHbEqp1iH1B07Svre7xoeGjtPMsebMCGtaHGjp5rKr/2&#10;Q3AQ5HshzUd5fb9u889h93Y3bnFw7nY6Pi3BCI3yb/67fvWKP88VV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T76cYAAADdAAAADwAAAAAAAAAAAAAAAACYAgAAZHJz&#10;L2Rvd25yZXYueG1sUEsFBgAAAAAEAAQA9QAAAIsDAAAAAA==&#10;" fillcolor="#00b050" stroked="f"/>
                        <v:rect id="Rectangle 1204" o:spid="_x0000_s2232" style="position:absolute;left:3531;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EKcQA&#10;AADdAAAADwAAAGRycy9kb3ducmV2LnhtbERPTUvDQBC9C/0PyxS8SLtpCaGN3RZpETx4sdr7kJ1m&#10;Y7OzMTs20V/vCoK3ebzP2exG36or9bEJbGAxz0ARV8E2XBt4e32crUBFQbbYBiYDXxRht53cbLC0&#10;YeAXuh6lVimEY4kGnEhXah0rRx7jPHTEiTuH3qMk2Nfa9jikcN/qZZYV2mPDqcFhR3tH1eX46Q0c&#10;XJYfvnMp7uT9tB/yy/PwUayMuZ2OD/eghEb5F/+5n2yav1ys4febdIL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hCnEAAAA3QAAAA8AAAAAAAAAAAAAAAAAmAIAAGRycy9k&#10;b3ducmV2LnhtbFBLBQYAAAAABAAEAPUAAACJAwAAAAA=&#10;" fillcolor="#58fe86" stroked="f"/>
                        <v:rect id="Rectangle 1205" o:spid="_x0000_s2233" style="position:absolute;left:3533;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ghMcA&#10;AADdAAAADwAAAGRycy9kb3ducmV2LnhtbESPQWvCQBCF7wX/wzJCb3VjkFJSVymKYD0UGsXibciO&#10;SWx2NmbXmP77zqHQ2wzvzXvfzJeDa1RPXag9G5hOElDEhbc1lwYO+83TC6gQkS02nsnADwVYLkYP&#10;c8ysv/Mn9XkslYRwyNBAFWObaR2KihyGiW+JRTv7zmGUtSu17fAu4a7RaZI8a4c1S0OFLa0qKr7z&#10;mzNw9Hy9XfR6817kp9Nu1l+/PmY7Yx7Hw9srqEhD/Df/XW+t4Kep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HoITHAAAA3QAAAA8AAAAAAAAAAAAAAAAAmAIAAGRy&#10;cy9kb3ducmV2LnhtbFBLBQYAAAAABAAEAPUAAACMAwAAAAA=&#10;" fillcolor="#56fd86" stroked="f"/>
                        <v:rect id="Rectangle 1206" o:spid="_x0000_s2234" style="position:absolute;left:3534;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68cAA&#10;AADdAAAADwAAAGRycy9kb3ducmV2LnhtbERPTUvDQBC9C/0PyxS82U0jSIjdFhEK1puxeB53xyR0&#10;dzZktkn8964geJvH+5zdYQleTTRKH9nAdlOAIrbR9dwaOL8f7ypQkpAd+shk4JsEDvvVzQ5rF2d+&#10;o6lJrcohLDUa6FIaaq3FdhRQNnEgztxXHAOmDMdWuxHnHB68LoviQQfsOTd0ONBzR/bSXIOBe2vF&#10;T6ePS9Wc5XU++epTtDXmdr08PYJKtKR/8Z/7xeX5ZbmF32/yCX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H68cAAAADdAAAADwAAAAAAAAAAAAAAAACYAgAAZHJzL2Rvd25y&#10;ZXYueG1sUEsFBgAAAAAEAAQA9QAAAIUDAAAAAA==&#10;" fillcolor="#55fb85" stroked="f"/>
                        <v:rect id="Rectangle 1207" o:spid="_x0000_s2235" style="position:absolute;left:3536;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ek8IA&#10;AADdAAAADwAAAGRycy9kb3ducmV2LnhtbERP22oCMRB9F/oPYQp902xTkLIapS0UpAjS1Q8YNtPd&#10;xc0kJKlGv94Ihb7N4Vxnuc52FCcKcXCs4XlWgSBunRm403DYf05fQcSEbHB0TBouFGG9epgssTbu&#10;zN90alInSgjHGjX0Kflaytj2ZDHOnCcu3I8LFlOBoZMm4LmE21GqqppLiwOXhh49ffTUHptfq6G5&#10;zkPeeb/ffr2PfHk5qnzdWK2fHvPbAkSinP7Ff+6NKfOVUnD/ppw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56TwgAAAN0AAAAPAAAAAAAAAAAAAAAAAJgCAABkcnMvZG93&#10;bnJldi54bWxQSwUGAAAAAAQABAD1AAAAhwMAAAAA&#10;" fillcolor="#53fa84" stroked="f"/>
                        <v:rect id="Rectangle 1208" o:spid="_x0000_s2236" style="position:absolute;left:3537;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mzsAA&#10;AADdAAAADwAAAGRycy9kb3ducmV2LnhtbERPS4vCMBC+L+x/CCPsbZtaUaRrLLIgevWBsLehGdtq&#10;MylNrNl/bwTB23x8z1kUwbRioN41lhWMkxQEcWl1w5WC42H9PQfhPLLG1jIp+CcHxfLzY4G5tnfe&#10;0bD3lYgh7HJUUHvf5VK6siaDLrEdceTOtjfoI+wrqXu8x3DTyixNZ9Jgw7Ghxo5+ayqv+5tRQJNp&#10;8N2M8XKap+5wDJu/rdwo9TUKqx8QnoJ/i1/urY7zs2wCz2/iC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nmzsAAAADdAAAADwAAAAAAAAAAAAAAAACYAgAAZHJzL2Rvd25y&#10;ZXYueG1sUEsFBgAAAAAEAAQA9QAAAIUDAAAAAA==&#10;" fillcolor="#52f983" stroked="f"/>
                        <v:rect id="Rectangle 1209" o:spid="_x0000_s2237" style="position:absolute;left:3539;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G4cQA&#10;AADdAAAADwAAAGRycy9kb3ducmV2LnhtbERPTWvCQBC9F/wPywheSt0kSCipqxRFUKQHtRS9Ddlp&#10;Epqdjburxn/fLRS8zeN9znTem1ZcyfnGsoJ0nIAgLq1uuFLweVi9vILwAVlja5kU3MnDfDZ4mmKh&#10;7Y13dN2HSsQQ9gUqqEPoCil9WZNBP7YdceS+rTMYInSV1A5vMdy0MkuSXBpsODbU2NGipvJnfzEK&#10;Nu6Ztsv1ZZefc/Kbj9Qc09OXUqNh//4GIlAfHuJ/91rH+Vk2gb9v4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xuHEAAAA3QAAAA8AAAAAAAAAAAAAAAAAmAIAAGRycy9k&#10;b3ducmV2LnhtbFBLBQYAAAAABAAEAPUAAACJAwAAAAA=&#10;" fillcolor="#50f782" stroked="f"/>
                        <v:rect id="Rectangle 1210" o:spid="_x0000_s2238" style="position:absolute;left:3540;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lcMA&#10;AADdAAAADwAAAGRycy9kb3ducmV2LnhtbERPS2sCMRC+F/ofwhR6EU26pUW3RhFLoVcfFLyNm2l2&#10;cTNZktRd/30jCN7m43vOfDm4VpwpxMazhpeJAkFcedOw1bDffY2nIGJCNth6Jg0XirBcPD7MsTS+&#10;5w2dt8mKHMKxRA11Sl0pZaxqchgnviPO3K8PDlOGwUoTsM/hrpWFUu/SYcO5ocaO1jVVp+2f03Ca&#10;7Y4jq1ajV9f/fNrL+sgHFbR+fhpWHyASDekuvrm/TZ5fFG9w/Sa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klcMAAADdAAAADwAAAAAAAAAAAAAAAACYAgAAZHJzL2Rv&#10;d25yZXYueG1sUEsFBgAAAAAEAAQA9QAAAIgDAAAAAA==&#10;" fillcolor="#4ff681" stroked="f"/>
                      </v:group>
                      <v:group id="Group 1211" o:spid="_x0000_s2239" style="position:absolute;left:14890;top:14192;width:8147;height:8509" coordorigin="2345,2233" coordsize="1283,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rect id="Rectangle 1212" o:spid="_x0000_s2240" style="position:absolute;left:3542;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Wu8MA&#10;AADdAAAADwAAAGRycy9kb3ducmV2LnhtbERPTWvCQBC9C/0PyxR6001yUEldpY0KCoI07cXbkB2T&#10;YHY2ZLdJ/PeuUOhtHu9zVpvRNKKnztWWFcSzCARxYXXNpYKf7/10CcJ5ZI2NZVJwJweb9ctkham2&#10;A39Rn/tShBB2KSqovG9TKV1RkUE3sy1x4K62M+gD7EqpOxxCuGlkEkVzabDm0FBhS1lFxS3/NQpq&#10;fTrSJb70n+ch28b+kM33u1ypt9fx4x2Ep9H/i//cBx3mJ8kCnt+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7Wu8MAAADdAAAADwAAAAAAAAAAAAAAAACYAgAAZHJzL2Rv&#10;d25yZXYueG1sUEsFBgAAAAAEAAQA9QAAAIgDAAAAAA==&#10;" fillcolor="#4ef580" stroked="f"/>
                        <v:rect id="Rectangle 1213" o:spid="_x0000_s2241" style="position:absolute;left:3544;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MhccA&#10;AADdAAAADwAAAGRycy9kb3ducmV2LnhtbESPQWvCQBCF7wX/wzJCb3XTgMVGV6mCKFIK2lLwNmTH&#10;bDQ7G7Jbjf++cyj0NsN78943s0XvG3WlLtaBDTyPMlDEZbA1Vwa+PtdPE1AxIVtsApOBO0VYzAcP&#10;MyxsuPGerodUKQnhWKABl1JbaB1LRx7jKLTEop1C5zHJ2lXadniTcN/oPMtetMeapcFhSytH5eXw&#10;4w28f0/OO7f8OIfXU7zcU37Uy83YmMdh/zYFlahP/+a/660V/DwXXP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TIXHAAAA3QAAAA8AAAAAAAAAAAAAAAAAmAIAAGRy&#10;cy9kb3ducmV2LnhtbFBLBQYAAAAABAAEAPUAAACMAwAAAAA=&#10;" fillcolor="#4cf37f" stroked="f"/>
                        <v:rect id="Rectangle 1214" o:spid="_x0000_s2242" style="position:absolute;left:3545;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jj8IA&#10;AADdAAAADwAAAGRycy9kb3ducmV2LnhtbERPTU8CMRC9m/gfmjHhJq1LMLJSiCFIOCoq58l23F1o&#10;p5u2Lsu/tyQk3Oblfc58OTgregqx9azhaaxAEFfetFxr+P56f3wBEROyQeuZNJwpwnJxfzfH0vgT&#10;f1K/S7XIIRxL1NCk1JVSxqohh3HsO+LM/frgMGUYamkCnnK4s7JQ6lk6bDk3NNjRqqHquPtzGuzP&#10;dq/spu8+qjCcJ3w4Tg9qrfXoYXh7BZFoSDfx1b01eX5RzODyTT5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SOPwgAAAN0AAAAPAAAAAAAAAAAAAAAAAJgCAABkcnMvZG93&#10;bnJldi54bWxQSwUGAAAAAAQABAD1AAAAhwMAAAAA&#10;" fillcolor="#4bf27e" stroked="f"/>
                        <v:rect id="Rectangle 1215" o:spid="_x0000_s2243" style="position:absolute;left:3547;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6+sQA&#10;AADdAAAADwAAAGRycy9kb3ducmV2LnhtbESPQWvCQBCF74L/YZlCb7qpLUWiGxFpaU+FRr0P2TEJ&#10;yc4u2VVjf33nIHib4b1575v1ZnS9utAQW88GXuYZKOLK25ZrA4f952wJKiZki71nMnCjCJtiOllj&#10;bv2Vf+lSplpJCMccDTQphVzrWDXkMM59IBbt5AeHSdah1nbAq4S7Xi+y7F07bFkaGgy0a6jqyrMz&#10;EOPH8bx9Cye6hfHnz34dymXbGfP8NG5XoBKN6WG+X39bwV+8Cr98IyPo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0+vrEAAAA3QAAAA8AAAAAAAAAAAAAAAAAmAIAAGRycy9k&#10;b3ducmV2LnhtbFBLBQYAAAAABAAEAPUAAACJAwAAAAA=&#10;" fillcolor="#49f17e" stroked="f"/>
                        <v:rect id="Rectangle 1216" o:spid="_x0000_s2244" style="position:absolute;left:3548;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cBMQA&#10;AADdAAAADwAAAGRycy9kb3ducmV2LnhtbERPyWrDMBC9F/IPYgK91VJcujmRTZcUAiGUuu19Yk1s&#10;E2tkLNVx/z4qFHqbx1tnVUy2EyMNvnWsYZEoEMSVMy3XGj4/Xq/uQfiAbLBzTBp+yEORzy5WmBl3&#10;4ncay1CLGMI+Qw1NCH0mpa8asugT1xNH7uAGiyHCoZZmwFMMt51MlbqVFluODQ329NxQdSy/rYZ1&#10;vR3VQ/U1Pt3saH33kpbqbd9qfTmfHpcgAk3hX/zn3pg4P71ewO838QSZ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XATEAAAA3QAAAA8AAAAAAAAAAAAAAAAAmAIAAGRycy9k&#10;b3ducmV2LnhtbFBLBQYAAAAABAAEAPUAAACJAwAAAAA=&#10;" fillcolor="#48f07d" stroked="f"/>
                        <v:rect id="Rectangle 1217" o:spid="_x0000_s2245" style="position:absolute;left:3550;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icMA&#10;AADdAAAADwAAAGRycy9kb3ducmV2LnhtbERP22oCMRB9L/QfwhT6pllXENmalVJbqIqC237AsJm9&#10;uZksSarr35tCoW9zONdZrUfTiws531pWMJsmIIhLq1uuFXx/fUyWIHxA1thbJgU38rDOHx9WmGl7&#10;5RNdilCLGMI+QwVNCEMmpS8bMuindiCOXGWdwRChq6V2eI3hppdpkiykwZZjQ4MDvTVUnosfo2B/&#10;6Jzbzt+r3dieD5vZsetYb5R6fhpfX0AEGsO/+M/9qeP8dJ7C7zfx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2icMAAADdAAAADwAAAAAAAAAAAAAAAACYAgAAZHJzL2Rv&#10;d25yZXYueG1sUEsFBgAAAAAEAAQA9QAAAIgDAAAAAA==&#10;" fillcolor="#46ee7c" stroked="f"/>
                        <v:rect id="Rectangle 1218" o:spid="_x0000_s2246" style="position:absolute;left:3552;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4fwsQA&#10;AADdAAAADwAAAGRycy9kb3ducmV2LnhtbERPS2vCQBC+F/oflhG81Y0KIqmrWKHQXnxWxNuQnWbT&#10;ZmdDdk1if71bELzNx/ec2aKzpWio9oVjBcNBAoI4c7rgXMHX4f1lCsIHZI2lY1JwJQ+L+fPTDFPt&#10;Wt5Rsw+5iCHsU1RgQqhSKX1myKIfuIo4ct+uthgirHOpa2xjuC3lKEkm0mLBscFgRStD2e/+YhUc&#10;rdl+/uD573SdHrdvq3bTLNcbpfq9bvkKIlAXHuK7+0PH+aPxGP6/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H8LEAAAA3QAAAA8AAAAAAAAAAAAAAAAAmAIAAGRycy9k&#10;b3ducmV2LnhtbFBLBQYAAAAABAAEAPUAAACJAwAAAAA=&#10;" fillcolor="#45ed7b" stroked="f"/>
                        <v:rect id="Rectangle 1219" o:spid="_x0000_s2247" style="position:absolute;left:3553;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9+sMA&#10;AADdAAAADwAAAGRycy9kb3ducmV2LnhtbERPS4vCMBC+C/6HMMLeNNUVka5RfOCuN7Urex6asS3b&#10;TEoStbu/3giCt/n4njNbtKYWV3K+sqxgOEhAEOdWV1woOH1v+1MQPiBrrC2Tgj/ysJh3OzNMtb3x&#10;ka5ZKEQMYZ+igjKEJpXS5yUZ9APbEEfubJ3BEKErpHZ4i+GmlqMkmUiDFceGEhtal5T/Zhej4PNc&#10;bE77n+k4/z+6g/nKtqvlqlbqrdcuP0AEasNL/HTvdJw/eh/D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t9+sMAAADdAAAADwAAAAAAAAAAAAAAAACYAgAAZHJzL2Rv&#10;d25yZXYueG1sUEsFBgAAAAAEAAQA9QAAAIgDAAAAAA==&#10;" fillcolor="#44ec79" stroked="f"/>
                        <v:rect id="Rectangle 1220" o:spid="_x0000_s2248" style="position:absolute;left:3555;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KnsQA&#10;AADdAAAADwAAAGRycy9kb3ducmV2LnhtbERPS0sDMRC+F/wPYQRvbdaKD7bNFhGqHjz04cHjNJnd&#10;LN1MliR2V3+9KQi9zcf3nOVqdJ04UYitZwW3swIEsfam5UbB5349fQIRE7LBzjMp+KEIq+pqssTS&#10;+IG3dNqlRuQQjiUqsCn1pZRRW3IYZ74nzlztg8OUYWikCTjkcNfJeVE8SIct5waLPb1Y0sfdt1Pw&#10;6u3v21B/rcPhcbvpD/uPmLRW6uZ6fF6ASDSmi/jf/W7y/PndPZy/ySf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ip7EAAAA3QAAAA8AAAAAAAAAAAAAAAAAmAIAAGRycy9k&#10;b3ducmV2LnhtbFBLBQYAAAAABAAEAPUAAACJAwAAAAA=&#10;" fillcolor="#42ea79" stroked="f"/>
                        <v:rect id="Rectangle 1221" o:spid="_x0000_s2249" style="position:absolute;left:3556;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IGIcMA&#10;AADdAAAADwAAAGRycy9kb3ducmV2LnhtbERP32vCMBB+H/g/hBN8m2kryOiMMoWBMNjQTvZ6a862&#10;rLmUJLXtf78MhL3dx/fzNrvRtOJGzjeWFaTLBARxaXXDlYLP4vXxCYQPyBpby6RgIg+77exhg7m2&#10;A5/odg6ViCHsc1RQh9DlUvqyJoN+aTviyF2tMxgidJXUDocYblqZJclaGmw4NtTY0aGm8ufcGwXX&#10;SzG99e59X9jjx9eY9hq/L0GpxXx8eQYRaAz/4rv7qOP8bLWG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IGIcMAAADdAAAADwAAAAAAAAAAAAAAAACYAgAAZHJzL2Rv&#10;d25yZXYueG1sUEsFBgAAAAAEAAQA9QAAAIgDAAAAAA==&#10;" fillcolor="#41e978" stroked="f"/>
                        <v:rect id="Rectangle 1222" o:spid="_x0000_s2250" style="position:absolute;left:3558;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xhMQA&#10;AADdAAAADwAAAGRycy9kb3ducmV2LnhtbERP32vCMBB+H+x/CDfwbaZ2sEk1ikyEITiYiuDb0Zxt&#10;tbmUJGurf/0yEHy7j+/nTee9qUVLzleWFYyGCQji3OqKCwX73ep1DMIHZI21ZVJwJQ/z2fPTFDNt&#10;O/6hdhsKEUPYZ6igDKHJpPR5SQb90DbEkTtZZzBE6AqpHXYx3NQyTZJ3abDi2FBiQ58l5Zftr1Gw&#10;6VfH5Xrs2t0yP3fV7fvQ8i1VavDSLyYgAvXhIb67v3Scn759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c8YTEAAAA3QAAAA8AAAAAAAAAAAAAAAAAmAIAAGRycy9k&#10;b3ducmV2LnhtbFBLBQYAAAAABAAEAPUAAACJAwAAAAA=&#10;" fillcolor="#3fe877" stroked="f"/>
                        <v:rect id="Rectangle 1223" o:spid="_x0000_s2251" style="position:absolute;left:3560;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qPccA&#10;AADdAAAADwAAAGRycy9kb3ducmV2LnhtbESPQUvDQBCF74L/YRnBi9iNFYrEbksNKOKhYhTxOM1O&#10;k9DsbNhds/HfOwfB2wzvzXvfrLezG9REIfaeDdwsClDEjbc9twY+3h+v70DFhGxx8EwGfijCdnN+&#10;tsbS+sxvNNWpVRLCsUQDXUpjqXVsOnIYF34kFu3og8Mka2i1DZgl3A16WRQr7bBnaehwpKqj5lR/&#10;OwNh74uvfPisfZWfpvy6X11VDy/GXF7Mu3tQieb0b/67fraCv7wV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7Kj3HAAAA3QAAAA8AAAAAAAAAAAAAAAAAmAIAAGRy&#10;cy9kb3ducmV2LnhtbFBLBQYAAAAABAAEAPUAAACMAwAAAAA=&#10;" fillcolor="#3de676" stroked="f"/>
                        <v:rect id="Rectangle 1224" o:spid="_x0000_s2252" style="position:absolute;left:3561;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nKsQA&#10;AADdAAAADwAAAGRycy9kb3ducmV2LnhtbERP22rCQBB9F/oPyxT6ImZjBFvTrFKUYilI66XvQ3aa&#10;BLOzYXfV+PfdguDbHM51ikVvWnEm5xvLCsZJCoK4tLrhSsFh/z56AeEDssbWMim4kofF/GFQYK7t&#10;hbd03oVKxBD2OSqoQ+hyKX1Zk0Gf2I44cr/WGQwRukpqh5cYblqZpelUGmw4NtTY0bKm8rg7GQXb&#10;9df4+ef4fbWf2alZVW5Dw26j1NNj//YKIlAf7uKb+0PH+dlkB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5yrEAAAA3QAAAA8AAAAAAAAAAAAAAAAAmAIAAGRycy9k&#10;b3ducmV2LnhtbFBLBQYAAAAABAAEAPUAAACJAwAAAAA=&#10;" fillcolor="#3ce575" stroked="f"/>
                        <v:rect id="Rectangle 1225" o:spid="_x0000_s2253" style="position:absolute;left:3563;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ShsUA&#10;AADdAAAADwAAAGRycy9kb3ducmV2LnhtbESPQUvDQBCF74L/YRnBm90YRGvstoSCtODJVorHITtN&#10;QrOzYXfaxn/vHARvM7w3732zWE1hMBdKuY/s4HFWgCFuou+5dfC1f3+Yg8mC7HGITA5+KMNqeXuz&#10;wMrHK3/SZSet0RDOFTroRMbK2tx0FDDP4kis2jGmgKJraq1PeNXwMNiyKJ5twJ61ocOR1h01p905&#10;OJi/ZpHv7WZdfJxfUlnX7A+HjXP3d1P9BkZokn/z3/XWK375pPz6jY5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ZKGxQAAAN0AAAAPAAAAAAAAAAAAAAAAAJgCAABkcnMv&#10;ZG93bnJldi54bWxQSwUGAAAAAAQABAD1AAAAigMAAAAA&#10;" fillcolor="#3be474" stroked="f"/>
                        <v:rect id="Rectangle 1226" o:spid="_x0000_s2254" style="position:absolute;left:3564;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XncQA&#10;AADdAAAADwAAAGRycy9kb3ducmV2LnhtbERPTWvCQBC9C/0Pywi91YkitqauIi0FLz1oC7W3ITsm&#10;wexs2N2a2F/vCoK3ebzPWax626gT+1A70TAeZaBYCmdqKTV8f308vYAKkcRQ44Q1nDnAavkwWFBu&#10;XCdbPu1iqVKIhJw0VDG2OWIoKrYURq5lSdzBeUsxQV+i8dSlcNvgJMtmaKmW1FBRy28VF8fdn9Xw&#10;76c/8891i3sM+/fuuPU4/33W+nHYr19BRe7jXXxzb0yaP5mO4fpNOgG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4153EAAAA3QAAAA8AAAAAAAAAAAAAAAAAmAIAAGRycy9k&#10;b3ducmV2LnhtbFBLBQYAAAAABAAEAPUAAACJAwAAAAA=&#10;" fillcolor="#39e273" stroked="f"/>
                        <v:rect id="Rectangle 1227" o:spid="_x0000_s2255" style="position:absolute;left:3566;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ncMA&#10;AADdAAAADwAAAGRycy9kb3ducmV2LnhtbERPS0vDQBC+C/6HZQRvdtcgRWK3pQiKUkT6OHgcsmM2&#10;Njsbs2OS/ntXEHqbj+85i9UUWjVQn5rIFm5nBhRxFV3DtYXD/unmHlQSZIdtZLJwogSr5eXFAksX&#10;R97SsJNa5RBOJVrwIl2pdao8BUyz2BFn7jP2ASXDvtauxzGHh1YXxsx1wIZzg8eOHj1Vx91PsPA9&#10;vL9uTS2n5683Gc08bD7Ib6y9vprWD6CEJjmL/90vLs8v7gr4+ya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lncMAAADdAAAADwAAAAAAAAAAAAAAAACYAgAAZHJzL2Rv&#10;d25yZXYueG1sUEsFBgAAAAAEAAQA9QAAAIgDAAAAAA==&#10;" fillcolor="#38e172" stroked="f"/>
                        <v:rect id="Rectangle 1228" o:spid="_x0000_s2256" style="position:absolute;left:3568;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QdMQA&#10;AADdAAAADwAAAGRycy9kb3ducmV2LnhtbERP22rCQBB9L/gPyxR80001tiW6iooWsQWJ9QPG7JgE&#10;s7Mhu9X4964g9G0O5zqTWWsqcaHGlZYVvPUjEMSZ1SXnCg6/694nCOeRNVaWScGNHMymnZcJJtpe&#10;OaXL3ucihLBLUEHhfZ1I6bKCDLq+rYkDd7KNQR9gk0vd4DWEm0oOouhdGiw5NBRY07Kg7Lz/MwqG&#10;84/R+piufnZ5uk2/F3G8+6o2SnVf2/kYhKfW/4uf7o0O8wfxEB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30HTEAAAA3QAAAA8AAAAAAAAAAAAAAAAAmAIAAGRycy9k&#10;b3ducmV2LnhtbFBLBQYAAAAABAAEAPUAAACJAwAAAAA=&#10;" fillcolor="#37e071" stroked="f"/>
                        <v:rect id="Rectangle 1229" o:spid="_x0000_s2257" style="position:absolute;left:3569;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cPcAA&#10;AADdAAAADwAAAGRycy9kb3ducmV2LnhtbERPTYvCMBC9C/6HMII3TSuySDWKigueXFbF89CMTbGZ&#10;lCZbq7/eCMLe5vE+Z7HqbCVaanzpWEE6TkAQ506XXCg4n75HMxA+IGusHJOCB3lYLfu9BWba3fmX&#10;2mMoRAxhn6ECE0KdSelzQxb92NXEkbu6xmKIsCmkbvAew20lJ0nyJS2WHBsM1rQ1lN+Of1bBpmrN&#10;/sHhefOXg9anWfqz86lSw0G3noMI1IV/8ce913H+ZDqF9zfxB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IcPcAAAADdAAAADwAAAAAAAAAAAAAAAACYAgAAZHJzL2Rvd25y&#10;ZXYueG1sUEsFBgAAAAAEAAQA9QAAAIUDAAAAAA==&#10;" fillcolor="#35df71" stroked="f"/>
                        <v:rect id="Rectangle 1230" o:spid="_x0000_s2258" style="position:absolute;left:3571;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FJ8MA&#10;AADdAAAADwAAAGRycy9kb3ducmV2LnhtbERPTWsCMRC9C/6HMII3zarVltUo0rLooZdqrddhM+4G&#10;N5NlE3XrrzcFobd5vM9ZrFpbiSs13jhWMBomIIhzpw0XCr732eANhA/IGivHpOCXPKyW3c4CU+1u&#10;/EXXXShEDGGfooIyhDqV0uclWfRDVxNH7uQaiyHCppC6wVsMt5UcJ8lMWjQcG0qs6b2k/Ly7WAVu&#10;kh03H3f3apIfez/oz+xAJlOq32vXcxCB2vAvfrq3Os4fv0z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qFJ8MAAADdAAAADwAAAAAAAAAAAAAAAACYAgAAZHJzL2Rv&#10;d25yZXYueG1sUEsFBgAAAAAEAAQA9QAAAIgDAAAAAA==&#10;" fillcolor="#33dd70" stroked="f"/>
                        <v:rect id="Rectangle 1231" o:spid="_x0000_s2259" style="position:absolute;left:3572;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QcMIA&#10;AADdAAAADwAAAGRycy9kb3ducmV2LnhtbERPTYvCMBC9C/sfwix4kTVVtCzVKLtKwYuIurDXoRmb&#10;YjMpTdT6740geJvH+5z5srO1uFLrK8cKRsMEBHHhdMWlgr9j/vUNwgdkjbVjUnAnD8vFR2+OmXY3&#10;3tP1EEoRQ9hnqMCE0GRS+sKQRT90DXHkTq61GCJsS6lbvMVwW8txkqTSYsWxwWBDK0PF+XCxCi68&#10;rlZ2t3XrYrr9/T8O8p0550r1P7ufGYhAXXiLX+6NjvPHkx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dBwwgAAAN0AAAAPAAAAAAAAAAAAAAAAAJgCAABkcnMvZG93&#10;bnJldi54bWxQSwUGAAAAAAQABAD1AAAAhwMAAAAA&#10;" fillcolor="#32dc6f" stroked="f"/>
                        <v:rect id="Rectangle 1232" o:spid="_x0000_s2260" style="position:absolute;left:3574;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0vcIA&#10;AADdAAAADwAAAGRycy9kb3ducmV2LnhtbERPTYvCMBC9L/gfwgjetqkirlSjiCII7mWreB6asa02&#10;k9LE2vrrzcLC3ubxPme57kwlWmpcaVnBOIpBEGdWl5wrOJ/2n3MQziNrrCyTgp4crFeDjyUm2j75&#10;h9rU5yKEsEtQQeF9nUjpsoIMusjWxIG72sagD7DJpW7wGcJNJSdxPJMGSw4NBda0LSi7pw+jYKOn&#10;O3/pU9yN28ft2xzTVzbrlRoNu80ChKfO/4v/3Acd5k+mX/D7TTh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fS9wgAAAN0AAAAPAAAAAAAAAAAAAAAAAJgCAABkcnMvZG93&#10;bnJldi54bWxQSwUGAAAAAAQABAD1AAAAhwMAAAAA&#10;" fillcolor="#31db6e" stroked="f"/>
                        <v:rect id="Rectangle 1233" o:spid="_x0000_s2261" style="position:absolute;left:3575;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ccA&#10;AADdAAAADwAAAGRycy9kb3ducmV2LnhtbESPQU/DMAyF75P4D5EncdvSVRtCZdk0kBAIDmiDH2A1&#10;pilrnJJka+HX4wPSbrbe83uf19vRd+pMMbWBDSzmBSjiOtiWGwMf74+zW1ApI1vsApOBH0qw3VxN&#10;1ljZMPCezofcKAnhVKEBl3NfaZ1qRx7TPPTEon2G6DHLGhttIw4S7jtdFsWN9tiyNDjs6cFRfTyc&#10;vIFy+F7ePw2r1fH0EuLi99V98dvemOvpuLsDlWnMF/P/9bMV/HIpuPKNj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P/hHHAAAA3QAAAA8AAAAAAAAAAAAAAAAAmAIAAGRy&#10;cy9kb3ducmV2LnhtbFBLBQYAAAAABAAEAPUAAACMAwAAAAA=&#10;" fillcolor="#2fda6d" stroked="f"/>
                        <v:rect id="Rectangle 1234" o:spid="_x0000_s2262" style="position:absolute;left:3577;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D0MQA&#10;AADdAAAADwAAAGRycy9kb3ducmV2LnhtbERPTWvCQBC9C/0PyxR6EbNpKMGk2UgpWnvxYFoPvQ3Z&#10;aRLMzobsqvHfdwuCt3m8zylWk+nFmUbXWVbwHMUgiGurO24UfH9tFksQziNr7C2Tgis5WJUPswJz&#10;bS+8p3PlGxFC2OWooPV+yKV0dUsGXWQH4sD92tGgD3BspB7xEsJNL5M4TqXBjkNDiwO9t1Qfq5NR&#10;kOq0yuwpWx8+jjv82SW8rees1NPj9PYKwtPk7+Kb+1OH+clLBv/fhBN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kg9DEAAAA3QAAAA8AAAAAAAAAAAAAAAAAmAIAAGRycy9k&#10;b3ducmV2LnhtbFBLBQYAAAAABAAEAPUAAACJAwAAAAA=&#10;" fillcolor="#2ed96d" stroked="f"/>
                        <v:rect id="Rectangle 1235" o:spid="_x0000_s2263" style="position:absolute;left:3579;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x4cYA&#10;AADdAAAADwAAAGRycy9kb3ducmV2LnhtbESPQWvCQBCF7wX/wzKCt7pRSLHRVUSRSi+l1oPexuyY&#10;BLOzYXer6b/vHAq9zfDevPfNYtW7Vt0pxMazgck4A0VcettwZeD4tXuegYoJ2WLrmQz8UITVcvC0&#10;wML6B3/S/ZAqJSEcCzRQp9QVWseyJodx7Dti0a4+OEyyhkrbgA8Jd62eZtmLdtiwNNTY0aam8nb4&#10;dgb8LX008XTebWeX8Hp5e88nzubGjIb9eg4qUZ/+zX/Xeyv401z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ox4cYAAADdAAAADwAAAAAAAAAAAAAAAACYAgAAZHJz&#10;L2Rvd25yZXYueG1sUEsFBgAAAAAEAAQA9QAAAIsDAAAAAA==&#10;" fillcolor="#2dd86c" stroked="f"/>
                        <v:rect id="Rectangle 1236" o:spid="_x0000_s2264" style="position:absolute;left:3580;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Pt8MA&#10;AADdAAAADwAAAGRycy9kb3ducmV2LnhtbERPS2sCMRC+F/wPYYTeNKtQla1RiqIUvfgo9DrdjJul&#10;m8mSxHX7740g9DYf33Pmy87WoiUfKscKRsMMBHHhdMWlgq/zZjADESKyxtoxKfijAMtF72WOuXY3&#10;PlJ7iqVIIRxyVGBibHIpQ2HIYhi6hjhxF+ctxgR9KbXHWwq3tRxn2URarDg1GGxoZaj4PV2tgs3P&#10;ZL21u+sl7NvsUO+/pytvpkq99ruPdxCRuvgvfro/dZo/fhvB4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APt8MAAADdAAAADwAAAAAAAAAAAAAAAACYAgAAZHJzL2Rv&#10;d25yZXYueG1sUEsFBgAAAAAEAAQA9QAAAIgDAAAAAA==&#10;" fillcolor="#2bd66b" stroked="f"/>
                        <v:rect id="Rectangle 1237" o:spid="_x0000_s2265" style="position:absolute;left:3582;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ykcMA&#10;AADdAAAADwAAAGRycy9kb3ducmV2LnhtbERPTWvCQBC9C/6HZYTemo2BqqSuomKhBysY2/uQnWaj&#10;2dmQ3Zq0v75bKHibx/uc5XqwjbhR52vHCqZJCoK4dLrmSsH7+eVxAcIHZI2NY1LwTR7Wq/Foibl2&#10;PZ/oVoRKxBD2OSowIbS5lL40ZNEnriWO3KfrLIYIu0rqDvsYbhuZpelMWqw5NhhsaWeovBZfVsHG&#10;moaOH0X/th8O23QvL9l8+qPUw2TYPIMINIS7+N/9quP87CmD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eykcMAAADdAAAADwAAAAAAAAAAAAAAAACYAgAAZHJzL2Rv&#10;d25yZXYueG1sUEsFBgAAAAAEAAQA9QAAAIgDAAAAAA==&#10;" fillcolor="#2ad56a" stroked="f"/>
                        <v:rect id="Rectangle 1238" o:spid="_x0000_s2266" style="position:absolute;left:3583;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qicUA&#10;AADdAAAADwAAAGRycy9kb3ducmV2LnhtbERP32vCMBB+H+x/CDfwbaZTHFKNImUOH4awOhi+nc2t&#10;CWsupcls519vBgPf7uP7ecv14Bpxpi5YzwqexhkI4spry7WCj8P2cQ4iRGSNjWdS8EsB1qv7uyXm&#10;2vf8Tucy1iKFcMhRgYmxzaUMlSGHYexb4sR9+c5hTLCrpe6wT+GukZMse5YOLacGgy0Vhqrv8scp&#10;KDamfiv3n5fTMdtyf7TF7uXVKjV6GDYLEJGGeBP/u3c6zZ/MpvD3TTp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GqJxQAAAN0AAAAPAAAAAAAAAAAAAAAAAJgCAABkcnMv&#10;ZG93bnJldi54bWxQSwUGAAAAAAQABAD1AAAAigMAAAAA&#10;" fillcolor="#28d469" stroked="f"/>
                        <v:rect id="Rectangle 1239" o:spid="_x0000_s2267" style="position:absolute;left:3585;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4sQA&#10;AADdAAAADwAAAGRycy9kb3ducmV2LnhtbERP32vCMBB+H+x/CDfwZWi64mTrjKKiIAwEOxns7Whu&#10;TbG5lCTa7r9fhMHe7uP7efPlYFtxJR8axwqeJhkI4srphmsFp4/d+AVEiMgaW8ek4IcCLBf3d3Ms&#10;tOv5SNcy1iKFcChQgYmxK6QMlSGLYeI64sR9O28xJuhrqT32Kdy2Ms+ymbTYcGow2NHGUHUuL1bB&#10;9PNx+55f/MG8fjWrM9Nm3XOp1OhhWL2BiDTEf/Gfe6/T/Px5Crd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7OLEAAAA3QAAAA8AAAAAAAAAAAAAAAAAmAIAAGRycy9k&#10;b3ducmV2LnhtbFBLBQYAAAAABAAEAPUAAACJAwAAAAA=&#10;" fillcolor="#26d268" stroked="f"/>
                        <v:rect id="Rectangle 1240" o:spid="_x0000_s2268" style="position:absolute;left:3587;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7psIA&#10;AADdAAAADwAAAGRycy9kb3ducmV2LnhtbERPzYrCMBC+C75DGMGbpgrK0jXKIhT34kG7DzA0s23X&#10;ZFKTrK0+vREW9jYf3+9sdoM14kY+tI4VLOYZCOLK6ZZrBV9lMXsDESKyRuOYFNwpwG47Hm0w167n&#10;E93OsRYphEOOCpoYu1zKUDVkMcxdR5y4b+ctxgR9LbXHPoVbI5dZtpYWW04NDXa0b6i6nH+tAiqv&#10;l4Mv+nB8lIeuXV/N3fwUSk0nw8c7iEhD/Bf/uT91mr9creD1TT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rumwgAAAN0AAAAPAAAAAAAAAAAAAAAAAJgCAABkcnMvZG93&#10;bnJldi54bWxQSwUGAAAAAAQABAD1AAAAhwMAAAAA&#10;" fillcolor="#25d167" stroked="f"/>
                        <v:rect id="Rectangle 1241" o:spid="_x0000_s2269" style="position:absolute;left:3588;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rgMIA&#10;AADdAAAADwAAAGRycy9kb3ducmV2LnhtbERPzWoCMRC+F3yHMEJvNVGo6GqUYmnRS8HVBxg342bt&#10;ZrJsUl19+kYQvM3H9zvzZedqcaY2VJ41DAcKBHHhTcWlhv3u620CIkRkg7Vn0nClAMtF72WOmfEX&#10;3tI5j6VIIRwy1GBjbDIpQ2HJYRj4hjhxR986jAm2pTQtXlK4q+VIqbF0WHFqsNjQylLxm/85Dbmf&#10;7A+4+d58XsP252RuqrJTpfVrv/uYgYjUxaf44V6bNH/0Pob7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4KuAwgAAAN0AAAAPAAAAAAAAAAAAAAAAAJgCAABkcnMvZG93&#10;bnJldi54bWxQSwUGAAAAAAQABAD1AAAAhwMAAAAA&#10;" fillcolor="#23d066" stroked="f"/>
                        <v:rect id="Rectangle 1242" o:spid="_x0000_s2270" style="position:absolute;left:3590;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xZsMA&#10;AADdAAAADwAAAGRycy9kb3ducmV2LnhtbERPTWvCQBC9C/6HZYTedFMhUVJXKYIgvWhjCx6H7DRZ&#10;zM6G7JrEf+8WCr3N433OZjfaRvTUeeNYwesiAUFcOm24UvB1OczXIHxA1tg4JgUP8rDbTicbzLUb&#10;+JP6IlQihrDPUUEdQptL6cuaLPqFa4kj9+M6iyHCrpK6wyGG20YukySTFg3Hhhpb2tdU3oq7VZB9&#10;nIrzrTdpcw1mWH+vWp9dU6VeZuP7G4hAY/gX/7mPOs5fpiv4/Sae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jxZsMAAADdAAAADwAAAAAAAAAAAAAAAACYAgAAZHJzL2Rv&#10;d25yZXYueG1sUEsFBgAAAAAEAAQA9QAAAIgDAAAAAA==&#10;" fillcolor="#22cf65" stroked="f"/>
                        <v:rect id="Rectangle 1243" o:spid="_x0000_s2271" style="position:absolute;left:3591;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MesYA&#10;AADdAAAADwAAAGRycy9kb3ducmV2LnhtbESPT2/CMAzF70j7DpEncUGQggSCjoAGEoIdOPBndy/x&#10;2mqNUzUByrefD5N2s/We3/t5ue58re7UxiqwgfEoA0Vsg6u4MHC97IZzUDEhO6wDk4EnRVivXnpL&#10;zF148Inu51QoCeGYo4EypSbXOtqSPMZRaIhF+w6txyRrW2jX4kPCfa0nWTbTHiuWhhIb2pZkf843&#10;b6BZ2A93O33a+f5r323i4Kif04Ux/dfu/Q1Uoi79m/+uD07wJ1P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oMesYAAADdAAAADwAAAAAAAAAAAAAAAACYAgAAZHJz&#10;L2Rvd25yZXYueG1sUEsFBgAAAAAEAAQA9QAAAIsDAAAAAA==&#10;" fillcolor="#20cd64" stroked="f"/>
                        <v:rect id="Rectangle 1244" o:spid="_x0000_s2272" style="position:absolute;left:3593;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O8QA&#10;AADdAAAADwAAAGRycy9kb3ducmV2LnhtbERPzWrCQBC+C77DMgVvuqnSEqOraGKhlx60PsCYnSah&#10;2dklu4lpn75bKPQ2H9/vbPejacVAnW8sK3hcJCCIS6sbrhRc31/mKQgfkDW2lknBF3nY76aTLWba&#10;3vlMwyVUIoawz1BBHYLLpPRlTQb9wjriyH3YzmCIsKuk7vAew00rl0nyLA02HBtqdJTXVH5eeqPA&#10;p27lhqI4ndO3W//dh/zYFLlSs4fxsAERaAz/4j/3q47zl09r+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LTvEAAAA3QAAAA8AAAAAAAAAAAAAAAAAmAIAAGRycy9k&#10;b3ducmV2LnhtbFBLBQYAAAAABAAEAPUAAACJAwAAAAA=&#10;" fillcolor="#1fcc63" stroked="f"/>
                        <v:rect id="Rectangle 1245" o:spid="_x0000_s2273" style="position:absolute;left:3595;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w3sYA&#10;AADdAAAADwAAAGRycy9kb3ducmV2LnhtbESPQW/CMAyF75P4D5GRdhspHKqpEBBCdGLSDhuww25W&#10;Y5qKxqmSDLp/Px8m7WbrPb/3ebUZfa9uFFMX2MB8VoAiboLtuDVwPtVPz6BSRrbYByYDP5Rgs548&#10;rLCy4c4fdDvmVkkIpwoNuJyHSuvUOPKYZmEgFu0Soscsa2y1jXiXcN/rRVGU2mPH0uBwoJ2j5nr8&#10;9gY+3y6vrv562XNx3aU9vvflIdbGPE7H7RJUpjH/m/+uD1bwF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Dw3sYAAADdAAAADwAAAAAAAAAAAAAAAACYAgAAZHJz&#10;L2Rvd25yZXYueG1sUEsFBgAAAAAEAAQA9QAAAIsDAAAAAA==&#10;" fillcolor="#1ecb62" stroked="f"/>
                        <v:rect id="Rectangle 1246" o:spid="_x0000_s2274" style="position:absolute;left:3596;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PEMQA&#10;AADdAAAADwAAAGRycy9kb3ducmV2LnhtbERPTWvCQBC9C/6HZQpepG7MQWyaVUSwFD0ZPfQ4ZKdJ&#10;2uxs2F018dd3C4K3ebzPyde9acWVnG8sK5jPEhDEpdUNVwrOp93rEoQPyBpby6RgIA/r1XiUY6bt&#10;jY90LUIlYgj7DBXUIXSZlL6syaCf2Y44ct/WGQwRukpqh7cYblqZJslCGmw4NtTY0bam8re4GAV9&#10;OhzemsOmGPbu3n78fE2XdJ8qNXnpN+8gAvXhKX64P3Wcny7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TDxDEAAAA3QAAAA8AAAAAAAAAAAAAAAAAmAIAAGRycy9k&#10;b3ducmV2LnhtbFBLBQYAAAAABAAEAPUAAACJAwAAAAA=&#10;" fillcolor="#1cc961" stroked="f"/>
                        <v:rect id="Rectangle 1247" o:spid="_x0000_s2275" style="position:absolute;left:3598;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9ncQA&#10;AADdAAAADwAAAGRycy9kb3ducmV2LnhtbERP32vCMBB+H/g/hBP2NlMLE+mMooPJYHtw7Rg+Hs2Z&#10;FptLaaJG//pFGOztPr6ft1hF24kzDb51rGA6yUAQ1063bBR8V29PcxA+IGvsHJOCK3lYLUcPCyy0&#10;u/AXnctgRAphX6CCJoS+kNLXDVn0E9cTJ+7gBoshwcFIPeAlhdtO5lk2kxZbTg0N9vTaUH0sT1bB&#10;fhN/ttVtU9blZ/zYPZvKzA+VUo/juH4BESiGf/Gf+12n+fksh/s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Z3EAAAA3QAAAA8AAAAAAAAAAAAAAAAAmAIAAGRycy9k&#10;b3ducmV2LnhtbFBLBQYAAAAABAAEAPUAAACJAwAAAAA=&#10;" fillcolor="#1bc860" stroked="f"/>
                        <v:rect id="Rectangle 1248" o:spid="_x0000_s2276" style="position:absolute;left:3599;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DRcMA&#10;AADdAAAADwAAAGRycy9kb3ducmV2LnhtbERPS2sCMRC+F/wPYYReimZ9IHZrFNEKevSB9Dhsprvb&#10;JpMlSXX9940geJuP7zmzRWuNuJAPtWMFg34GgrhwuuZSwem46U1BhIis0TgmBTcKsJh3XmaYa3fl&#10;PV0OsRQphEOOCqoYm1zKUFRkMfRdQ5y4b+ctxgR9KbXHawq3Rg6zbCIt1pwaKmxoVVHxe/izCkY/&#10;+/XGv707e/sajM/n0nyudkap1267/AARqY1P8cO91Wn+cDKC+zfp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BDRcMAAADdAAAADwAAAAAAAAAAAAAAAACYAgAAZHJzL2Rv&#10;d25yZXYueG1sUEsFBgAAAAAEAAQA9QAAAIgDAAAAAA==&#10;" fillcolor="#19c760" stroked="f"/>
                        <v:rect id="Rectangle 1249" o:spid="_x0000_s2277" style="position:absolute;left:3601;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Nh8IA&#10;AADdAAAADwAAAGRycy9kb3ducmV2LnhtbERPzWoCMRC+F3yHMIKXotnasshqFCtYhOLB1QcYNuNm&#10;cTNZk6jr2zeFQm/z8f3OYtXbVtzJh8axgrdJBoK4crrhWsHpuB3PQISIrLF1TAqeFGC1HLwssNDu&#10;wQe6l7EWKYRDgQpMjF0hZagMWQwT1xEn7uy8xZigr6X2+EjhtpXTLMulxYZTg8GONoaqS3mzCt6f&#10;3zsTyJyc/0IuP1+v9X6fKzUa9us5iEh9/Bf/uXc6zZ/mH/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c2HwgAAAN0AAAAPAAAAAAAAAAAAAAAAAJgCAABkcnMvZG93&#10;bnJldi54bWxQSwUGAAAAAAQABAD1AAAAhwMAAAAA&#10;" fillcolor="#18c55f" stroked="f"/>
                        <v:rect id="Rectangle 1250" o:spid="_x0000_s2278" style="position:absolute;left:3603;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Yl8MA&#10;AADdAAAADwAAAGRycy9kb3ducmV2LnhtbERPTYvCMBC9C/sfwix407SCdekaZREEwYvV3cPehmZs&#10;uttMShO1+uuNIHibx/uc+bK3jThT52vHCtJxAoK4dLrmSsH3YT36AOEDssbGMSm4kofl4m0wx1y7&#10;Cxd03odKxBD2OSowIbS5lL40ZNGPXUscuaPrLIYIu0rqDi8x3DZykiSZtFhzbDDY0spQ+b8/WQXF&#10;6S/7Ndtr4M3MHqe7tPm5FalSw/f+6xNEoD68xE/3Rsf5k2w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sYl8MAAADdAAAADwAAAAAAAAAAAAAAAACYAgAAZHJzL2Rv&#10;d25yZXYueG1sUEsFBgAAAAAEAAQA9QAAAIgDAAAAAA==&#10;" fillcolor="#16c45e" stroked="f"/>
                        <v:rect id="Rectangle 1251" o:spid="_x0000_s2279" style="position:absolute;left:3604;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hzMMA&#10;AADdAAAADwAAAGRycy9kb3ducmV2LnhtbERPTWsCMRC9F/wPYYTeanY9LLI1iloq0uKha8HruBk3&#10;i5vJkkTd/vumIPQ2j/c58+VgO3EjH1rHCvJJBoK4drrlRsH34f1lBiJEZI2dY1LwQwGWi9HTHEvt&#10;7vxFtyo2IoVwKFGBibEvpQy1IYth4nrixJ2dtxgT9I3UHu8p3HZymmWFtNhyajDY08ZQfamuVoH/&#10;2OSz4/W0b9afb/lpWxhbmbVSz+Nh9Qoi0hD/xQ/3Tqf506KA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fhzMMAAADdAAAADwAAAAAAAAAAAAAAAACYAgAAZHJzL2Rv&#10;d25yZXYueG1sUEsFBgAAAAAEAAQA9QAAAIgDAAAAAA==&#10;" fillcolor="#15c35d" stroked="f"/>
                        <v:rect id="Rectangle 1252" o:spid="_x0000_s2280" style="position:absolute;left:3606;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ey8MA&#10;AADdAAAADwAAAGRycy9kb3ducmV2LnhtbERPPW/CMBDdK/EfrEPqBk6DBCXFoJYCylrCwHjE1zhq&#10;fI5iA+HfYySkbvf0Pm+x6m0jLtT52rGCt3ECgrh0uuZKwaHYjt5B+ICssXFMCm7kYbUcvCww0+7K&#10;P3TZh0rEEPYZKjAhtJmUvjRk0Y9dSxy5X9dZDBF2ldQdXmO4bWSaJFNpsebYYLCltaHyb3+2CibH&#10;8jYp5rPv4xfvTiZPN5u8OCj1Ouw/P0AE6sO/+OnOdZyfTmfw+C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Vey8MAAADdAAAADwAAAAAAAAAAAAAAAACYAgAAZHJzL2Rv&#10;d25yZXYueG1sUEsFBgAAAAAEAAQA9QAAAIgDAAAAAA==&#10;" fillcolor="#13c15c" stroked="f"/>
                        <v:rect id="Rectangle 1253" o:spid="_x0000_s2281" style="position:absolute;left:3607;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hN8cA&#10;AADdAAAADwAAAGRycy9kb3ducmV2LnhtbESPQWvCQBCF7wX/wzKFXqRuKiKSukoRWkW9aIXS25id&#10;JiHZ2TS7jfHfOwehtxnem/e+mS97V6uO2lB6NvAySkARZ96WnBs4fb4/z0CFiGyx9kwGrhRguRg8&#10;zDG1/sIH6o4xVxLCIUUDRYxNqnXICnIYRr4hFu3Htw6jrG2ubYsXCXe1HifJVDssWRoKbGhVUFYd&#10;/5yB9XlytrthNax+1/R12n9s8+8OjXl67N9eQUXq47/5fr2xgj+eCq58Iy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YTfHAAAA3QAAAA8AAAAAAAAAAAAAAAAAmAIAAGRy&#10;cy9kb3ducmV2LnhtbFBLBQYAAAAABAAEAPUAAACMAwAAAAA=&#10;" fillcolor="#12c05b" stroked="f"/>
                        <v:rect id="Rectangle 1254" o:spid="_x0000_s2282" style="position:absolute;left:3609;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AB8QA&#10;AADdAAAADwAAAGRycy9kb3ducmV2LnhtbERPTWvCQBC9C/6HZYRepG60EGt0FQkEPNRDo9DrNDsm&#10;wexsyG5N7K/vCgVv83ifs9kNphE36lxtWcF8FoEgLqyuuVRwPmWv7yCcR9bYWCYFd3Kw245HG0y0&#10;7fmTbrkvRQhhl6CCyvs2kdIVFRl0M9sSB+5iO4M+wK6UusM+hJtGLqIolgZrDg0VtpRWVFzzH6Pg&#10;GH8NyzyrZeqWH/L7t5++pRkp9TIZ9msQngb/FP+7DzrMX8QreHw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awAfEAAAA3QAAAA8AAAAAAAAAAAAAAAAAmAIAAGRycy9k&#10;b3ducmV2LnhtbFBLBQYAAAAABAAEAPUAAACJAwAAAAA=&#10;" fillcolor="#11bf5a" stroked="f"/>
                        <v:rect id="Rectangle 1255" o:spid="_x0000_s2283" style="position:absolute;left:3611;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ZPcQA&#10;AADdAAAADwAAAGRycy9kb3ducmV2LnhtbESPT4vCMBDF78J+hzALe9NUD1WqUUQQ1tOy/rkPzZgW&#10;m0lpou366XcOgrcZ3pv3frPaDL5RD+piHdjAdJKBIi6DrdkZOJ/24wWomJAtNoHJwB9F2Kw/Riss&#10;bOj5lx7H5JSEcCzQQJVSW2gdy4o8xkloiUW7hs5jkrVz2nbYS7hv9CzLcu2xZmmosKVdReXtePcG&#10;7hlfn/tpzPVwPjzz/uB+LidnzNfnsF2CSjSkt/l1/W0FfzYX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GT3EAAAA3QAAAA8AAAAAAAAAAAAAAAAAmAIAAGRycy9k&#10;b3ducmV2LnhtbFBLBQYAAAAABAAEAPUAAACJAwAAAAA=&#10;" fillcolor="#0fbe59" stroked="f"/>
                        <v:rect id="Rectangle 1256" o:spid="_x0000_s2284" style="position:absolute;left:3612;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LjsIA&#10;AADdAAAADwAAAGRycy9kb3ducmV2LnhtbERPS4vCMBC+C/sfwgjeNFWWbqlGkcWFPXip+zjPNmNb&#10;bCa1ycb6740geJuP7zmrzWBaEah3jWUF81kCgri0uuFKwffXxzQD4TyyxtYyKbiSg836ZbTCXNsL&#10;FxQOvhIxhF2OCmrvu1xKV9Zk0M1sRxy5o+0N+gj7SuoeLzHctHKRJKk02HBsqLGj95rK0+HfKCia&#10;1+wv2bXXnzQ9FyH87kM4lkpNxsN2CcLT4J/ih/tTx/mLtzncv4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0uOwgAAAN0AAAAPAAAAAAAAAAAAAAAAAJgCAABkcnMvZG93&#10;bnJldi54bWxQSwUGAAAAAAQABAD1AAAAhwMAAAAA&#10;" fillcolor="#0ebc58" stroked="f"/>
                        <v:rect id="Rectangle 1257" o:spid="_x0000_s2285" style="position:absolute;left:3614;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su8YA&#10;AADdAAAADwAAAGRycy9kb3ducmV2LnhtbERPTWvCQBC9C/0PyxR6kboxUNtGVxFBsMWD2hR6nGbH&#10;bDA7G7OrRn99t1DobR7vcyazztbiTK2vHCsYDhIQxIXTFZcK8o/l4wsIH5A11o5JwZU8zKZ3vQlm&#10;2l14S+ddKEUMYZ+hAhNCk0npC0MW/cA1xJHbu9ZiiLAtpW7xEsNtLdMkGUmLFccGgw0tDBWH3ckq&#10;2KyNf709rT+/t/nt1D++rfJ3+aXUw303H4MI1IV/8Z97peP89DmF32/iC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Wsu8YAAADdAAAADwAAAAAAAAAAAAAAAACYAgAAZHJz&#10;L2Rvd25yZXYueG1sUEsFBgAAAAAEAAQA9QAAAIsDAAAAAA==&#10;" fillcolor="#0cbb58" stroked="f"/>
                        <v:rect id="Rectangle 1258" o:spid="_x0000_s2286" style="position:absolute;left:3615;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MWMIA&#10;AADdAAAADwAAAGRycy9kb3ducmV2LnhtbERPS4vCMBC+C/sfwgjeNPW1StcoIr5wD6Lu3odmtu3a&#10;TEoTtf57Iwje5uN7zmRWm0JcqXK5ZQXdTgSCOLE651TBz2nVHoNwHlljYZkU3MnBbPrRmGCs7Y0P&#10;dD36VIQQdjEqyLwvYyldkpFB17ElceD+bGXQB1ilUld4C+GmkL0o+pQGcw4NGZa0yCg5Hy9GgR+u&#10;63zkVsvBhfT++78s3G7zq1SrWc+/QHiq/Vv8cm91mN8b9eH5TTh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AxYwgAAAN0AAAAPAAAAAAAAAAAAAAAAAJgCAABkcnMvZG93&#10;bnJldi54bWxQSwUGAAAAAAQABAD1AAAAhwMAAAAA&#10;" fillcolor="#0bba57" stroked="f"/>
                        <v:rect id="Rectangle 1259" o:spid="_x0000_s2287" style="position:absolute;left:3617;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DrsIA&#10;AADdAAAADwAAAGRycy9kb3ducmV2LnhtbERPTYvCMBC9L/gfwgh7WxPLotI1iorC4kmry7K3oRnb&#10;YjMpTVbrvzeC4G0e73Om887W4kKtrxxrGA4UCOLcmYoLDcfD5mMCwgdkg7Vj0nAjD/NZ722KqXFX&#10;3tMlC4WIIexT1FCG0KRS+rwki37gGuLInVxrMUTYFtK0eI3htpaJUiNpseLYUGJDq5Lyc/ZvNagF&#10;qh86Zcluslknt+W2+V2ZP63f+93iC0SgLrzET/e3ifOT8Sc8vo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IOuwgAAAN0AAAAPAAAAAAAAAAAAAAAAAJgCAABkcnMvZG93&#10;bnJldi54bWxQSwUGAAAAAAQABAD1AAAAhwMAAAAA&#10;" fillcolor="#09b856" stroked="f"/>
                        <v:rect id="Rectangle 1260" o:spid="_x0000_s2288" style="position:absolute;left:3618;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mesIA&#10;AADdAAAADwAAAGRycy9kb3ducmV2LnhtbERPS4vCMBC+L/gfwgheRNMVfFCNYsWFBfHg6z40Y1ts&#10;JrXJavz3mwVhb/PxPWexCqYWD2pdZVnB5zABQZxbXXGh4Hz6GsxAOI+ssbZMCl7kYLXsfCww1fbJ&#10;B3ocfSFiCLsUFZTeN6mULi/JoBvahjhyV9sa9BG2hdQtPmO4qeUoSSbSYMWxocSGNiXlt+OPUZBt&#10;tnIXakPmnr0uxawfdvtxplSvG9ZzEJ6C/xe/3d86zh9Nx/D3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SZ6wgAAAN0AAAAPAAAAAAAAAAAAAAAAAJgCAABkcnMvZG93&#10;bnJldi54bWxQSwUGAAAAAAQABAD1AAAAhwMAAAAA&#10;" fillcolor="#08b755" stroked="f"/>
                        <v:rect id="Rectangle 1261" o:spid="_x0000_s2289" style="position:absolute;left:3620;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TosUA&#10;AADdAAAADwAAAGRycy9kb3ducmV2LnhtbESPQWvCQBCF74X+h2WE3pqNgmmJrmKFgjfRKvQ4ZifZ&#10;YHY2Zrcm/feuIHib4b1535v5crCNuFLna8cKxkkKgrhwuuZKweHn+/0ThA/IGhvHpOCfPCwXry9z&#10;zLXreUfXfahEDGGfowITQptL6QtDFn3iWuKola6zGOLaVVJ32Mdw28hJmmbSYs2RYLCltaHivP+z&#10;kTv+3R6rTBvalrvpyRf916VcKfU2GlYzEIGG8DQ/rjc61p98ZHD/Jo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ROixQAAAN0AAAAPAAAAAAAAAAAAAAAAAJgCAABkcnMv&#10;ZG93bnJldi54bWxQSwUGAAAAAAQABAD1AAAAigMAAAAA&#10;" fillcolor="#07b654" stroked="f"/>
                        <v:rect id="Rectangle 1262" o:spid="_x0000_s2290" style="position:absolute;left:3622;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NQ8QA&#10;AADdAAAADwAAAGRycy9kb3ducmV2LnhtbERPzU7CQBC+m/AOmyHxRrdWIlBYGmxs9GaEPsCkO7TF&#10;7mzpLlDf3jUh8TZfvt/ZZKPpxJUG11pW8BTFIIgrq1uuFZSHYrYE4Tyyxs4yKfghB9l28rDBVNsb&#10;f9F172sRQtilqKDxvk+ldFVDBl1ke+LAHe1g0Ac41FIPeAvhppNJHL9Igy2HhgZ7yhuqvvcXo6Cg&#10;0zyvVq/le/H85vOz+Vxd5kelHqfjbg3C0+j/xXf3hw7zk8UC/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jUPEAAAA3QAAAA8AAAAAAAAAAAAAAAAAmAIAAGRycy9k&#10;b3ducmV2LnhtbFBLBQYAAAAABAAEAPUAAACJAwAAAAA=&#10;" fillcolor="#05b453" stroked="f"/>
                        <v:rect id="Rectangle 1263" o:spid="_x0000_s2291" style="position:absolute;left:3623;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OG8cA&#10;AADdAAAADwAAAGRycy9kb3ducmV2LnhtbESPQUsDMRCF74L/IYzgzWbbg8ratCxFQRGhtsXW27CZ&#10;7i5uJkuSpuu/dw5CbzO8N+99M1+OrleZQuw8G5hOClDEtbcdNwZ225e7R1AxIVvsPZOBX4qwXFxf&#10;zbG0/syflDepURLCsUQDbUpDqXWsW3IYJ34gFu3og8Mka2i0DXiWcNfrWVHca4cdS0OLA61aqn82&#10;J2fgdNznj/758Fbp9+orhzys0/rbmNubsXoClWhMF/P/9asV/NmD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7DhvHAAAA3QAAAA8AAAAAAAAAAAAAAAAAmAIAAGRy&#10;cy9kb3ducmV2LnhtbFBLBQYAAAAABAAEAPUAAACMAwAAAAA=&#10;" fillcolor="#04b352" stroked="f"/>
                        <v:rect id="Rectangle 1264" o:spid="_x0000_s2292" style="position:absolute;left:3625;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blMMA&#10;AADdAAAADwAAAGRycy9kb3ducmV2LnhtbERPTWvCQBC9F/oflil4q5sG0RpdRUVR0ApqDh6H7JiE&#10;ZmdDdtX4712h0Ns83ueMp62pxI0aV1pW8NWNQBBnVpecK0hPq89vEM4ja6wsk4IHOZhO3t/GmGh7&#10;5wPdjj4XIYRdggoK7+tESpcVZNB1bU0cuIttDPoAm1zqBu8h3FQyjqK+NFhyaCiwpkVB2e/xahTo&#10;9XnvFrt13OvNl+kp3S5/UEdKdT7a2QiEp9b/i//cGx3mx4MhvL4JJ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5blMMAAADdAAAADwAAAAAAAAAAAAAAAACYAgAAZHJzL2Rv&#10;d25yZXYueG1sUEsFBgAAAAAEAAQA9QAAAIgDAAAAAA==&#10;" fillcolor="#02b251" stroked="f"/>
                        <v:rect id="Rectangle 1265" o:spid="_x0000_s2293" style="position:absolute;left:3626;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WdcMA&#10;AADdAAAADwAAAGRycy9kb3ducmV2LnhtbESPQYvCMBCF78L+hzAL3jTVg5auUZZFQfCi1R8wNGNb&#10;tpmUJGr9985B8DbDe/PeN6vN4Dp1pxBbzwZm0wwUceVty7WBy3k3yUHFhGyx80wGnhRhs/4arbCw&#10;/sEnupepVhLCsUADTUp9oXWsGnIYp74nFu3qg8Mka6i1DfiQcNfpeZYttMOWpaHBnv4aqv7LmzOg&#10;r5dtmx/LHdbHxcHlp+WtmwVjxt/D7w+oREP6mN/Xeyv481z45RsZQa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NWdcMAAADdAAAADwAAAAAAAAAAAAAAAACYAgAAZHJzL2Rv&#10;d25yZXYueG1sUEsFBgAAAAAEAAQA9QAAAIgDAAAAAA==&#10;" fillcolor="#01b050" stroked="f"/>
                        <v:shape id="Freeform 1266" o:spid="_x0000_s2294" style="position:absolute;left:3507;top:2828;width:100;height:362;visibility:visible;mso-wrap-style:square;v-text-anchor:top" coordsize="10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5sEA&#10;AADdAAAADwAAAGRycy9kb3ducmV2LnhtbERPTYvCMBC9L/gfwgje1lQPKtUoRRBFxN3t6n1oxqbY&#10;TEoTtf57IyzsbR7vcxarztbiTq2vHCsYDRMQxIXTFZcKTr+bzxkIH5A11o5JwZM8rJa9jwWm2j34&#10;h+55KEUMYZ+iAhNCk0rpC0MW/dA1xJG7uNZiiLAtpW7xEcNtLcdJMpEWK44NBhtaGyqu+c0qOOa5&#10;0x7P+69qe0BzybLpcfet1KDfZXMQgbrwL/5z73ScP56N4P1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2+bBAAAA3QAAAA8AAAAAAAAAAAAAAAAAmAIAAGRycy9kb3du&#10;cmV2LnhtbFBLBQYAAAAABAAEAPUAAACGAwAAAAA=&#10;" path="m100,343r-8,6l86,355r-10,4l68,362r-9,l49,360r-8,-3l32,352r-6,-6l19,338r-3,-8l14,322,13,312r1,-10l18,294r4,-9l29,278,18,272r-8,-8l5,254,,243,,e" filled="f" strokecolor="#005b39" strokeweight="22e-5mm">
                          <v:path arrowok="t" o:connecttype="custom" o:connectlocs="100,343;92,349;86,355;76,359;68,362;59,362;49,360;41,357;32,352;26,346;19,338;16,330;14,322;13,312;14,302;18,294;22,285;29,278;18,272;10,264;5,254;0,243;0,243;0,0" o:connectangles="0,0,0,0,0,0,0,0,0,0,0,0,0,0,0,0,0,0,0,0,0,0,0,0"/>
                        </v:shape>
                        <v:shape id="Freeform 1267" o:spid="_x0000_s2295" style="position:absolute;left:3383;top:3069;width:73;height:415;visibility:visible;mso-wrap-style:square;v-text-anchor:top" coordsize="7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wv8QA&#10;AADdAAAADwAAAGRycy9kb3ducmV2LnhtbERPTUsDMRC9C/0PYQRvNmsOWtamRQq1UkGw6qG36Wbc&#10;3XYzsyRpu/57Iwi9zeN9znQ++E6dKMRW2MLduABFXIlrubbw+bG8nYCKCdlhJ0wWfijCfDa6mmLp&#10;5MzvdNqkWuUQjiVaaFLqS61j1ZDHOJaeOHPfEjymDEOtXcBzDvedNkVxrz22nBsa7GnRUHXYHL0F&#10;s45R1uHVrN62++Pz/kt2Dyux9uZ6eHoElWhIF/G/+8Xl+WZi4O+bfIK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L/EAAAA3QAAAA8AAAAAAAAAAAAAAAAAmAIAAGRycy9k&#10;b3ducmV2LnhtbFBLBQYAAAAABAAEAPUAAACJAwAAAAA=&#10;" path="m65,r8,336l35,373,,415e" filled="f" strokecolor="#005b39" strokeweight="22e-5mm">
                          <v:path arrowok="t" o:connecttype="custom" o:connectlocs="65,0;73,336;35,373;0,415" o:connectangles="0,0,0,0"/>
                        </v:shape>
                        <v:line id="Line 1268" o:spid="_x0000_s2296" style="position:absolute;flip:x y;visibility:visible;mso-wrap-style:square" from="3340,2719" to="3357,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W+e8QAAADdAAAADwAAAGRycy9kb3ducmV2LnhtbERPTWvCQBC9F/wPyxS8FN00QtHUVaRB&#10;6MFL1Iu3ITvNhmZnY3aNsb/eFYTe5vE+Z7kebCN66nztWMH7NAFBXDpdc6XgeNhO5iB8QNbYOCYF&#10;N/KwXo1elphpd+WC+n2oRAxhn6ECE0KbSelLQxb91LXEkftxncUQYVdJ3eE1httGpknyIS3WHBsM&#10;tvRlqPzdX6yCzbFZFHl66lm6c76bHYq3v9woNX4dNp8gAg3hX/x0f+s4P53P4PFNP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b57xAAAAN0AAAAPAAAAAAAAAAAA&#10;AAAAAKECAABkcnMvZG93bnJldi54bWxQSwUGAAAAAAQABAD5AAAAkgMAAAAA&#10;" strokecolor="#005b39" strokeweight="22e-5mm"/>
                        <v:shape id="Freeform 1269" o:spid="_x0000_s2297" style="position:absolute;left:3303;top:2363;width:322;height:1182;visibility:visible;mso-wrap-style:square;v-text-anchor:top" coordsize="322,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B0sQA&#10;AADdAAAADwAAAGRycy9kb3ducmV2LnhtbERPTWsCMRC9C/6HMIVeima1UrZbo4jQIkIPXb14GzbT&#10;zeJmsiapu/33plDwNo/3Ocv1YFtxJR8axwpm0wwEceV0w7WC4+F9koMIEVlj65gU/FKA9Wo8WmKh&#10;Xc9fdC1jLVIIhwIVmBi7QspQGbIYpq4jTty38xZjgr6W2mOfwm0r51n2Ii02nBoMdrQ1VJ3LH6ug&#10;t/vni/0814uTND58PG1fd1Wp1OPDsHkDEWmId/G/e6fT/Hm+gL9v0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LAdLEAAAA3QAAAA8AAAAAAAAAAAAAAAAAmAIAAGRycy9k&#10;b3ducmV2LnhtbFBLBQYAAAAABAAEAPUAAACJAwAAAAA=&#10;" path="m54,716r13,285l7,1071r-3,7l2,1086r-2,8l4,1102r50,31l85,1112r-5,8l78,1129r,10l82,1147r52,35l288,1092r,-64l298,819r10,-21l312,777r,-23l306,732r5,-5l315,721r2,-8l317,705r3,-90l322,523r-2,-90l315,343,303,315,287,290,268,267,247,246,226,230,206,217r,-11l225,187r14,-23l247,138r2,-25l249,92,245,72,237,53,226,37,214,24,198,11,179,3,158,,139,3r-19,8l104,24,91,37,80,53,72,72,69,92r-2,21l70,137r7,24l90,183r15,20l29,248r-8,9l15,269r-5,13l8,294,,587e" filled="f" strokeweight="39e-5mm">
                          <v:path arrowok="t" o:connecttype="custom" o:connectlocs="67,1001;4,1078;0,1094;4,1102;85,1112;78,1129;82,1147;134,1182;288,1028;308,798;312,754;311,727;317,713;317,705;322,523;315,343;303,315;268,267;226,230;206,217;225,187;247,138;249,92;237,53;214,24;179,3;139,3;104,24;80,53;69,92;70,137;90,183;29,248;15,269;8,294;0,587" o:connectangles="0,0,0,0,0,0,0,0,0,0,0,0,0,0,0,0,0,0,0,0,0,0,0,0,0,0,0,0,0,0,0,0,0,0,0,0"/>
                        </v:shape>
                        <v:shape id="Freeform 1270" o:spid="_x0000_s2298" style="position:absolute;left:3302;top:2950;width:55;height:129;visibility:visible;mso-wrap-style:square;v-text-anchor:top" coordsize="5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ko8QA&#10;AADdAAAADwAAAGRycy9kb3ducmV2LnhtbERP22rCQBB9L/gPywh9qxtDlRBdRYVCKVKsd9+G7JgE&#10;s7Mhu43p33cLBd/mcK4znXemEi01rrSsYDiIQBBnVpecK9jv3l4SEM4ja6wsk4IfcjCf9Z6mmGp7&#10;5y9qtz4XIYRdigoK7+tUSpcVZNANbE0cuKttDPoAm1zqBu8h3FQyjqKxNFhyaCiwplVB2W37bRR8&#10;JOfuJF+X9eGWf27aPR4v6/io1HO/W0xAeOr8Q/zvftdhfpyM4O+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zZKPEAAAA3QAAAA8AAAAAAAAAAAAAAAAAmAIAAGRycy9k&#10;b3ducmV2LnhtbFBLBQYAAAAABAAEAPUAAACJAwAAAAA=&#10;" path="m55,129l44,121,35,111,28,100,22,87,20,74r,-13l22,48,27,36,17,29,9,21,3,11,,e" filled="f" strokeweight="39e-5mm">
                          <v:path arrowok="t" o:connecttype="custom" o:connectlocs="55,129;44,121;35,111;28,100;22,87;20,74;20,61;22,48;27,36;17,29;9,21;3,11;0,0" o:connectangles="0,0,0,0,0,0,0,0,0,0,0,0,0"/>
                        </v:shape>
                        <v:shape id="Freeform 1271" o:spid="_x0000_s2299" style="position:absolute;left:2673;top:3251;width:669;height:322;visibility:visible;mso-wrap-style:square;v-text-anchor:top" coordsize="66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FqMIA&#10;AADdAAAADwAAAGRycy9kb3ducmV2LnhtbERPS4vCMBC+C/6HMMJeRFNlkdJtFBWFvcn6Og/N9ME2&#10;k9JEW/31mwXB23x8z0lXvanFnVpXWVYwm0YgiDOrKy4UnE/7SQzCeWSNtWVS8CAHq+VwkGKibcc/&#10;dD/6QoQQdgkqKL1vEildVpJBN7UNceBy2xr0AbaF1C12IdzUch5FC2mw4tBQYkPbkrLf480ouJyf&#10;j9mu2+8O49pQ9KT887o5KPUx6tdfIDz1/i1+ub91mD+PF/D/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QWowgAAAN0AAAAPAAAAAAAAAAAAAAAAAJgCAABkcnMvZG93&#10;bnJldi54bWxQSwUGAAAAAAQABAD1AAAAhwMAAAAA&#10;" path="m,29l46,,603,322r66,-40e" filled="f" strokeweight="61e-5mm">
                          <v:path arrowok="t" o:connecttype="custom" o:connectlocs="0,29;46,0;603,322;669,282" o:connectangles="0,0,0,0"/>
                        </v:shape>
                        <v:line id="Line 1272" o:spid="_x0000_s2300" style="position:absolute;flip:y;visibility:visible;mso-wrap-style:square" from="2877,3298" to="2950,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BosQAAADdAAAADwAAAGRycy9kb3ducmV2LnhtbERPS2vCQBC+F/oflil4KbqpB5XoKqWl&#10;9uGhPu9DdvKg2dmQnWjaX98tCL3Nx/ecxap3tTpTGyrPBh5GCSjizNuKCwPHw8twBioIssXaMxn4&#10;pgCr5e3NAlPrL7yj814KFUM4pGigFGlSrUNWksMw8g1x5HLfOpQI20LbFi8x3NV6nCQT7bDi2FBi&#10;Q08lZV/7zhk4/eS5rD/eN9t7fH2eSF90n93WmMFd/zgHJdTLv/jqfrNx/ng2hb9v4gl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AsGixAAAAN0AAAAPAAAAAAAAAAAA&#10;AAAAAKECAABkcnMvZG93bnJldi54bWxQSwUGAAAAAAQABAD5AAAAkgMAAAAA&#10;" strokeweight="61e-5mm"/>
                        <v:line id="Line 1273" o:spid="_x0000_s2301" style="position:absolute;flip:y;visibility:visible;mso-wrap-style:square" from="3077,3415" to="3146,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V0McAAADdAAAADwAAAGRycy9kb3ducmV2LnhtbESPS0/DQAyE70j9DytX4oLohh6qKnRb&#10;IaryPFAK3K2s8xBZb5R12sCvxwek3mzNeObzajOG1hypT01kBzezDAxxEX3DlYPPj931EkwSZI9t&#10;ZHLwQwk268nFCnMfT/xOx4NURkM45eigFulya1NRU8A0ix2xamXsA4qufWV9jycND62dZ9nCBmxY&#10;G2rs6L6m4vswBAdfv2UpDy/Pr/srfNwuZKyGt2Hv3OV0vLsFIzTK2fx//eQVf75UXP1GR7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VXQxwAAAN0AAAAPAAAAAAAA&#10;AAAAAAAAAKECAABkcnMvZG93bnJldi54bWxQSwUGAAAAAAQABAD5AAAAlQMAAAAA&#10;" strokeweight="61e-5mm"/>
                        <v:shape id="Picture 1274" o:spid="_x0000_s2302" type="#_x0000_t75" style="position:absolute;left:2366;top:2899;width:9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eh+DDAAAA3QAAAA8AAABkcnMvZG93bnJldi54bWxET0tuwjAQ3SNxB2uQ2BUHFiUJGIRQq7KI&#10;+qE9wCgekrTx2IpNEm5fV6rEbp7ed7b70bSip843lhUsFwkI4tLqhisFX5/PDykIH5A1tpZJwY08&#10;7HfTyRZzbQf+oP4cKhFD2OeooA7B5VL6siaDfmEdceQutjMYIuwqqTscYrhp5SpJHqXBhmNDjY6O&#10;NZU/56tRYN/WTy8us8Ww5OL9tb8Wzn+nSs1n42EDItAY7uJ/90nH+as0g79v4gl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6H4MMAAADdAAAADwAAAAAAAAAAAAAAAACf&#10;AgAAZHJzL2Rvd25yZXYueG1sUEsFBgAAAAAEAAQA9wAAAI8DAAAAAA==&#10;">
                          <v:imagedata r:id="rId124" o:title=""/>
                        </v:shape>
                        <v:shape id="Picture 1275" o:spid="_x0000_s2303" type="#_x0000_t75" style="position:absolute;left:2345;top:2532;width:257;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dnBPFAAAA3QAAAA8AAABkcnMvZG93bnJldi54bWxEj0FvwjAMhe+T+A+RkbiNlB4Q6wioIE3j&#10;srEB4mw1pq1onKoJpfv38wGJm633/N7n5XpwjeqpC7VnA7NpAoq48Lbm0sDp+PG6ABUissXGMxn4&#10;owDr1ehliZn1d/6l/hBLJSEcMjRQxdhmWoeiIodh6lti0S6+cxhl7UptO7xLuGt0miRz7bBmaaiw&#10;pW1FxfVwcwbc99GfNtez2yVfn/l8r/NZ2v8YMxkP+TuoSEN8mh/XOyv46Zvwyzcygl7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nZwTxQAAAN0AAAAPAAAAAAAAAAAAAAAA&#10;AJ8CAABkcnMvZG93bnJldi54bWxQSwUGAAAAAAQABAD3AAAAkQMAAAAA&#10;">
                          <v:imagedata r:id="rId125" o:title=""/>
                        </v:shape>
                        <v:shape id="Picture 1276" o:spid="_x0000_s2304" type="#_x0000_t75" style="position:absolute;left:2345;top:2532;width:257;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vZ7FAAAA3QAAAA8AAABkcnMvZG93bnJldi54bWxET01rwkAQvQv+h2WEXqRuIlg0dRWRikJ7&#10;0FjIdchOk2h2Ns1uTdpf3y0UvM3jfc5y3Zta3Kh1lWUF8SQCQZxbXXGh4P28e5yDcB5ZY22ZFHyT&#10;g/VqOFhiom3HJ7qlvhAhhF2CCkrvm0RKl5dk0E1sQxy4D9sa9AG2hdQtdiHc1HIaRU/SYMWhocSG&#10;tiXl1/TLKLAmns/e/HiXZYdmf8l+upfXz6NSD6N+8wzCU+/v4n/3QYf500UMf9+E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872exQAAAN0AAAAPAAAAAAAAAAAAAAAA&#10;AJ8CAABkcnMvZG93bnJldi54bWxQSwUGAAAAAAQABAD3AAAAkQMAAAAA&#10;">
                          <v:imagedata r:id="rId126" o:title=""/>
                        </v:shape>
                        <v:rect id="Rectangle 1277" o:spid="_x0000_s2305" style="position:absolute;left:2376;top:2500;width: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oi8MA&#10;AADdAAAADwAAAGRycy9kb3ducmV2LnhtbERPTWuDQBC9B/oflgn0Epq1UpLUuIZQKM2pECPkOrgT&#10;lbiz4m7V+uu7hUJv83ifkx4m04qBetdYVvC8jkAQl1Y3XCkoLu9POxDOI2tsLZOCb3JwyB4WKSba&#10;jnymIfeVCCHsElRQe98lUrqyJoNubTviwN1sb9AH2FdS9ziGcNPKOIo20mDDoaHGjt5qKu/5l1Ew&#10;j+g/TkV7beaxOsqX6+eWaKXU43I67kF4mvy/+M990mF+/BrD7zfh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4oi8MAAADdAAAADwAAAAAAAAAAAAAAAACYAgAAZHJzL2Rv&#10;d25yZXYueG1sUEsFBgAAAAAEAAQA9QAAAIgDAAAAAA==&#10;" fillcolor="#5aff87" stroked="f"/>
                        <v:rect id="Rectangle 1278" o:spid="_x0000_s2306" style="position:absolute;left:2377;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iCMIA&#10;AADdAAAADwAAAGRycy9kb3ducmV2LnhtbERPzWoCMRC+F3yHMAUvRbMqFN0axS1UvJWqDzDdTDfL&#10;biZhE3X16U1B8DYf3+8s171txZm6UDtWMBlnIIhLp2uuFBwPX6M5iBCRNbaOScGVAqxXg5cl5tpd&#10;+IfO+1iJFMIhRwUmRp9LGUpDFsPYeeLE/bnOYkywq6Tu8JLCbSunWfYuLdacGgx6+jRUNvuTVeCK&#10;t4YLf/ie47U53TZb0/jfQqnha7/5ABGpj0/xw73Taf50MYP/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GIIwgAAAN0AAAAPAAAAAAAAAAAAAAAAAJgCAABkcnMvZG93&#10;bnJldi54bWxQSwUGAAAAAAQABAD1AAAAhwMAAAAA&#10;" fillcolor="#f7f3e8" stroked="f"/>
                        <v:rect id="Rectangle 1279" o:spid="_x0000_s2307" style="position:absolute;left:2380;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p78IA&#10;AADdAAAADwAAAGRycy9kb3ducmV2LnhtbERPTWsCMRC9F/wPYQRvNatIq6tRRCh48FLrQW/DZtxd&#10;3UyWJI1pf31TKPQ2j/c5q00ynYjkfGtZwWRcgCCurG65VnD6eHueg/ABWWNnmRR8kYfNevC0wlLb&#10;B79TPIZa5BD2JSpoQuhLKX3VkEE/tj1x5q7WGQwZulpqh48cbjo5LYoXabDl3NBgT7uGqvvx0ygo&#10;9jLqns8uxXhJk9vrgevvg1KjYdouQQRK4V/8597rPH+6mM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mnvwgAAAN0AAAAPAAAAAAAAAAAAAAAAAJgCAABkcnMvZG93&#10;bnJldi54bWxQSwUGAAAAAAQABAD1AAAAhwMAAAAA&#10;" fillcolor="#f5f3e7" stroked="f"/>
                        <v:rect id="Rectangle 1280" o:spid="_x0000_s2308" style="position:absolute;left:2384;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ob8QA&#10;AADdAAAADwAAAGRycy9kb3ducmV2LnhtbERPTWsCMRC9C/6HMIKXUrNqlbo1ipYKHnVrD70Nm+lu&#10;6GayJOm6/femUPA2j/c5621vG9GRD8axgukkA0FcOm24UnB5Pzw+gwgRWWPjmBT8UoDtZjhYY67d&#10;lc/UFbESKYRDjgrqGNtcylDWZDFMXEucuC/nLcYEfSW1x2sKt42cZdlSWjScGmps6bWm8rv4sQo+&#10;H8yHl/PV8u2pO7aXfVOc5guj1HjU715AROrjXfzvPuo0f7ZawN836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qG/EAAAA3QAAAA8AAAAAAAAAAAAAAAAAmAIAAGRycy9k&#10;b3ducmV2LnhtbFBLBQYAAAAABAAEAPUAAACJAwAAAAA=&#10;" fillcolor="#f3f3e6" stroked="f"/>
                        <v:rect id="Rectangle 1281" o:spid="_x0000_s2309" style="position:absolute;left:2388;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D08QA&#10;AADdAAAADwAAAGRycy9kb3ducmV2LnhtbERPTUsDMRC9C/6HMEIvYrPdwmLXpkUKhULx4FbB47AZ&#10;N8HNZE3SduuvbwTB2zze5yzXo+vFiUK0nhXMpgUI4tZry52Ct8P24RFETMgae8+k4EIR1qvbmyXW&#10;2p/5lU5N6kQO4VijApPSUEsZW0MO49QPxJn79MFhyjB0Ugc853DXy7IoKunQcm4wONDGUPvVHJ2C&#10;xs+rTbkPo/v+eH+Z3Rv7szBWqcnd+PwEItGY/sV/7p3O88tFBb/f5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rg9PEAAAA3QAAAA8AAAAAAAAAAAAAAAAAmAIAAGRycy9k&#10;b3ducmV2LnhtbFBLBQYAAAAABAAEAPUAAACJAwAAAAA=&#10;" fillcolor="#f1f4e4" stroked="f"/>
                        <v:rect id="Rectangle 1282" o:spid="_x0000_s2310" style="position:absolute;left:2392;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kscUA&#10;AADdAAAADwAAAGRycy9kb3ducmV2LnhtbERP32vCMBB+H+x/CCf4NlNF5laN4qYDQRHUgq+35tZ0&#10;ay5dE7X+90YY7O0+vp83mbW2EmdqfOlYQb+XgCDOnS65UJAdPp5eQPiArLFyTAqu5GE2fXyYYKrd&#10;hXd03odCxBD2KSowIdSplD43ZNH3XE0cuS/XWAwRNoXUDV5iuK3kIEmepcWSY4PBmt4N5T/7k1Ww&#10;3uaLzyxbjszv8Lip3r7pMN9tlep22vkYRKA2/Iv/3Csd5w9eR3D/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eSxxQAAAN0AAAAPAAAAAAAAAAAAAAAAAJgCAABkcnMv&#10;ZG93bnJldi54bWxQSwUGAAAAAAQABAD1AAAAigMAAAAA&#10;" fillcolor="#eff4e3" stroked="f"/>
                        <v:rect id="Rectangle 1283" o:spid="_x0000_s2311" style="position:absolute;left:2395;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QA8QA&#10;AADdAAAADwAAAGRycy9kb3ducmV2LnhtbESPQU/DMAyF70j7D5EncWPphhhQlk3RBBLXbUhcrcY0&#10;HY3TJWEr/Hp8QOJm6z2/93m1GUOvzpRyF9nAfFaBIm6i67g18HZ4uXkAlQuywz4yGfimDJv15GqF&#10;tYsX3tF5X1olIZxrNOBLGWqtc+MpYJ7FgVi0j5gCFllTq13Ci4SHXi+qaqkDdiwNHgfaemo+91/B&#10;AFte3tt3++xPdy6d3PFnZ2+PxlxPR/sEqtBY/s1/169O8BeP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ZEAPEAAAA3QAAAA8AAAAAAAAAAAAAAAAAmAIAAGRycy9k&#10;b3ducmV2LnhtbFBLBQYAAAAABAAEAPUAAACJAwAAAAA=&#10;" fillcolor="#edf4e2" stroked="f"/>
                        <v:rect id="Rectangle 1284" o:spid="_x0000_s2312" style="position:absolute;left:2400;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We8QA&#10;AADdAAAADwAAAGRycy9kb3ducmV2LnhtbERPTWvCQBC9C/6HZYTezEYPpaauIRTE1kupitTbmJ1s&#10;QrOzaXar6b/vFgRv83ifs8wH24oL9b5xrGCWpCCIS6cbNgoO+/X0CYQPyBpbx6Tglzzkq/FoiZl2&#10;V/6gyy4YEUPYZ6igDqHLpPRlTRZ94jriyFWutxgi7I3UPV5juG3lPE0fpcWGY0ONHb3UVH7tfqyC&#10;79PbZ1XOwtm79+N2WxiuGrNR6mEyFM8gAg3hLr65X3WcP18s4P+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lnvEAAAA3QAAAA8AAAAAAAAAAAAAAAAAmAIAAGRycy9k&#10;b3ducmV2LnhtbFBLBQYAAAAABAAEAPUAAACJAwAAAAA=&#10;" fillcolor="#ebf4e1" stroked="f"/>
                        <v:rect id="Rectangle 1285" o:spid="_x0000_s2313" style="position:absolute;left:2403;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Hq8cA&#10;AADdAAAADwAAAGRycy9kb3ducmV2LnhtbESPT2vCQBDF7wW/wzKF3uqmLdgas0oQCqIUqu2ltyE7&#10;+YPZ2ZhdY/z2nYPgbYb35r3fZKvRtWqgPjSeDbxME1DEhbcNVwZ+fz6fP0CFiGyx9UwGrhRgtZw8&#10;ZJhaf+E9DYdYKQnhkKKBOsYu1ToUNTkMU98Ri1b63mGUta+07fEi4a7Vr0ky0w4bloYaO1rXVBwP&#10;Z2dgKHf7+df31uftX9zlOD/Z9/XMmKfHMV+AijTGu/l2vbGC/5YI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gR6vHAAAA3QAAAA8AAAAAAAAAAAAAAAAAmAIAAGRy&#10;cy9kb3ducmV2LnhtbFBLBQYAAAAABAAEAPUAAACMAwAAAAA=&#10;" fillcolor="#e9f4e0" stroked="f"/>
                        <v:rect id="Rectangle 1286" o:spid="_x0000_s2314" style="position:absolute;left:2406;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gzcMA&#10;AADdAAAADwAAAGRycy9kb3ducmV2LnhtbERP22oCMRB9F/oPYQTfNNkWi6xGEaFQWiitN/Bt3Iyb&#10;xc1k2URd/74pFHybw7nObNG5WlypDZVnDdlIgSAuvKm41LDdvA0nIEJENlh7Jg13CrCYP/VmmBt/&#10;4x+6rmMpUgiHHDXYGJtcylBYchhGviFO3Mm3DmOCbSlNi7cU7mr5rNSrdFhxarDY0MpScV5fnIbv&#10;LhsfD6vxF1v3sf2879XuhErrQb9bTkFE6uJD/O9+N2n+i8rg75t0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6gzcMAAADdAAAADwAAAAAAAAAAAAAAAACYAgAAZHJzL2Rv&#10;d25yZXYueG1sUEsFBgAAAAAEAAQA9QAAAIgDAAAAAA==&#10;" fillcolor="#e7f5df" stroked="f"/>
                        <v:rect id="Rectangle 1287" o:spid="_x0000_s2315" style="position:absolute;left:2411;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3o7cMA&#10;AADdAAAADwAAAGRycy9kb3ducmV2LnhtbERPTWsCMRC9F/ofwhR6q4mWFlmNIi1C9yJ0VbwOm3Gz&#10;upksSdTtvzeFQm/zeJ8zXw6uE1cKsfWsYTxSIIhrb1puNOy265cpiJiQDXaeScMPRVguHh/mWBh/&#10;42+6VqkROYRjgRpsSn0hZawtOYwj3xNn7uiDw5RhaKQJeMvhrpMTpd6lw5Zzg8WePizV5+riNGzs&#10;blUequqzftuPy7MqT1Mftlo/Pw2rGYhEQ/oX/7m/TJ7/qibw+00+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3o7cMAAADdAAAADwAAAAAAAAAAAAAAAACYAgAAZHJzL2Rv&#10;d25yZXYueG1sUEsFBgAAAAAEAAQA9QAAAIgDAAAAAA==&#10;" fillcolor="#e5f5dd" stroked="f"/>
                        <v:rect id="Rectangle 1288" o:spid="_x0000_s2316" style="position:absolute;left:2414;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8sEA&#10;AADdAAAADwAAAGRycy9kb3ducmV2LnhtbERP32vCMBB+H/g/hBN8m+ksyOiMIgPBR7Ub6NvZnE1n&#10;cylNNPW/N4PB3u7j+3mL1WBbcafeN44VvE0zEMSV0w3XCr7Kzes7CB+QNbaOScGDPKyWo5cFFtpF&#10;3tP9EGqRQtgXqMCE0BVS+sqQRT91HXHiLq63GBLsa6l7jCnctnKWZXNpseHUYLCjT0PV9XCzCvJY&#10;npqwO3+bn5Jux0sZ262OSk3Gw/oDRKAh/Iv/3Fud5udZDr/fp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m3fLBAAAA3QAAAA8AAAAAAAAAAAAAAAAAmAIAAGRycy9kb3du&#10;cmV2LnhtbFBLBQYAAAAABAAEAPUAAACGAwAAAAA=&#10;" fillcolor="#e3f5dc" stroked="f"/>
                        <v:rect id="Rectangle 1289" o:spid="_x0000_s2317" style="position:absolute;left:2417;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Mt8IA&#10;AADdAAAADwAAAGRycy9kb3ducmV2LnhtbERPS2vCQBC+F/oflil4qxs1FEmzShCU4K2pB49DdvKo&#10;2dmYXZP033cLhd7m43tOup9NJ0YaXGtZwWoZgSAurW65VnD5PL5uQTiPrLGzTAq+ycF+9/yUYqLt&#10;xB80Fr4WIYRdggoa7/tESlc2ZNAtbU8cuMoOBn2AQy31gFMIN51cR9GbNNhyaGiwp0ND5a14GAVu&#10;PH9RcTV5nFVxdijvZzxtUKnFy5y9g/A0+3/xnzvXYf4miuH3m3C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y3wgAAAN0AAAAPAAAAAAAAAAAAAAAAAJgCAABkcnMvZG93&#10;bnJldi54bWxQSwUGAAAAAAQABAD1AAAAhwMAAAAA&#10;" fillcolor="#e1f5db" stroked="f"/>
                        <v:rect id="Rectangle 1290" o:spid="_x0000_s2318" style="position:absolute;left:2422;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4UsQA&#10;AADdAAAADwAAAGRycy9kb3ducmV2LnhtbERPTWsCMRC9F/wPYYTealJLi26NoqLYS6Guij0OyXR3&#10;cTNZNtHd/vumUOhtHu9zZove1eJGbag8a3gcKRDExtuKCw3Hw/ZhAiJEZIu1Z9LwTQEW88HdDDPr&#10;O97TLY+FSCEcMtRQxthkUgZTksMw8g1x4r586zAm2BbSttilcFfLsVIv0mHFqaHEhtYlmUt+dRrO&#10;3cZcpjmf1ErtPj82+4hm+671/bBfvoKI1Md/8Z/7zab5T+oZfr9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UOFLEAAAA3QAAAA8AAAAAAAAAAAAAAAAAmAIAAGRycy9k&#10;b3ducmV2LnhtbFBLBQYAAAAABAAEAPUAAACJAwAAAAA=&#10;" fillcolor="#dff5da" stroked="f"/>
                        <v:rect id="Rectangle 1291" o:spid="_x0000_s2319" style="position:absolute;left:2425;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dDMMA&#10;AADdAAAADwAAAGRycy9kb3ducmV2LnhtbERP3UrDMBS+F3yHcARvxpZasYy6bIyB4NXAdQ9w1hyb&#10;suakTeIW9/RGELw7H9/vWW2SHcSFfOgdK3haFCCIW6d77hQcm7f5EkSIyBoHx6TgmwJs1vd3K6y1&#10;u/IHXQ6xEzmEQ40KTIxjLWVoDVkMCzcSZ+7TeYsxQ99J7fGaw+0gy6KopMWec4PBkXaG2vPhyypo&#10;9lNZJXMuTyd5G2Z+NjUvaVLq8SFtX0FESvFf/Od+13n+c1HB7zf5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udDMMAAADdAAAADwAAAAAAAAAAAAAAAACYAgAAZHJzL2Rv&#10;d25yZXYueG1sUEsFBgAAAAAEAAQA9QAAAIgDAAAAAA==&#10;" fillcolor="#ddf5d8" stroked="f"/>
                        <v:rect id="Rectangle 1292" o:spid="_x0000_s2320" style="position:absolute;left:2428;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MEA&#10;AADdAAAADwAAAGRycy9kb3ducmV2LnhtbERPzYrCMBC+C75DGMGbpiq4pRpFBFnBPWj1AYZmbIPN&#10;pDZZ7e7TbwRhb/Px/c5y3dlaPKj1xrGCyTgBQVw4bbhUcDnvRikIH5A11o5JwQ95WK/6vSVm2j35&#10;RI88lCKGsM9QQRVCk0npi4os+rFriCN3da3FEGFbSt3iM4bbWk6TZC4tGo4NFTa0rai45d9WgfUm&#10;vf8ezJfj7oSf+e44M4dSqeGg2yxABOrCv/jt3us4f5Z8wOube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xFPDBAAAA3QAAAA8AAAAAAAAAAAAAAAAAmAIAAGRycy9kb3du&#10;cmV2LnhtbFBLBQYAAAAABAAEAPUAAACGAwAAAAA=&#10;" fillcolor="#dbf5d7" stroked="f"/>
                        <v:rect id="Rectangle 1293" o:spid="_x0000_s2321" style="position:absolute;left:2433;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NH8cA&#10;AADdAAAADwAAAGRycy9kb3ducmV2LnhtbESPzU7DMBCE70i8g7VIvVEHSqMqrVshVCSEONCfB9jG&#10;2yRqvLZskwaenj0gcdvVzM58u9qMrlcDxdR5NvAwLUAR19523Bg4Hl7vF6BSRrbYeyYD35Rgs769&#10;WWFl/ZV3NOxzoySEU4UG2pxDpXWqW3KYpj4Qi3b20WGWNTbaRrxKuOv1Y1GU2mHH0tBioJeW6sv+&#10;yxn4sDt9eYqf259YhsX7fJifym0wZnI3Pi9BZRrzv/nv+s0K/qwQ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kzR/HAAAA3QAAAA8AAAAAAAAAAAAAAAAAmAIAAGRy&#10;cy9kb3ducmV2LnhtbFBLBQYAAAAABAAEAPUAAACMAwAAAAA=&#10;" fillcolor="#d9f5d6" stroked="f"/>
                        <v:rect id="Rectangle 1294" o:spid="_x0000_s2322" style="position:absolute;left:2436;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huMQA&#10;AADdAAAADwAAAGRycy9kb3ducmV2LnhtbERPzYrCMBC+C/sOYYS9iCarIm41iorCehDWug8wNGNb&#10;bCalibb79htB2Nt8fL+zXHe2Eg9qfOlYw8dIgSDOnCk51/BzOQznIHxANlg5Jg2/5GG9eustMTGu&#10;5TM90pCLGMI+QQ1FCHUipc8KsuhHriaO3NU1FkOETS5Ng20Mt5UcKzWTFkuODQXWtCsou6V3q2Ha&#10;fl/HJ5Xe9rPN4DQdbO/5/khav/e7zQJEoC78i1/uLxPnT9QnPL+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YbjEAAAA3QAAAA8AAAAAAAAAAAAAAAAAmAIAAGRycy9k&#10;b3ducmV2LnhtbFBLBQYAAAAABAAEAPUAAACJAwAAAAA=&#10;" fillcolor="#d7f5d5" stroked="f"/>
                        <v:rect id="Rectangle 1295" o:spid="_x0000_s2323" style="position:absolute;left:2441;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7+cUA&#10;AADdAAAADwAAAGRycy9kb3ducmV2LnhtbESPQUvDQBCF70L/wzIFL9JuqhAk7ba0DYoXD1bB65Ad&#10;s8HsbNhdm+TfOwfB2wzvzXvf7A6T79WVYuoCG9isC1DETbAdtwY+3p9Wj6BSRrbYByYDMyU47Bc3&#10;O6xsGPmNrpfcKgnhVKEBl/NQaZ0aRx7TOgzEon2F6DHLGlttI44S7nt9XxSl9tixNDgc6Oyo+b78&#10;eAOvd7V39eeZy64++ecxzbFMszG3y+m4BZVpyv/mv+sXK/gPG+GXb2QE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jv5xQAAAN0AAAAPAAAAAAAAAAAAAAAAAJgCAABkcnMv&#10;ZG93bnJldi54bWxQSwUGAAAAAAQABAD1AAAAigMAAAAA&#10;" fillcolor="#d5f5d3" stroked="f"/>
                        <v:rect id="Rectangle 1296" o:spid="_x0000_s2324" style="position:absolute;left:2444;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ycMMA&#10;AADdAAAADwAAAGRycy9kb3ducmV2LnhtbERPTWvCQBC9F/oflhF6KbpJW0Sjq5SWQk9C0up5zI5J&#10;NDsbdrcm/ntXKHibx/uc5XowrTiT841lBekkAUFcWt1wpeD352s8A+EDssbWMim4kIf16vFhiZm2&#10;Ped0LkIlYgj7DBXUIXSZlL6syaCf2I44cgfrDIYIXSW1wz6Gm1a+JMlUGmw4NtTY0UdN5an4Mwra&#10;XX5825R7SbP0ees+p32RzyulnkbD+wJEoCHcxf/ubx3nv6Yp3L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XycMMAAADdAAAADwAAAAAAAAAAAAAAAACYAgAAZHJzL2Rv&#10;d25yZXYueG1sUEsFBgAAAAAEAAQA9QAAAIgDAAAAAA==&#10;" fillcolor="#d3f6d2" stroked="f"/>
                        <v:rect id="Rectangle 1297" o:spid="_x0000_s2325" style="position:absolute;left:2449;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WkcMA&#10;AADdAAAADwAAAGRycy9kb3ducmV2LnhtbERPS0sDMRC+C/6HMEIvYpOusMjatEhBKB4E+8Aeh824&#10;WUwmSxLb7b83hUJv8/E9Z74cvRNHiqkPrGE2VSCI22B67jTstu9PLyBSRjboApOGMyVYLu7v5tiY&#10;cOIvOm5yJ0oIpwY12JyHRsrUWvKYpmEgLtxPiB5zgbGTJuKphHsnK6Vq6bHn0mBxoJWl9nfz5zXk&#10;w7f7kPvKrzpX14+fUR3sWmk9eRjfXkFkGvNNfHWvTZn/PKvg8k05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dWkcMAAADdAAAADwAAAAAAAAAAAAAAAACYAgAAZHJzL2Rv&#10;d25yZXYueG1sUEsFBgAAAAAEAAQA9QAAAIgDAAAAAA==&#10;" fillcolor="#d1f6d1" stroked="f"/>
                        <v:rect id="Rectangle 1298" o:spid="_x0000_s2326" style="position:absolute;left:2454;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aPcIA&#10;AADdAAAADwAAAGRycy9kb3ducmV2LnhtbERPzWoCMRC+F/oOYQreamIXRLZGKYrVgyLaPsB0M90N&#10;biZLEnV9eyMUepuP73em89614kIhWs8aRkMFgrjyxnKt4ftr9ToBEROywdYzabhRhPns+WmKpfFX&#10;PtDlmGqRQziWqKFJqSuljFVDDuPQd8SZ+/XBYcow1NIEvOZw18o3pcbSoeXc0GBHi4aq0/HsNAS1&#10;s9vP095ux71sl2e1XvxsCq0HL/3HO4hEffoX/7k3Js8vRgU8vs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Jo9wgAAAN0AAAAPAAAAAAAAAAAAAAAAAJgCAABkcnMvZG93&#10;bnJldi54bWxQSwUGAAAAAAQABAD1AAAAhwMAAAAA&#10;" fillcolor="#cff6cf" stroked="f"/>
                        <v:rect id="Rectangle 1299" o:spid="_x0000_s2327" style="position:absolute;left:2457;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hR8EA&#10;AADdAAAADwAAAGRycy9kb3ducmV2LnhtbERPS2vCQBC+C/0PywjedBOVElJXkYIguVg10OuQnSah&#10;2dmQ3Tz8925B6G0+vufsDpNpxECdqy0riFcRCOLC6ppLBfn9tExAOI+ssbFMCh7k4LB/m+0w1Xbk&#10;Kw03X4oQwi5FBZX3bSqlKyoy6Fa2JQ7cj+0M+gC7UuoOxxBuGrmOondpsObQUGFLnxUVv7feKCCj&#10;y8v1S2f5/Rs56pMspyRTajGfjh8gPE3+X/xyn3WYv4m38PdNOEH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hYUfBAAAA3QAAAA8AAAAAAAAAAAAAAAAAmAIAAGRycy9kb3du&#10;cmV2LnhtbFBLBQYAAAAABAAEAPUAAACGAwAAAAA=&#10;" fillcolor="#cdf6ce" stroked="f"/>
                        <v:rect id="Rectangle 1300" o:spid="_x0000_s2328" style="position:absolute;left:2460;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b8MA&#10;AADdAAAADwAAAGRycy9kb3ducmV2LnhtbERPTWsCMRC9F/ofwhS8FM1aaZHVKKVV6EVYrQeP42bc&#10;LN1MliRd039vCoXe5vE+Z7lOthMD+dA6VjCdFCCIa6dbbhQcP7fjOYgQkTV2jknBDwVYr+7vllhq&#10;d+U9DYfYiBzCoUQFJsa+lDLUhiyGieuJM3dx3mLM0DdSe7zmcNvJp6J4kRZbzg0Ge3ozVH8dvq2C&#10;VL2najAbl5pq83j2J6bdeabU6CG9LkBESvFf/Of+0Hn+bPoMv9/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Nb8MAAADdAAAADwAAAAAAAAAAAAAAAACYAgAAZHJzL2Rv&#10;d25yZXYueG1sUEsFBgAAAAAEAAQA9QAAAIgDAAAAAA==&#10;" fillcolor="#cbf6cd" stroked="f"/>
                        <v:rect id="Rectangle 1301" o:spid="_x0000_s2329" style="position:absolute;left:2465;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qTsMA&#10;AADdAAAADwAAAGRycy9kb3ducmV2LnhtbERPS2sCMRC+C/0PYQq9udm1aGVrlCII4kW6LZTehmT2&#10;QTeTJYm6++9NodDbfHzP2exG24sr+dA5VlBkOQhi7UzHjYLPj8N8DSJEZIO9Y1IwUYDd9mG2wdK4&#10;G7/TtYqNSCEcSlTQxjiUUgbdksWQuYE4cbXzFmOCvpHG4y2F214u8nwlLXacGlocaN+S/qkuVgHX&#10;k49Fs+zr84Qv+++1/jpVWqmnx/HtFUSkMf6L/9xHk+Y/Fyv4/Sad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uqTsMAAADdAAAADwAAAAAAAAAAAAAAAACYAgAAZHJzL2Rv&#10;d25yZXYueG1sUEsFBgAAAAAEAAQA9QAAAIgDAAAAAA==&#10;" fillcolor="#c9f7cc" stroked="f"/>
                        <v:rect id="Rectangle 1302" o:spid="_x0000_s2330" style="position:absolute;left:2468;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YDMQA&#10;AADdAAAADwAAAGRycy9kb3ducmV2LnhtbERPS2sCMRC+C/0PYQpeRLNafLA1ShGKHltrweOQjJul&#10;m8myiburv74pFLzNx/ec9bZ3lWipCaVnBdNJBoJYe1NyoeD09T5egQgR2WDlmRTcKMB28zRYY258&#10;x5/UHmMhUgiHHBXYGOtcyqAtOQwTXxMn7uIbhzHBppCmwS6Fu0rOsmwhHZacGizWtLOkf45Xp2Au&#10;25Fe2NH14/597va7g16e9kGp4XP/9goiUh8f4n/3waT5L9Ml/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WAzEAAAA3QAAAA8AAAAAAAAAAAAAAAAAmAIAAGRycy9k&#10;b3ducmV2LnhtbFBLBQYAAAAABAAEAPUAAACJAwAAAAA=&#10;" fillcolor="#c7f7cb" stroked="f"/>
                        <v:rect id="Rectangle 1303" o:spid="_x0000_s2331" style="position:absolute;left:2471;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NGMgA&#10;AADdAAAADwAAAGRycy9kb3ducmV2LnhtbESPQWvCQBCF74L/YRnBm25sQUrqKm1BLF5EG1p6G7PT&#10;JDU7G7KrJv5651DobYb35r1vFqvO1epCbag8G5hNE1DEubcVFwayj/XkCVSIyBZrz2SgpwCr5XCw&#10;wNT6K+/pcoiFkhAOKRooY2xSrUNeksMw9Q2xaD++dRhlbQttW7xKuKv1Q5LMtcOKpaHEht5Kyk+H&#10;szPw6frN93p31P3X8fX0G27bfbaZGzMedS/PoCJ18d/8d/1uBf9xJrjyjY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I0YyAAAAN0AAAAPAAAAAAAAAAAAAAAAAJgCAABk&#10;cnMvZG93bnJldi54bWxQSwUGAAAAAAQABAD1AAAAjQMAAAAA&#10;" fillcolor="#c5f7ca" stroked="f"/>
                        <v:rect id="Rectangle 1304" o:spid="_x0000_s2332" style="position:absolute;left:2476;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fycUA&#10;AADdAAAADwAAAGRycy9kb3ducmV2LnhtbERPTWvCQBC9C/6HZYReRDdRaDV1FRGEgPRQWyjeptkx&#10;CWZnw+6qSX99t1DwNo/3OatNZxpxI+drywrSaQKCuLC65lLB58d+sgDhA7LGxjIp6MnDZj0crDDT&#10;9s7vdDuGUsQQ9hkqqEJoMyl9UZFBP7UtceTO1hkMEbpSaof3GG4aOUuSZ2mw5thQYUu7iorL8WoU&#10;5PP+J0+/Lv2WXsYH3+6+D28np9TTqNu+ggjUhYf4353rOH+eLuH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N/JxQAAAN0AAAAPAAAAAAAAAAAAAAAAAJgCAABkcnMv&#10;ZG93bnJldi54bWxQSwUGAAAAAAQABAD1AAAAigMAAAAA&#10;" fillcolor="#c3f7c8" stroked="f"/>
                        <v:rect id="Rectangle 1305" o:spid="_x0000_s2333" style="position:absolute;left:2479;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j48YA&#10;AADdAAAADwAAAGRycy9kb3ducmV2LnhtbESPQWvCQBCF70L/wzKFXkQ3piA1upEqbSl4EK14HrLT&#10;JCQ7G7JbE/9951DobYb35r1vNtvRtepGfag9G1jME1DEhbc1lwYuX++zF1AhIltsPZOBOwXY5g+T&#10;DWbWD3yi2zmWSkI4ZGigirHLtA5FRQ7D3HfEon373mGUtS+17XGQcNfqNEmW2mHN0lBhR/uKiub8&#10;4wysiuE+tSPi4crlMd3vmutH/WbM0+P4ugYVaYz/5r/rTyv4z6nwyzc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Mj48YAAADdAAAADwAAAAAAAAAAAAAAAACYAgAAZHJz&#10;L2Rvd25yZXYueG1sUEsFBgAAAAAEAAQA9QAAAIsDAAAAAA==&#10;" fillcolor="#c1f8c7" stroked="f"/>
                        <v:rect id="Rectangle 1306" o:spid="_x0000_s2334" style="position:absolute;left:2482;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Tn8YA&#10;AADdAAAADwAAAGRycy9kb3ducmV2LnhtbESPQWvDMAyF74P+B6NCb4vTBkab1i2lMBj0smWhZyXW&#10;4nSxHGK3yfbr58FgN4n39L6n3WGynbjT4FvHCpZJCoK4drrlRkH5/vy4BuEDssbOMSn4Ig+H/exh&#10;h7l2I7/RvQiNiCHsc1RgQuhzKX1tyKJPXE8ctQ83WAxxHRqpBxxjuO3kKk2fpMWWI8FgTydD9Wdx&#10;sxFirpuxer1cz99ZqKp1l95GXSq1mE/HLYhAU/g3/12/6Fg/Wy3h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nTn8YAAADdAAAADwAAAAAAAAAAAAAAAACYAgAAZHJz&#10;L2Rvd25yZXYueG1sUEsFBgAAAAAEAAQA9QAAAIsDAAAAAA==&#10;" fillcolor="#bff8c6" stroked="f"/>
                        <v:rect id="Rectangle 1307" o:spid="_x0000_s2335" style="position:absolute;left:2486;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598MA&#10;AADdAAAADwAAAGRycy9kb3ducmV2LnhtbERPS4vCMBC+C/6HMMJeRNNWkFKNouLCXn0texyasa02&#10;k9JE7frrNwuCt/n4njNfdqYWd2pdZVlBPI5AEOdWV1woOB4+RykI55E11pZJwS85WC76vTlm2j54&#10;R/e9L0QIYZehgtL7JpPS5SUZdGPbEAfubFuDPsC2kLrFRwg3tUyiaCoNVhwaSmxoU1J+3d+Mgnz4&#10;lMV3F68uyek4/FmnUbzZbZX6GHSrGQhPnX+LX+4vHeZPkgT+vw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e598MAAADdAAAADwAAAAAAAAAAAAAAAACYAgAAZHJzL2Rv&#10;d25yZXYueG1sUEsFBgAAAAAEAAQA9QAAAIgDAAAAAA==&#10;" fillcolor="#bdf8c5" stroked="f"/>
                        <v:rect id="Rectangle 1308" o:spid="_x0000_s2336" style="position:absolute;left:2490;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JQMQA&#10;AADdAAAADwAAAGRycy9kb3ducmV2LnhtbERPTWsCMRC9C/6HMEJvmtWFVlajSMUqSKFqD/U2bsbd&#10;pZvJkkTd+utNodDbPN7nTOetqcWVnK8sKxgOEhDEudUVFwo+D6v+GIQPyBpry6TghzzMZ93OFDNt&#10;b7yj6z4UIoawz1BBGUKTSenzkgz6gW2II3e2zmCI0BVSO7zFcFPLUZI8S4MVx4YSG3otKf/eX4yC&#10;dLs5rren+v1Dfh38C1d398ZLpZ567WICIlAb/sV/7o2O89NRCr/fx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JCUDEAAAA3QAAAA8AAAAAAAAAAAAAAAAAmAIAAGRycy9k&#10;b3ducmV2LnhtbFBLBQYAAAAABAAEAPUAAACJAwAAAAA=&#10;" fillcolor="#bbf8c3" stroked="f"/>
                        <v:rect id="Rectangle 1309" o:spid="_x0000_s2337" style="position:absolute;left:2493;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0ScQA&#10;AADdAAAADwAAAGRycy9kb3ducmV2LnhtbERPTWvCQBC9F/wPywi9FN00LaLRVawgeOilUcHjkB2z&#10;wexsyK4x+uu7hYK3ebzPWax6W4uOWl85VvA+TkAQF05XXCo47LejKQgfkDXWjknBnTysloOXBWba&#10;3fiHujyUIoawz1CBCaHJpPSFIYt+7BriyJ1dazFE2JZSt3iL4baWaZJMpMWKY4PBhjaGikt+tQoe&#10;Rn6l05nbvnX19+F03N2Df+RKvQ779RxEoD48xf/unY7zP9JP+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dEnEAAAA3QAAAA8AAAAAAAAAAAAAAAAAmAIAAGRycy9k&#10;b3ducmV2LnhtbFBLBQYAAAAABAAEAPUAAACJAwAAAAA=&#10;" fillcolor="#b9f8c2" stroked="f"/>
                        <v:rect id="Rectangle 1310" o:spid="_x0000_s2338" style="position:absolute;left:2497;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edMIA&#10;AADdAAAADwAAAGRycy9kb3ducmV2LnhtbERPS2sCMRC+F/ofwhS8abZKfWyNYgWhB0F8XLwNm3Gz&#10;uJlsk6jrvzeC0Nt8fM+Zzltbiyv5UDlW8NnLQBAXTldcKjjsV90xiBCRNdaOScGdAsxn729TzLW7&#10;8Zauu1iKFMIhRwUmxiaXMhSGLIaea4gTd3LeYkzQl1J7vKVwW8t+lg2lxYpTg8GGloaK8+5iFVgs&#10;zRoLHl3Wi7/jz2Tjz/fWK9X5aBffICK18V/8cv/qNH/Q/4LnN+k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B50wgAAAN0AAAAPAAAAAAAAAAAAAAAAAJgCAABkcnMvZG93&#10;bnJldi54bWxQSwUGAAAAAAQABAD1AAAAhwMAAAAA&#10;" fillcolor="#b7f8c1" stroked="f"/>
                        <v:rect id="Rectangle 1311" o:spid="_x0000_s2339" style="position:absolute;left:2501;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5ecUA&#10;AADdAAAADwAAAGRycy9kb3ducmV2LnhtbESPT2vCQBDF7wW/wzJCb3WjYmpTV5GApTfbtHoesmMS&#10;zM6G7Obft+8WCr3N8N77zZvdYTS16Kl1lWUFy0UEgji3uuJCwffX6WkLwnlkjbVlUjCRg8N+9rDD&#10;RNuBP6nPfCEChF2CCkrvm0RKl5dk0C1sQxy0m20N+rC2hdQtDgFuarmKolgarDhcKLGhtKT8nnUm&#10;UK6b7mOKi83L+W17fs78pC86VepxPh5fQXga/b/5L/2uQ/31Kobfb8II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Pl5xQAAAN0AAAAPAAAAAAAAAAAAAAAAAJgCAABkcnMv&#10;ZG93bnJldi54bWxQSwUGAAAAAAQABAD1AAAAigMAAAAA&#10;" fillcolor="#b5f8c0" stroked="f"/>
                        <v:rect id="Rectangle 1312" o:spid="_x0000_s2340" style="position:absolute;left:2505;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FNcIA&#10;AADdAAAADwAAAGRycy9kb3ducmV2LnhtbERPS2sCMRC+F/wPYQRvNetbtkYRsVqPVcEex824WdxM&#10;lk2q6783BaG3+fieM1s0thQ3qn3hWEGvm4AgzpwuOFdwPHy+T0H4gKyxdEwKHuRhMW+9zTDV7s7f&#10;dNuHXMQQ9ikqMCFUqZQ+M2TRd11FHLmLqy2GCOtc6hrvMdyWsp8kY2mx4NhgsKKVoey6/7UKVsOf&#10;PJxHD+vN1p12yXi9OR+uSnXazfIDRKAm/Itf7i8d5w/6E/j7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UU1wgAAAN0AAAAPAAAAAAAAAAAAAAAAAJgCAABkcnMvZG93&#10;bnJldi54bWxQSwUGAAAAAAQABAD1AAAAhwMAAAAA&#10;" fillcolor="#b3f8bf" stroked="f"/>
                        <v:rect id="Rectangle 1313" o:spid="_x0000_s2341" style="position:absolute;left:2508;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w8UA&#10;AADdAAAADwAAAGRycy9kb3ducmV2LnhtbESPT2vCQBDF74V+h2UK3uqmEUSiq4hQrBepf8DrkB2T&#10;YHY2ZLdJ9NN3DoK3Gd6b936zWA2uVh21ofJs4GucgCLOva24MHA+fX/OQIWIbLH2TAbuFGC1fH9b&#10;YGZ9zwfqjrFQEsIhQwNljE2mdchLchjGviEW7epbh1HWttC2xV7CXa3TJJlqhxVLQ4kNbUrKb8c/&#10;Z2Bo0sPZ3fzu97FZ9/uOL9t0ezFm9DGs56AiDfFlfl7/WMGfpI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KbDxQAAAN0AAAAPAAAAAAAAAAAAAAAAAJgCAABkcnMv&#10;ZG93bnJldi54bWxQSwUGAAAAAAQABAD1AAAAigMAAAAA&#10;" fillcolor="#b1f8be" stroked="f"/>
                        <v:rect id="Rectangle 1314" o:spid="_x0000_s2342" style="position:absolute;left:2513;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OucQA&#10;AADdAAAADwAAAGRycy9kb3ducmV2LnhtbERP32vCMBB+H/g/hBv4NlM7Ga4aRQYbIggzGxt7O5qz&#10;LWsupYmm/vdGGOztPr6ft1wPthVn6n3jWMF0koEgLp1puFLw+fH6MAfhA7LB1jEpuJCH9Wp0t8TC&#10;uMgHOutQiRTCvkAFdQhdIaUva7LoJ64jTtzR9RZDgn0lTY8xhdtW5ln2JC02nBpq7OilpvJXn6yC&#10;/Dvq+D5rd/vTrLv4t6i/fqZaqfH9sFmACDSEf/Gfe2vS/Mf8GW7fp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DrnEAAAA3QAAAA8AAAAAAAAAAAAAAAAAmAIAAGRycy9k&#10;b3ducmV2LnhtbFBLBQYAAAAABAAEAPUAAACJAwAAAAA=&#10;" fillcolor="#aff8bc" stroked="f"/>
                        <v:rect id="Rectangle 1315" o:spid="_x0000_s2343" style="position:absolute;left:2516;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7D8MA&#10;AADdAAAADwAAAGRycy9kb3ducmV2LnhtbESPT2sCMRDF70K/Q5iCN81WwbarUYooFDz5B3odNtPN&#10;4mayJHFdv71zKPQ2w3vz3m9Wm8G3qqeYmsAG3qYFKOIq2IZrA5fzfvIBKmVki21gMvCgBJv1y2iF&#10;pQ13PlJ/yrWSEE4lGnA5d6XWqXLkMU1DRyzab4ges6yx1jbiXcJ9q2dFsdAeG5YGhx1tHVXX080b&#10;qF1TRNx96u4YqZ+9H9wP3QZjxq/D1xJUpiH/m/+uv63gz+fCL9/IC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7D8MAAADdAAAADwAAAAAAAAAAAAAAAACYAgAAZHJzL2Rv&#10;d25yZXYueG1sUEsFBgAAAAAEAAQA9QAAAIgDAAAAAA==&#10;" fillcolor="#adf8bb" stroked="f"/>
                        <v:rect id="Rectangle 1316" o:spid="_x0000_s2344" style="position:absolute;left:2519;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y2cAA&#10;AADdAAAADwAAAGRycy9kb3ducmV2LnhtbERPS4vCMBC+C/6HMMLeNI2CSLdRlgVB8OQDz2Mz9rHN&#10;pDaxdv+9ERb2Nh/fc7LNYBvRU+crxxrULAFBnDtTcaHhfNpOVyB8QDbYOCYNv+Rhsx6PMkyNe/KB&#10;+mMoRAxhn6KGMoQ2ldLnJVn0M9cSR+7mOoshwq6QpsNnDLeNnCfJUlqsODaU2NJ3SfnP8WE11GxU&#10;f7uv6ova8dW1+35QJLX+mAxfnyACDeFf/OfemTh/sVDw/ia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Wy2cAAAADdAAAADwAAAAAAAAAAAAAAAACYAgAAZHJzL2Rvd25y&#10;ZXYueG1sUEsFBgAAAAAEAAQA9QAAAIUDAAAAAA==&#10;" fillcolor="#abf9ba" stroked="f"/>
                        <v:rect id="Rectangle 1317" o:spid="_x0000_s2345" style="position:absolute;left:2524;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7cUA&#10;AADdAAAADwAAAGRycy9kb3ducmV2LnhtbERPS2rDMBDdF3oHMYVuQiPHhhLcKCEJhHbhLuzkAIM1&#10;9afWyFhy7Ob0UaHQ3Tzedza72XTiSoNrLCtYLSMQxKXVDVcKLufTyxqE88gaO8uk4Icc7LaPDxtM&#10;tZ04p2vhKxFC2KWooPa+T6V0ZU0G3dL2xIH7soNBH+BQST3gFMJNJ+MoepUGGw4NNfZ0rKn8Lkaj&#10;IMoNtdn7Z5ZUq9Hd2sOi3J8WSj0/zfs3EJ5m/y/+c3/oMD9JYvj9Jpw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RztxQAAAN0AAAAPAAAAAAAAAAAAAAAAAJgCAABkcnMv&#10;ZG93bnJldi54bWxQSwUGAAAAAAQABAD1AAAAigMAAAAA&#10;" fillcolor="#a9f9b8" stroked="f"/>
                        <v:rect id="Rectangle 1318" o:spid="_x0000_s2346" style="position:absolute;left:2527;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DKcIA&#10;AADdAAAADwAAAGRycy9kb3ducmV2LnhtbERP3WrCMBS+F/YO4Qy803QriHRGcYOBThDt9gBnyVlT&#10;1px0TbTd2xtB8O58fL9nsRpcI87UhdqzgqdpBoJYe1NzpeDr830yBxEissHGMyn4pwCr5cNogYXx&#10;PR/pXMZKpBAOBSqwMbaFlEFbchimviVO3I/vHMYEu0qaDvsU7hr5nGUz6bDm1GCxpTdL+rc8OQVx&#10;3+rsm/X29bBfk7Szj/5vh0qNH4f1C4hIQ7yLb+6NSfPzPIfrN+kE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9wMpwgAAAN0AAAAPAAAAAAAAAAAAAAAAAJgCAABkcnMvZG93&#10;bnJldi54bWxQSwUGAAAAAAQABAD1AAAAhwMAAAAA&#10;" fillcolor="#a7f9b7" stroked="f"/>
                        <v:rect id="Rectangle 1319" o:spid="_x0000_s2347" style="position:absolute;left:2530;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bMIA&#10;AADdAAAADwAAAGRycy9kb3ducmV2LnhtbERP3WrCMBS+F3yHcITdaeoU13VGGeJQBsLW+QCH5tgW&#10;k5PSxFrf3ggD787H93uW694a0VHra8cKppMEBHHhdM2lguPf1zgF4QOyRuOYFNzIw3o1HCwx0+7K&#10;v9TloRQxhH2GCqoQmkxKX1Rk0U9cQxy5k2sthgjbUuoWrzHcGvmaJAtpsebYUGFDm4qKc36xCszB&#10;HNPdNNTfb2y3aXdz7z+XvVIvo/7zA0SgPjzF/+69jvNnszk8vo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adswgAAAN0AAAAPAAAAAAAAAAAAAAAAAJgCAABkcnMvZG93&#10;bnJldi54bWxQSwUGAAAAAAQABAD1AAAAhwMAAAAA&#10;" fillcolor="#a5f9b6" stroked="f"/>
                        <v:rect id="Rectangle 1320" o:spid="_x0000_s2348" style="position:absolute;left:2535;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1fsUA&#10;AADdAAAADwAAAGRycy9kb3ducmV2LnhtbESPQWsCMRCF70L/Q5hCb5rtilVWoxShUPEgXUvB25CM&#10;u8HNZNmkuv57IwjeZnhv3vdmsepdI87UBetZwfsoA0GsvbFcKfjdfw1nIEJENth4JgVXCrBavgwW&#10;WBh/4R86l7ESKYRDgQrqGNtCyqBrchhGviVO2tF3DmNau0qaDi8p3DUyz7IP6dByItTY0romfSr/&#10;XYLEMm//9Gaa+4Pe8mFdbnbWKvX22n/OQUTq49P8uP42qf54PIH7N2k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bV+xQAAAN0AAAAPAAAAAAAAAAAAAAAAAJgCAABkcnMv&#10;ZG93bnJldi54bWxQSwUGAAAAAAQABAD1AAAAigMAAAAA&#10;" fillcolor="#a3fab4" stroked="f"/>
                        <v:rect id="Rectangle 1321" o:spid="_x0000_s2349" style="position:absolute;left:2538;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R/sUA&#10;AADdAAAADwAAAGRycy9kb3ducmV2LnhtbERPTWvCQBC9F/wPyxS8FN1oIGjqJkigUgpCY4Veh+w0&#10;CWZnY3Yb03/fFQq9zeN9zi6fTCdGGlxrWcFqGYEgrqxuuVZw/nhZbEA4j6yxs0wKfshBns0edphq&#10;e+OSxpOvRQhhl6KCxvs+ldJVDRl0S9sTB+7LDgZ9gEMt9YC3EG46uY6iRBpsOTQ02FPRUHU5fRsF&#10;103/WVyn/XvxNm7Hp/J8uByTg1Lzx2n/DMLT5P/Ff+5XHebHcQL3b8IJ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tH+xQAAAN0AAAAPAAAAAAAAAAAAAAAAAJgCAABkcnMv&#10;ZG93bnJldi54bWxQSwUGAAAAAAQABAD1AAAAigMAAAAA&#10;" fillcolor="#a1fab3" stroked="f"/>
                        <v:rect id="Rectangle 1322" o:spid="_x0000_s2350" style="position:absolute;left:2541;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48QA&#10;AADdAAAADwAAAGRycy9kb3ducmV2LnhtbERP32vCMBB+F/Y/hBvsZWjqlOk6o8jAISpMq7DXo7m1&#10;xeZSk0zrf78IA9/u4/t5k1lranEm5yvLCvq9BARxbnXFhYLDftEdg/ABWWNtmRRcycNs+tCZYKrt&#10;hXd0zkIhYgj7FBWUITSplD4vyaDv2YY4cj/WGQwRukJqh5cYbmr5kiSv0mDFsaHEhj5Kyo/Zr1Eg&#10;l1/rLAtDVz/T5u37c7vixeGk1NNjO38HEagNd/G/e6nj/MFgBL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2PuPEAAAA3QAAAA8AAAAAAAAAAAAAAAAAmAIAAGRycy9k&#10;b3ducmV2LnhtbFBLBQYAAAAABAAEAPUAAACJAwAAAAA=&#10;" fillcolor="#9ffab2" stroked="f"/>
                        <v:rect id="Rectangle 1323" o:spid="_x0000_s2351" style="position:absolute;left:2546;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KNMYA&#10;AADdAAAADwAAAGRycy9kb3ducmV2LnhtbESPQU/DMAyF70j8h8hI3FhaJtAoy6aJaRKHaRLdfoCV&#10;mKbQOKXJ1sKvxwckbrbe83ufl+spdOpCQ2ojGyhnBShiG13LjYHTcXe3AJUyssMuMhn4pgTr1fXV&#10;EisXR36jS50bJSGcKjTgc+4rrZP1FDDNYk8s2nscAmZZh0a7AUcJD52+L4pHHbBlafDY04sn+1mf&#10;g4FN+XEoqLXj+eHpZ/vl6/2h3Ftjbm+mzTOoTFP+N/9dvzrBn88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kKNMYAAADdAAAADwAAAAAAAAAAAAAAAACYAgAAZHJz&#10;L2Rvd25yZXYueG1sUEsFBgAAAAAEAAQA9QAAAIsDAAAAAA==&#10;" fillcolor="#9dfab0" stroked="f"/>
                        <v:rect id="Rectangle 1324" o:spid="_x0000_s2352" style="position:absolute;left:2549;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GRcIA&#10;AADdAAAADwAAAGRycy9kb3ducmV2LnhtbERPTWsCMRC9F/ofwhR6q1k3InVrFKkUvPSgFnodNuNu&#10;cDNJN1HXf98Igrd5vM+ZLwfXiTP10XrWMB4VIIhrbyw3Gn72X2/vIGJCNth5Jg1XirBcPD/NsTL+&#10;wls671IjcgjHCjW0KYVKyli35DCOfCDO3MH3DlOGfSNNj5cc7jpZFsVUOrScG1oM9NlSfdydnIbV&#10;n1vbgw37aTlTk/C9/S07pbR+fRlWHyASDekhvrs3Js9Xaga3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gZFwgAAAN0AAAAPAAAAAAAAAAAAAAAAAJgCAABkcnMvZG93&#10;bnJldi54bWxQSwUGAAAAAAQABAD1AAAAhwMAAAAA&#10;" fillcolor="#9bfaaf" stroked="f"/>
                        <v:rect id="Rectangle 1325" o:spid="_x0000_s2353" style="position:absolute;left:2552;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wO8YA&#10;AADdAAAADwAAAGRycy9kb3ducmV2LnhtbESPT2vCQBDF74LfYRmhN930DxJSVwmFQqCUavSgtyE7&#10;TUKzs2l21fTbdw6Ctxnem/d+s9qMrlMXGkLr2cDjIgFFXHnbcm3gsH+fp6BCRLbYeSYDfxRgs55O&#10;VphZf+UdXcpYKwnhkKGBJsY+0zpUDTkMC98Ti/btB4dR1qHWdsCrhLtOPyXJUjtsWRoa7Omtoeqn&#10;PDsD+RHJpzss+6/j70e+LYrz6bMw5mE25q+gIo3xbr5dF1bwn1+EX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gwO8YAAADdAAAADwAAAAAAAAAAAAAAAACYAgAAZHJz&#10;L2Rvd25yZXYueG1sUEsFBgAAAAAEAAQA9QAAAIsDAAAAAA==&#10;" fillcolor="#99faae" stroked="f"/>
                        <v:rect id="Rectangle 1326" o:spid="_x0000_s2354" style="position:absolute;left:2557;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cm8AA&#10;AADdAAAADwAAAGRycy9kb3ducmV2LnhtbERPTWvCQBC9F/wPywje6sYatKSuYgWh1xpRvA3ZMQlm&#10;Z0N2NPHfdwuF3ubxPme1GVyjHtSF2rOB2TQBRVx4W3Np4JjvX99BBUG22HgmA08KsFmPXlaYWd/z&#10;Nz0OUqoYwiFDA5VIm2kdioochqlviSN39Z1DibArte2wj+Gu0W9JstAOa44NFba0q6i4He7OAC5v&#10;zLt5n37K4nTO/UXSJhdjJuNh+wFKaJB/8Z/7y8b583QGv9/EE/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mcm8AAAADdAAAADwAAAAAAAAAAAAAAAACYAgAAZHJzL2Rvd25y&#10;ZXYueG1sUEsFBgAAAAAEAAQA9QAAAIUDAAAAAA==&#10;" fillcolor="#97fbad" stroked="f"/>
                        <v:rect id="Rectangle 1327" o:spid="_x0000_s2355" style="position:absolute;left:2560;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WcUA&#10;AADdAAAADwAAAGRycy9kb3ducmV2LnhtbERPTWvCQBC9F/wPywje6sZYSpu6igQED62l1oPehuyY&#10;pO7Ohuwmxn/fFQq9zeN9zmI1WCN6an3tWMFsmoAgLpyuuVRw+N48voDwAVmjcUwKbuRhtRw9LDDT&#10;7spf1O9DKWII+wwVVCE0mZS+qMiin7qGOHJn11oMEbal1C1eY7g1Mk2SZ2mx5thQYUN5RcVl31kF&#10;P2auT8fz++Y1/+x2M3szh49glJqMh/UbiEBD+Bf/ubc6zp8/pXD/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9ZxQAAAN0AAAAPAAAAAAAAAAAAAAAAAJgCAABkcnMv&#10;ZG93bnJldi54bWxQSwUGAAAAAAQABAD1AAAAigMAAAAA&#10;" fillcolor="#95fbac" stroked="f"/>
                        <v:rect id="Rectangle 1328" o:spid="_x0000_s2356" style="position:absolute;left:2563;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KeMIA&#10;AADdAAAADwAAAGRycy9kb3ducmV2LnhtbERPS4vCMBC+C/6HMII3TdVFarepiCDoQdbXstehmW2L&#10;zaQ0Ueu/3ywI3ubje0667Ewt7tS6yrKCyTgCQZxbXXGh4HLejGIQziNrrC2Tgic5WGb9XoqJtg8+&#10;0v3kCxFC2CWooPS+SaR0eUkG3dg2xIH7ta1BH2BbSN3iI4SbWk6jaC4NVhwaSmxoXVJ+Pd2Mguar&#10;2i+6Q1zEfNhsv3cofzCXSg0H3eoThKfOv8Uv91aH+bOPGfx/E06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8p4wgAAAN0AAAAPAAAAAAAAAAAAAAAAAJgCAABkcnMvZG93&#10;bnJldi54bWxQSwUGAAAAAAQABAD1AAAAhwMAAAAA&#10;" fillcolor="#93fbab" stroked="f"/>
                        <v:rect id="Rectangle 1329" o:spid="_x0000_s2357" style="position:absolute;left:2568;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dosIA&#10;AADdAAAADwAAAGRycy9kb3ducmV2LnhtbERPS2vCQBC+F/wPywi91Y0aSoiuIkK1hyI0Ps5DdkyC&#10;2dk0u8b037uC4G0+vufMl72pRUetqywrGI8iEMS51RUXCg77r48EhPPIGmvLpOCfHCwXg7c5ptre&#10;+Je6zBcihLBLUUHpfZNK6fKSDLqRbYgDd7atQR9gW0jd4i2Em1pOouhTGqw4NJTY0Lqk/JJdjYJN&#10;nq2KU5z8bVlvux3rn5M7Jkq9D/vVDISn3r/ET/e3DvOncQyPb8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x2iwgAAAN0AAAAPAAAAAAAAAAAAAAAAAJgCAABkcnMvZG93&#10;bnJldi54bWxQSwUGAAAAAAQABAD1AAAAhwMAAAAA&#10;" fillcolor="#91fba9" stroked="f"/>
                        <v:rect id="Rectangle 1330" o:spid="_x0000_s2358" style="position:absolute;left:2571;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xwsUA&#10;AADdAAAADwAAAGRycy9kb3ducmV2LnhtbERPS0/CQBC+k/gfNmPCxcBWlFdlIWhs4skI9MJt6A7d&#10;xu5s7a60/nvXxITbfPmes9r0thYXan3lWMH9OAFBXDhdcakgP2SjBQgfkDXWjknBD3nYrG8GK0y1&#10;63hHl30oRQxhn6ICE0KTSukLQxb92DXEkTu71mKIsC2lbrGL4baWkySZSYsVxwaDDb0YKj7331bB&#10;e3aXn8m8bk/5x/Erm3ez5+UUlRre9tsnEIH6cBX/u990nP/wOIW/b+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nHCxQAAAN0AAAAPAAAAAAAAAAAAAAAAAJgCAABkcnMv&#10;ZG93bnJldi54bWxQSwUGAAAAAAQABAD1AAAAigMAAAAA&#10;" fillcolor="#8ffba8" stroked="f"/>
                        <v:rect id="Rectangle 1331" o:spid="_x0000_s2359" style="position:absolute;left:2575;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i3MMA&#10;AADdAAAADwAAAGRycy9kb3ducmV2LnhtbERPTUsDMRC9C/6HMEJvNqvVVdampaQUPPRiFepx2Iyb&#10;sJvJdhPb7b9vBKG3ebzPmS9H34kjDdEFVvAwLUAQ18E4bhR8fW7uX0HEhGywC0wKzhRhubi9mWNl&#10;wok/6LhLjcghHCtUYFPqKyljbcljnIaeOHM/YfCYMhwaaQY85XDfyceiKKVHx7nBYk/aUt3ufr2C&#10;73av7bM+pHXYb7UstXtp3Vmpyd24egORaExX8b/73eT5s6cS/r7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di3MMAAADdAAAADwAAAAAAAAAAAAAAAACYAgAAZHJzL2Rv&#10;d25yZXYueG1sUEsFBgAAAAAEAAQA9QAAAIgDAAAAAA==&#10;" fillcolor="#8dfba7" stroked="f"/>
                        <v:rect id="Rectangle 1332" o:spid="_x0000_s2360" style="position:absolute;left:2579;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YFMUA&#10;AADdAAAADwAAAGRycy9kb3ducmV2LnhtbERPTWvCQBC9F/oflin0pptUMSF1lRJqsSCCsYUeh+w0&#10;CcnOhuyq8d93BaG3ebzPWa5H04kzDa6xrCCeRiCIS6sbrhR8HTeTFITzyBo7y6TgSg7Wq8eHJWba&#10;XvhA58JXIoSwy1BB7X2fSenKmgy6qe2JA/drB4M+wKGSesBLCDedfImihTTYcGiosae8prItTkbB&#10;d7pv2+TdfOQ/u/y0TdJ48cmxUs9P49srCE+j/xff3Vsd5s/mCd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BgUxQAAAN0AAAAPAAAAAAAAAAAAAAAAAJgCAABkcnMv&#10;ZG93bnJldi54bWxQSwUGAAAAAAQABAD1AAAAigMAAAAA&#10;" fillcolor="#8bfba5" stroked="f"/>
                        <v:rect id="Rectangle 1333" o:spid="_x0000_s2361" style="position:absolute;left:2583;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gZccA&#10;AADdAAAADwAAAGRycy9kb3ducmV2LnhtbESPQWvCQBCF74X+h2UKvdWNtgSbukqxtAjiIdqDvQ3Z&#10;STY0OxuyW03/vXMQvM3w3rz3zWI1+k6daIhtYAPTSQaKuAq25cbA9+HzaQ4qJmSLXWAy8E8RVsv7&#10;uwUWNpy5pNM+NUpCOBZowKXUF1rHypHHOAk9sWh1GDwmWYdG2wHPEu47PcuyXHtsWRoc9rR2VP3u&#10;/7wBLnP3kR/z7U86bnfudVOX06/amMeH8f0NVKIx3czX640V/OcXwZVvZAS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4GXHAAAA3QAAAA8AAAAAAAAAAAAAAAAAmAIAAGRy&#10;cy9kb3ducmV2LnhtbFBLBQYAAAAABAAEAPUAAACMAwAAAAA=&#10;" fillcolor="#89fba4" stroked="f"/>
                        <v:rect id="Rectangle 1334" o:spid="_x0000_s2362" style="position:absolute;left:2587;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Fv8EA&#10;AADdAAAADwAAAGRycy9kb3ducmV2LnhtbERPS4vCMBC+C/6HMMLeNPWJVqOIsrAge7A+zkMztsVm&#10;Upuo3X9vFgRv8/E9Z7FqTCkeVLvCsoJ+LwJBnFpdcKbgePjuTkE4j6yxtEwK/sjBatluLTDW9sl7&#10;eiQ+EyGEXYwKcu+rWEqX5mTQ9WxFHLiLrQ36AOtM6hqfIdyUchBFE2mw4NCQY0WbnNJrcjcKzuts&#10;MtjybWeq03g0/b0nMioSpb46zXoOwlPjP+K3+0eH+cPRDP6/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oRb/BAAAA3QAAAA8AAAAAAAAAAAAAAAAAmAIAAGRycy9kb3du&#10;cmV2LnhtbFBLBQYAAAAABAAEAPUAAACGAwAAAAA=&#10;" fillcolor="#87fba3" stroked="f"/>
                        <v:rect id="Rectangle 1335" o:spid="_x0000_s2363" style="position:absolute;left:2591;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2MMUA&#10;AADdAAAADwAAAGRycy9kb3ducmV2LnhtbESPQUsDQQyF74L/YYjgzc5uxVLWTosIgiAUXCt4DDtx&#10;Z3Ens8zEduuvNwfBW8J7ee/LZjfH0RwplyGxg3pRgSHukh+4d3B4e7pZgymC7HFMTA7OVGC3vbzY&#10;YOPTiV/p2EpvNIRLgw6CyNRYW7pAEcsiTcSqfaYcUXTNvfUZTxoeR7usqpWNOLA2BJzoMVD31X5H&#10;B3s5rySXl7b+Wa79RzjUcZ/enbu+mh/uwQjN8m/+u372in97p/z6jY5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TYwxQAAAN0AAAAPAAAAAAAAAAAAAAAAAJgCAABkcnMv&#10;ZG93bnJldi54bWxQSwUGAAAAAAQABAD1AAAAigMAAAAA&#10;" fillcolor="#85fca2" stroked="f"/>
                        <v:rect id="Rectangle 1336" o:spid="_x0000_s2364" style="position:absolute;left:2595;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iMUA&#10;AADdAAAADwAAAGRycy9kb3ducmV2LnhtbERPS2vCQBC+F/oflil4KbpJrSKpqxSp6EEEn3gcstMk&#10;mJ1Nd9eY/vtuodDbfHzPmc47U4uWnK8sK0gHCQji3OqKCwXHw7I/AeEDssbaMin4Jg/z2ePDFDNt&#10;77yjdh8KEUPYZ6igDKHJpPR5SQb9wDbEkfu0zmCI0BVSO7zHcFPLlyQZS4MVx4YSG1qUlF/3N6Pg&#10;tPkYvn75VZouztXztb3kbr3dKNV76t7fQATqwr/4z73Wcf5wlMLvN/E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L+IxQAAAN0AAAAPAAAAAAAAAAAAAAAAAJgCAABkcnMv&#10;ZG93bnJldi54bWxQSwUGAAAAAAQABAD1AAAAigMAAAAA&#10;" fillcolor="#83fca0" stroked="f"/>
                        <v:rect id="Rectangle 1337" o:spid="_x0000_s2365" style="position:absolute;left:2598;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MGsIA&#10;AADdAAAADwAAAGRycy9kb3ducmV2LnhtbERPS4vCMBC+C/sfwix409TXItUoiyB4Enwg7G1oxrTa&#10;TEqTbau/frMgeJuP7znLdWdL0VDtC8cKRsMEBHHmdMFGwfm0HcxB+ICssXRMCh7kYb366C0x1a7l&#10;AzXHYEQMYZ+igjyEKpXSZzlZ9ENXEUfu6mqLIcLaSF1jG8NtKcdJ8iUtFhwbcqxok1N2P/5aBS37&#10;W+Mno83N7p/N9Kc008PFKNX/7L4XIAJ14S1+uXc6zp/MxvD/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0wawgAAAN0AAAAPAAAAAAAAAAAAAAAAAJgCAABkcnMvZG93&#10;bnJldi54bWxQSwUGAAAAAAQABAD1AAAAhwMAAAAA&#10;" fillcolor="#81fc9f" stroked="f"/>
                        <v:rect id="Rectangle 1338" o:spid="_x0000_s2366" style="position:absolute;left:2603;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fXsYA&#10;AADdAAAADwAAAGRycy9kb3ducmV2LnhtbESPQWvCQBCF7wX/wzJCb81GpSJpVhE10PZQUEPPQ3ZM&#10;otnZkN2Y+O+7hUJvM7w373uTbkbTiDt1rrasYBbFIIgLq2suFeTn7GUFwnlkjY1lUvAgB5v15CnF&#10;RNuBj3Q/+VKEEHYJKqi8bxMpXVGRQRfZljhoF9sZ9GHtSqk7HEK4aeQ8jpfSYM2BUGFLu4qK26k3&#10;AbIbMv4w1+Vt/4WPPs/nxefhW6nn6bh9A+Fp9P/mv+t3HeovXhfw+00Y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DfXsYAAADdAAAADwAAAAAAAAAAAAAAAACYAgAAZHJz&#10;L2Rvd25yZXYueG1sUEsFBgAAAAAEAAQA9QAAAIsDAAAAAA==&#10;" fillcolor="#7ffc9e" stroked="f"/>
                        <v:rect id="Rectangle 1339" o:spid="_x0000_s2367" style="position:absolute;left:2606;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iQcQA&#10;AADdAAAADwAAAGRycy9kb3ducmV2LnhtbERPS2vCQBC+F/wPywje6katUlJXEV+tBw/aeh+yYxLM&#10;zsbsahJ/vVso9DYf33Om88YU4k6Vyy0rGPQjEMSJ1TmnCn6+N6/vIJxH1lhYJgUtOZjPOi9TjLWt&#10;+UD3o09FCGEXo4LM+zKW0iUZGXR9WxIH7mwrgz7AKpW6wjqEm0IOo2giDeYcGjIsaZlRcjnejILH&#10;erUbX7fD+rRqz+3J7w+b/LNRqtdtFh8gPDX+X/zn/tJh/mj8Br/fhB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YkHEAAAA3QAAAA8AAAAAAAAAAAAAAAAAmAIAAGRycy9k&#10;b3ducmV2LnhtbFBLBQYAAAAABAAEAPUAAACJAwAAAAA=&#10;" fillcolor="#7dfc9d" stroked="f"/>
                        <v:rect id="Rectangle 1340" o:spid="_x0000_s2368" style="position:absolute;left:2610;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XmsQA&#10;AADdAAAADwAAAGRycy9kb3ducmV2LnhtbERPTWvCQBC9F/wPywje6kbFUqOriCjWQw+JCh6H7JgE&#10;s7MhuzFpf323UOhtHu9zVpveVOJJjSstK5iMIxDEmdUl5wou58PrOwjnkTVWlknBFznYrAcvK4y1&#10;7TihZ+pzEULYxaig8L6OpXRZQQbd2NbEgbvbxqAPsMmlbrAL4aaS0yh6kwZLDg0F1rQrKHukrVFw&#10;yuQxba/Jqb19Jt13uqi431+VGg377RKEp97/i//cHzrMn83n8PtNO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l5rEAAAA3QAAAA8AAAAAAAAAAAAAAAAAmAIAAGRycy9k&#10;b3ducmV2LnhtbFBLBQYAAAAABAAEAPUAAACJAwAAAAA=&#10;" fillcolor="#7bfd9c" stroked="f"/>
                        <v:rect id="Rectangle 1341" o:spid="_x0000_s2369" style="position:absolute;left:2614;top:2500;width: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PMIA&#10;AADdAAAADwAAAGRycy9kb3ducmV2LnhtbERPS2vCQBC+F/wPywi91Y3WBomuEhRLT63P+5Ads8Hs&#10;bMxuY/rvu4WCt/n4nrNY9bYWHbW+cqxgPEpAEBdOV1wqOB23LzMQPiBrrB2Tgh/ysFoOnhaYaXfn&#10;PXWHUIoYwj5DBSaEJpPSF4Ys+pFriCN3ca3FEGFbSt3iPYbbWk6SJJUWK44NBhtaGyquh2+rIM3f&#10;p8UtxWn3+VXqXX4x6/Nmr9TzsM/nIAL14SH+d3/oOP/1LYW/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z48wgAAAN0AAAAPAAAAAAAAAAAAAAAAAJgCAABkcnMvZG93&#10;bnJldi54bWxQSwUGAAAAAAQABAD1AAAAhwMAAAAA&#10;" fillcolor="#79fd9a" stroked="f"/>
                        <v:rect id="Rectangle 1342" o:spid="_x0000_s2370" style="position:absolute;left:2618;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3m8MA&#10;AADdAAAADwAAAGRycy9kb3ducmV2LnhtbERPS2vCQBC+F/oflin0UsymlVqJWaW0FbwmFs+T7JiH&#10;2dmQ3Zr4712h4G0+vuekm8l04kyDaywreI1iEMSl1Q1XCn7329kShPPIGjvLpOBCDjbrx4cUE21H&#10;zuic+0qEEHYJKqi97xMpXVmTQRfZnjhwRzsY9AEOldQDjiHcdPItjhfSYMOhocaevmoqT/mfUeC+&#10;i0Ob/RRT7k330h5OdtGXVqnnp+lzBcLT5O/if/dOh/nz9w+4fRNO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73m8MAAADdAAAADwAAAAAAAAAAAAAAAACYAgAAZHJzL2Rv&#10;d25yZXYueG1sUEsFBgAAAAAEAAQA9QAAAIgDAAAAAA==&#10;" fillcolor="#77fd99" stroked="f"/>
                        <v:rect id="Rectangle 1343" o:spid="_x0000_s2371" style="position:absolute;left:2621;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tcYA&#10;AADdAAAADwAAAGRycy9kb3ducmV2LnhtbESPQW/CMAyF75P4D5GRdhspTJtYR0AIhNjYLjAu3KzG&#10;aysap0oCLf9+PiDtZus9v/d5tuhdo64UYu3ZwHiUgSIuvK25NHD82TxNQcWEbLHxTAZuFGExHzzM&#10;MLe+4z1dD6lUEsIxRwNVSm2udSwqchhHviUW7dcHh0nWUGobsJNw1+hJlr1qhzVLQ4UtrSoqzoeL&#10;M9Ddss+37e74vT6dKW5O3Ve51sGYx2G/fAeVqE//5vv1hxX85x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dtcYAAADdAAAADwAAAAAAAAAAAAAAAACYAgAAZHJz&#10;L2Rvd25yZXYueG1sUEsFBgAAAAAEAAQA9QAAAIsDAAAAAA==&#10;" fillcolor="#75fd98" stroked="f"/>
                        <v:rect id="Rectangle 1344" o:spid="_x0000_s2372" style="position:absolute;left:2626;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UHMIA&#10;AADdAAAADwAAAGRycy9kb3ducmV2LnhtbERPS2sCMRC+F/wPYYTeatb6oN0apQqClx6q4nm6GTeL&#10;m8maxHXrr28Kgrf5+J4zW3S2Fi35UDlWMBxkIIgLpysuFex365c3ECEia6wdk4JfCrCY955mmGt3&#10;5W9qt7EUKYRDjgpMjE0uZSgMWQwD1xAn7ui8xZigL6X2eE3htpavWTaVFitODQYbWhkqTtuLVfDT&#10;enfEsbzR11qaw/Js6tvQKPXc7z4/QETq4kN8d290mj+avMP/N+k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tQcwgAAAN0AAAAPAAAAAAAAAAAAAAAAAJgCAABkcnMvZG93&#10;bnJldi54bWxQSwUGAAAAAAQABAD1AAAAhwMAAAAA&#10;" fillcolor="#73fd96" stroked="f"/>
                        <v:rect id="Rectangle 1345" o:spid="_x0000_s2373" style="position:absolute;left:2629;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AdcUA&#10;AADdAAAADwAAAGRycy9kb3ducmV2LnhtbESPQUvDQBCF74L/YRnBm91ooUrabZGKUOmlRoUeh+w0&#10;uzQ7G7JrEv+9cyj0NsN78943q80UWjVQn3xkA4+zAhRxHa3nxsD31/vDC6iUkS22kcnAHyXYrG9v&#10;VljaOPInDVVulIRwKtGAy7krtU61o4BpFjti0U6xD5hl7RttexwlPLT6qSgWOqBnaXDY0dZRfa5+&#10;g4E3rrqd3R+GuX8e/cdP4Y7b7Iy5v5tel6AyTflqvlzvrODPF8Iv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QB1xQAAAN0AAAAPAAAAAAAAAAAAAAAAAJgCAABkcnMv&#10;ZG93bnJldi54bWxQSwUGAAAAAAQABAD1AAAAigMAAAAA&#10;" fillcolor="#71fe95" stroked="f"/>
                        <v:rect id="Rectangle 1346" o:spid="_x0000_s2374" style="position:absolute;left:2632;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MEA&#10;AADdAAAADwAAAGRycy9kb3ducmV2LnhtbERPTYvCMBC9L/gfwgheFk1dtStdo8hKQfBkde9DM9sW&#10;m0lpYq3/3giCt3m8z1ltelOLjlpXWVYwnUQgiHOrKy4UnE/peAnCeWSNtWVScCcHm/XgY4WJtjc+&#10;Upf5QoQQdgkqKL1vEildXpJBN7ENceD+bWvQB9gWUrd4C+Gmll9RFEuDFYeGEhv6LSm/ZFejoO6u&#10;c6N3h8/07zuz6UIyHZas1GjYb39AeOr9W/xy73WYP4un8Pwmn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uuDBAAAA3QAAAA8AAAAAAAAAAAAAAAAAmAIAAGRycy9kb3du&#10;cmV2LnhtbFBLBQYAAAAABAAEAPUAAACGAwAAAAA=&#10;" fillcolor="#6ffe94" stroked="f"/>
                        <v:rect id="Rectangle 1347" o:spid="_x0000_s2375" style="position:absolute;left:2637;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RPsEA&#10;AADdAAAADwAAAGRycy9kb3ducmV2LnhtbERPS4vCMBC+L/gfwgje1tQKslajiLpQ8eTj4m1sxrbY&#10;TEqTtfXfG0HY23x8z5kvO1OJBzWutKxgNIxAEGdWl5wrOJ9+v39AOI+ssbJMCp7kYLnofc0x0bbl&#10;Az2OPhchhF2CCgrv60RKlxVk0A1tTRy4m20M+gCbXOoG2xBuKhlH0UQaLDk0FFjTuqDsfvwzCnxa&#10;0fayi1tz3R/c2OxO6Wa6UWrQ71YzEJ46/y/+uFMd5o8nM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e0T7BAAAA3QAAAA8AAAAAAAAAAAAAAAAAmAIAAGRycy9kb3du&#10;cmV2LnhtbFBLBQYAAAAABAAEAPUAAACGAwAAAAA=&#10;" fillcolor="#6dfe93" stroked="f"/>
                        <v:rect id="Rectangle 1348" o:spid="_x0000_s2376" style="position:absolute;left:2640;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uMEA&#10;AADdAAAADwAAAGRycy9kb3ducmV2LnhtbERPTWsCMRC9C/0PYQq9abYGRLZGKYWKh3pwFbwOm+nu&#10;0s1kSVKT/vumUPA2j/c5m122o7iRD4NjDc+LCgRx68zAnYbL+X2+BhEissHRMWn4oQC77cNsg7Vx&#10;iU90a2InSgiHGjX0MU61lKHtyWJYuIm4cJ/OW4wF+k4aj6mE21Euq2olLQ5cGnqc6K2n9qv5thpk&#10;yOo4Xo8fTqUmpL2/prxXWj895tcXEJFyvIv/3QdT5quVgr9vy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5dbjBAAAA3QAAAA8AAAAAAAAAAAAAAAAAmAIAAGRycy9kb3du&#10;cmV2LnhtbFBLBQYAAAAABAAEAPUAAACGAwAAAAA=&#10;" fillcolor="#6bfe92" stroked="f"/>
                        <v:rect id="Rectangle 1349" o:spid="_x0000_s2377" style="position:absolute;left:2643;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wAcUA&#10;AADdAAAADwAAAGRycy9kb3ducmV2LnhtbERPzWrCQBC+C77DMkJvuqm1qaSuIqWixR6s9QGG7DQb&#10;mp0N2TWJPr1bKHibj+93FqveVqKlxpeOFTxOEhDEudMlFwpO35vxHIQPyBorx6TgQh5Wy+FggZl2&#10;HX9RewyFiCHsM1RgQqgzKX1uyKKfuJo4cj+usRgibAqpG+xiuK3kNElSabHk2GCwpjdD+e/xbBXM&#10;5s/mcNp1m/fPA73s049ruy2uSj2M+vUriEB9uIv/3Tsd5z+lM/j7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TABxQAAAN0AAAAPAAAAAAAAAAAAAAAAAJgCAABkcnMv&#10;ZG93bnJldi54bWxQSwUGAAAAAAQABAD1AAAAigMAAAAA&#10;" fillcolor="#69fe91" stroked="f"/>
                        <v:rect id="Rectangle 1350" o:spid="_x0000_s2378" style="position:absolute;left:2648;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O7sIA&#10;AADdAAAADwAAAGRycy9kb3ducmV2LnhtbERPTUsDMRC9C/6HMIIXsUktFlmbFqm2eHVbeh424+66&#10;m8maSdv13xtB6G0e73MWq9H36kRR2sAWphMDirgKruXawn63uX8CJQnZYR+YLPyQwGp5fbXAwoUz&#10;f9CpTLXKISwFWmhSGgqtpWrIo0zCQJy5zxA9pgxjrV3Ecw73vX4wZq49tpwbGhxo3VDVlUdvQWS9&#10;kXLbvZl4l767w/TreDCv1t7ejC/PoBKN6SL+d7+7PH82f4S/b/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E7uwgAAAN0AAAAPAAAAAAAAAAAAAAAAAJgCAABkcnMvZG93&#10;bnJldi54bWxQSwUGAAAAAAQABAD1AAAAhwMAAAAA&#10;" fillcolor="#67fe8f" stroked="f"/>
                        <v:rect id="Rectangle 1351" o:spid="_x0000_s2379" style="position:absolute;left:2651;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FHcYA&#10;AADdAAAADwAAAGRycy9kb3ducmV2LnhtbERPTU/CQBC9k/gfNmPihcAWlVIrCwETAh4tJITb2B3b&#10;ane2dheo/HqXxMTbvLzPmc47U4sTta6yrGA0jEAQ51ZXXCjYbVeDBITzyBpry6TghxzMZze9Kaba&#10;nvmNTpkvRAhhl6KC0vsmldLlJRl0Q9sQB+7DtgZ9gG0hdYvnEG5qeR9FsTRYcWgosaGXkvKv7GgU&#10;RI/J2L0uJ5d98rkfT77X/r1/eFLq7rZbPIPw1Pl/8Z97o8P8hziG6zfh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CFHcYAAADdAAAADwAAAAAAAAAAAAAAAACYAgAAZHJz&#10;L2Rvd25yZXYueG1sUEsFBgAAAAAEAAQA9QAAAIsDAAAAAA==&#10;" fillcolor="#65fe8e" stroked="f"/>
                        <v:rect id="Rectangle 1352" o:spid="_x0000_s2380" style="position:absolute;left:2654;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UI8UA&#10;AADdAAAADwAAAGRycy9kb3ducmV2LnhtbERP22rCQBB9L/gPywi+lLpR64XoKiIKAVuhaT9gyI5J&#10;NDsbsmtM+/VuodC3OZzrrDadqURLjSstKxgNIxDEmdUl5wq+Pg8vCxDOI2usLJOCb3KwWfeeVhhr&#10;e+cPalOfixDCLkYFhfd1LKXLCjLohrYmDtzZNgZ9gE0udYP3EG4qOY6imTRYcmgosKZdQdk1vRkF&#10;l3Q+vT0fjqfkfbx/tcnPLmrfUqUG/W67BOGp8//iP3eiw/zJbA6/34QT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dQjxQAAAN0AAAAPAAAAAAAAAAAAAAAAAJgCAABkcnMv&#10;ZG93bnJldi54bWxQSwUGAAAAAAQABAD1AAAAigMAAAAA&#10;" fillcolor="#63fe8d" stroked="f"/>
                        <v:rect id="Rectangle 1353" o:spid="_x0000_s2381" style="position:absolute;left:2659;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jusQA&#10;AADdAAAADwAAAGRycy9kb3ducmV2LnhtbESPS2vDQAyE74X+h0WF3pp1U0iCm00wIYbcQh6X3IRX&#10;fmCv1ng3jvPvo0OhN4kZzXxabyfXqZGG0Hg28D1LQBEX3jZcGbhe8q8VqBCRLXaeycCTAmw3729r&#10;TK1/8InGc6yUhHBI0UAdY59qHYqaHIaZ74lFK/3gMMo6VNoO+JBw1+l5kiy0w4alocaedjUV7fnu&#10;DFzclLlb3u5v2bLUrfXlmOdHYz4/puwXVKQp/pv/rg9W8H8Wgiv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I7rEAAAA3QAAAA8AAAAAAAAAAAAAAAAAmAIAAGRycy9k&#10;b3ducmV2LnhtbFBLBQYAAAAABAAEAPUAAACJAwAAAAA=&#10;" fillcolor="#61fe8c" stroked="f"/>
                        <v:rect id="Rectangle 1354" o:spid="_x0000_s2382" style="position:absolute;left:2662;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8YMIA&#10;AADdAAAADwAAAGRycy9kb3ducmV2LnhtbERP32vCMBB+H/g/hBN8GTPVgrrOKDJWtrdhde9HcrbF&#10;5hKaqPW/N4PB3u7j+3nr7WA7caU+tI4VzKYZCGLtTMu1guOhfFmBCBHZYOeYFNwpwHYzelpjYdyN&#10;93StYi1SCIcCFTQx+kLKoBuyGKbOEyfu5HqLMcG+lqbHWwq3nZxn2UJabDk1NOjpvSF9ri5WgT/V&#10;l6HKyx+rPz/CUvvy+zmfKTUZD7s3EJGG+C/+c3+ZND9fvMLvN+k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7xgwgAAAN0AAAAPAAAAAAAAAAAAAAAAAJgCAABkcnMvZG93&#10;bnJldi54bWxQSwUGAAAAAAQABAD1AAAAhwMAAAAA&#10;" fillcolor="#5ffe8b" stroked="f"/>
                        <v:rect id="Rectangle 1355" o:spid="_x0000_s2383" style="position:absolute;left:2665;top:2500;width: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xHcYA&#10;AADdAAAADwAAAGRycy9kb3ducmV2LnhtbESPQWvCQBCF7wX/wzKCt7rRQCupq1ShoAdpaqV4HLJj&#10;EpqdDdltEv9951DobYb35r1v1tvRNaqnLtSeDSzmCSjiwtuaSwOXz7fHFagQkS02nsnAnQJsN5OH&#10;NWbWD/xB/TmWSkI4ZGigirHNtA5FRQ7D3LfEot185zDK2pXadjhIuGv0MkmetMOapaHClvYVFd/n&#10;H2fgVq/c0X3leMmX6Slc36+7BR6MmU3H1xdQkcb4b/67PljBT5+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xHcYAAADdAAAADwAAAAAAAAAAAAAAAACYAgAAZHJz&#10;L2Rvd25yZXYueG1sUEsFBgAAAAAEAAQA9QAAAIsDAAAAAA==&#10;" fillcolor="#5dff8a" stroked="f"/>
                        <v:rect id="Rectangle 1356" o:spid="_x0000_s2384" style="position:absolute;left:2670;top:2500;width: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EY8IA&#10;AADdAAAADwAAAGRycy9kb3ducmV2LnhtbERP3WrCMBS+H+wdwhl4N9Nu4rSaljkUBmODqQ9waI5N&#10;sTkpSdT69osg7O58fL9nWQ22E2fyoXWsIB9nIIhrp1tuFOx3m+cZiBCRNXaOScGVAlTl48MSC+0u&#10;/EvnbWxECuFQoAITY19IGWpDFsPY9cSJOzhvMSboG6k9XlK47eRLlk2lxZZTg8GePgzVx+3JKvCo&#10;f/KB9vP1xq6y/sugnnxPlRo9De8LEJGG+C++uz91mv/6lsPtm3SC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RjwgAAAN0AAAAPAAAAAAAAAAAAAAAAAJgCAABkcnMvZG93&#10;bnJldi54bWxQSwUGAAAAAAQABAD1AAAAhwMAAAAA&#10;" fillcolor="#5aff88" stroked="f"/>
                        <v:shape id="Freeform 1357" o:spid="_x0000_s2385" style="position:absolute;left:2401;top:3007;width:256;height:501;visibility:visible;mso-wrap-style:square;v-text-anchor:top" coordsize="25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9FNMQA&#10;AADdAAAADwAAAGRycy9kb3ducmV2LnhtbERPTWvCQBC9F/wPyxR6KbqpWluiq5RCoRcRk2B7HLJj&#10;sjU7G7Krxn/vCkJv83ifs1j1thEn6rxxrOBllIAgLp02XCko8q/hOwgfkDU2jknBhTysloOHBaba&#10;nXlLpyxUIoawT1FBHUKbSunLmiz6kWuJI7d3ncUQYVdJ3eE5httGjpNkJi0ajg01tvRZU3nIjlaB&#10;yf6OxY83RW6nrnndrHf4+7xT6umx/5iDCNSHf/Hd/a3j/MnbG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RTTEAAAA3QAAAA8AAAAAAAAAAAAAAAAAmAIAAGRycy9k&#10;b3ducmV2LnhtbFBLBQYAAAAABAAEAPUAAACJAwAAAAA=&#10;" path="m256,77l244,342r,66l85,501,83,477r17,-24l120,429r20,-21l162,387,180,74r76,3xm35,427l3,448,,439,,427,14,405,30,384,49,365,70,347,80,,99,11r6,346l35,427xe" fillcolor="#00b050" stroked="f">
                          <v:path arrowok="t" o:connecttype="custom" o:connectlocs="256,77;244,342;244,408;85,501;83,477;100,453;120,429;140,408;162,387;180,74;256,77;256,77;35,427;3,448;0,439;0,427;14,405;30,384;49,365;70,347;70,347;80,0;99,11;105,357;105,357;35,427;35,427" o:connectangles="0,0,0,0,0,0,0,0,0,0,0,0,0,0,0,0,0,0,0,0,0,0,0,0,0,0,0"/>
                          <o:lock v:ext="edit" verticies="t"/>
                        </v:shape>
                        <v:rect id="Rectangle 1358" o:spid="_x0000_s2386" style="position:absolute;left:2457;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4GMQA&#10;AADdAAAADwAAAGRycy9kb3ducmV2LnhtbERP32vCMBB+H+x/CDfwZcx0E6x0RhFhQxCc1o29Hs2t&#10;KTaXkkSt/70ZCL7dx/fzpvPetuJEPjSOFbwOMxDEldMN1wq+9x8vExAhImtsHZOCCwWYzx4fplho&#10;d+YdncpYixTCoUAFJsaukDJUhiyGoeuIE/fnvMWYoK+l9nhO4baVb1k2lhYbTg0GO1oaqg7l0Sr4&#10;+bKH54sveX0kn082v1vzudkqNXjqF+8gIvXxLr65VzrNH+Uj+P8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BjEAAAA3QAAAA8AAAAAAAAAAAAAAAAAmAIAAGRycy9k&#10;b3ducmV2LnhtbFBLBQYAAAAABAAEAPUAAACJAwAAAAA=&#10;" fillcolor="#128356" stroked="f"/>
                        <v:rect id="Rectangle 1359" o:spid="_x0000_s2387" style="position:absolute;left:2458;top:2495;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fjMUA&#10;AADdAAAADwAAAGRycy9kb3ducmV2LnhtbERPS2vCQBC+C/6HZYTedOMD26auIpa2kZ5MW8HbkJ0m&#10;0exs2N1q/PfdgtDbfHzPWaw604gzOV9bVjAeJSCIC6trLhV8frwMH0D4gKyxsUwKruRhtez3Fphq&#10;e+EdnfNQihjCPkUFVQhtKqUvKjLoR7Yljty3dQZDhK6U2uElhptGTpJkLg3WHBsqbGlTUXHKf4yC&#10;5+Pj/nX6Nd6+H3LHM7vL3q7rTKm7Qbd+AhGoC//imzvTcf70fgZ/38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9+MxQAAAN0AAAAPAAAAAAAAAAAAAAAAAJgCAABkcnMv&#10;ZG93bnJldi54bWxQSwUGAAAAAAQABAD1AAAAigMAAAAA&#10;" fillcolor="#00af50" stroked="f"/>
                        <v:rect id="Rectangle 1360" o:spid="_x0000_s2388" style="position:absolute;left:2462;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NocMA&#10;AADdAAAADwAAAGRycy9kb3ducmV2LnhtbERP30vDMBB+F/wfwgl7s6mKU7qlRcXBQDax28vebs3Z&#10;FJtLTbKt/vdmIPh2H9/Pm1ej7cWRfOgcK7jJchDEjdMdtwq2m8X1I4gQkTX2jknBDwWoysuLORba&#10;nfiDjnVsRQrhUKACE+NQSBkaQxZD5gbixH06bzEm6FupPZ5SuO3lbZ5PpcWOU4PBgV4MNV/1wSp4&#10;39Wd9ST3z5sVvb269dSh+VZqcjU+zUBEGuO/+M+91Gn+3cM9nL9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DNocMAAADdAAAADwAAAAAAAAAAAAAAAACYAgAAZHJzL2Rv&#10;d25yZXYueG1sUEsFBgAAAAAEAAQA9QAAAIgDAAAAAA==&#10;" fillcolor="#01ae50" stroked="f"/>
                        <v:rect id="Rectangle 1361" o:spid="_x0000_s2389" style="position:absolute;left:2463;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9vsUA&#10;AADdAAAADwAAAGRycy9kb3ducmV2LnhtbERP22rCQBB9L/gPywh9kbqxxlt0FSlISqFCtdDXITsm&#10;wexs2N3G9O+7BaFvczjX2ex604iOnK8tK5iMExDEhdU1lwo+z4enJQgfkDU2lknBD3nYbQcPG8y0&#10;vfEHdadQihjCPkMFVQhtJqUvKjLox7YljtzFOoMhQldK7fAWw00jn5NkLg3WHBsqbOmlouJ6+jYK&#10;UI7c4i1fdcXqOKnTWZov389fSj0O+/0aRKA+/Ivv7lcd508Xc/j7Jp4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T2+xQAAAN0AAAAPAAAAAAAAAAAAAAAAAJgCAABkcnMv&#10;ZG93bnJldi54bWxQSwUGAAAAAAQABAD1AAAAigMAAAAA&#10;" fillcolor="#01ad50" stroked="f"/>
                        <v:rect id="Rectangle 1362" o:spid="_x0000_s2390" style="position:absolute;left:2465;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za8UA&#10;AADdAAAADwAAAGRycy9kb3ducmV2LnhtbERP22rCQBB9L/Qflin4IrpRoUrqKiIKgheoF9C3ITsm&#10;qdnZkF1N/PtuQejbHM51xtPGFOJBlcstK+h1IxDEidU5pwqOh2VnBMJ5ZI2FZVLwJAfTyfvbGGNt&#10;a/6mx96nIoSwi1FB5n0ZS+mSjAy6ri2JA3e1lUEfYJVKXWEdwk0h+1H0KQ3mHBoyLGmeUXLb340C&#10;vg1Ol+ePqde79uK03lxpi+e2Uq2PZvYFwlPj/8Uv90qH+YPhEP6+C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DNrxQAAAN0AAAAPAAAAAAAAAAAAAAAAAJgCAABkcnMv&#10;ZG93bnJldi54bWxQSwUGAAAAAAQABAD1AAAAigMAAAAA&#10;" fillcolor="#01ac50" stroked="f"/>
                        <v:rect id="Rectangle 1363" o:spid="_x0000_s2391" style="position:absolute;left:2468;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scgA&#10;AADdAAAADwAAAGRycy9kb3ducmV2LnhtbESPT0/DMAzF70j7DpEncWMpTPxRt2yahpA4INSVHTha&#10;jdd0NE5psrXw6fEBaTdb7/m9n5fr0bfqTH1sAhu4nWWgiKtgG64N7D9ebp5AxYRssQ1MBn4owno1&#10;uVpibsPAOzqXqVYSwjFHAy6lLtc6Vo48xlnoiEU7hN5jkrWvte1xkHDf6rsse9AeG5YGhx1tHVVf&#10;5ckbOJ7m7q08DJ+/xfvzvth9u+6+GI25no6bBahEY7qY/69freDPHwVX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6uCxyAAAAN0AAAAPAAAAAAAAAAAAAAAAAJgCAABk&#10;cnMvZG93bnJldi54bWxQSwUGAAAAAAQABAD1AAAAjQMAAAAA&#10;" fillcolor="#02ab51" stroked="f"/>
                        <v:rect id="Rectangle 1364" o:spid="_x0000_s2392" style="position:absolute;left:2470;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BB8MA&#10;AADdAAAADwAAAGRycy9kb3ducmV2LnhtbERPTYvCMBC9L/gfwgheFk11YdVqFBUED3tR97DHoZm2&#10;wWZSkmjrvzcLC3ubx/uc9ba3jXiQD8axgukkA0FcOG24UvB9PY4XIEJE1tg4JgVPCrDdDN7WmGvX&#10;8Zkel1iJFMIhRwV1jG0uZShqshgmriVOXOm8xZigr6T22KVw28hZln1Ki4ZTQ40tHWoqbpe7VbBv&#10;w3X+XnU/y+fe7Uxmyq+zL5UaDfvdCkSkPv6L/9wnneZ/zJfw+006QW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7BB8MAAADdAAAADwAAAAAAAAAAAAAAAACYAgAAZHJzL2Rv&#10;d25yZXYueG1sUEsFBgAAAAAEAAQA9QAAAIgDAAAAAA==&#10;" fillcolor="#02aa51" stroked="f"/>
                        <v:rect id="Rectangle 1365" o:spid="_x0000_s2393" style="position:absolute;left:2473;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IIMQA&#10;AADdAAAADwAAAGRycy9kb3ducmV2LnhtbESPQUsDMRCF70L/Q5iCN5vVhVLWpqUrCCJ4cK33YTNu&#10;QjeTNYnt9t87B8HbDO/Ne99s93MY1ZlS9pEN3K8qUMR9tJ4HA8eP57sNqFyQLY6RycCVMux3i5st&#10;NjZe+J3OXRmUhHBu0IArZWq0zr2jgHkVJ2LRvmIKWGRNg7YJLxIeRv1QVWsd0LM0OJzoyVF/6n6C&#10;geT86dhdfb3+rt/ath1eD58OjbldzodHUIXm8m/+u36xgl9vhF++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0SCDEAAAA3QAAAA8AAAAAAAAAAAAAAAAAmAIAAGRycy9k&#10;b3ducmV2LnhtbFBLBQYAAAAABAAEAPUAAACJAwAAAAA=&#10;" fillcolor="#02a951" stroked="f"/>
                        <v:rect id="Rectangle 1366" o:spid="_x0000_s2394" style="position:absolute;left:2474;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neMEA&#10;AADdAAAADwAAAGRycy9kb3ducmV2LnhtbERPS2vCQBC+C/6HZYTedGMVkegqRah46KUqnofs5FGz&#10;szE70fTfdwuCt/n4nrPe9q5Wd2pD5dnAdJKAIs68rbgwcD59jpeggiBbrD2TgV8KsN0MB2tMrX/w&#10;N92PUqgYwiFFA6VIk2odspIcholviCOX+9ahRNgW2rb4iOGu1u9JstAOK44NJTa0Kym7HjtnQBbz&#10;vCuu9V66/PQjX7d5dfEHY95G/ccKlFAvL/HTfbBx/mw5hf9v4gl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J3jBAAAA3QAAAA8AAAAAAAAAAAAAAAAAmAIAAGRycy9kb3du&#10;cmV2LnhtbFBLBQYAAAAABAAEAPUAAACGAwAAAAA=&#10;" fillcolor="#03a951" stroked="f"/>
                        <v:rect id="Rectangle 1367" o:spid="_x0000_s2395" style="position:absolute;left:2476;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iUsQA&#10;AADdAAAADwAAAGRycy9kb3ducmV2LnhtbERPS2vCQBC+F/oflin0UnSjokh0lVAQ2l7EF+JtyI5J&#10;aHY27G40+uvdQsHbfHzPmS87U4sLOV9ZVjDoJyCIc6srLhTsd6veFIQPyBpry6TgRh6Wi9eXOaba&#10;XnlDl20oRAxhn6KCMoQmldLnJRn0fdsQR+5sncEQoSukdniN4aaWwySZSIMVx4YSG/osKf/dtkbB&#10;2N6c/vjh9aY9ZMf2np3cafyt1Ptbl81ABOrCU/zv/tJx/mg6hL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YlLEAAAA3QAAAA8AAAAAAAAAAAAAAAAAmAIAAGRycy9k&#10;b3ducmV2LnhtbFBLBQYAAAAABAAEAPUAAACJAwAAAAA=&#10;" fillcolor="#03a851" stroked="f"/>
                        <v:rect id="Rectangle 1368" o:spid="_x0000_s2396" style="position:absolute;left:2479;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dMMUA&#10;AADdAAAADwAAAGRycy9kb3ducmV2LnhtbERPS2sCMRC+F/ofwhR6KTWrgsjWKEWUSvHgo9D2Nt3M&#10;bhY3k7CJuv33RhC8zcf3nMmss404URtqxwr6vQwEceF0zZWCr/3ydQwiRGSNjWNS8E8BZtPHhwnm&#10;2p15S6ddrEQK4ZCjAhOjz6UMhSGLoec8ceJK11qMCbaV1C2eU7ht5CDLRtJizanBoKe5oeKwO1oF&#10;v+W395v130f5Yhcm+zyuDmbwo9TzU/f+BiJSF+/im3ul0/zheAjXb9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l0wxQAAAN0AAAAPAAAAAAAAAAAAAAAAAJgCAABkcnMv&#10;ZG93bnJldi54bWxQSwUGAAAAAAQABAD1AAAAigMAAAAA&#10;" fillcolor="#04a751" stroked="f"/>
                        <v:rect id="Rectangle 1369" o:spid="_x0000_s2397" style="position:absolute;left:2481;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6YsQA&#10;AADdAAAADwAAAGRycy9kb3ducmV2LnhtbERP22rCQBB9L/gPywh9qxuNFImuYguFQFvBC/o6ZMck&#10;mJ2Nu6tJ/75bKPg2h3Odxao3jbiT87VlBeNRAoK4sLrmUsFh//EyA+EDssbGMin4IQ+r5eBpgZm2&#10;HW/pvguliCHsM1RQhdBmUvqiIoN+ZFviyJ2tMxgidKXUDrsYbho5SZJXabDm2FBhS+8VFZfdzSh4&#10;O7rNzX6ev5OvbnNKizSfNtdcqedhv56DCNSHh/jfnes4P51N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emLEAAAA3QAAAA8AAAAAAAAAAAAAAAAAmAIAAGRycy9k&#10;b3ducmV2LnhtbFBLBQYAAAAABAAEAPUAAACJAwAAAAA=&#10;" fillcolor="#04a652" stroked="f"/>
                        <v:rect id="Rectangle 1370" o:spid="_x0000_s2398" style="position:absolute;left:2482;top:2495;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vLcQA&#10;AADdAAAADwAAAGRycy9kb3ducmV2LnhtbESPQYvCMBCF78L+hzALe9NUF0W6RnEXFEEvWsHr0Mym&#10;xWZSmlirv94IgrcZ3pv3vZktOluJlhpfOlYwHCQgiHOnSzYKjtmqPwXhA7LGyjEpuJGHxfyjN8NU&#10;uyvvqT0EI2II+xQVFCHUqZQ+L8iiH7iaOGr/rrEY4toYqRu8xnBbyVGSTKTFkiOhwJr+CsrPh4uN&#10;kNPl1/osH963pt3tt2bNIVsr9fXZLX9ABOrC2/y63uhY/3s6huc3c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7y3EAAAA3QAAAA8AAAAAAAAAAAAAAAAAmAIAAGRycy9k&#10;b3ducmV2LnhtbFBLBQYAAAAABAAEAPUAAACJAwAAAAA=&#10;" fillcolor="#05a552" stroked="f"/>
                        <v:rect id="Rectangle 1371" o:spid="_x0000_s2399" style="position:absolute;left:2486;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NkcQA&#10;AADdAAAADwAAAGRycy9kb3ducmV2LnhtbERP32vCMBB+H/g/hBP2UmaqA9FqlDEUxsZE3Rg+Hs3Z&#10;FptLTbLa/fdmIPh2H9/Pmy87U4uWnK8sKxgOUhDEudUVFwq+v9ZPExA+IGusLZOCP/KwXPQe5php&#10;e+EdtftQiBjCPkMFZQhNJqXPSzLoB7YhjtzROoMhQldI7fASw00tR2k6lgYrjg0lNvRaUn7a/xoF&#10;yYaqn3PbNe/D7Sqhz2ly+HCk1GO/e5mBCNSFu/jmftNx/vNkDP/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YDZHEAAAA3QAAAA8AAAAAAAAAAAAAAAAAmAIAAGRycy9k&#10;b3ducmV2LnhtbFBLBQYAAAAABAAEAPUAAACJAwAAAAA=&#10;" fillcolor="#05a452" stroked="f"/>
                        <v:rect id="Rectangle 1372" o:spid="_x0000_s2400" style="position:absolute;left:2487;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JGcMA&#10;AADdAAAADwAAAGRycy9kb3ducmV2LnhtbERPyWrDMBC9B/oPYgq9JXJaaBwncgiFhB4KJdt9sKaW&#10;XWvkWort/n1VCOQ2j7fOejPaRvTU+cqxgvksAUFcOF1xqeB82k1TED4ga2wck4Jf8rDJHyZrzLQb&#10;+ED9MZQihrDPUIEJoc2k9IUhi37mWuLIfbnOYoiwK6XucIjhtpHPSfIqLVYcGwy29Gao+D5erYKd&#10;CdtDvZ9/1Ptr+dP4y+dyoF6pp8dxuwIRaAx38c39ruP8l3QB/9/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TJGcMAAADdAAAADwAAAAAAAAAAAAAAAACYAgAAZHJzL2Rv&#10;d25yZXYueG1sUEsFBgAAAAAEAAQA9QAAAIgDAAAAAA==&#10;" fillcolor="#06a352" stroked="f"/>
                        <v:rect id="Rectangle 1373" o:spid="_x0000_s2401" style="position:absolute;left:2490;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JYcQA&#10;AADdAAAADwAAAGRycy9kb3ducmV2LnhtbESPQWvDMAyF74P9B6PBbqvTFdaS1S2jMBiFHdpsdy1W&#10;45BYDrHaZv9+Ogx6k3hP731ab6fYmwuNuU3sYD4rwBDXybfcOPiq3p9WYLIge+wTk4NfyrDd3N+t&#10;sfTpyge6HKUxGsK5RAdBZCitzXWgiHmWBmLVTmmMKLqOjfUjXjU89va5KF5sxJa1IeBAu0B1dzxH&#10;Bz8k3e60PFdNFexh+KTvvXRz5x4fprdXMEKT3Mz/1x9e8RcrxdVvdAS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0yWHEAAAA3QAAAA8AAAAAAAAAAAAAAAAAmAIAAGRycy9k&#10;b3ducmV2LnhtbFBLBQYAAAAABAAEAPUAAACJAwAAAAA=&#10;" fillcolor="#06a252" stroked="f"/>
                        <v:rect id="Rectangle 1374" o:spid="_x0000_s2402" style="position:absolute;left:2492;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Bt8UA&#10;AADdAAAADwAAAGRycy9kb3ducmV2LnhtbESP0WqDQBBF3wv5h2UKfaurDRW12YQQiAShDzX5gMGd&#10;qtSdFXer9u+zhULfZrh37rmzO6xmEDNNrresIIliEMSN1T23Cm7X83MGwnlkjYNlUvBDDg77zcMO&#10;C20X/qC59q0IIewKVNB5PxZSuqYjgy6yI3HQPu1k0Id1aqWecAnhZpAvcZxKgz0HQocjnTpqvupv&#10;E7hYr0tWJeY9TdI4r15LPR9LpZ4e1+MbCE+r/zf/XV90qL/Ncvj9Jow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oG3xQAAAN0AAAAPAAAAAAAAAAAAAAAAAJgCAABkcnMv&#10;ZG93bnJldi54bWxQSwUGAAAAAAQABAD1AAAAigMAAAAA&#10;" fillcolor="#06a152" stroked="f"/>
                        <v:rect id="Rectangle 1375" o:spid="_x0000_s2403" style="position:absolute;left:2493;top:2495;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eZMUA&#10;AADdAAAADwAAAGRycy9kb3ducmV2LnhtbESPQWvCQBCF74X+h2UK3urGClKjq4hSKL1pFPE2Zsds&#10;NDsbsltN/33nUOhthvfmvW/my9436k5drAMbGA0zUMRlsDVXBvbFx+s7qJiQLTaBycAPRVgunp/m&#10;mNvw4C3dd6lSEsIxRwMupTbXOpaOPMZhaIlFu4TOY5K1q7Tt8CHhvtFvWTbRHmuWBoctrR2Vt923&#10;N8CbwzFrwvVUr93ZTjZfxZZjYczgpV/NQCXq07/57/rTCv54KvzyjY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F5kxQAAAN0AAAAPAAAAAAAAAAAAAAAAAJgCAABkcnMv&#10;ZG93bnJldi54bWxQSwUGAAAAAAQABAD1AAAAigMAAAAA&#10;" fillcolor="#07a052" stroked="f"/>
                        <v:rect id="Rectangle 1376" o:spid="_x0000_s2404" style="position:absolute;left:2497;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8Jb0A&#10;AADdAAAADwAAAGRycy9kb3ducmV2LnhtbERPyQrCMBC9C/5DGMGbpiq4VKOoIHh0PXgbmrEtNpPS&#10;RFv/3giCt3m8dRarxhTiRZXLLSsY9CMQxInVOacKLuddbwrCeWSNhWVS8CYHq2W7tcBY25qP9Dr5&#10;VIQQdjEqyLwvYyldkpFB17clceDutjLoA6xSqSusQ7gp5DCKxtJgzqEhw5K2GSWP09MoaKbymmxY&#10;G6bDZLK51evr+JAq1e006zkIT43/i3/uvQ7zR7MBfL8JJ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GJ8Jb0AAADdAAAADwAAAAAAAAAAAAAAAACYAgAAZHJzL2Rvd25yZXYu&#10;eG1sUEsFBgAAAAAEAAQA9QAAAIIDAAAAAA==&#10;" fillcolor="#079f52" stroked="f"/>
                        <v:rect id="Rectangle 1377" o:spid="_x0000_s2405" style="position:absolute;left:2498;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MuccA&#10;AADdAAAADwAAAGRycy9kb3ducmV2LnhtbESPQWvCQBCF74X+h2WE3nSj1VJjVmmFQvXSGsXzJDsm&#10;0exsyG41/ntXEHqb4b33zZtk0ZlanKl1lWUFw0EEgji3uuJCwW771X8H4TyyxtoyKbiSg8X8+SnB&#10;WNsLb+ic+kIECLsYFZTeN7GULi/JoBvYhjhoB9sa9GFtC6lbvAS4qeUoit6kwYrDhRIbWpaUn9I/&#10;EyhufNicfo7jyTorVp/LbP97TPdKvfS6jxkIT53/Nz/S3zrUf52O4P5NGEH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1TLnHAAAA3QAAAA8AAAAAAAAAAAAAAAAAmAIAAGRy&#10;cy9kb3ducmV2LnhtbFBLBQYAAAAABAAEAPUAAACMAwAAAAA=&#10;" fillcolor="#079e52" stroked="f"/>
                        <v:rect id="Rectangle 1378" o:spid="_x0000_s2406" style="position:absolute;left:2500;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vxsQA&#10;AADdAAAADwAAAGRycy9kb3ducmV2LnhtbERPS2sCMRC+F/ofwhR6q9l2q7irUYpQsKdS6+M6bKab&#10;dTeTJYm6/vumIPQ2H99z5svBduJMPjSOFTyPMhDEldMN1wq23+9PUxAhImvsHJOCKwVYLu7v5lhq&#10;d+EvOm9iLVIIhxIVmBj7UspQGbIYRq4nTtyP8xZjgr6W2uMlhdtOvmTZRFpsODUY7GllqGo3J6ug&#10;L467onhtj4f2c/xh/OS6z1eNUo8Pw9sMRKQh/otv7rVO8/Mih7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b8bEAAAA3QAAAA8AAAAAAAAAAAAAAAAAmAIAAGRycy9k&#10;b3ducmV2LnhtbFBLBQYAAAAABAAEAPUAAACJAwAAAAA=&#10;" fillcolor="#089d53" stroked="f"/>
                        <v:rect id="Rectangle 1379" o:spid="_x0000_s2407" style="position:absolute;left:2503;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ZWcUA&#10;AADdAAAADwAAAGRycy9kb3ducmV2LnhtbERPTWvCQBC9F/oflil4qxu1lCZmIyIKQilo0oLHITsm&#10;abOzIbtq9Nd3hUJv83ifky4G04oz9a6xrGAyjkAQl1Y3XCn4LDbPbyCcR9bYWiYFV3KwyB4fUky0&#10;vfCezrmvRAhhl6CC2vsukdKVNRl0Y9sRB+5oe4M+wL6SusdLCDetnEbRqzTYcGiosaNVTeVPfjIK&#10;dt/vX+v4Yyg2eVkc3GpdTA7VTanR07Ccg/A0+H/xn3urw/xZ/AL3b8IJ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hlZxQAAAN0AAAAPAAAAAAAAAAAAAAAAAJgCAABkcnMv&#10;ZG93bnJldi54bWxQSwUGAAAAAAQABAD1AAAAigMAAAAA&#10;" fillcolor="#089c53" stroked="f"/>
                        <v:rect id="Rectangle 1380" o:spid="_x0000_s2408" style="position:absolute;left:2505;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qWcMA&#10;AADdAAAADwAAAGRycy9kb3ducmV2LnhtbERPTWvCQBC9F/wPywi91Y1KS4yuIqKlID00iuchOybB&#10;7GzYXZPYX98tFHqbx/uc1WYwjejI+dqygukkAUFcWF1zqeB8OrykIHxA1thYJgUP8rBZj55WmGnb&#10;8xd1eShFDGGfoYIqhDaT0hcVGfQT2xJH7mqdwRChK6V22Mdw08hZkrxJgzXHhgpb2lVU3PK7UTA7&#10;yjINl+bB39N92r9/HvNL55R6Hg/bJYhAQ/gX/7k/dJw/X7z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lqWcMAAADdAAAADwAAAAAAAAAAAAAAAACYAgAAZHJzL2Rv&#10;d25yZXYueG1sUEsFBgAAAAAEAAQA9QAAAIgDAAAAAA==&#10;" fillcolor="#089b53" stroked="f"/>
                        <v:rect id="Rectangle 1381" o:spid="_x0000_s2409" style="position:absolute;left:2506;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8ksMA&#10;AADdAAAADwAAAGRycy9kb3ducmV2LnhtbERP32vCMBB+H/g/hBP2NlM36GY1ighlFWFgHT4fzdl2&#10;ay5dkmn9740w2Nt9fD9vsRpMJ87kfGtZwXSSgCCurG65VvB5yJ/eQPiArLGzTAqu5GG1HD0sMNP2&#10;wns6l6EWMYR9hgqaEPpMSl81ZNBPbE8cuZN1BkOErpba4SWGm04+J0kqDbYcGxrsadNQ9V3+GgXa&#10;5v3udTcci/dSb+3H5gvTn4NSj+NhPQcRaAj/4j93oeP8l1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8ksMAAADdAAAADwAAAAAAAAAAAAAAAACYAgAAZHJzL2Rv&#10;d25yZXYueG1sUEsFBgAAAAAEAAQA9QAAAIgDAAAAAA==&#10;" fillcolor="#099b53" stroked="f"/>
                        <v:rect id="Rectangle 1382" o:spid="_x0000_s2410" style="position:absolute;left:2509;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JOsQA&#10;AADdAAAADwAAAGRycy9kb3ducmV2LnhtbERPTWsCMRC9F/ofwhR6KTVbFduuRhFBUDy5KngcNuMm&#10;djNZNqm7/feNUOhtHu9zZove1eJGbbCeFbwNMhDEpdeWKwXHw/r1A0SIyBprz6TghwIs5o8PM8y1&#10;73hPtyJWIoVwyFGBibHJpQylIYdh4BvixF186zAm2FZSt9ilcFfLYZZNpEPLqcFgQytD5Vfx7RS8&#10;XGhXbsedGVt5NWe7W26yU6XU81O/nIKI1Md/8Z97o9P80ec73L9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1STrEAAAA3QAAAA8AAAAAAAAAAAAAAAAAmAIAAGRycy9k&#10;b3ducmV2LnhtbFBLBQYAAAAABAAEAPUAAACJAwAAAAA=&#10;" fillcolor="#099a53" stroked="f"/>
                        <v:rect id="Rectangle 1383" o:spid="_x0000_s2411" style="position:absolute;left:2511;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BMYA&#10;AADdAAAADwAAAGRycy9kb3ducmV2LnhtbESPT2vCQBDF7wW/wzJCL6VutFBq6ioqCsVDodHeh+w0&#10;iWZnQ3bzp9/eORR6m+G9ee83q83oatVTGyrPBuazBBRx7m3FhYHL+fj8BipEZIu1ZzLwSwE268nD&#10;ClPrB/6iPouFkhAOKRooY2xSrUNeksMw8w2xaD++dRhlbQttWxwk3NV6kSSv2mHF0lBiQ/uS8lvW&#10;OQPd9Vs/XYtzyG7H+jTs+s9wwM6Yx+m4fQcVaYz/5r/rDyv4L0vBlW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yBMYAAADdAAAADwAAAAAAAAAAAAAAAACYAgAAZHJz&#10;L2Rvd25yZXYueG1sUEsFBgAAAAAEAAQA9QAAAIsDAAAAAA==&#10;" fillcolor="#099953" stroked="f"/>
                        <v:rect id="Rectangle 1384" o:spid="_x0000_s2412" style="position:absolute;left:2514;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ZdcMA&#10;AADdAAAADwAAAGRycy9kb3ducmV2LnhtbERPTWsCMRC9C/0PYQrearbaSl03K221IHiq68HjsBl3&#10;QzeTsEl1/fdNQfA2j/c5xWqwnThTH4xjBc+TDARx7bThRsGh+np6AxEissbOMSm4UoBV+TAqMNfu&#10;wt903sdGpBAOOSpoY/S5lKFuyWKYOE+cuJPrLcYE+0bqHi8p3HZymmVzadFwamjR02dL9c/+1yp4&#10;GWg6N5uN9uxZmuq4/ti9VkqNH4f3JYhIQ7yLb+6tTvNniwX8f5NO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ZZdcMAAADdAAAADwAAAAAAAAAAAAAAAACYAgAAZHJzL2Rv&#10;d25yZXYueG1sUEsFBgAAAAAEAAQA9QAAAIgDAAAAAA==&#10;" fillcolor="#0a9853" stroked="f"/>
                        <v:rect id="Rectangle 1385" o:spid="_x0000_s2413" style="position:absolute;left:2516;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I8MA&#10;AADdAAAADwAAAGRycy9kb3ducmV2LnhtbESPzWoDMQyE74W8g1Ggt8ZuSULYxgklEOg1f4fcxFrd&#10;3exaNrabbN++OhR6k5jRzKf1dvSDulPKXWALrzMDirgOruPGwvm0f1mBygXZ4RCYLPxQhu1m8rTG&#10;yoUHH+h+LI2SEM4VWmhLiZXWuW7JY56FSCzaV0gei6yp0S7hQ8L9oN+MWWqPHUtDi5F2LdX98dtb&#10;6He3PXX6EodTMrG/LcP1sgjWPk/Hj3dQhcbyb/67/nSCPzfCL9/IC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5I8MAAADdAAAADwAAAAAAAAAAAAAAAACYAgAAZHJzL2Rv&#10;d25yZXYueG1sUEsFBgAAAAAEAAQA9QAAAIgDAAAAAA==&#10;" fillcolor="#0a9753" stroked="f"/>
                        <v:rect id="Rectangle 1386" o:spid="_x0000_s2414" style="position:absolute;left:2517;top:2495;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Qf8MA&#10;AADdAAAADwAAAGRycy9kb3ducmV2LnhtbERPzWrCQBC+C32HZQq96UZptaRZQyxYCuJB7QMM2Uk2&#10;NDsbstsk9eldodDbfHy/k+WTbcVAvW8cK1guEhDEpdMN1wq+Lvv5KwgfkDW2jknBL3nItw+zDFPt&#10;Rj7RcA61iCHsU1RgQuhSKX1pyKJfuI44cpXrLYYI+1rqHscYblu5SpK1tNhwbDDY0buh8vv8YxUE&#10;g02xHz+um+rleGgdlWZXeKWeHqfiDUSgKfyL/9yfOs5/TpZw/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Qf8MAAADdAAAADwAAAAAAAAAAAAAAAACYAgAAZHJzL2Rv&#10;d25yZXYueG1sUEsFBgAAAAAEAAQA9QAAAIgDAAAAAA==&#10;" fillcolor="#0a9653" stroked="f"/>
                        <v:rect id="Rectangle 1387" o:spid="_x0000_s2415" style="position:absolute;left:2521;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w8UA&#10;AADdAAAADwAAAGRycy9kb3ducmV2LnhtbERPTWvCQBC9C/0PyxS8lLqrFNHUTWiVFosgVD14HLPT&#10;JJqdDdmtxn/fFQre5vE+Z5Z1thZnan3lWMNwoEAQ585UXGjYbT+eJyB8QDZYOyYNV/KQpQ+9GSbG&#10;XfibzptQiBjCPkENZQhNIqXPS7LoB64hjtyPay2GCNtCmhYvMdzWcqTUWFqsODaU2NC8pPy0+bUa&#10;1tVBBVkvtsfx12G/euqmn6v3qdb9x+7tFUSgLtzF/+6lifNf1Ahu38QT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CTDxQAAAN0AAAAPAAAAAAAAAAAAAAAAAJgCAABkcnMv&#10;ZG93bnJldi54bWxQSwUGAAAAAAQABAD1AAAAigMAAAAA&#10;" fillcolor="#0b9554" stroked="f"/>
                        <v:rect id="Rectangle 1388" o:spid="_x0000_s2416" style="position:absolute;left:2522;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FpsUA&#10;AADdAAAADwAAAGRycy9kb3ducmV2LnhtbERPS2vCQBC+C/6HZYRepG5spZToKkWw+LgYFfE4ZMck&#10;NjubZrca/fWuUPA2H99zRpPGlOJMtSssK+j3IhDEqdUFZwp229nrJwjnkTWWlknBlRxMxu3WCGNt&#10;L5zQeeMzEULYxagg976KpXRpTgZdz1bEgTva2qAPsM6krvESwk0p36LoQxosODTkWNE0p/Rn82cU&#10;FGb1vZa/y+a2uOnu/jBLTqtFotRLp/kagvDU+Kf43z3XYf4geofHN+EEO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0WmxQAAAN0AAAAPAAAAAAAAAAAAAAAAAJgCAABkcnMv&#10;ZG93bnJldi54bWxQSwUGAAAAAAQABAD1AAAAigMAAAAA&#10;" fillcolor="#0b9454" stroked="f"/>
                        <v:rect id="Rectangle 1389" o:spid="_x0000_s2417" style="position:absolute;left:2524;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x4MIA&#10;AADdAAAADwAAAGRycy9kb3ducmV2LnhtbERP3WrCMBS+H/gO4QjezVRxm1TTMgZCYexidQ9waI5N&#10;NTmpTazd2y+Dwe7Ox/d79uXkrBhpCJ1nBatlBoK48brjVsHX8fC4BREiskbrmRR8U4CymD3sMdf+&#10;zp801rEVKYRDjgpMjH0uZWgMOQxL3xMn7uQHhzHBoZV6wHsKd1aus+xZOuw4NRjs6c1Qc6lvToF8&#10;6l60r65HeXb1x1i9G7u1k1KL+fS6AxFpiv/iP3el0/xNtoHfb9IJ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rHgwgAAAN0AAAAPAAAAAAAAAAAAAAAAAJgCAABkcnMvZG93&#10;bnJldi54bWxQSwUGAAAAAAQABAD1AAAAhwMAAAAA&#10;" fillcolor="#0b9354" stroked="f"/>
                        <v:rect id="Rectangle 1390" o:spid="_x0000_s2418" style="position:absolute;left:2527;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tzsMA&#10;AADdAAAADwAAAGRycy9kb3ducmV2LnhtbERPTWvCQBC9F/oflin0Vne1UUp0FbWU6jFaJMchO01C&#10;s7Mxu9X4711B8DaP9zmzRW8bcaLO1441DAcKBHHhTM2lhp/919sHCB+QDTaOScOFPCzmz08zTI07&#10;c0anXShFDGGfooYqhDaV0hcVWfQD1xJH7td1FkOEXSlNh+cYbhs5UmoiLdYcGypsaV1R8bf7txrs&#10;StFxkufD77XKD+9ZmXxm20Tr15d+OQURqA8P8d29MXF+osZw+yae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YtzsMAAADdAAAADwAAAAAAAAAAAAAAAACYAgAAZHJzL2Rv&#10;d25yZXYueG1sUEsFBgAAAAAEAAQA9QAAAIgDAAAAAA==&#10;" fillcolor="#0c9254" stroked="f"/>
                        <v:rect id="Rectangle 1391" o:spid="_x0000_s2419" style="position:absolute;left:2528;top:2495;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rc8EA&#10;AADdAAAADwAAAGRycy9kb3ducmV2LnhtbERP32vCMBB+H/g/hBN8m6nDFalGEUHYk7A6fD6asyk2&#10;l5qktu6vXwaDvd3H9/M2u9G24kE+NI4VLOYZCOLK6YZrBV/n4+sKRIjIGlvHpOBJAXbbycsGC+0G&#10;/qRHGWuRQjgUqMDE2BVShsqQxTB3HXHirs5bjAn6WmqPQwq3rXzLslxabDg1GOzoYKi6lb1VUHl3&#10;KAfbmD5/78/fRl7G090qNZuO+zWISGP8F/+5P3Sav8xy+P0mn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la3PBAAAA3QAAAA8AAAAAAAAAAAAAAAAAmAIAAGRycy9kb3du&#10;cmV2LnhtbFBLBQYAAAAABAAEAPUAAACGAwAAAAA=&#10;" fillcolor="#0c9154" stroked="f"/>
                        <v:rect id="Rectangle 1392" o:spid="_x0000_s2420" style="position:absolute;left:2532;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D1MQA&#10;AADdAAAADwAAAGRycy9kb3ducmV2LnhtbERPS2vCQBC+F/oflil4KXWjiC2pq9RSHwdBGqVeh+w0&#10;CWZnw+6apP++Kwje5uN7zmzRm1q05HxlWcFomIAgzq2uuFBwPKxe3kD4gKyxtkwK/sjDYv74MMNU&#10;246/qc1CIWII+xQVlCE0qZQ+L8mgH9qGOHK/1hkMEbpCaoddDDe1HCfJVBqsODaU2NBnSfk5uxgF&#10;7X7/09Fp5zwu12c6yc1z/bVRavDUf7yDCNSHu/jm3uo4f5K8wvWbe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w9TEAAAA3QAAAA8AAAAAAAAAAAAAAAAAmAIAAGRycy9k&#10;b3ducmV2LnhtbFBLBQYAAAAABAAEAPUAAACJAwAAAAA=&#10;" fillcolor="#0d9054" stroked="f"/>
                        <v:rect id="Rectangle 1393" o:spid="_x0000_s2421" style="position:absolute;left:2533;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NvsYA&#10;AADdAAAADwAAAGRycy9kb3ducmV2LnhtbESPQU/DMAyF70j8h8hI3FgCmqbRLZtQYYgb2wBN3NzG&#10;tBFNXDVh6/49PiBxs/We3/u8XI+hU0cakudo4XZiQFGs2fnYWHh/29zMQaWM0WHHkSycKcF6dXmx&#10;xMLxKe7ouM+NkpCYCrTQ5twXWqe6pYBpwj1F0b54CJhlHRrtBjxJeOj0nTEzHdBHaWixp7Kl+nv/&#10;Eyx8Hko2H+Xr9rm6937LT9XjnCtrr6/GhwWoTGP+N/9dvzjBnxr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cNvsYAAADdAAAADwAAAAAAAAAAAAAAAACYAgAAZHJz&#10;L2Rvd25yZXYueG1sUEsFBgAAAAAEAAQA9QAAAIsDAAAAAA==&#10;" fillcolor="#0d8f55" stroked="f"/>
                        <v:rect id="Rectangle 1394" o:spid="_x0000_s2422" style="position:absolute;left:2535;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rI8UA&#10;AADdAAAADwAAAGRycy9kb3ducmV2LnhtbERP32vCMBB+F/wfwg32IpoqIltnFHEIikPQiezxaG5N&#10;tbmUJtb63xthsLf7+H7edN7aUjRU+8KxguEgAUGcOV1wruD4veq/gfABWWPpmBTcycN81u1MMdXu&#10;xntqDiEXMYR9igpMCFUqpc8MWfQDVxFH7tfVFkOEdS51jbcYbks5SpKJtFhwbDBY0dJQdjlcrYKv&#10;7WV1Muf9z3k5Gk6a46ZXfZY7pV5f2sUHiEBt+Bf/udc6zh8n7/D8Jp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esjxQAAAN0AAAAPAAAAAAAAAAAAAAAAAJgCAABkcnMv&#10;ZG93bnJldi54bWxQSwUGAAAAAAQABAD1AAAAigMAAAAA&#10;" fillcolor="#0e8e55" stroked="f"/>
                        <v:rect id="Rectangle 1395" o:spid="_x0000_s2423" style="position:absolute;left:2538;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Je8oA&#10;AADdAAAADwAAAGRycy9kb3ducmV2LnhtbESPT0/CQBDF7yR+h82YeCGwrQKaykKMCfLHeBD14G3S&#10;HduG7mztLrR+e+dAwm0m7817v5kve1erE7Wh8mwgHSegiHNvKy4MfH6sRg+gQkS2WHsmA38UYLm4&#10;Gswxs77jdzrtY6EkhEOGBsoYm0zrkJfkMIx9Qyzaj28dRlnbQtsWOwl3tb5Nkpl2WLE0lNjQc0n5&#10;YX90Bopttzq87dL1y/3376ue3h2/hmsy5ua6f3oEFamPF/P5emMFf5IKv3wjI+jF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tKSXvKAAAA3QAAAA8AAAAAAAAAAAAAAAAAmAIA&#10;AGRycy9kb3ducmV2LnhtbFBLBQYAAAAABAAEAPUAAACPAwAAAAA=&#10;" fillcolor="#0e8d55" stroked="f"/>
                        <v:rect id="Rectangle 1396" o:spid="_x0000_s2424" style="position:absolute;left:2540;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XWsIA&#10;AADdAAAADwAAAGRycy9kb3ducmV2LnhtbERP22qDQBB9L+Qflgn0rVntJYjNJkhKg+Sp0X7A4E7V&#10;xp0Vd6vm77uBQN7mcK6z2c2mEyMNrrWsIF5FIIgrq1uuFXyXn08JCOeRNXaWScGFHOy2i4cNptpO&#10;fKKx8LUIIexSVNB436dSuqohg25le+LA/djBoA9wqKUecArhppPPUbSWBlsODQ32tG+oOhd/RsFL&#10;nhyrD0p+25Kyr4nrQ5y9GaUel3P2DsLT7O/imzvXYf5rHMP1m3CC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5dawgAAAN0AAAAPAAAAAAAAAAAAAAAAAJgCAABkcnMvZG93&#10;bnJldi54bWxQSwUGAAAAAAQABAD1AAAAhwMAAAAA&#10;" fillcolor="#0f8c55" stroked="f"/>
                        <v:rect id="Rectangle 1397" o:spid="_x0000_s2425" style="position:absolute;left:2541;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3M8MA&#10;AADdAAAADwAAAGRycy9kb3ducmV2LnhtbERP24rCMBB9F/Yfwiz4pqlWxO0axQuKC77o7gcMzWxb&#10;tpmUJtro1xthwbc5nOvMl8HU4kqtqywrGA0TEMS51RUXCn6+d4MZCOeRNdaWScGNHCwXb705Ztp2&#10;fKLr2RcihrDLUEHpfZNJ6fKSDLqhbYgj92tbgz7CtpC6xS6Gm1qOk2QqDVYcG0psaFNS/ne+GAXd&#10;x/42S/1qd7qn0+PXJoR0a9ZK9d/D6hOEp+Bf4n/3Qcf5k9EY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Y3M8MAAADdAAAADwAAAAAAAAAAAAAAAACYAgAAZHJzL2Rv&#10;d25yZXYueG1sUEsFBgAAAAAEAAQA9QAAAIgDAAAAAA==&#10;" fillcolor="#0f8b55" stroked="f"/>
                        <v:rect id="Rectangle 1398" o:spid="_x0000_s2426" style="position:absolute;left:2544;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HsAA&#10;AADdAAAADwAAAGRycy9kb3ducmV2LnhtbERPS4vCMBC+C/6HMII3m/pA3GoUXVhY8WR170MztsVm&#10;UpKo1V+/WVjwNh/fc1abzjTiTs7XlhWMkxQEcWF1zaWC8+lrtADhA7LGxjIpeJKHzbrfW2Gm7YOP&#10;dM9DKWII+wwVVCG0mZS+qMigT2xLHLmLdQZDhK6U2uEjhptGTtJ0Lg3WHBsqbOmzouKa34wCpNee&#10;fnYfz+bFh8IGt8vzw1Gp4aDbLkEE6sJb/O/+1nH+bDyFv2/iC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OHsAAAADdAAAADwAAAAAAAAAAAAAAAACYAgAAZHJzL2Rvd25y&#10;ZXYueG1sUEsFBgAAAAAEAAQA9QAAAIUDAAAAAA==&#10;" fillcolor="#0f8a55" stroked="f"/>
                        <v:rect id="Rectangle 1399" o:spid="_x0000_s2427" style="position:absolute;left:2546;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Nb8QA&#10;AADdAAAADwAAAGRycy9kb3ducmV2LnhtbERP32vCMBB+H+x/CDfYy9DU0ZbRGUUGguxpdmPPZ3Om&#10;xeZSk6jdf78Igm/38f28+XK0vTiTD51jBbNpBoK4cbpjo+Dnez15AxEissbeMSn4owDLxePDHCvt&#10;Lrylcx2NSCEcKlTQxjhUUoamJYth6gbixO2dtxgT9EZqj5cUbnv5mmWltNhxamhxoI+WmkN9sgrq&#10;4+r0Zfb5bngpvPksirL4PRyVen4aV+8gIo3xLr65NzrNz2c5XL9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TW/EAAAA3QAAAA8AAAAAAAAAAAAAAAAAmAIAAGRycy9k&#10;b3ducmV2LnhtbFBLBQYAAAAABAAEAPUAAACJAwAAAAA=&#10;" fillcolor="#108a55" stroked="f"/>
                        <v:rect id="Rectangle 1400" o:spid="_x0000_s2428" style="position:absolute;left:2548;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aNsQA&#10;AADdAAAADwAAAGRycy9kb3ducmV2LnhtbERPzWrCQBC+F/oOyxS81U3EqqRuRCSCh/ZQ9QGG7DSJ&#10;Zmfj7sbEt+8WCr3Nx/c7681oWnEn5xvLCtJpAoK4tLrhSsH5tH9dgfABWWNrmRQ8yMMmf35aY6bt&#10;wF90P4ZKxBD2GSqoQ+gyKX1Zk0E/tR1x5L6tMxgidJXUDocYblo5S5KFNNhwbKixo11N5fXYGwX9&#10;9lIVw/lj8Vksd+NyZl1/K5xSk5dx+w4i0Bj+xX/ug47z5+kb/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WjbEAAAA3QAAAA8AAAAAAAAAAAAAAAAAmAIAAGRycy9k&#10;b3ducmV2LnhtbFBLBQYAAAAABAAEAPUAAACJAwAAAAA=&#10;" fillcolor="#108955" stroked="f"/>
                        <v:rect id="Rectangle 1401" o:spid="_x0000_s2429" style="position:absolute;left:2551;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yMsEA&#10;AADdAAAADwAAAGRycy9kb3ducmV2LnhtbERPzWqDQBC+B/oOyxR6S9YEtcVmE0LagtdqHmBwp67U&#10;nbXuRu3bdwOB3ubj+539cbG9mGj0nWMF200CgrhxuuNWwaX+WL+A8AFZY++YFPySh+PhYbXHQruZ&#10;P2mqQitiCPsCFZgQhkJK3xiy6DduII7clxsthgjHVuoR5xhue7lLklxa7Dg2GBzobKj5rq5WQUmX&#10;+a26nrPUvZc2rZ/zjIYfpZ4el9MriEBL+Bff3aWO89NtDrdv4gn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dcjLBAAAA3QAAAA8AAAAAAAAAAAAAAAAAmAIAAGRycy9kb3du&#10;cmV2LnhtbFBLBQYAAAAABAAEAPUAAACGAwAAAAA=&#10;" fillcolor="#108855" stroked="f"/>
                        <v:rect id="Rectangle 1402" o:spid="_x0000_s2430" style="position:absolute;left:2552;top:2495;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rHcMA&#10;AADdAAAADwAAAGRycy9kb3ducmV2LnhtbERPS2vCQBC+F/wPywje6kYRq6mriEHxVKiP+zQ7TVJ3&#10;Z0N2jdFf3y0UvM3H95zFqrNGtNT4yrGC0TABQZw7XXGh4HTcvs5A+ICs0TgmBXfysFr2XhaYanfj&#10;T2oPoRAxhH2KCsoQ6lRKn5dk0Q9dTRy5b9dYDBE2hdQN3mK4NXKcJFNpseLYUGJNm5Lyy+FqFTyy&#10;Nqzn2fnnI/u67CYzMlnVGaUG/W79DiJQF57if/dex/mT0Rv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JrHcMAAADdAAAADwAAAAAAAAAAAAAAAACYAgAAZHJzL2Rv&#10;d25yZXYueG1sUEsFBgAAAAAEAAQA9QAAAIgDAAAAAA==&#10;" fillcolor="#118756" stroked="f"/>
                        <v:rect id="Rectangle 1403" o:spid="_x0000_s2431" style="position:absolute;left:2556;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lxcUA&#10;AADdAAAADwAAAGRycy9kb3ducmV2LnhtbESPS2/CQAyE75X4Dysj9VY2PMQjsCCKVKmXHHgcOFpZ&#10;k0RkvVF2C8m/rw9I3GzNeObzZte5Wj2oDZVnA+NRAoo497biwsDl/PO1BBUissXaMxnoKcBuO/jY&#10;YGr9k4/0OMVCSQiHFA2UMTap1iEvyWEY+YZYtJtvHUZZ20LbFp8S7mo9SZK5dlixNJTY0KGk/H76&#10;cwbCsucF7vvr96q5Z8cKs9U0yYz5HHb7NahIXXybX9e/VvBnY8GVb2QE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KXFxQAAAN0AAAAPAAAAAAAAAAAAAAAAAJgCAABkcnMv&#10;ZG93bnJldi54bWxQSwUGAAAAAAQABAD1AAAAigMAAAAA&#10;" fillcolor="#118656" stroked="f"/>
                        <v:rect id="Rectangle 1404" o:spid="_x0000_s2432" style="position:absolute;left:2557;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5Ve8IA&#10;AADdAAAADwAAAGRycy9kb3ducmV2LnhtbERPTWvCQBC9F/oflil4q5uotDV1DUUQvDYt7XXIjkls&#10;djbsrknMr+8Kgrd5vM/Z5KNpRU/ON5YVpPMEBHFpdcOVgu+v/fMbCB+QNbaWScGFPOTbx4cNZtoO&#10;/El9ESoRQ9hnqKAOocuk9GVNBv3cdsSRO1pnMEToKqkdDjHctHKRJC/SYMOxocaOdjWVf8XZKHg9&#10;rZPJdUsbTtOx9+Nv6n9sqtTsafx4BxFoDHfxzX3Qcf4qXcP1m3iC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lV7wgAAAN0AAAAPAAAAAAAAAAAAAAAAAJgCAABkcnMvZG93&#10;bnJldi54bWxQSwUGAAAAAAQABAD1AAAAhwMAAAAA&#10;" fillcolor="#118556" stroked="f"/>
                        <v:rect id="Rectangle 1405" o:spid="_x0000_s2433" style="position:absolute;left:2559;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7UsYA&#10;AADdAAAADwAAAGRycy9kb3ducmV2LnhtbESPQWsCMRCF74X+hzAFbzVblWK3RilKpSdpt4Veh824&#10;WdxM1k2q6b93DoK3Gd6b975ZrLLv1ImG2AY28DQuQBHXwbbcGPj5fn+cg4oJ2WIXmAz8U4TV8v5u&#10;gaUNZ/6iU5UaJSEcSzTgUupLrWPtyGMch55YtH0YPCZZh0bbAc8S7js9KYpn7bFlaXDY09pRfaj+&#10;vIHfT/+Sm+mucnzc5/lh5jfT9daY0UN+ewWVKKeb+Xr9YQV/NhF++UZG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U7UsYAAADdAAAADwAAAAAAAAAAAAAAAACYAgAAZHJz&#10;L2Rvd25yZXYueG1sUEsFBgAAAAAEAAQA9QAAAIsDAAAAAA==&#10;" fillcolor="#128456" stroked="f"/>
                        <v:shape id="Picture 1406" o:spid="_x0000_s2434" type="#_x0000_t75" style="position:absolute;left:2369;top:2233;width:237;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BdczEAAAA3QAAAA8AAABkcnMvZG93bnJldi54bWxET99rwjAQfhf2P4Qb7E1TZWjXGWUMBVEZ&#10;rBuDvR3N2ZY2l5LE2v33iyD4dh/fz1uuB9OKnpyvLSuYThIQxIXVNZcKvr+24xSED8gaW8uk4I88&#10;rFcPoyVm2l74k/o8lCKGsM9QQRVCl0npi4oM+ontiCN3ss5giNCVUju8xHDTylmSzKXBmmNDhR29&#10;V1Q0+dkoSPPN4rd1ri6Ph5ePfu+an1OTKPX0OLy9ggg0hLv45t7pOP95NoXrN/EE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BdczEAAAA3QAAAA8AAAAAAAAAAAAAAAAA&#10;nwIAAGRycy9kb3ducmV2LnhtbFBLBQYAAAAABAAEAPcAAACQAwAAAAA=&#10;">
                          <v:imagedata r:id="rId127" o:title=""/>
                        </v:shape>
                        <v:shape id="Freeform 1407" o:spid="_x0000_s2435" style="position:absolute;left:2446;top:2487;width:122;height:34;visibility:visible;mso-wrap-style:square;v-text-anchor:top" coordsize="1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HxMIA&#10;AADdAAAADwAAAGRycy9kb3ducmV2LnhtbERPTYvCMBC9C/sfwgheZE0tIkvXKLIo6knU3ftsM7bF&#10;ZhKaaOu/N4LgbR7vc2aLztTiRo2vLCsYjxIQxLnVFRcKfk/rzy8QPiBrrC2Tgjt5WMw/ejPMtG35&#10;QLdjKEQMYZ+hgjIEl0np85IM+pF1xJE728ZgiLAppG6wjeGmlmmSTKXBimNDiY5+Ssovx6tRULeT&#10;vV9vL+fd36qrNna4c/d/p9Sg3y2/QQTqwlv8cm91nD9JU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QfEwgAAAN0AAAAPAAAAAAAAAAAAAAAAAJgCAABkcnMvZG93&#10;bnJldi54bWxQSwUGAAAAAAQABAD1AAAAhwMAAAAA&#10;" path="m122,10r-12,9l97,27,81,32,65,34,46,32,28,24,12,14,,e" filled="f" strokecolor="#d75139" strokeweight="22e-5mm">
                          <v:path arrowok="t" o:connecttype="custom" o:connectlocs="122,10;110,19;97,27;81,32;65,34;46,32;28,24;12,14;0,0" o:connectangles="0,0,0,0,0,0,0,0,0"/>
                        </v:shape>
                        <v:shape id="Picture 1408" o:spid="_x0000_s2436" type="#_x0000_t75" style="position:absolute;left:2576;top:3019;width:97;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ydT7FAAAA3QAAAA8AAABkcnMvZG93bnJldi54bWxET01rwkAQvRf6H5YpeKubGiklugmlEBQE&#10;wViw3obsmESzs2l2jem/7wqF3ubxPmeZjaYVA/WusazgZRqBIC6tbrhS8LnPn99AOI+ssbVMCn7I&#10;QZY+Piwx0fbGOxoKX4kQwi5BBbX3XSKlK2sy6Ka2Iw7cyfYGfYB9JXWPtxBuWjmLoldpsOHQUGNH&#10;HzWVl+JqFHydvs97exzKPN9eV4eC4s3BxUpNnsb3BQhPo/8X/7nXOsyfz2K4fxNO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8nU+xQAAAN0AAAAPAAAAAAAAAAAAAAAA&#10;AJ8CAABkcnMvZG93bnJldi54bWxQSwUGAAAAAAQABAD3AAAAkQMAAAAA&#10;">
                          <v:imagedata r:id="rId128" o:title=""/>
                        </v:shape>
                        <v:rect id="Rectangle 1409" o:spid="_x0000_s2437" style="position:absolute;left:2581;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5qcMA&#10;AADdAAAADwAAAGRycy9kb3ducmV2LnhtbERPS2vCQBC+F/oflil4KbpRRGp0lVIoSA/W533Ijkkw&#10;O5tmJ5r667uC0Nt8fM+ZLztXqQs1ofRsYDhIQBFn3pacGzjsP/tvoIIgW6w8k4FfCrBcPD/NMbX+&#10;ylu67CRXMYRDigYKkTrVOmQFOQwDXxNH7uQbhxJhk2vb4DWGu0qPkmSiHZYcGwqs6aOg7LxrnQEn&#10;P1MpN9nt+7YeHtvt12u3xtaY3kv3PgMl1Mm/+OFe2Th/PBrD/Zt4gl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75qcMAAADdAAAADwAAAAAAAAAAAAAAAACYAgAAZHJzL2Rv&#10;d25yZXYueG1sUEsFBgAAAAAEAAQA9QAAAIgDAAAAAA==&#10;" fillcolor="#00b050" stroked="f"/>
                        <v:rect id="Rectangle 1410" o:spid="_x0000_s2438" style="position:absolute;left:2583;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acQA&#10;AADdAAAADwAAAGRycy9kb3ducmV2LnhtbERPTUvDQBC9C/0PyxS8iN1YYihpt6W0CB682Op9yI7Z&#10;tNnZNDs20V/vCoK3ebzPWW1G36or9bEJbOBhloEiroJtuDbwdny6X4CKgmyxDUwGvijCZj25WWFp&#10;w8CvdD1IrVIIxxINOJGu1DpWjjzGWeiIE/cReo+SYF9r2+OQwn2r51lWaI8NpwaHHe0cVefDpzew&#10;d1m+/86luJPT+27Izy/DpVgYczsdt0tQQqP8i//czzbNz+eP8PtNO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mnEAAAA3QAAAA8AAAAAAAAAAAAAAAAAmAIAAGRycy9k&#10;b3ducmV2LnhtbFBLBQYAAAAABAAEAPUAAACJAwAAAAA=&#10;" fillcolor="#58fe86" stroked="f"/>
                        <v:rect id="Rectangle 1411" o:spid="_x0000_s2439" style="position:absolute;left:2584;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fk8QA&#10;AADdAAAADwAAAGRycy9kb3ducmV2LnhtbERPTWvCQBC9C/6HZQRvddMQpKSuUioB9SAYS4u3ITtN&#10;0mZnY3aN8d+7hYK3ebzPWawG04ieOldbVvA8i0AQF1bXXCr4OGZPLyCcR9bYWCYFN3KwWo5HC0y1&#10;vfKB+tyXIoSwS1FB5X2bSumKigy6mW2JA/dtO4M+wK6UusNrCDeNjKNoLg3WHBoqbOm9ouI3vxgF&#10;n5bPlx+5zrZFfjrtkv78tU92Sk0nw9srCE+Df4j/3Rsd5ifxHP6+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pX5PEAAAA3QAAAA8AAAAAAAAAAAAAAAAAmAIAAGRycy9k&#10;b3ducmV2LnhtbFBLBQYAAAAABAAEAPUAAACJAwAAAAA=&#10;" fillcolor="#56fd86" stroked="f"/>
                      </v:group>
                      <v:group id="Group 1412" o:spid="_x0000_s2440" style="position:absolute;left:14916;top:146;width:13322;height:22142" coordorigin="2349,21" coordsize="2098,3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rect id="Rectangle 1413" o:spid="_x0000_s2441" style="position:absolute;left:2586;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RlMQA&#10;AADdAAAADwAAAGRycy9kb3ducmV2LnhtbESPQWvDMAyF74P9B6PCbqvTboyQ1i1lMFh3W1Z6Vm01&#10;CbXlEHlJ9u/nw2A3iff03qftfg5ejTRIF9nAalmAIrbRddwYOH29PZagJCE79JHJwA8J7Hf3d1us&#10;XJz4k8Y6NSqHsFRooE2pr7QW21JAWcaeOGvXOARMeR0a7Qaccnjwel0ULzpgx7mhxZ5eW7K3+jsY&#10;eLJW/Hg838r6JB/T0ZcX0daYh8V82IBKNKd/89/1u8v4z+uMm7/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kZTEAAAA3QAAAA8AAAAAAAAAAAAAAAAAmAIAAGRycy9k&#10;b3ducmV2LnhtbFBLBQYAAAAABAAEAPUAAACJAwAAAAA=&#10;" fillcolor="#55fb85" stroked="f"/>
                        <v:rect id="Rectangle 1414" o:spid="_x0000_s2442" style="position:absolute;left:2587;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GsMA&#10;AADdAAAADwAAAGRycy9kb3ducmV2LnhtbERP22oCMRB9F/oPYQp902y3InY1SlsoSCmIaz9g2Iy7&#10;i5tJSFKNfn0jFHybw7nOcp3MIE7kQ29ZwfOkAEHcWN1zq+Bn/zmegwgRWeNgmRRcKMB69TBaYqXt&#10;mXd0qmMrcgiHChV0MbpKytB0ZDBMrCPO3MF6gzFD30rt8ZzDzSDLophJgz3nhg4dfXTUHOtfo6C+&#10;znzaOrf//nof+PJyLNN1Y5R6ekxvCxCRUryL/90bnedPy1e4fZ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GsMAAADdAAAADwAAAAAAAAAAAAAAAACYAgAAZHJzL2Rv&#10;d25yZXYueG1sUEsFBgAAAAAEAAQA9QAAAIgDAAAAAA==&#10;" fillcolor="#53fa84" stroked="f"/>
                        <v:rect id="Rectangle 1415" o:spid="_x0000_s2443" style="position:absolute;left:2589;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snMMA&#10;AADdAAAADwAAAGRycy9kb3ducmV2LnhtbESPT4vCMBDF7wt+hzCCtzV1XUWqUWRh0at/ELwNzdhW&#10;m0lpshq/vXNY8DbDe/Pebxar5Bp1py7Ung2Mhhko4sLbmksDx8Pv5wxUiMgWG89k4EkBVsvexwJz&#10;6x+8o/s+lkpCOORooIqxzbUORUUOw9C3xKJdfOcwytqV2nb4kHDX6K8sm2qHNUtDhS39VFTc9n/O&#10;AI0nKbZTxutploXDMW3OW70xZtBP6zmoSCm+zf/XWyv432Phl29kBL1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ksnMMAAADdAAAADwAAAAAAAAAAAAAAAACYAgAAZHJzL2Rv&#10;d25yZXYueG1sUEsFBgAAAAAEAAQA9QAAAIgDAAAAAA==&#10;" fillcolor="#52f983" stroked="f"/>
                        <v:rect id="Rectangle 1416" o:spid="_x0000_s2444" style="position:absolute;left:2591;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C8QA&#10;AADdAAAADwAAAGRycy9kb3ducmV2LnhtbERPyW7CMBC9V+o/WFOJW3FYhFCKQRWb4NADdD1O4yGJ&#10;Go8j2yTh73ElJG7z9NaZLTpTiYacLy0rGPQTEMSZ1SXnCj7eN89TED4ga6wsk4ILeVjMHx9mmGrb&#10;8oGaY8hFDGGfooIihDqV0mcFGfR9WxNH7mSdwRChy6V22MZwU8lhkkykwZJjQ4E1LQvK/o5no+D0&#10;mzXbZfXpfr7268vbdyJXrpVK9Z661xcQgbpwF9/cOx3nj0cD+P8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u/gvEAAAA3QAAAA8AAAAAAAAAAAAAAAAAmAIAAGRycy9k&#10;b3ducmV2LnhtbFBLBQYAAAAABAAEAPUAAACJAwAAAAA=&#10;" fillcolor="#51f882" stroked="f"/>
                        <v:rect id="Rectangle 1417" o:spid="_x0000_s2445" style="position:absolute;left:2592;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oxMMA&#10;AADdAAAADwAAAGRycy9kb3ducmV2LnhtbERPTWsCMRC9C/0PYQq9iCZVEbs1iiiFXutKobdxM80u&#10;biZLEt313zeFQm/zeJ+z3g6uFTcKsfGs4XmqQBBX3jRsNZzKt8kKREzIBlvPpOFOEbabh9EaC+N7&#10;/qDbMVmRQzgWqKFOqSukjFVNDuPUd8SZ+/bBYcowWGkC9jnctXKm1FI6bDg31NjRvqbqcrw6DZeX&#10;8jy2ajeeu/7zYO/7M3+poPXT47B7BZFoSP/iP/e7yfMX8xn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2oxMMAAADdAAAADwAAAAAAAAAAAAAAAACYAgAAZHJzL2Rv&#10;d25yZXYueG1sUEsFBgAAAAAEAAQA9QAAAIgDAAAAAA==&#10;" fillcolor="#4ff681" stroked="f"/>
                        <v:rect id="Rectangle 1418" o:spid="_x0000_s2446" style="position:absolute;left:2594;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EncQA&#10;AADdAAAADwAAAGRycy9kb3ducmV2LnhtbERPTWvCQBC9C/6HZYTe6iZVRGI20qYVLBTEtBdvQ3ZM&#10;QrOzIbtN4r/vFgre5vE+J91PphUD9a6xrCBeRiCIS6sbrhR8fR4etyCcR9bYWiYFN3Kwz+azFBNt&#10;Rz7TUPhKhBB2CSqove8SKV1Zk0G3tB1x4K62N+gD7CupexxDuGnlUxRtpMGGQ0ONHeU1ld/Fj1HQ&#10;6I93usSX4eU05q+xP+abw1uh1MNiet6B8DT5u/jffdRh/nq1gr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3hJ3EAAAA3QAAAA8AAAAAAAAAAAAAAAAAmAIAAGRycy9k&#10;b3ducmV2LnhtbFBLBQYAAAAABAAEAPUAAACJAwAAAAA=&#10;" fillcolor="#4ef580" stroked="f"/>
                        <v:rect id="Rectangle 1419" o:spid="_x0000_s2447" style="position:absolute;left:2595;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F1MIA&#10;AADdAAAADwAAAGRycy9kb3ducmV2LnhtbERPyWrDMBC9B/oPYgq5JXLSEIwb2ZRCSo9ZmkBvgzW1&#10;3VojI6mR8/dRoNDbPN46m2o0vbiQ851lBYt5BoK4trrjRsHHcTvLQfiArLG3TAqu5KEqHyYbLLSN&#10;vKfLITQihbAvUEEbwlBI6euWDPq5HYgT92WdwZCga6R2GFO46eUyy9bSYMepocWBXluqfw6/RkG3&#10;w3iKJ/edN9p9Rslv+XlxVmr6OL48gwg0hn/xn/tdp/mrpxXcv0kn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MXUwgAAAN0AAAAPAAAAAAAAAAAAAAAAAJgCAABkcnMvZG93&#10;bnJldi54bWxQSwUGAAAAAAQABAD1AAAAhwMAAAAA&#10;" fillcolor="#4cf47f" stroked="f"/>
                        <v:rect id="Rectangle 1420" o:spid="_x0000_s2448" style="position:absolute;left:2597;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r8IA&#10;AADdAAAADwAAAGRycy9kb3ducmV2LnhtbERPS2sCMRC+F/ofwhR6q0l9FFmNImKLx1ar52Ez3V1N&#10;JkuSruu/N4WCt/n4njNf9s6KjkJsPGt4HSgQxKU3DVcavvfvL1MQMSEbtJ5Jw5UiLBePD3MsjL/w&#10;F3W7VIkcwrFADXVKbSFlLGtyGAe+Jc7cjw8OU4ahkibgJYc7K4dKvUmHDeeGGlta11Sed79Ogz1s&#10;j8p+dO1nGfrriE/nyUlttH5+6lczEIn6dBf/u7cmzx+PJvD3TT5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2vwgAAAN0AAAAPAAAAAAAAAAAAAAAAAJgCAABkcnMvZG93&#10;bnJldi54bWxQSwUGAAAAAAQABAD1AAAAhwMAAAAA&#10;" fillcolor="#4bf27e" stroked="f"/>
                        <v:rect id="Rectangle 1421" o:spid="_x0000_s2449" style="position:absolute;left:2598;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F7cAA&#10;AADdAAAADwAAAGRycy9kb3ducmV2LnhtbERPy6rCMBDdX/AfwgjurqkPRKpRRBRdXbDqfmjGtthM&#10;QhO1+vU3guBuDuc582VranGnxleWFQz6CQji3OqKCwWn4/Z3CsIHZI21ZVLwJA/LRednjqm2Dz7Q&#10;PQuFiCHsU1RQhuBSKX1ekkHft444chfbGAwRNoXUDT5iuKnlMEkm0mDFsaFER+uS8mt2Mwq835xv&#10;q7G70NO1fy+9O2XT6qpUr9uuZiACteEr/rj3Os4fjybw/iae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oF7cAAAADdAAAADwAAAAAAAAAAAAAAAACYAgAAZHJzL2Rvd25y&#10;ZXYueG1sUEsFBgAAAAAEAAQA9QAAAIUDAAAAAA==&#10;" fillcolor="#49f17e" stroked="f"/>
                        <v:rect id="Rectangle 1422" o:spid="_x0000_s2450" style="position:absolute;left:2600;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jE8QA&#10;AADdAAAADwAAAGRycy9kb3ducmV2LnhtbERP20rDQBB9F/yHZQq+2d3GS23sNniJUJAixvZ9mh2T&#10;YHY2ZNck/r0rCH2bw7nOOptsKwbqfeNYw2KuQBCXzjRcadh/vFzegfAB2WDrmDT8kIdsc362xtS4&#10;kd9pKEIlYgj7FDXUIXSplL6syaKfu444cp+utxgi7CtpehxjuG1lotSttNhwbKixo6eayq/i22rI&#10;q9dBrcrD8Hizo3z5nBTq7dhofTGbHu5BBJrCSfzv3po4//pqCX/fx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oxPEAAAA3QAAAA8AAAAAAAAAAAAAAAAAmAIAAGRycy9k&#10;b3ducmV2LnhtbFBLBQYAAAAABAAEAPUAAACJAwAAAAA=&#10;" fillcolor="#48f07d" stroked="f"/>
                        <v:rect id="Rectangle 1423" o:spid="_x0000_s2451" style="position:absolute;left:2602;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ftcgA&#10;AADdAAAADwAAAGRycy9kb3ducmV2LnhtbESPT2sCQQzF7wW/wxChtzqrtlJWRxFLQQpia/+At3Qm&#10;3V3cySw7U1399OZQ6C3hvbz3y2zR+VodqY1VYAPDQQaK2AZXcWHg4/357hFUTMgO68Bk4EwRFvPe&#10;zQxzF078RsddKpSEcMzRQJlSk2sdbUke4yA0xKL9hNZjkrUttGvxJOG+1qMsm2iPFUtDiQ2tSrKH&#10;3a83sP/8tuMvTk+v67i1l1Wxmbw8bIy57XfLKahEXfo3/12vneDfjwVXvpER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Ih+1yAAAAN0AAAAPAAAAAAAAAAAAAAAAAJgCAABk&#10;cnMvZG93bnJldi54bWxQSwUGAAAAAAQABAD1AAAAjQMAAAAA&#10;" fillcolor="#47ef7c" stroked="f"/>
                        <v:rect id="Rectangle 1424" o:spid="_x0000_s2452" style="position:absolute;left:2603;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q0MYA&#10;AADdAAAADwAAAGRycy9kb3ducmV2LnhtbERPTWvCQBC9F/oflhG81Y21FE1dxQoFe1FrFfE2ZKfZ&#10;tNnZkF2T2F/vCoXe5vE+ZzrvbCkaqn3hWMFwkIAgzpwuOFew/3x7GIPwAVlj6ZgUXMjDfHZ/N8VU&#10;u5Y/qNmFXMQQ9ikqMCFUqZQ+M2TRD1xFHLkvV1sMEda51DW2MdyW8jFJnqXFgmODwYqWhrKf3dkq&#10;OFizff/G0+/xMj5sX5ftplmsN0r1e93iBUSgLvyL/9wrHec/jSZw+ya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3q0MYAAADdAAAADwAAAAAAAAAAAAAAAACYAgAAZHJz&#10;L2Rvd25yZXYueG1sUEsFBgAAAAAEAAQA9QAAAIsDAAAAAA==&#10;" fillcolor="#45ed7b" stroked="f"/>
                        <v:rect id="Rectangle 1425" o:spid="_x0000_s2453" style="position:absolute;left:2605;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QvMUA&#10;AADdAAAADwAAAGRycy9kb3ducmV2LnhtbESPQWvCQBCF70L/wzKF3nSjhCLRVVQoDT0U1Ao9Dtkx&#10;CWZnw+5Wk3/fORR6m+G9ee+b9XZwnbpTiK1nA/NZBoq48rbl2sDX+W26BBUTssXOMxkYKcJ28zRZ&#10;Y2H9g490P6VaSQjHAg00KfWF1rFqyGGc+Z5YtKsPDpOsodY24EPCXacXWfaqHbYsDQ32dGioup1+&#10;nIHhMu4pLbAs38N4+fwI+fkQv415eR52K1CJhvRv/rsureDnuf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C8xQAAAN0AAAAPAAAAAAAAAAAAAAAAAJgCAABkcnMv&#10;ZG93bnJldi54bWxQSwUGAAAAAAQABAD1AAAAigMAAAAA&#10;" fillcolor="#44ec7a" stroked="f"/>
                        <v:rect id="Rectangle 1426" o:spid="_x0000_s2454" style="position:absolute;left:2606;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1PUsIA&#10;AADdAAAADwAAAGRycy9kb3ducmV2LnhtbERPTYvCMBC9L+x/CLPgbU0V2ZXaKCIW9OBhrXgemrEt&#10;bSalibb992ZB8DaP9znJZjCNeFDnKssKZtMIBHFudcWFgkuWfi9BOI+ssbFMCkZysFl/fiQYa9vz&#10;Hz3OvhAhhF2MCkrv21hKl5dk0E1tSxy4m+0M+gC7QuoO+xBuGjmPoh9psOLQUGJLu5Ly+nw3CmSb&#10;1jIbi9PtlP76/fHaj67aKjX5GrYrEJ4G/xa/3Acd5i8WM/j/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U9SwgAAAN0AAAAPAAAAAAAAAAAAAAAAAJgCAABkcnMvZG93&#10;bnJldi54bWxQSwUGAAAAAAQABAD1AAAAhwMAAAAA&#10;" fillcolor="#43eb79" stroked="f"/>
                        <v:rect id="Rectangle 1427" o:spid="_x0000_s2455" style="position:absolute;left:2608;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GUsIA&#10;AADdAAAADwAAAGRycy9kb3ducmV2LnhtbERPTWvCQBC9F/oflhF6qxuDSBqzERGEBgJStfchOybB&#10;7GzIbk3017uFQm/zeJ+TbSbTiRsNrrWsYDGPQBBXVrdcKzif9u8JCOeRNXaWScGdHGzy15cMU21H&#10;/qLb0dcihLBLUUHjfZ9K6aqGDLq57YkDd7GDQR/gUEs94BjCTSfjKFpJgy2HhgZ72jVUXY8/RkFS&#10;uSKW+x1/rOx3VzzKxBzKUqm32bRdg/A0+X/xn/tTh/nLZQy/34QT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EZSwgAAAN0AAAAPAAAAAAAAAAAAAAAAAJgCAABkcnMvZG93&#10;bnJldi54bWxQSwUGAAAAAAQABAD1AAAAhwMAAAAA&#10;" fillcolor="#41ea78" stroked="f"/>
                        <v:rect id="Rectangle 1428" o:spid="_x0000_s2456" style="position:absolute;left:2610;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SUcQA&#10;AADdAAAADwAAAGRycy9kb3ducmV2LnhtbERPTWvCQBC9F/wPywi9NZs2IiF1lbYQaD0Imnofs2MS&#10;mp1Ns5uY/ntXEHqbx/uc1WYyrRipd41lBc9RDIK4tLrhSsF3kT+lIJxH1thaJgV/5GCznj2sMNP2&#10;wnsaD74SIYRdhgpq77tMSlfWZNBFtiMO3Nn2Bn2AfSV1j5cQblr5EsdLabDh0FBjRx81lT+HwSjY&#10;7vKxGN6rwZ+HU/JLX6k+7kulHufT2ysIT5P/F9/dnzrMXywSuH0TT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0lHEAAAA3QAAAA8AAAAAAAAAAAAAAAAAmAIAAGRycy9k&#10;b3ducmV2LnhtbFBLBQYAAAAABAAEAPUAAACJAwAAAAA=&#10;" fillcolor="#40e877" stroked="f"/>
                        <v:rect id="Rectangle 1429" o:spid="_x0000_s2457" style="position:absolute;left:2611;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sHMMA&#10;AADdAAAADwAAAGRycy9kb3ducmV2LnhtbERP32vCMBB+H/g/hBN8m2lHkVGNIoJMHEymE3w8mrMp&#10;NpfSxLbur18Gg73dx/fzFqvB1qKj1leOFaTTBARx4XTFpYKv0/b5FYQPyBprx6TgQR5Wy9HTAnPt&#10;ev6k7hhKEUPY56jAhNDkUvrCkEU/dQ1x5K6utRgibEupW+xjuK3lS5LMpMWKY4PBhjaGitvxbhUc&#10;6vP+42323Z9SOqThvTOX4mGUmoyH9RxEoCH8i//cOx3nZ1kG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SsHMMAAADdAAAADwAAAAAAAAAAAAAAAACYAgAAZHJzL2Rv&#10;d25yZXYueG1sUEsFBgAAAAAEAAQA9QAAAIgDAAAAAA==&#10;" fillcolor="#3ee777" stroked="f"/>
                        <v:rect id="Rectangle 1430" o:spid="_x0000_s2458" style="position:absolute;left:2613;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0JsUA&#10;AADdAAAADwAAAGRycy9kb3ducmV2LnhtbERP30vDMBB+F/wfwgl7kS11zDG6ZUMLE/FhYh1jj2dz&#10;tsXmUpKsqf+9EQTf7uP7eZvdaDoxkPOtZQV3swwEcWV1y7WC4/t+ugLhA7LGzjIp+CYPu+311QZz&#10;bSO/0VCGWqQQ9jkqaELocyl91ZBBP7M9ceI+rTMYEnS11A5jCjednGfZUhpsOTU02FPRUPVVXowC&#10;d7DZOX6cSlvEpyG+Hpa3xeOLUpOb8WENItAY/sV/7med5i8W9/D7TTp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zQmxQAAAN0AAAAPAAAAAAAAAAAAAAAAAJgCAABkcnMv&#10;ZG93bnJldi54bWxQSwUGAAAAAAQABAD1AAAAigMAAAAA&#10;" fillcolor="#3de676" stroked="f"/>
                        <v:rect id="Rectangle 1431" o:spid="_x0000_s2459" style="position:absolute;left:2614;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8g8QA&#10;AADdAAAADwAAAGRycy9kb3ducmV2LnhtbERPTWvCQBC9F/oflin0VjeVEJLoKiIUpZfGWAreptlp&#10;EszOhuxq0n/fLQje5vE+Z7meTCeuNLjWsoLXWQSCuLK65VrB5/HtJQXhPLLGzjIp+CUH69XjwxJz&#10;bUc+0LX0tQgh7HJU0Hjf51K6qiGDbmZ74sD92MGgD3CopR5wDOGmk/MoSqTBlkNDgz1tG6rO5cUo&#10;wO+i/PqI3/tdhvP0pPeb7TkrlHp+mjYLEJ4mfxff3Hsd5sdxAv/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PIPEAAAA3QAAAA8AAAAAAAAAAAAAAAAAmAIAAGRycy9k&#10;b3ducmV2LnhtbFBLBQYAAAAABAAEAPUAAACJAwAAAAA=&#10;" fillcolor="#3be475" stroked="f"/>
                        <v:rect id="Rectangle 1432" o:spid="_x0000_s2460" style="position:absolute;left:2616;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m28QA&#10;AADdAAAADwAAAGRycy9kb3ducmV2LnhtbERPTWvCQBC9C/0PyxR6001EWomuUgwtKqI01fuQnSYh&#10;2dmQ3ca0v74rFLzN433Ocj2YRvTUucqygngSgSDOra64UHD+fBvPQTiPrLGxTAp+yMF69TBaYqLt&#10;lT+oz3whQgi7BBWU3reJlC4vyaCb2JY4cF+2M+gD7AqpO7yGcNPIaRQ9S4MVh4YSW9qUlNfZt1GQ&#10;psc4fZ/v+vrgfy+n/f5Sx9wo9fQ4vC5AeBr8Xfzv3uowfzZ7gd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5tvEAAAA3QAAAA8AAAAAAAAAAAAAAAAAmAIAAGRycy9k&#10;b3ducmV2LnhtbFBLBQYAAAAABAAEAPUAAACJAwAAAAA=&#10;" fillcolor="#3ae374" stroked="f"/>
                        <v:rect id="Rectangle 1433" o:spid="_x0000_s2461" style="position:absolute;left:2618;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8+MYA&#10;AADdAAAADwAAAGRycy9kb3ducmV2LnhtbESPQUvDQBCF74L/YRnBm50oQW3abSmK4MVDW8F6G7LT&#10;JDQ7G3bXJvrrnYPgbYb35r1vluvJ9+bMMXVBLNzOCjAsdXCdNBbe9y83j2BSJnHUB2EL35xgvbq8&#10;WFLlwihbPu9yYzREUkUW2pyHCjHVLXtKszCwqHYM0VPWNTboIo0a7nu8K4p79NSJNrQ08FPL9Wn3&#10;5S38xPJj/rYZ8IDp8DyethHnnw/WXl9NmwWYzFP+N/9dvzrFL0vF1W90B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m8+MYAAADdAAAADwAAAAAAAAAAAAAAAACYAgAAZHJz&#10;L2Rvd25yZXYueG1sUEsFBgAAAAAEAAQA9QAAAIsDAAAAAA==&#10;" fillcolor="#39e273" stroked="f"/>
                        <v:rect id="Rectangle 1434" o:spid="_x0000_s2462" style="position:absolute;left:2619;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1FMMA&#10;AADdAAAADwAAAGRycy9kb3ducmV2LnhtbERPTUsDMRC9C/0PYQrebFIpRbdNixQUpYi0euhx2Iyb&#10;1c1k3Yy7239vBMHbPN7nrLdjaFRPXaojW5jPDCjiMrqaKwtvr/dXN6CSIDtsIpOFMyXYbiYXayxc&#10;HPhA/VEqlUM4FWjBi7SF1qn0FDDNYkucuffYBZQMu0q7DoccHhp9bcxSB6w5N3hsaeep/Dx+Bwtf&#10;/cvTwVRyfvh4lsEsw/5Efm/t5XS8W4ESGuVf/Od+dHn+YnEL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1FMMAAADdAAAADwAAAAAAAAAAAAAAAACYAgAAZHJzL2Rv&#10;d25yZXYueG1sUEsFBgAAAAAEAAQA9QAAAIgDAAAAAA==&#10;" fillcolor="#38e172" stroked="f"/>
                        <v:rect id="Rectangle 1435" o:spid="_x0000_s2463" style="position:absolute;left:2621;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37cUA&#10;AADdAAAADwAAAGRycy9kb3ducmV2LnhtbESPzWrDQAyE74W+w6JCb/U6TZsaN5tQ8gOlt/w8gPAq&#10;tsmu1njXjvv20aHQm8SMZj4t15N3aqQ+toENzLIcFHEVbMu1gfNp/1KAignZogtMBn4pwnr1+LDE&#10;0oYbH2g8plpJCMcSDTQpdaXWsWrIY8xCRyzaJfQek6x9rW2PNwn3Tr/m+UJ7bFkaGuxo01B1PQ7e&#10;wM9u607D+RDnF1dvP6ZxKHZhMOb5afr6BJVoSv/mv+tvK/hv78Iv38gI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3ftxQAAAN0AAAAPAAAAAAAAAAAAAAAAAJgCAABkcnMv&#10;ZG93bnJldi54bWxQSwUGAAAAAAQABAD1AAAAigMAAAAA&#10;" fillcolor="#36df71" stroked="f"/>
                        <v:rect id="Rectangle 1436" o:spid="_x0000_s2464" style="position:absolute;left:2622;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ISsQA&#10;AADdAAAADwAAAGRycy9kb3ducmV2LnhtbERPTWvCQBC9C/6HZYTedGNrSkldRVoK4kFMWsTjkJ0m&#10;abOzIbsmsb/eLQje5vE+Z7keTC06al1lWcF8FoEgzq2uuFDw9fkxfQHhPLLG2jIpuJCD9Wo8WmKi&#10;bc8pdZkvRAhhl6CC0vsmkdLlJRl0M9sQB+7btgZ9gG0hdYt9CDe1fIyiZ2mw4tBQYkNvJeW/2dko&#10;2L3/neTT8Sfj/QI3abw/8ECFUg+TYfMKwtPg7+Kbe6vD/EU8h/9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CErEAAAA3QAAAA8AAAAAAAAAAAAAAAAAmAIAAGRycy9k&#10;b3ducmV2LnhtbFBLBQYAAAAABAAEAPUAAACJAwAAAAA=&#10;" fillcolor="#34de70" stroked="f"/>
                        <v:rect id="Rectangle 1437" o:spid="_x0000_s2465" style="position:absolute;left:2624;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JMcUA&#10;AADdAAAADwAAAGRycy9kb3ducmV2LnhtbERPTWvCQBC9F/wPyxS8hLpRtEh0FWkRRGihSS/exuyY&#10;hGZnw+4a4793C4Xe5vE+Z70dTCt6cr6xrGA6SUEQl1Y3XCn4LvYvSxA+IGtsLZOCO3nYbkZPa8y0&#10;vfEX9XmoRAxhn6GCOoQuk9KXNRn0E9sRR+5incEQoaukdniL4aaVszR9lQYbjg01dvRWU/mTX42C&#10;PjkV1X4Rivz92J8T93mdLj8SpcbPw24FItAQ/sV/7oOO8+eLGfx+E0+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IkxxQAAAN0AAAAPAAAAAAAAAAAAAAAAAJgCAABkcnMv&#10;ZG93bnJldi54bWxQSwUGAAAAAAQABAD1AAAAigMAAAAA&#10;" fillcolor="#33dd6f" stroked="f"/>
                        <v:rect id="Rectangle 1438" o:spid="_x0000_s2466" style="position:absolute;left:2626;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zdsYA&#10;AADdAAAADwAAAGRycy9kb3ducmV2LnhtbERPS2vCQBC+F/wPyxS8SN1YbSlpVhGhItJLTQ7xNmQn&#10;jzY7G7Orxn/fFQq9zcf3nGQ1mFZcqHeNZQWzaQSCuLC64UpBln48vYFwHllja5kU3MjBajl6SDDW&#10;9spfdDn4SoQQdjEqqL3vYildUZNBN7UdceBK2xv0AfaV1D1eQ7hp5XMUvUqDDYeGGjva1FT8HM5G&#10;wfcpzTeTz3K+3x4nxTFr8v1gF0qNH4f1OwhPg/8X/7l3OsxfvMzh/k0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HzdsYAAADdAAAADwAAAAAAAAAAAAAAAACYAgAAZHJz&#10;L2Rvd25yZXYueG1sUEsFBgAAAAAEAAQA9QAAAIsDAAAAAA==&#10;" fillcolor="#31dc6f" stroked="f"/>
                        <v:rect id="Rectangle 1439" o:spid="_x0000_s2467" style="position:absolute;left:2627;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P+cUA&#10;AADdAAAADwAAAGRycy9kb3ducmV2LnhtbERP22rCQBB9L/gPyxT6UupGTYuk2YhYCoIo1Mv7kJ1m&#10;U7OzIbvV6Ne7QqFvczjXyWe9bcSJOl87VjAaJiCIS6drrhTsd58vUxA+IGtsHJOCC3mYFYOHHDPt&#10;zvxFp22oRAxhn6ECE0KbSelLQxb90LXEkft2ncUQYVdJ3eE5httGjpPkTVqsOTYYbGlhqDxuf62C&#10;Gic/z+vx5pqY48d0NV+ni8NuqdTTYz9/BxGoD//iP/dSx/npawr3b+IJ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k/5xQAAAN0AAAAPAAAAAAAAAAAAAAAAAJgCAABkcnMv&#10;ZG93bnJldi54bWxQSwUGAAAAAAQABAD1AAAAigMAAAAA&#10;" fillcolor="#30db6e" stroked="f"/>
                        <v:rect id="Rectangle 1440" o:spid="_x0000_s2468" style="position:absolute;left:2629;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FqsQA&#10;AADdAAAADwAAAGRycy9kb3ducmV2LnhtbERPzWoCMRC+C32HMIXeNKu4pWyNUgWp1INo+wDDZrrZ&#10;upmsSXTXPr0RCr3Nx/c7s0VvG3EhH2rHCsajDARx6XTNlYKvz/XwBUSIyBobx6TgSgEW84fBDAvt&#10;Ot7T5RArkUI4FKjAxNgWUobSkMUwci1x4r6dtxgT9JXUHrsUbhs5ybJnabHm1GCwpZWh8ng4WwWT&#10;7jRdvnd5fjx/OD/+3Zof3u2Venrs315BROrjv/jPvdFp/jTP4f5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cBarEAAAA3QAAAA8AAAAAAAAAAAAAAAAAmAIAAGRycy9k&#10;b3ducmV2LnhtbFBLBQYAAAAABAAEAPUAAACJAwAAAAA=&#10;" fillcolor="#2fda6d" stroked="f"/>
                        <v:rect id="Rectangle 1441" o:spid="_x0000_s2469" style="position:absolute;left:2630;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U4r4A&#10;AADdAAAADwAAAGRycy9kb3ducmV2LnhtbERPSwrCMBDdC94hjOBOU8WKVKOIIIorf7gem7EtNpPS&#10;RK23N4Lgbh7vO7NFY0rxpNoVlhUM+hEI4tTqgjMF59O6NwHhPLLG0jIpeJODxbzdmmGi7YsP9Dz6&#10;TIQQdgkqyL2vEildmpNB17cVceButjboA6wzqWt8hXBTymEUjaXBgkNDjhWtckrvx4dR0Jw2j60r&#10;dvdYx9dJNdrflpdSKtXtNMspCE+N/4t/7q0O80fxGL7fhB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VOK+AAAA3QAAAA8AAAAAAAAAAAAAAAAAmAIAAGRycy9kb3ducmV2&#10;LnhtbFBLBQYAAAAABAAEAPUAAACDAwAAAAA=&#10;" fillcolor="#2ed96c" stroked="f"/>
                        <v:rect id="Rectangle 1442" o:spid="_x0000_s2470" style="position:absolute;left:2632;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QvMQA&#10;AADdAAAADwAAAGRycy9kb3ducmV2LnhtbERPTWvCQBC9C/6HZYTedGNprURXkUKLh4K4tofexuyY&#10;BLOzMbua+O9dQfA2j/c582VnK3GhxpeOFYxHCQjizJmScwW/u6/hFIQPyAYrx6TgSh6Wi35vjqlx&#10;LW/pokMuYgj7FBUUIdSplD4ryKIfuZo4cgfXWAwRNrk0DbYx3FbyNUkm0mLJsaHAmj4Lyo76bBWc&#10;tdn9J396c2y/T6e1nF734x+t1MugW81ABOrCU/xwr02c//b+Af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ULzEAAAA3QAAAA8AAAAAAAAAAAAAAAAAmAIAAGRycy9k&#10;b3ducmV2LnhtbFBLBQYAAAAABAAEAPUAAACJAwAAAAA=&#10;" fillcolor="#2cd76c" stroked="f"/>
                        <v:rect id="Rectangle 1443" o:spid="_x0000_s2471" style="position:absolute;left:2633;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k0scA&#10;AADdAAAADwAAAGRycy9kb3ducmV2LnhtbESPQU8CMRCF7yb+h2ZMvElXo2AWCjEYjIELognXYTts&#10;N2ynm7Ys679nDibeZvLevPfNbDH4VvUUUxPYwOOoAEVcBdtwbeDne/XwCiplZIttYDLwSwkW89ub&#10;GZY2XPiL+l2ulYRwKtGAy7krtU6VI49pFDpi0Y4hesyyxlrbiBcJ961+Koqx9tiwNDjsaOmoOu3O&#10;3sDqMH7/8OvzMW36Yttu9pNldBNj7u+GtymoTEP+N/9df1rBf34RXP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BZNLHAAAA3QAAAA8AAAAAAAAAAAAAAAAAmAIAAGRy&#10;cy9kb3ducmV2LnhtbFBLBQYAAAAABAAEAPUAAACMAwAAAAA=&#10;" fillcolor="#2bd66b" stroked="f"/>
                        <v:rect id="Rectangle 1444" o:spid="_x0000_s2472" style="position:absolute;left:2635;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cFp8MA&#10;AADdAAAADwAAAGRycy9kb3ducmV2LnhtbERPS4vCMBC+L/gfwgh7WTRdsaLVKLIg26sPfNyGZmyL&#10;zaQkUeu/3yws7G0+vucsVp1pxIOcry0r+BwmIIgLq2suFRz2m8EUhA/IGhvLpOBFHlbL3tsCM22f&#10;vKXHLpQihrDPUEEVQptJ6YuKDPqhbYkjd7XOYIjQlVI7fMZw08hRkkykwZpjQ4UtfVVU3HZ3o+CY&#10;n8euuWxH6fk1O/G0oDT//lDqvd+t5yACdeFf/OfOdZw/Tmf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cFp8MAAADdAAAADwAAAAAAAAAAAAAAAACYAgAAZHJzL2Rv&#10;d25yZXYueG1sUEsFBgAAAAAEAAQA9QAAAIgDAAAAAA==&#10;" fillcolor="#29d569" stroked="f"/>
                        <v:rect id="Rectangle 1445" o:spid="_x0000_s2473" style="position:absolute;left:2637;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sGsUA&#10;AADdAAAADwAAAGRycy9kb3ducmV2LnhtbESPS0/DMBCE70j9D9YicaMOCPoIdSsUgYSEOPR1X8Xb&#10;JMJep7Gp03/PHpC47WpmZ75dbUbv1IWG2AU28DAtQBHXwXbcGDjs3+8XoGJCtugCk4ErRdisJzcr&#10;LG3IvKXLLjVKQjiWaKBNqS+1jnVLHuM09MSincLgMck6NNoOmCXcO/1YFDPtsWNpaLGnqqX6e/fj&#10;DWR6uz4z53N1dPmw/NzPXfU1N+budnx9AZVoTP/mv+sPK/hPM+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awaxQAAAN0AAAAPAAAAAAAAAAAAAAAAAJgCAABkcnMv&#10;ZG93bnJldi54bWxQSwUGAAAAAAQABAD1AAAAigMAAAAA&#10;" fillcolor="#28d468" stroked="f"/>
                        <v:rect id="Rectangle 1446" o:spid="_x0000_s2474" style="position:absolute;left:2638;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HP8QA&#10;AADdAAAADwAAAGRycy9kb3ducmV2LnhtbERP32vCMBB+F/wfwgl7kTVVRFxnFCcbDAaCVQZ7O5pb&#10;U2wuJYm2+++XwcC3+/h+3no72FbcyIfGsYJZloMgrpxuuFZwPr09rkCEiKyxdUwKfijAdjMerbHQ&#10;rucj3cpYixTCoUAFJsaukDJUhiyGzHXEift23mJM0NdSe+xTuG3lPM+X0mLDqcFgR3tD1aW8WgWL&#10;z+nrx/zqD+bpq9ldmPYvPZdKPUyG3TOISEO8i//d7zrNXyxn8PdNO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7Rz/EAAAA3QAAAA8AAAAAAAAAAAAAAAAAmAIAAGRycy9k&#10;b3ducmV2LnhtbFBLBQYAAAAABAAEAPUAAACJAwAAAAA=&#10;" fillcolor="#26d268" stroked="f"/>
                        <v:rect id="Rectangle 1447" o:spid="_x0000_s2475" style="position:absolute;left:2640;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rl8IA&#10;AADdAAAADwAAAGRycy9kb3ducmV2LnhtbERPzWrCQBC+F/oOyxS81U1FQomuIkKwlx40fYAhOybR&#10;3dm4uzWxT98VBG/z8f3Ocj1aI67kQ+dYwcc0A0FcO91xo+CnKt8/QYSIrNE4JgU3CrBevb4ssdBu&#10;4D1dD7ERKYRDgQraGPtCylC3ZDFMXU+cuKPzFmOCvpHa45DCrZGzLMulxY5TQ4s9bVuqz4dfq4Cq&#10;y3nnyyF8/1W7vssv5mZOpVKTt3GzABFpjE/xw/2l0/x5PoP7N+k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CuXwgAAAN0AAAAPAAAAAAAAAAAAAAAAAJgCAABkcnMvZG93&#10;bnJldi54bWxQSwUGAAAAAAQABAD1AAAAhwMAAAAA&#10;" fillcolor="#25d167" stroked="f"/>
                        <v:rect id="Rectangle 1448" o:spid="_x0000_s2476" style="position:absolute;left:2641;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AXcMA&#10;AADdAAAADwAAAGRycy9kb3ducmV2LnhtbERPzWoCMRC+F3yHMEJvNbEtoqtRpKWlXgRXH2DcjJvV&#10;zWTZpLr26RtB8DYf3+/MFp2rxZnaUHnWMBwoEMSFNxWXGnbbr5cxiBCRDdaeScOVAizmvacZZsZf&#10;eEPnPJYihXDIUIONscmkDIUlh2HgG+LEHXzrMCbYltK0eEnhrpavSo2kw4pTg8WGPiwVp/zXacj9&#10;eLfH1ffq8xo266P5U5WdKK2f+91yCiJSFx/iu/vHpPnvoze4fZ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AAXcMAAADdAAAADwAAAAAAAAAAAAAAAACYAgAAZHJzL2Rv&#10;d25yZXYueG1sUEsFBgAAAAAEAAQA9QAAAIgDAAAAAA==&#10;" fillcolor="#23d066" stroked="f"/>
                        <v:rect id="Rectangle 1449" o:spid="_x0000_s2477" style="position:absolute;left:2643;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MrcMA&#10;AADdAAAADwAAAGRycy9kb3ducmV2LnhtbERP22rCQBB9L/gPywi+1U1ERFI3IoIg1EKb5gOG7OSC&#10;2dkku42pX98VhL7N4Vxnt59MK0YaXGNZQbyMQBAXVjdcKci/T69bEM4ja2wtk4JfcrBPZy87TLS9&#10;8ReNma9ECGGXoILa+y6R0hU1GXRL2xEHrrSDQR/gUEk94C2Em1auomgjDTYcGmrs6FhTcc1+jIKL&#10;jW27PTfvH3mm+z6/H+7l+KnUYj4d3kB4mvy/+Ok+6zB/vVnD45tw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HMrcMAAADdAAAADwAAAAAAAAAAAAAAAACYAgAAZHJzL2Rv&#10;d25yZXYueG1sUEsFBgAAAAAEAAQA9QAAAIgDAAAAAA==&#10;" fillcolor="#22ce65" stroked="f"/>
                        <v:rect id="Rectangle 1450" o:spid="_x0000_s2478" style="position:absolute;left:2645;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rocMA&#10;AADdAAAADwAAAGRycy9kb3ducmV2LnhtbERPTYvCMBC9L+x/CCN4WTR1UdFqlHVB1MMedPU+JmNb&#10;bCaliVr/vREEb/N4nzOdN7YUV6p94VhBr5uAINbOFJwp2P8vOyMQPiAbLB2Tgjt5mM8+P6aYGnfj&#10;LV13IRMxhH2KCvIQqlRKr3Oy6LuuIo7cydUWQ4R1Jk2NtxhuS/mdJENpseDYkGNFvznp8+5iFVRj&#10;vTGX7UGPVsdVs/Bff/I+GCvVbjU/ExCBmvAWv9xrE+f3hwN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yrocMAAADdAAAADwAAAAAAAAAAAAAAAACYAgAAZHJzL2Rv&#10;d25yZXYueG1sUEsFBgAAAAAEAAQA9QAAAIgDAAAAAA==&#10;" fillcolor="#20cd64" stroked="f"/>
                        <v:rect id="Rectangle 1451" o:spid="_x0000_s2479" style="position:absolute;left:2646;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xDMQA&#10;AADdAAAADwAAAGRycy9kb3ducmV2LnhtbERPzWrCQBC+F/oOywi91Y2thBBdxSYtePGg9gGm2TEJ&#10;ZmeX7CamffquUOhtPr7fWW8n04mRet9aVrCYJyCIK6tbrhV8nj+eMxA+IGvsLJOCb/Kw3Tw+rDHX&#10;9sZHGk+hFjGEfY4KmhBcLqWvGjLo59YRR+5ie4Mhwr6WusdbDDedfEmSVBpsOTY06KhoqLqeBqPA&#10;Z+7VjWX5fswOX8PPEIq3tiyUeppNuxWIQFP4F/+59zrOX6Yp3L+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TsQzEAAAA3QAAAA8AAAAAAAAAAAAAAAAAmAIAAGRycy9k&#10;b3ducmV2LnhtbFBLBQYAAAAABAAEAPUAAACJAwAAAAA=&#10;" fillcolor="#1fcc63" stroked="f"/>
                        <v:rect id="Rectangle 1452" o:spid="_x0000_s2480" style="position:absolute;left:2648;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qUsMA&#10;AADdAAAADwAAAGRycy9kb3ducmV2LnhtbERPTWsCMRC9C/0PYQreNFspq2yNUsQtFjxUbQ+9DZtx&#10;s7iZLEnU9d83QsHbPN7nzJe9bcWFfGgcK3gZZyCIK6cbrhV8H8rRDESIyBpbx6TgRgGWi6fBHAvt&#10;rryjyz7WIoVwKFCBibErpAyVIYth7DrixB2dtxgT9LXUHq8p3LZykmW5tNhwajDY0cpQddqfrYKf&#10;7fHTlL8fa85Oq7DGrzbf+FKp4XP//gYiUh8f4n/3Rqf5r/kU7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KqUsMAAADdAAAADwAAAAAAAAAAAAAAAACYAgAAZHJzL2Rv&#10;d25yZXYueG1sUEsFBgAAAAAEAAQA9QAAAIgDAAAAAA==&#10;" fillcolor="#1ecb62" stroked="f"/>
                        <v:rect id="Rectangle 1453" o:spid="_x0000_s2481" style="position:absolute;left:2649;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kdccA&#10;AADdAAAADwAAAGRycy9kb3ducmV2LnhtbESPQWvCQBCF74X+h2UKvYhuKkU0dRUpWERPjT30OGSn&#10;STQ7G3ZXTfz1nUOhtxnem/e+Wa5716orhdh4NvAyyUARl942XBn4Om7Hc1AxIVtsPZOBgSKsV48P&#10;S8ytv/EnXYtUKQnhmKOBOqUu1zqWNTmME98Ri/bjg8Mka6i0DXiTcNfqaZbNtMOGpaHGjt5rKs/F&#10;xRnop8Nh0Rw2xbAP9/bj9D2a031kzPNTv3kDlahP/+a/650V/NeZ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iZHXHAAAA3QAAAA8AAAAAAAAAAAAAAAAAmAIAAGRy&#10;cy9kb3ducmV2LnhtbFBLBQYAAAAABAAEAPUAAACMAwAAAAA=&#10;" fillcolor="#1cc961" stroked="f"/>
                        <v:rect id="Rectangle 1454" o:spid="_x0000_s2482" style="position:absolute;left:2651;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FMUA&#10;AADdAAAADwAAAGRycy9kb3ducmV2LnhtbERPTWsCMRC9F/wPYQrearalit0aRQstBT3Y3VJ6HDZj&#10;dulmsmyiRn+9EYTe5vE+Z7aIthUH6n3jWMHjKANBXDndsFHwXb4/TEH4gKyxdUwKTuRhMR/czTDX&#10;7shfdCiCESmEfY4K6hC6XEpf1WTRj1xHnLid6y2GBHsjdY/HFG5b+ZRlE2mx4dRQY0dvNVV/xd4q&#10;+F3Fn4/yvCqqYhPX27EpzXRXKjW8j8tXEIFi+Bff3J86zX+evMD1m3SC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0UxQAAAN0AAAAPAAAAAAAAAAAAAAAAAJgCAABkcnMv&#10;ZG93bnJldi54bWxQSwUGAAAAAAQABAD1AAAAigMAAAAA&#10;" fillcolor="#1bc860" stroked="f"/>
                        <v:rect id="Rectangle 1455" o:spid="_x0000_s2483" style="position:absolute;left:2653;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JF8cA&#10;AADdAAAADwAAAGRycy9kb3ducmV2LnhtbESPS2sDMQyE74X+B6NCLqXx5kEf2zgh5AHtMWkJPYq1&#10;uruNLS+2k2z+fXUo9CYxo5lPs0XvnTpTTG1gA6NhAYq4Crbl2sDnx/bhGVTKyBZdYDJwpQSL+e3N&#10;DEsbLryj8z7XSkI4lWigybkrtU5VQx7TMHTEon2H6DHLGmttI14k3Ds9LopH7bFlaWiwo1VD1XF/&#10;8gYmP7v1Nt6/BH/9Gk0Ph9ptVu/OmMFdv3wFlanP/+a/6zcr+NMn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wiRfHAAAA3QAAAA8AAAAAAAAAAAAAAAAAmAIAAGRy&#10;cy9kb3ducmV2LnhtbFBLBQYAAAAABAAEAPUAAACMAwAAAAA=&#10;" fillcolor="#19c760" stroked="f"/>
                        <v:rect id="Rectangle 1456" o:spid="_x0000_s2484" style="position:absolute;left:2654;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A+sQA&#10;AADdAAAADwAAAGRycy9kb3ducmV2LnhtbERPzWoCMRC+C75DmII3zVpF7dYoVhR6anXrAwyb6SZ2&#10;M1k2Udc+fVMo9DYf3+8s152rxZXaYD0rGI8yEMSl15YrBaeP/XABIkRkjbVnUnCnAOtVv7fEXPsb&#10;H+laxEqkEA45KjAxNrmUoTTkMIx8Q5y4T986jAm2ldQt3lK4q+Vjls2kQ8upwWBDW0PlV3FxCs5P&#10;L2/fM1ucJ91ul70fTvfDwlilBg/d5hlEpC7+i//crzrNn87H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wPrEAAAA3QAAAA8AAAAAAAAAAAAAAAAAmAIAAGRycy9k&#10;b3ducmV2LnhtbFBLBQYAAAAABAAEAPUAAACJAwAAAAA=&#10;" fillcolor="#18c65f" stroked="f"/>
                        <v:rect id="Rectangle 1457" o:spid="_x0000_s2485" style="position:absolute;left:2656;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UxsQA&#10;AADdAAAADwAAAGRycy9kb3ducmV2LnhtbERPS4vCMBC+C/6HMAveNK34WKpRZGFB2Iv1cdjb0IxN&#10;3WZSmqh1f/1mQfA2H99zluvO1uJGra8cK0hHCQjiwumKSwXHw+fwHYQPyBprx6TgQR7Wq35viZl2&#10;d87ptg+liCHsM1RgQmgyKX1hyKIfuYY4cmfXWgwRtqXULd5juK3lOElm0mLFscFgQx+Gip/91SrI&#10;r5fZt/l6BN7O7Xm6S+vTb54qNXjrNgsQgbrwEj/dWx3nT+Zj+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1MbEAAAA3QAAAA8AAAAAAAAAAAAAAAAAmAIAAGRycy9k&#10;b3ducmV2LnhtbFBLBQYAAAAABAAEAPUAAACJAwAAAAA=&#10;" fillcolor="#16c45e" stroked="f"/>
                        <v:rect id="Rectangle 1458" o:spid="_x0000_s2486" style="position:absolute;left:2657;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WccQA&#10;AADdAAAADwAAAGRycy9kb3ducmV2LnhtbERPTWsCMRC9F/wPYQRvNbu1WNkapVqUUunBVfA6bqab&#10;pZvJkkTd/vumUOhtHu9z5svetuJKPjSOFeTjDARx5XTDtYLjYXM/AxEissbWMSn4pgDLxeBujoV2&#10;N97TtYy1SCEcClRgYuwKKUNlyGIYu444cZ/OW4wJ+lpqj7cUblv5kGVTabHh1GCwo7Wh6qu8WAX+&#10;fZ3PTpfzR73avebn7dTY0qyUGg37l2cQkfr4L/5zv+k0//FpAr/fp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FnHEAAAA3QAAAA8AAAAAAAAAAAAAAAAAmAIAAGRycy9k&#10;b3ducmV2LnhtbFBLBQYAAAAABAAEAPUAAACJAwAAAAA=&#10;" fillcolor="#15c35d" stroked="f"/>
                        <v:rect id="Rectangle 1459" o:spid="_x0000_s2487" style="position:absolute;left:2659;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y6MMA&#10;AADdAAAADwAAAGRycy9kb3ducmV2LnhtbERPTWsCMRC9C/6HMIXeNFtrrV2NokKhh0Lp2t6Hzbi7&#10;mEyWJLpbf70pCN7m8T5nue6tEWfyoXGs4GmcgSAunW64UvCzfx/NQYSIrNE4JgV/FGC9Gg6WmGvX&#10;8Tedi1iJFMIhRwV1jG0uZShrshjGriVO3MF5izFBX0ntsUvh1shJls2kxYZTQ40t7Woqj8XJKnh+&#10;edtlFJrj5WtuJluPlfn97JR6fOg3CxCR+ngX39wfOs2fvk7h/5t0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py6MMAAADdAAAADwAAAAAAAAAAAAAAAACYAgAAZHJzL2Rv&#10;d25yZXYueG1sUEsFBgAAAAAEAAQA9QAAAIgDAAAAAA==&#10;" fillcolor="#14c25c" stroked="f"/>
                        <v:rect id="Rectangle 1460" o:spid="_x0000_s2488" style="position:absolute;left:2661;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6ajMUA&#10;AADdAAAADwAAAGRycy9kb3ducmV2LnhtbERPS2vCQBC+F/wPywi9SN1YrJXoKlJoFfXiA0pvY3ZM&#10;QrKzaXaN8d+7QqG3+fieM523phQN1S63rGDQj0AQJ1bnnCo4Hj5fxiCcR9ZYWiYFN3Iwn3Wephhr&#10;e+UdNXufihDCLkYFmfdVLKVLMjLo+rYiDtzZ1gZ9gHUqdY3XEG5K+RpFI2kw59CQYUUfGSXF/mIU&#10;LE/Dk970il7xu6Tv4/Zrnf40qNRzt11MQHhq/b/4z73SYf7w/Q0e34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pqMxQAAAN0AAAAPAAAAAAAAAAAAAAAAAJgCAABkcnMv&#10;ZG93bnJldi54bWxQSwUGAAAAAAQABAD1AAAAigMAAAAA&#10;" fillcolor="#12c05b" stroked="f"/>
                        <v:rect id="Rectangle 1461" o:spid="_x0000_s2489" style="position:absolute;left:2662;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AUMQA&#10;AADdAAAADwAAAGRycy9kb3ducmV2LnhtbERPTWvCQBC9F/oflil4KbqplkRSVymBgAc9NBZ6HbNj&#10;EpqdDdnVRH+9Wyh4m8f7nNVmNK24UO8aywreZhEI4tLqhisF34d8ugThPLLG1jIpuJKDzfr5aYWp&#10;tgN/0aXwlQgh7FJUUHvfpVK6siaDbmY74sCdbG/QB9hXUvc4hHDTynkUxdJgw6Ghxo6ymsrf4mwU&#10;7OOfMSnyRmYu2cnjbXhdZDkpNXkZPz9AeBr9Q/zv3uow/z2J4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XAFDEAAAA3QAAAA8AAAAAAAAAAAAAAAAAmAIAAGRycy9k&#10;b3ducmV2LnhtbFBLBQYAAAAABAAEAPUAAACJAwAAAAA=&#10;" fillcolor="#11bf5a" stroked="f"/>
                        <v:rect id="Rectangle 1462" o:spid="_x0000_s2490" style="position:absolute;left:2664;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KPMMA&#10;AADdAAAADwAAAGRycy9kb3ducmV2LnhtbERPTWsCMRC9C/0PYQreNNuita5GKa2VHryoFTyOmzG7&#10;uJlsN1FXf30jCN7m8T5nPG1sKU5U+8KxgpduAoI4c7pgo+B3/d15B+EDssbSMSm4kIfp5Kk1xlS7&#10;My/ptApGxBD2KSrIQ6hSKX2Wk0XfdRVx5PauthgirI3UNZ5juC3la5K8SYsFx4YcK/rMKTusjlbB&#10;FRem5NnXpj/czuVhJ/lq/lip9nPzMQIRqAkP8d39o+P83mAAt2/iCXL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KPMMAAADdAAAADwAAAAAAAAAAAAAAAACYAgAAZHJzL2Rv&#10;d25yZXYueG1sUEsFBgAAAAAEAAQA9QAAAIgDAAAAAA==&#10;" fillcolor="#10be59" stroked="f"/>
                        <v:rect id="Rectangle 1463" o:spid="_x0000_s2491" style="position:absolute;left:2665;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jhcQA&#10;AADdAAAADwAAAGRycy9kb3ducmV2LnhtbESPQWvDMAyF74X9B6PBbq2zMdqR1S1l0Gz01my7i1iJ&#10;w2I5xE6a/vvqMOhN4j2992m7n32nJhpiG9jA8yoDRVwF23Jj4Of7uHwDFROyxS4wGbhShP3uYbHF&#10;3IYLn2kqU6MkhGOOBlxKfa51rBx5jKvQE4tWh8FjknVotB3wIuG+0y9ZttYeW5YGhz19OKr+ytEb&#10;+GwOmyOPetJlEU9FUf+Oru6MeXqcD++gEs3pbv6//rKC/7oRXPlGRt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I4XEAAAA3QAAAA8AAAAAAAAAAAAAAAAAmAIAAGRycy9k&#10;b3ducmV2LnhtbFBLBQYAAAAABAAEAPUAAACJAwAAAAA=&#10;" fillcolor="#0ebd59" stroked="f"/>
                        <v:rect id="Rectangle 1464" o:spid="_x0000_s2492" style="position:absolute;left:2667;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pkMMA&#10;AADdAAAADwAAAGRycy9kb3ducmV2LnhtbERPS2sCMRC+F/ofwhR6q9nKUnU1ightpfTiE4/DZrpZ&#10;3EyWTarRX98UBG/z8T1nMou2ESfqfO1YwWsvA0FcOl1zpWC7eX8ZgvABWWPjmBRcyMNs+vgwwUK7&#10;M6/otA6VSCHsC1RgQmgLKX1pyKLvuZY4cT+usxgS7CqpOzyncNvIfpa9SYs1pwaDLS0Mlcf1r1UQ&#10;d6XNzTJ+Yf5p99fvzcfh6PtKPT/F+RhEoBju4pt7qdP8fDCC/2/S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FpkMMAAADdAAAADwAAAAAAAAAAAAAAAACYAgAAZHJzL2Rv&#10;d25yZXYueG1sUEsFBgAAAAAEAAQA9QAAAIgDAAAAAA==&#10;" fillcolor="#0dbb58" stroked="f"/>
                        <v:rect id="Rectangle 1465" o:spid="_x0000_s2493" style="position:absolute;left:2668;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g8MYA&#10;AADdAAAADwAAAGRycy9kb3ducmV2LnhtbESPQW/CMAyF70j8h8hIu410EwNUSCs0jW2CAxqDu9WY&#10;tqNxqiZA9+/nwyRutt7ze5+Xee8adaUu1J4NPI0TUMSFtzWXBg7f68c5qBCRLTaeycAvBciz4WCJ&#10;qfU3/qLrPpZKQjikaKCKsU21DkVFDsPYt8SinXznMMraldp2eJNw1+jnJJlqhzVLQ4UtvVZUnPcX&#10;ZyC+vPf1LKzfJheyu+1P24TNx9GYh1G/WoCK1Me7+f/60wr+ZC788o2Mo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Ag8MYAAADdAAAADwAAAAAAAAAAAAAAAACYAgAAZHJz&#10;L2Rvd25yZXYueG1sUEsFBgAAAAAEAAQA9QAAAIsDAAAAAA==&#10;" fillcolor="#0bba57" stroked="f"/>
                        <v:rect id="Rectangle 1466" o:spid="_x0000_s2494" style="position:absolute;left:2670;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YfcIA&#10;AADdAAAADwAAAGRycy9kb3ducmV2LnhtbERPTYvCMBC9C/6HMAt7EU1dVEo1igiCJ2G1uHscm7Et&#10;20xKErX++40geJvH+5zFqjONuJHztWUF41ECgriwuuZSQX7cDlMQPiBrbCyTggd5WC37vQVm2t75&#10;m26HUIoYwj5DBVUIbSalLyoy6Ee2JY7cxTqDIUJXSu3wHsNNI7+SZCYN1hwbKmxpU1Hxd7gaBQP3&#10;yE164t+p3Zztvv3ZU1lflfr86NZzEIG68Ba/3Dsd50/SM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dh9wgAAAN0AAAAPAAAAAAAAAAAAAAAAAJgCAABkcnMvZG93&#10;bnJldi54bWxQSwUGAAAAAAQABAD1AAAAhwMAAAAA&#10;" fillcolor="#0ab956" stroked="f"/>
                        <v:rect id="Rectangle 1467" o:spid="_x0000_s2495" style="position:absolute;left:2672;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h7MMA&#10;AADdAAAADwAAAGRycy9kb3ducmV2LnhtbERPS2vCQBC+F/wPywje6kaRNqSuIorUS0s19j5kp0lo&#10;djbsbvPw13cLBW/z8T1nvR1MIzpyvrasYDFPQBAXVtdcKrjmx8cUhA/IGhvLpGAkD9vN5GGNmbY9&#10;n6m7hFLEEPYZKqhCaDMpfVGRQT+3LXHkvqwzGCJ0pdQO+xhuGrlMkidpsObYUGFL+4qK78uPUdB7&#10;Z57Hz49uyN/d25jj4TU93pSaTYfdC4hAQ7iL/90nHeev0i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Kh7MMAAADdAAAADwAAAAAAAAAAAAAAAACYAgAAZHJzL2Rv&#10;d25yZXYueG1sUEsFBgAAAAAEAAQA9QAAAIgDAAAAAA==&#10;" fillcolor="#09b855" stroked="f"/>
                        <v:rect id="Rectangle 1468" o:spid="_x0000_s2496" style="position:absolute;left:2673;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C5cUA&#10;AADdAAAADwAAAGRycy9kb3ducmV2LnhtbESPT2vCQBDF74V+h2UK3nTjXyS6ihUEb6K24HHMTrLB&#10;7GyaXU389m6h0NsM7837vVmuO1uJBzW+dKxgOEhAEGdOl1wo+Drv+nMQPiBrrByTgid5WK/e35aY&#10;atfykR6nUIgYwj5FBSaEOpXSZ4Ys+oGriaOWu8ZiiGtTSN1gG8NtJUdJMpMWS44EgzVtDWW3091G&#10;7vBy+C5m2tAhP06vPms/f/KNUr2PbrMAEagL/+a/672O9SfzMfx+E0e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ALlxQAAAN0AAAAPAAAAAAAAAAAAAAAAAJgCAABkcnMv&#10;ZG93bnJldi54bWxQSwUGAAAAAAQABAD1AAAAigMAAAAA&#10;" fillcolor="#07b654" stroked="f"/>
                        <v:rect id="Rectangle 1469" o:spid="_x0000_s2497" style="position:absolute;left:2675;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hMMA&#10;AADdAAAADwAAAGRycy9kb3ducmV2LnhtbERPPWvDMBDdC/0P4gLZajnFBMexEkpLIEOG1snQbod1&#10;sUytk7GU2P73VaHQ7R7v88r9ZDtxp8G3jhWskhQEce10y42Cy/nwlIPwAVlj55gUzORhv3t8KLHQ&#10;buQPulehETGEfYEKTAh9IaWvDVn0ieuJI3d1g8UQ4dBIPeAYw20nn9N0LS22HBsM9vRqqP6ublYB&#10;4vrrMNeV7dIsNGbzdnr/5Fyp5WJ62YIINIV/8Z/7qOP8LM/g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ghMMAAADdAAAADwAAAAAAAAAAAAAAAACYAgAAZHJzL2Rv&#10;d25yZXYueG1sUEsFBgAAAAAEAAQA9QAAAIgDAAAAAA==&#10;" fillcolor="#06b553" stroked="f"/>
                        <v:rect id="Rectangle 1470" o:spid="_x0000_s2498" style="position:absolute;left:2676;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NDMQA&#10;AADdAAAADwAAAGRycy9kb3ducmV2LnhtbERP22oCMRB9F/yHMIIvpWYrKrIaRSxiERTUQuvbsBn3&#10;4maybFJd/94IBd/mcK4znTemFFeqXW5ZwUcvAkGcWJ1zquD7uHofg3AeWWNpmRTcycF81m5NMdb2&#10;xnu6HnwqQgi7GBVk3lexlC7JyKDr2Yo4cGdbG/QB1qnUNd5CuCllP4pG0mDOoSHDipYZJZfDn1Hw&#10;to6O959i97kp8l9/kttFcylSpbqdZjEB4anxL/G/+0uH+YPxEJ7fh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3zQzEAAAA3QAAAA8AAAAAAAAAAAAAAAAAmAIAAGRycy9k&#10;b3ducmV2LnhtbFBLBQYAAAAABAAEAPUAAACJAwAAAAA=&#10;" fillcolor="#04b452" stroked="f"/>
                        <v:rect id="Rectangle 1471" o:spid="_x0000_s2499" style="position:absolute;left:2678;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7TsQA&#10;AADdAAAADwAAAGRycy9kb3ducmV2LnhtbERP22rCQBB9L/gPywi+1Y0XJERXEcFWQgveQB+H7JgE&#10;s7Mhu5r077uFgm9zONdZrDpTiSc1rrSsYDSMQBBnVpecKziftu8xCOeRNVaWScEPOVgte28LTLRt&#10;+UDPo89FCGGXoILC+zqR0mUFGXRDWxMH7mYbgz7AJpe6wTaEm0qOo2gmDZYcGgqsaVNQdj8+jAI5&#10;ObeHON2MquvXx+R7v07vl89UqUG/W89BeOr8S/zv3ukwfxrP4O+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07EAAAA3QAAAA8AAAAAAAAAAAAAAAAAmAIAAGRycy9k&#10;b3ducmV2LnhtbFBLBQYAAAAABAAEAPUAAACJAwAAAAA=&#10;" fillcolor="#03b251" stroked="f"/>
                        <v:rect id="Rectangle 1472" o:spid="_x0000_s2500" style="position:absolute;left:2680;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vocQA&#10;AADdAAAADwAAAGRycy9kb3ducmV2LnhtbERPTWvCQBC9C/6HZQRvddMq1aauUgVFqBfTHnocstNs&#10;aHY2ZleT+Ou7hYK3ebzPWa47W4krNb50rOBxkoAgzp0uuVDw+bF7WIDwAVlj5ZgU9ORhvRoOlphq&#10;1/KJrlkoRAxhn6ICE0KdSulzQxb9xNXEkft2jcUQYVNI3WAbw20ln5LkWVosOTYYrGlrKP/JLlbB&#10;8aVvud6cjW3fb72/fe131XSv1HjUvb2CCNSFu/jffdBx/mwxh7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L6HEAAAA3QAAAA8AAAAAAAAAAAAAAAAAmAIAAGRycy9k&#10;b3ducmV2LnhtbFBLBQYAAAAABAAEAPUAAACJAwAAAAA=&#10;" fillcolor="#01b151" stroked="f"/>
                        <v:shape id="Freeform 1473" o:spid="_x0000_s2501" style="position:absolute;left:2559;top:2772;width:102;height:370;visibility:visible;mso-wrap-style:square;v-text-anchor:top" coordsize="10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fAcgA&#10;AADdAAAADwAAAGRycy9kb3ducmV2LnhtbESPT2vDMAzF74N9B6PBLmN1NvanZHXLGCvsVpb10N5E&#10;rCbpYtnEbpL201eHQm8S7+m9n2aL0bWqpy42ng08TTJQxKW3DVcG1n/LxymomJAttp7JwJEiLOa3&#10;NzPMrR/4l/oiVUpCOOZooE4p5FrHsiaHceIDsWg73zlMsnaVth0OEu5a/Zxlb9phw9JQY6Cvmsr/&#10;4uAMxGGpj9viAV+/N6syHMKp37/vjbm/Gz8/QCUa09V8uf6xgv8yFVz5Rkb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ZR8ByAAAAN0AAAAPAAAAAAAAAAAAAAAAAJgCAABk&#10;cnMvZG93bnJldi54bWxQSwUGAAAAAAQABAD1AAAAjQMAAAAA&#10;" path="m102,350r-7,8l87,363r-9,5l70,370r-10,l51,370,41,366r-8,-6l25,354r-6,-9l16,337r-4,-9l12,318r2,-9l17,300r5,-9l28,284,17,278,9,270,3,260,,247,,e" filled="f" strokecolor="#005b39" strokeweight="22e-5mm">
                          <v:path arrowok="t" o:connecttype="custom" o:connectlocs="102,350;95,358;87,363;78,368;70,370;60,370;51,370;41,366;33,360;25,354;19,345;16,337;12,328;12,318;14,309;17,300;22,291;28,284;17,278;9,270;3,260;0,247;0,247;0,0" o:connectangles="0,0,0,0,0,0,0,0,0,0,0,0,0,0,0,0,0,0,0,0,0,0,0,0"/>
                        </v:shape>
                        <v:shape id="Freeform 1474" o:spid="_x0000_s2502" style="position:absolute;left:2431;top:3019;width:75;height:425;visibility:visible;mso-wrap-style:square;v-text-anchor:top" coordsize="7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B8MA&#10;AADdAAAADwAAAGRycy9kb3ducmV2LnhtbERPTWvCQBC9F/wPywi91Y1FS4yuIqWW9mgU43HIjkkw&#10;Oxt2t5r6691Cwds83ucsVr1pxYWcbywrGI8SEMSl1Q1XCva7zUsKwgdkja1lUvBLHlbLwdMCM22v&#10;vKVLHioRQ9hnqKAOocuk9GVNBv3IdsSRO1lnMEToKqkdXmO4aeVrkrxJgw3Hhho7eq+pPOc/RsG3&#10;M/mxKezH6fY5vRWHNNm2xVmp52G/noMI1IeH+N/9peP8STqDv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FB8MAAADdAAAADwAAAAAAAAAAAAAAAACYAgAAZHJzL2Rv&#10;d25yZXYueG1sUEsFBgAAAAAEAAQA9QAAAIgDAAAAAA==&#10;" path="m66,r9,345l35,383,,425e" filled="f" strokecolor="#005b39" strokeweight="22e-5mm">
                          <v:path arrowok="t" o:connecttype="custom" o:connectlocs="66,0;75,345;35,383;0,425" o:connectangles="0,0,0,0"/>
                        </v:shape>
                        <v:line id="Line 1475" o:spid="_x0000_s2503" style="position:absolute;flip:x y;visibility:visible;mso-wrap-style:square" from="2387,2657" to="2404,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0KccAAADdAAAADwAAAGRycy9kb3ducmV2LnhtbESPQU/DMAyF75P4D5GRuEws3ZgQK8um&#10;aRUSBy7tduFmNaapaJzShK7w6/EBaTdb7/m9z9v95Ds10hDbwAaWiwwUcR1sy42B8+nl/glUTMgW&#10;u8Bk4Ici7Hc3sy3mNly4pLFKjZIQjjkacCn1udaxduQxLkJPLNpHGDwmWYdG2wEvEu47vcqyR+2x&#10;ZWlw2NPRUf1ZfXsDh3O3KYvV+8g6fBVvD6dy/ls4Y+5up8MzqERTupr/r1+t4K83wi/fyAh6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VXQpxwAAAN0AAAAPAAAAAAAA&#10;AAAAAAAAAKECAABkcnMvZG93bnJldi54bWxQSwUGAAAAAAQABAD5AAAAlQMAAAAA&#10;" strokecolor="#005b39" strokeweight="22e-5mm"/>
                        <v:shape id="Freeform 1476" o:spid="_x0000_s2504" style="position:absolute;left:2349;top:2292;width:331;height:1216;visibility:visible;mso-wrap-style:square;v-text-anchor:top" coordsize="33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MWRcMA&#10;AADdAAAADwAAAGRycy9kb3ducmV2LnhtbERPTWvCQBC9C/6HZYTezMa2GJu6SkmVeq0tJschOybB&#10;7GzIbjXtr3cFobd5vM9ZrgfTijP1rrGsYBbFIIhLqxuuFHx/bacLEM4ja2wtk4JfcrBejUdLTLW9&#10;8Ced974SIYRdigpq77tUSlfWZNBFtiMO3NH2Bn2AfSV1j5cQblr5GMdzabDh0FBjR1lN5Wn/YxTE&#10;5PMEn/4+3pNDkxebapfprFDqYTK8vYLwNPh/8d2902H+88sMbt+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MWRcMAAADdAAAADwAAAAAAAAAAAAAAAACYAgAAZHJzL2Rv&#10;d25yZXYueG1sUEsFBgAAAAAEAAQA9QAAAIgDAAAAAA==&#10;" path="m55,735r15,293l8,1101r-5,6l1,1115r,10l3,1133r52,30l87,1142r-5,8l79,1160r,10l84,1179r53,37l296,1123r,-66l305,842r10,-21l321,798r-2,-22l315,753r4,-6l323,740r1,-8l324,724r5,-92l331,539r-4,-93l323,353,310,324,294,298,275,275,253,254,232,238,211,224r-1,-11l230,193r15,-24l253,143r1,-12l256,116r,-21l251,74,243,57,232,39,218,24,202,13,183,5,162,,141,5r-19,8l106,24,92,39,81,57,73,74,70,95r,21l71,142r8,26l90,190r18,19l30,254,20,266r-6,11l9,290,8,303,,605e" filled="f" strokeweight="39e-5mm">
                          <v:path arrowok="t" o:connecttype="custom" o:connectlocs="70,1028;3,1107;1,1125;55,1163;82,1150;79,1170;84,1179;296,1123;305,842;321,798;315,753;323,740;324,724;329,632;327,446;323,353;294,298;253,254;211,224;230,193;253,143;256,116;251,74;232,39;202,13;162,0;122,13;92,39;73,74;70,116;79,168;108,209;30,254;14,277;8,303" o:connectangles="0,0,0,0,0,0,0,0,0,0,0,0,0,0,0,0,0,0,0,0,0,0,0,0,0,0,0,0,0,0,0,0,0,0,0"/>
                        </v:shape>
                        <v:shape id="Freeform 1477" o:spid="_x0000_s2505" style="position:absolute;left:2349;top:2897;width:55;height:130;visibility:visible;mso-wrap-style:square;v-text-anchor:top" coordsize="5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DxcIA&#10;AADdAAAADwAAAGRycy9kb3ducmV2LnhtbERPS2sCMRC+F/wPYYReRLNdRNzVKEUQeqiF+rgPm+lm&#10;6WayJKnu/nsjCL3Nx/ec9ba3rbiSD41jBW+zDARx5XTDtYLzaT9dgggRWWPrmBQMFGC7Gb2ssdTu&#10;xt90PcZapBAOJSowMXallKEyZDHMXEecuB/nLcYEfS21x1sKt63Ms2whLTacGgx2tDNU/R7/rIKD&#10;/8zMMK9y3C++Bprsiji5FEq9jvv3FYhIffwXP90fOs2fFzk8vk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cPFwgAAAN0AAAAPAAAAAAAAAAAAAAAAAJgCAABkcnMvZG93&#10;bnJldi54bWxQSwUGAAAAAAQABAD1AAAAhwMAAAAA&#10;" path="m55,130l44,122r-9,-9l27,101,22,89,19,76r,-13l20,48,25,36,16,29,8,21,1,11,,e" filled="f" strokeweight="39e-5mm">
                          <v:path arrowok="t" o:connecttype="custom" o:connectlocs="55,130;44,122;35,113;27,101;22,89;19,76;19,63;20,48;25,36;16,29;8,21;1,11;0,0" o:connectangles="0,0,0,0,0,0,0,0,0,0,0,0,0"/>
                        </v:shape>
                        <v:shape id="Picture 1478" o:spid="_x0000_s2506" type="#_x0000_t75" style="position:absolute;left:4040;top:750;width:116;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0agjBAAAA3QAAAA8AAABkcnMvZG93bnJldi54bWxET0uLwjAQvgv7H8IseNNUXZfdrlFKQdij&#10;r4PehmZsis2kJFG7/94sCN7m43vOYtXbVtzIh8axgsk4A0FcOd1wreCwX4++QISIrLF1TAr+KMBq&#10;+TZYYK7dnbd028VapBAOOSowMXa5lKEyZDGMXUecuLPzFmOCvpba4z2F21ZOs+xTWmw4NRjsqDRU&#10;XXZXq6A0x/mx2JwOfC5Ptiq01+u9V2r43hc/ICL18SV+un91mv/xPYP/b9IJ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0agjBAAAA3QAAAA8AAAAAAAAAAAAAAAAAnwIA&#10;AGRycy9kb3ducmV2LnhtbFBLBQYAAAAABAAEAPcAAACNAwAAAAA=&#10;">
                          <v:imagedata r:id="rId129" o:title=""/>
                        </v:shape>
                        <v:shape id="Picture 1479" o:spid="_x0000_s2507" type="#_x0000_t75" style="position:absolute;left:4032;top:327;width:326;height: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tSHCAAAA3QAAAA8AAABkcnMvZG93bnJldi54bWxET01rwkAQvRf8D8sI3upGEWlT1yCK4NHY&#10;Qult2J0mMdnZmF1N9Nd3C4Xe5vE+Z5UNthE36nzlWMFsmoAg1s5UXCj4eN8/v4DwAdlg45gU3MlD&#10;th49rTA1ruecbqdQiBjCPkUFZQhtKqXXJVn0U9cSR+7bdRZDhF0hTYd9DLeNnCfJUlqsODaU2NK2&#10;JF2frlbBp+3PnOc7Xfgrfx3vx0v90KjUZDxs3kAEGsK/+M99MHH+4nUBv9/EE+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SrUhwgAAAN0AAAAPAAAAAAAAAAAAAAAAAJ8C&#10;AABkcnMvZG93bnJldi54bWxQSwUGAAAAAAQABAD3AAAAjgMAAAAA&#10;">
                          <v:imagedata r:id="rId130" o:title=""/>
                        </v:shape>
                        <v:shape id="Freeform 1480" o:spid="_x0000_s2508" style="position:absolute;left:4104;top:820;width:323;height:523;visibility:visible;mso-wrap-style:square;v-text-anchor:top" coordsize="323,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psQA&#10;AADdAAAADwAAAGRycy9kb3ducmV2LnhtbERPS2vCQBC+F/wPywi91Y3Sh0ZXEaXgwRS0gtchOybR&#10;7Gzc3cbUX98tFHqbj+85s0VnatGS85VlBcNBAoI4t7riQsHh8/1pDMIHZI21ZVLwTR4W897DDFNt&#10;b7yjdh8KEUPYp6igDKFJpfR5SQb9wDbEkTtZZzBE6AqpHd5iuKnlKElepcGKY0OJDa1Kyi/7L6Mg&#10;G/tsl22kO75V5mO4Ts7XdntX6rHfLacgAnXhX/zn3ug4/3nyA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x6bEAAAA3QAAAA8AAAAAAAAAAAAAAAAAmAIAAGRycy9k&#10;b3ducmV2LnhtbFBLBQYAAAAABAAEAPUAAACJAwAAAAA=&#10;" path="m32,460l1,470,,459,,448,19,422,40,401,62,380,87,362,100,r21,13l132,372,32,460xm323,81l305,358r,69l106,523r-1,-11l105,499r22,-26l151,449r25,-22l203,406,226,79r97,2xe" fillcolor="#7130a0" stroked="f">
                          <v:path arrowok="t" o:connecttype="custom" o:connectlocs="32,460;1,470;0,459;0,448;19,422;40,401;62,380;87,362;87,362;100,0;121,13;132,372;32,460;32,460;323,81;305,358;305,427;106,523;105,512;105,499;127,473;151,449;176,427;203,406;203,406;226,79;323,81;323,81" o:connectangles="0,0,0,0,0,0,0,0,0,0,0,0,0,0,0,0,0,0,0,0,0,0,0,0,0,0,0,0"/>
                          <o:lock v:ext="edit" verticies="t"/>
                        </v:shape>
                        <v:rect id="Rectangle 1481" o:spid="_x0000_s2509" style="position:absolute;left:4082;top:283;width: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DaMIA&#10;AADdAAAADwAAAGRycy9kb3ducmV2LnhtbERP22oCMRB9L/Qfwgi+FM1WiuhqFLfQ4lvx8gHjZtws&#10;u5mETdS1X28KBd/mcK6zXPe2FVfqQu1Ywfs4A0FcOl1zpeB4+BrNQISIrLF1TAruFGC9en1ZYq7d&#10;jXd03cdKpBAOOSowMfpcylAashjGzhMn7uw6izHBrpK6w1sKt62cZNlUWqw5NRj09GmobPYXq8AV&#10;bw0X/vAzw3tz+d18m8afCqWGg36zABGpj0/xv3ur0/yP+RT+vk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ANowgAAAN0AAAAPAAAAAAAAAAAAAAAAAJgCAABkcnMvZG93&#10;bnJldi54bWxQSwUGAAAAAAQABAD1AAAAhwMAAAAA&#10;" fillcolor="#f7f3e8" stroked="f"/>
                        <v:rect id="Rectangle 1482" o:spid="_x0000_s2510" style="position:absolute;left:4086;top:283;width: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H8QA&#10;AADdAAAADwAAAGRycy9kb3ducmV2LnhtbERPTWvCQBC9F/wPywje6sYSWo2uYgNCW3qoURBvQ3ZM&#10;QrKzMbvG9N93C4Xe5vE+Z7UZTCN66lxlWcFsGoEgzq2uuFBwPOwe5yCcR9bYWCYF3+Rgsx49rDDR&#10;9s576jNfiBDCLkEFpfdtIqXLSzLoprYlDtzFdgZ9gF0hdYf3EG4a+RRFz9JgxaGhxJbSkvI6uxkF&#10;dSzrIr3mtv98/co++HSeN+5dqcl42C5BeBr8v/jP/abD/HjxAr/fh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0R/EAAAA3QAAAA8AAAAAAAAAAAAAAAAAmAIAAGRycy9k&#10;b3ducmV2LnhtbFBLBQYAAAAABAAEAPUAAACJAwAAAAA=&#10;" fillcolor="#f6f1e8" stroked="f"/>
                        <v:rect id="Rectangle 1483" o:spid="_x0000_s2511" style="position:absolute;left:4094;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gwsYA&#10;AADdAAAADwAAAGRycy9kb3ducmV2LnhtbESPQUsDMRCF74L/IUzBi7RZRcRum5YiCh5Kwar3YTPN&#10;Lt1M1k3cZv31nUOhtxnem/e+Wa6zb9VAfWwCG3iYFaCIq2Abdga+v96nL6BiQrbYBiYDI0VYr25v&#10;lljacOJPGvbJKQnhWKKBOqWu1DpWNXmMs9ARi3YIvccka++07fEk4b7Vj0XxrD02LA01dvRaU3Xc&#10;/3kDv2+79HM//m/HxrnQbYdNzq0z5m6SNwtQiXK6mi/XH1bwn+aCK9/ICHp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zgwsYAAADdAAAADwAAAAAAAAAAAAAAAACYAgAAZHJz&#10;L2Rvd25yZXYueG1sUEsFBgAAAAAEAAQA9QAAAIsDAAAAAA==&#10;" fillcolor="#f4efe8" stroked="f"/>
                        <v:rect id="Rectangle 1484" o:spid="_x0000_s2512" style="position:absolute;left:4101;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MMA&#10;AADdAAAADwAAAGRycy9kb3ducmV2LnhtbERPS2vCQBC+C/0PyxS8iG7UIia6iq0WcvQFXsfsNAnN&#10;zobsGuO/dwsFb/PxPWe57kwlWmpcaVnBeBSBIM6sLjlXcD59D+cgnEfWWFkmBQ9ysF699ZaYaHvn&#10;A7VHn4sQwi5BBYX3dSKlywoy6Ea2Jg7cj20M+gCbXOoG7yHcVHISRTNpsOTQUGBNXwVlv8ebUSDb&#10;Xdrl08kpuvrtI9Wfg0u8HyjVf+82CxCeOv8S/7tTHeZ/xDH8fRNO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M/MMAAADdAAAADwAAAAAAAAAAAAAAAACYAgAAZHJzL2Rv&#10;d25yZXYueG1sUEsFBgAAAAAEAAQA9QAAAIgDAAAAAA==&#10;" fillcolor="#f3ede8" stroked="f"/>
                        <v:rect id="Rectangle 1485" o:spid="_x0000_s2513" style="position:absolute;left:4107;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PksQA&#10;AADdAAAADwAAAGRycy9kb3ducmV2LnhtbESPT2/CMAzF75P4DpGRuI0UxtDUERBiRdp1sN2txv0j&#10;Gqdq0hK+/XyYtJut9/zez7tDcp2aaAitZwOrZQaKuPS25drA9/X8/AYqRGSLnWcy8KAAh/3saYe5&#10;9Xf+oukSayUhHHI00MTY51qHsiGHYel7YtEqPziMsg61tgPeJdx1ep1lW+2wZWlosKdTQ+XtMjoD&#10;1UtxGqsufUybcfNTrLerAtPZmMU8Hd9BRUrx3/x3/WkF/zUTfvlGR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j5LEAAAA3QAAAA8AAAAAAAAAAAAAAAAAmAIAAGRycy9k&#10;b3ducmV2LnhtbFBLBQYAAAAABAAEAPUAAACJAwAAAAA=&#10;" fillcolor="#f1ebe8" stroked="f"/>
                        <v:rect id="Rectangle 1486" o:spid="_x0000_s2514" style="position:absolute;left:4113;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OJMMA&#10;AADdAAAADwAAAGRycy9kb3ducmV2LnhtbERPTWvCQBC9C/6HZQRvdROxrUY3Ii0Fe9Kq6HXIjkk0&#10;OxuyW03667uFgrd5vM9ZLFtTiRs1rrSsIB5FIIgzq0vOFRz2H09TEM4ja6wsk4KOHCzTfm+BibZ3&#10;/qLbzucihLBLUEHhfZ1I6bKCDLqRrYkDd7aNQR9gk0vd4D2Em0qOo+hFGiw5NBRY01tB2XX3bRSY&#10;yfulXp/ox3XHzetGb/2s+9RKDQftag7CU+sf4n/3Wof5z1EM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KOJMMAAADdAAAADwAAAAAAAAAAAAAAAACYAgAAZHJzL2Rv&#10;d25yZXYueG1sUEsFBgAAAAAEAAQA9QAAAIgDAAAAAA==&#10;" fillcolor="#f0e9e8" stroked="f"/>
                        <v:rect id="Rectangle 1487" o:spid="_x0000_s2515" style="position:absolute;left:4120;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losIA&#10;AADdAAAADwAAAGRycy9kb3ducmV2LnhtbERPS2sCMRC+F/wPYYTeaqJWK+tmRQqFXl1Fehw2s492&#10;M1mS1F3/fVMo9DYf33Pyw2R7cSMfOscalgsFgrhypuNGw+X89rQDESKywd4xabhTgEMxe8gxM27k&#10;E93K2IgUwiFDDW2MQyZlqFqyGBZuIE5c7bzFmKBvpPE4pnDby5VSW2mx49TQ4kCvLVVf5bfVsH4Z&#10;6/J0rdXaltXdX+jjc3x2Wj/Op+MeRKQp/ov/3O8mzd+oFfx+k0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eWiwgAAAN0AAAAPAAAAAAAAAAAAAAAAAJgCAABkcnMvZG93&#10;bnJldi54bWxQSwUGAAAAAAQABAD1AAAAhwMAAAAA&#10;" fillcolor="#efe7e8" stroked="f"/>
                        <v:rect id="Rectangle 1488" o:spid="_x0000_s2516" style="position:absolute;left:4126;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v8cMA&#10;AADdAAAADwAAAGRycy9kb3ducmV2LnhtbERPTWsCMRC9F/wPYQRvmqitlK1RRGixFApq6XnYTDfb&#10;TSbLJuraX98UhN7m8T5nue69E2fqYh1Yw3SiQBCXwdRcafg4Po8fQcSEbNAFJg1XirBeDe6WWJhw&#10;4T2dD6kSOYRjgRpsSm0hZSwteYyT0BJn7it0HlOGXSVNh5cc7p2cKbWQHmvODRZb2loqm8PJa+jx&#10;/aqoeXPzb/vj4v3ps3kNL1qPhv3mCUSiPv2Lb+6dyfMf1Bz+vs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tv8cMAAADdAAAADwAAAAAAAAAAAAAAAACYAgAAZHJzL2Rv&#10;d25yZXYueG1sUEsFBgAAAAAEAAQA9QAAAIgDAAAAAA==&#10;" fillcolor="#ede5e8" stroked="f"/>
                        <v:rect id="Rectangle 1489" o:spid="_x0000_s2517" style="position:absolute;left:4132;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emMQA&#10;AADdAAAADwAAAGRycy9kb3ducmV2LnhtbERPTWvCQBC9C/6HZYTedKPY2kZXEaUqCKVaDx7H7JiE&#10;ZGdjdqvx33eFgrd5vM+ZzBpTiivVLresoN+LQBAnVuecKjj8fHbfQTiPrLG0TAru5GA2bbcmGGt7&#10;4x1d9z4VIYRdjAoy76tYSpdkZND1bEUcuLOtDfoA61TqGm8h3JRyEEVv0mDOoSHDihYZJcX+1yhY&#10;7T5OxWW0XR5P28Iuyu+1/FqxUi+dZj4G4anxT/G/e6PD/NdoCI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cnpjEAAAA3QAAAA8AAAAAAAAAAAAAAAAAmAIAAGRycy9k&#10;b3ducmV2LnhtbFBLBQYAAAAABAAEAPUAAACJAwAAAAA=&#10;" fillcolor="#ece3e8" stroked="f"/>
                        <v:rect id="Rectangle 1490" o:spid="_x0000_s2518" style="position:absolute;left:4139;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15cQA&#10;AADdAAAADwAAAGRycy9kb3ducmV2LnhtbERPTWvCQBC9C/6HZQpeRDcttUh0lbZQWgWFRsHrkB2T&#10;1OxMyK4a/71bKPQ2j/c582XnanWh1lfCBh7HCSjiXGzFhYH97mM0BeUDssVamAzcyMNy0e/NMbVy&#10;5W+6ZKFQMYR9igbKEJpUa5+X5NCPpSGO3FFahyHCttC2xWsMd7V+SpIX7bDi2FBiQ+8l5afs7Axk&#10;W/Hr1c9GDvK8uQ33n7h902tjBg/d6wxUoC78i//cXzbOnyQT+P0mnq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NeXEAAAA3QAAAA8AAAAAAAAAAAAAAAAAmAIAAGRycy9k&#10;b3ducmV2LnhtbFBLBQYAAAAABAAEAPUAAACJAwAAAAA=&#10;" fillcolor="#ebe1e8" stroked="f"/>
                        <v:rect id="Rectangle 1491" o:spid="_x0000_s2519" style="position:absolute;left:4145;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gBcQA&#10;AADdAAAADwAAAGRycy9kb3ducmV2LnhtbERPzWqDQBC+F/oOyxRyKXG1IRJsNqEEQoP0YGwfYOpO&#10;VOrOirsx+vbZQqG3+fh+Z7ufTCdGGlxrWUESxSCIK6tbrhV8fR6XGxDOI2vsLJOCmRzsd48PW8y0&#10;vfGZxtLXIoSwy1BB432fSemqhgy6yPbEgbvYwaAPcKilHvAWwk0nX+I4lQZbDg0N9nRoqPopr0aB&#10;zMf3qfg+rqmYE/+crPAjv+RKLZ6mt1cQnib/L/5zn3SYv45T+P0mnC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YAXEAAAA3QAAAA8AAAAAAAAAAAAAAAAAmAIAAGRycy9k&#10;b3ducmV2LnhtbFBLBQYAAAAABAAEAPUAAACJAwAAAAA=&#10;" fillcolor="#eadfe8" stroked="f"/>
                        <v:rect id="Rectangle 1492" o:spid="_x0000_s2520" style="position:absolute;left:4152;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LcMA&#10;AADdAAAADwAAAGRycy9kb3ducmV2LnhtbERPS2sCMRC+F/wPYQRvNav43BqliIpoLz5AvA2b6W5w&#10;M9luom7/fVMo9DYf33Nmi8aW4kG1N44V9LoJCOLMacO5gvNp/ToB4QOyxtIxKfgmD4t562WGqXZP&#10;PtDjGHIRQ9inqKAIoUql9FlBFn3XVcSR+3S1xRBhnUtd4zOG21L2k2QkLRqODQVWtCwoux3vVkG+&#10;M8uA5+vF9KdfG9yPR6uPwU6pTrt5fwMRqAn/4j/3Vsf5w2QMv9/E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zLcMAAADdAAAADwAAAAAAAAAAAAAAAACYAgAAZHJzL2Rv&#10;d25yZXYueG1sUEsFBgAAAAAEAAQA9QAAAIgDAAAAAA==&#10;" fillcolor="#e9dde8" stroked="f"/>
                        <v:rect id="Rectangle 1493" o:spid="_x0000_s2521" style="position:absolute;left:4158;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JFcUA&#10;AADdAAAADwAAAGRycy9kb3ducmV2LnhtbESPQWvCQBCF74X+h2UK3urGgm2JriJCqXhrag69jdkx&#10;CWZnw+7WRH+9cyj0NsN78943y/XoOnWhEFvPBmbTDBRx5W3LtYHD98fzO6iYkC12nsnAlSKsV48P&#10;S8ytH/iLLkWqlYRwzNFAk1Kfax2rhhzGqe+JRTv54DDJGmptAw4S7jr9kmWv2mHL0tBgT9uGqnPx&#10;6wwcy/Jtfku3ttxW+134GeizIDJm8jRuFqASjenf/He9s4I/zwRX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UkVxQAAAN0AAAAPAAAAAAAAAAAAAAAAAJgCAABkcnMv&#10;ZG93bnJldi54bWxQSwUGAAAAAAQABAD1AAAAigMAAAAA&#10;" fillcolor="#e7dce8" stroked="f"/>
                        <v:rect id="Rectangle 1494" o:spid="_x0000_s2522" style="position:absolute;left:4163;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JkMMA&#10;AADdAAAADwAAAGRycy9kb3ducmV2LnhtbERPzWoCMRC+F3yHMIIX0axCq65GkWLBQ3vw5wGGzbhZ&#10;3EyWJN3d+vSmUOhtPr7f2ex6W4uWfKgcK5hNMxDEhdMVlwqul4/JEkSIyBprx6TghwLstoOXDeba&#10;dXyi9hxLkUI45KjAxNjkUobCkMUwdQ1x4m7OW4wJ+lJqj10Kt7WcZ9mbtFhxajDY0Luh4n7+tgoa&#10;e/CL7lHE9mG+bp1ejOfhc6zUaNjv1yAi9fFf/Oc+6jT/NVvB7zfpB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IJkMMAAADdAAAADwAAAAAAAAAAAAAAAACYAgAAZHJzL2Rv&#10;d25yZXYueG1sUEsFBgAAAAAEAAQA9QAAAIgDAAAAAA==&#10;" fillcolor="#e6dae8" stroked="f"/>
                        <v:rect id="Rectangle 1495" o:spid="_x0000_s2523" style="position:absolute;left:4169;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xtccA&#10;AADdAAAADwAAAGRycy9kb3ducmV2LnhtbESPQUsDMRCF74L/IUzBi9hsixZZmxYpKJUepFu9j5vp&#10;JnQzWTax3fXXOwfB2wzvzXvfLNdDaNWZ+uQjG5hNC1DEdbSeGwMfh5e7R1ApI1tsI5OBkRKsV9dX&#10;SyxtvPCezlVulIRwKtGAy7krtU61o4BpGjti0Y6xD5hl7Rtte7xIeGj1vCgWOqBnaXDY0cZRfaq+&#10;g4H7r8+3089tfh3tZu6831a7991ozM1keH4ClWnI/+a/660V/IeZ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DsbXHAAAA3QAAAA8AAAAAAAAAAAAAAAAAmAIAAGRy&#10;cy9kb3ducmV2LnhtbFBLBQYAAAAABAAEAPUAAACMAwAAAAA=&#10;" fillcolor="#e5d8e8" stroked="f"/>
                        <v:rect id="Rectangle 1496" o:spid="_x0000_s2524" style="position:absolute;left:4175;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C8UA&#10;AADdAAAADwAAAGRycy9kb3ducmV2LnhtbERPTWvCQBC9F/oflil4q5soDW10FS0I7cFDYg7tbcxO&#10;k9DsbJrdxvjvXUHwNo/3Ocv1aFoxUO8aywriaQSCuLS64UpBcdg9v4JwHllja5kUnMnBevX4sMRU&#10;2xNnNOS+EiGEXYoKau+7VEpX1mTQTW1HHLgf2xv0AfaV1D2eQrhp5SyKEmmw4dBQY0fvNZW/+b9R&#10;8PZ93h+Hv+1nUui81bt59pVsMqUmT+NmAcLT6O/im/tDh/kvcQzXb8IJ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5QLxQAAAN0AAAAPAAAAAAAAAAAAAAAAAJgCAABkcnMv&#10;ZG93bnJldi54bWxQSwUGAAAAAAQABAD1AAAAigMAAAAA&#10;" fillcolor="#e3d6e8" stroked="f"/>
                        <v:rect id="Rectangle 1497" o:spid="_x0000_s2525" style="position:absolute;left:4182;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Mo8IA&#10;AADdAAAADwAAAGRycy9kb3ducmV2LnhtbERPS2sCMRC+F/wPYQreullfRVajSKHSQy/axfOwGXe3&#10;biZLEjX21zeC4G0+vucs19F04kLOt5YVjLIcBHFldcu1gvLn820OwgdkjZ1lUnAjD+vV4GWJhbZX&#10;3tFlH2qRQtgXqKAJoS+k9FVDBn1me+LEHa0zGBJ0tdQOryncdHKc5+/SYMupocGePhqqTvuzUeB5&#10;Mjn/bm+n2VQfvsv2z+1cdEoNX+NmASJQDE/xw/2l0/zZaAz3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gyjwgAAAN0AAAAPAAAAAAAAAAAAAAAAAJgCAABkcnMvZG93&#10;bnJldi54bWxQSwUGAAAAAAQABAD1AAAAhwMAAAAA&#10;" fillcolor="#e2d4e8" stroked="f"/>
                        <v:rect id="Rectangle 1498" o:spid="_x0000_s2526" style="position:absolute;left:4188;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a8MQA&#10;AADdAAAADwAAAGRycy9kb3ducmV2LnhtbERPS4vCMBC+C/sfwgh701QXi3SbigiyC3rwBV6HZrYt&#10;NpNuE7X6640geJuP7znprDO1uFDrKssKRsMIBHFudcWFgsN+OZiCcB5ZY22ZFNzIwSz76KWYaHvl&#10;LV12vhAhhF2CCkrvm0RKl5dk0A1tQxy4P9sa9AG2hdQtXkO4qeU4imJpsOLQUGJDi5Ly0+5sFNyr&#10;03n6c1jctsf1qt6vmnjzP4mV+ux3828Qnjr/Fr/cvzrMn4y+4PlNO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MGvDEAAAA3QAAAA8AAAAAAAAAAAAAAAAAmAIAAGRycy9k&#10;b3ducmV2LnhtbFBLBQYAAAAABAAEAPUAAACJAwAAAAA=&#10;" fillcolor="#e1d2e7" stroked="f"/>
                        <v:rect id="Rectangle 1499" o:spid="_x0000_s2527" style="position:absolute;left:4194;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F9sEA&#10;AADdAAAADwAAAGRycy9kb3ducmV2LnhtbERPzYrCMBC+L/gOYRa8ram6LtI1igiCeNu6DzA0Y9Pd&#10;ZlKT2Na3N4LgbT6+31ltBtuIjnyoHSuYTjIQxKXTNVcKfk/7jyWIEJE1No5JwY0CbNajtxXm2vX8&#10;Q10RK5FCOOSowMTY5lKG0pDFMHEtceLOzluMCfpKao99CreNnGXZl7RYc2ow2NLOUPlfXK2CecEX&#10;f/mrdl2Yn+qr6cvjebFUavw+bL9BRBriS/x0H3Sav5h+wuObd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RBfbBAAAA3QAAAA8AAAAAAAAAAAAAAAAAmAIAAGRycy9kb3du&#10;cmV2LnhtbFBLBQYAAAAABAAEAPUAAACGAwAAAAA=&#10;" fillcolor="#dfd0e7" stroked="f"/>
                        <v:rect id="Rectangle 1500" o:spid="_x0000_s2528" style="position:absolute;left:4201;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mS8EA&#10;AADdAAAADwAAAGRycy9kb3ducmV2LnhtbERPS4vCMBC+C/6HMAteRFMXfNBtKiIueq2K57GZbbs2&#10;k9KkWv+9WVjwNh/fc5J1b2pxp9ZVlhXMphEI4tzqigsF59P3ZAXCeWSNtWVS8CQH63Q4SDDW9sEZ&#10;3Y++ECGEXYwKSu+bWEqXl2TQTW1DHLgf2xr0AbaF1C0+Qrip5WcULaTBikNDiQ1tS8pvx84oyC77&#10;bNlpkx+ut7pr8Jd22XKs1Oij33yB8NT7t/jffdBh/nw2h79vwgk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jJkvBAAAA3QAAAA8AAAAAAAAAAAAAAAAAmAIAAGRycy9kb3du&#10;cmV2LnhtbFBLBQYAAAAABAAEAPUAAACGAwAAAAA=&#10;" fillcolor="#decee7" stroked="f"/>
                        <v:rect id="Rectangle 1501" o:spid="_x0000_s2529" style="position:absolute;left:4207;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n8MA&#10;AADdAAAADwAAAGRycy9kb3ducmV2LnhtbERPTWsCMRC9C/6HMIVeRLMWFdkaRQRpD6Wi9eBx2EyT&#10;pZvJuom7239vCkJv83ifs9r0rhItNaH0rGA6yUAQF16XbBScv/bjJYgQkTVWnknBLwXYrIeDFeba&#10;d3yk9hSNSCEcclRgY6xzKUNhyWGY+Jo4cd++cRgTbIzUDXYp3FXyJcsW0mHJqcFiTTtLxc/p5hTM&#10;8dBdjy3at3Abzczu80NfTKHU81O/fQURqY//4of7Xaf58+kC/r5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6n8MAAADdAAAADwAAAAAAAAAAAAAAAACYAgAAZHJzL2Rv&#10;d25yZXYueG1sUEsFBgAAAAAEAAQA9QAAAIgDAAAAAA==&#10;" fillcolor="#dccce7" stroked="f"/>
                        <v:rect id="Rectangle 1502" o:spid="_x0000_s2530" style="position:absolute;left:4214;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LVsQA&#10;AADdAAAADwAAAGRycy9kb3ducmV2LnhtbESP0WqDQBBF3wv5h2UCeatrWmrEZBNSbSHQp5h8wOBO&#10;VOLOirtV8/fdQqFvM9w799zZHWbTiZEG11pWsI5iEMSV1S3XCq6Xz+cUhPPIGjvLpOBBDg77xdMO&#10;M20nPtNY+lqEEHYZKmi87zMpXdWQQRfZnjhoNzsY9GEdaqkHnEK46eRLHCfSYMuB0GBPeUPVvfw2&#10;AWK+NgUlkpK8mE79B6ev70Wq1Go5H7cgPM3+3/x3fdKh/tt6A7/fhB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S1bEAAAA3QAAAA8AAAAAAAAAAAAAAAAAmAIAAGRycy9k&#10;b3ducmV2LnhtbFBLBQYAAAAABAAEAPUAAACJAwAAAAA=&#10;" fillcolor="#dbcae7" stroked="f"/>
                        <v:rect id="Rectangle 1503" o:spid="_x0000_s2531" style="position:absolute;left:4220;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4E8YA&#10;AADdAAAADwAAAGRycy9kb3ducmV2LnhtbESPQUsDQQyF74L/YYjgzc5W0cq206KCUKEerL30lu7E&#10;2dWdzDIT2/Xfm4PgLeG9vPdlsRpjb46US5fYwXRSgSFuku84ONi9P1/dgymC7LFPTA5+qMBqeX62&#10;wNqnE7/RcSvBaAiXGh20IkNtbWlailgmaSBW7SPliKJrDtZnPGl47O11Vd3ZiB1rQ4sDPbXUfG2/&#10;o4P9LKyl6Ta7kPePcvP6eXjZlJlzlxfjwxyM0Cj/5r/rtVf826ni6j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n4E8YAAADdAAAADwAAAAAAAAAAAAAAAACYAgAAZHJz&#10;L2Rvd25yZXYueG1sUEsFBgAAAAAEAAQA9QAAAIsDAAAAAA==&#10;" fillcolor="#dac8e7" stroked="f"/>
                        <v:rect id="Rectangle 1504" o:spid="_x0000_s2532" style="position:absolute;left:4226;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1psMA&#10;AADdAAAADwAAAGRycy9kb3ducmV2LnhtbERPzWoCMRC+F3yHMIKXollLK7oaZREKtoeCug8wbMZk&#10;dTNZNlHXtzeFQm/z8f3OatO7RtyoC7VnBdNJBoK48rpmo6A8fo7nIEJE1th4JgUPCrBZD15WmGt/&#10;5z3dDtGIFMIhRwU2xjaXMlSWHIaJb4kTd/Kdw5hgZ6Tu8J7CXSPfsmwmHdacGiy2tLVUXQ5Xp+D7&#10;x5SnZl+crf/C+evl3fjyWCg1GvbFEkSkPv6L/9w7neZ/TBfw+006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m1psMAAADdAAAADwAAAAAAAAAAAAAAAACYAgAAZHJzL2Rv&#10;d25yZXYueG1sUEsFBgAAAAAEAAQA9QAAAIgDAAAAAA==&#10;" fillcolor="#d8c7e7" stroked="f"/>
                        <v:rect id="Rectangle 1505" o:spid="_x0000_s2533" style="position:absolute;left:4231;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z1cYA&#10;AADdAAAADwAAAGRycy9kb3ducmV2LnhtbESPQWsCMRCF74X+hzCF3mrWBUW2RpGCULAobgu9Dptx&#10;E9xMlk3UbX+9cyj0NsN78943y/UYOnWlIfnIBqaTAhRxE63n1sDX5/ZlASplZItdZDLwQwnWq8eH&#10;JVY23vhI1zq3SkI4VWjA5dxXWqfGUcA0iT2xaKc4BMyyDq22A94kPHS6LIq5DuhZGhz29OaoOdeX&#10;YMDv/bxxm7b+/rW7j+5wmM5cuTXm+WncvILKNOZ/89/1uxX8WSn8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z1cYAAADdAAAADwAAAAAAAAAAAAAAAACYAgAAZHJz&#10;L2Rvd25yZXYueG1sUEsFBgAAAAAEAAQA9QAAAIsDAAAAAA==&#10;" fillcolor="#d7c5e7" stroked="f"/>
                        <v:rect id="Rectangle 1506" o:spid="_x0000_s2534" style="position:absolute;left:4237;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CyMMA&#10;AADdAAAADwAAAGRycy9kb3ducmV2LnhtbERPS2sCMRC+C/6HMII3zSpYdTWKtAgWemh94XHYjJvF&#10;zWRJom7/fVMo9DYf33OW69bW4kE+VI4VjIYZCOLC6YpLBcfDdjADESKyxtoxKfimAOtVt7PEXLsn&#10;f9FjH0uRQjjkqMDE2ORShsKQxTB0DXHirs5bjAn6UmqPzxRuaznOshdpseLUYLChV0PFbX+3Cu4f&#10;+H42n9OTf7ttj5fpvLB6N1Oq32s3CxCR2vgv/nPvdJo/GY/g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CyMMAAADdAAAADwAAAAAAAAAAAAAAAACYAgAAZHJzL2Rv&#10;d25yZXYueG1sUEsFBgAAAAAEAAQA9QAAAIgDAAAAAA==&#10;" fillcolor="#d6c3e7" stroked="f"/>
                        <v:rect id="Rectangle 1507" o:spid="_x0000_s2535" style="position:absolute;left:4244;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2tscMA&#10;AADdAAAADwAAAGRycy9kb3ducmV2LnhtbERPS2vCQBC+F/oflin0VjcNVEJ0lSAUFLz4OHgcstNs&#10;anY27K4m9td3BcHbfHzPmS9H24kr+dA6VvA5yUAQ10633Cg4Hr4/ChAhImvsHJOCGwVYLl5f5lhq&#10;N/COrvvYiBTCoUQFJsa+lDLUhiyGieuJE/fjvMWYoG+k9jikcNvJPMum0mLLqcFgTytD9Xl/sQqq&#10;P65+C96a7elQjLf1pvHH6aDU+9tYzUBEGuNT/HCvdZr/ledw/y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2tscMAAADdAAAADwAAAAAAAAAAAAAAAACYAgAAZHJzL2Rv&#10;d25yZXYueG1sUEsFBgAAAAAEAAQA9QAAAIgDAAAAAA==&#10;" fillcolor="#d5c1e7" stroked="f"/>
                        <v:rect id="Rectangle 1508" o:spid="_x0000_s2536" style="position:absolute;left:4250;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6C8IA&#10;AADdAAAADwAAAGRycy9kb3ducmV2LnhtbERPTYvCMBC9L/gfwgheFk1VVqUaRRTFy7JsFbwOzdhU&#10;m0lponb//UZY2Ns83ucsVq2txIMaXzpWMBwkIIhzp0suFJyOu/4MhA/IGivHpOCHPKyWnbcFpto9&#10;+ZseWShEDGGfogITQp1K6XNDFv3A1cSRu7jGYoiwKaRu8BnDbSVHSTKRFkuODQZr2hjKb9ndKtD2&#10;Nvy85uZry9nY7d8DT/3mrFSv267nIAK14V/85z7oOP9jNIbX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noLwgAAAN0AAAAPAAAAAAAAAAAAAAAAAJgCAABkcnMvZG93&#10;bnJldi54bWxQSwUGAAAAAAQABAD1AAAAhwMAAAAA&#10;" fillcolor="#d3bfe7" stroked="f"/>
                        <v:rect id="Rectangle 1509" o:spid="_x0000_s2537" style="position:absolute;left:4257;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ZkcMA&#10;AADdAAAADwAAAGRycy9kb3ducmV2LnhtbERPS2sCMRC+F/wPYQRvNetipaxGEeli6aXUCl7HzewD&#10;N5NtEnX11zeFgrf5+J6zWPWmFRdyvrGsYDJOQBAXVjdcKdh/58+vIHxA1thaJgU38rBaDp4WmGl7&#10;5S+67EIlYgj7DBXUIXSZlL6oyaAf2444cqV1BkOErpLa4TWGm1amSTKTBhuODTV2tKmpOO3ORsG9&#10;LG9vx+Sjd/ef2TY/FJzmn6zUaNiv5yAC9eEh/ne/6zj/JZ3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3ZkcMAAADdAAAADwAAAAAAAAAAAAAAAACYAgAAZHJzL2Rv&#10;d25yZXYueG1sUEsFBgAAAAAEAAQA9QAAAIgDAAAAAA==&#10;" fillcolor="#d2bde7" stroked="f"/>
                        <v:rect id="Rectangle 1510" o:spid="_x0000_s2538" style="position:absolute;left:4263;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5u8IA&#10;AADdAAAADwAAAGRycy9kb3ducmV2LnhtbERP32vCMBB+H/g/hBN8m6mVjlKNIoJMGIyt6vvRnG21&#10;uZQmq9l/vwwGe7uP7+ett8F0YqTBtZYVLOYJCOLK6pZrBefT4TkH4Tyyxs4yKfgmB9vN5GmNhbYP&#10;/qSx9LWIIewKVNB43xdSuqohg25ue+LIXe1g0Ec41FIP+IjhppNpkrxIgy3HhgZ72jdU3csvoyAL&#10;5emVknBLL8u3j/f8mPvrWCk1m4bdCoSn4P/Ff+6jjvOzNIP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Hm7wgAAAN0AAAAPAAAAAAAAAAAAAAAAAJgCAABkcnMvZG93&#10;bnJldi54bWxQSwUGAAAAAAQABAD1AAAAhwMAAAAA&#10;" fillcolor="#d1bbe7" stroked="f"/>
                        <v:rect id="Rectangle 1511" o:spid="_x0000_s2539" style="position:absolute;left:4269;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zksUA&#10;AADdAAAADwAAAGRycy9kb3ducmV2LnhtbESPQWvCQBCF74X+h2UKXopuFBokukppTSj0pJaeh+yY&#10;hGRnQ3abRH+9Gyh4m+G9ed+b7X40jeipc5VlBctFBII4t7riQsHPOZ2vQTiPrLGxTAqu5GC/e37a&#10;YqLtwEfqT74QIYRdggpK79tESpeXZNAtbEsctIvtDPqwdoXUHQ4h3DRyFUWxNFhxIJTY0kdJeX36&#10;MxOX68N3fanS10NKw22ZZZ/5r1Kzl/F9A8LT6B/m/+svHeq/rWKYvgk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rOSxQAAAN0AAAAPAAAAAAAAAAAAAAAAAJgCAABkcnMv&#10;ZG93bnJldi54bWxQSwUGAAAAAAQABAD1AAAAigMAAAAA&#10;" fillcolor="#d0b9e7" stroked="f"/>
                        <v:rect id="Rectangle 1512" o:spid="_x0000_s2540" style="position:absolute;left:4274;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J/cIA&#10;AADdAAAADwAAAGRycy9kb3ducmV2LnhtbERPS4vCMBC+C/6HMII3TRV2XapRRPDtHlbX+9iMbbGZ&#10;dJus1n9vBMHbfHzPGU1qU4grVS63rKDXjUAQJ1bnnCr4Pcw7XyCcR9ZYWCYFd3IwGTcbI4y1vfEP&#10;Xfc+FSGEXYwKMu/LWEqXZGTQdW1JHLizrQz6AKtU6gpvIdwUsh9Fn9JgzqEhw5JmGSWX/b9RMN+d&#10;6JhsvtflFP+oPiyWZrteKtVu1dMhCE+1f4tf7pUO8z/6A3h+E06Q4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An9wgAAAN0AAAAPAAAAAAAAAAAAAAAAAJgCAABkcnMvZG93&#10;bnJldi54bWxQSwUGAAAAAAQABAD1AAAAhwMAAAAA&#10;" fillcolor="#cfb7e7" stroked="f"/>
                        <v:rect id="Rectangle 1513" o:spid="_x0000_s2541" style="position:absolute;left:4280;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JscA&#10;AADdAAAADwAAAGRycy9kb3ducmV2LnhtbESPQWvCQBCF74X+h2UK3upGMaVEVwmFQMWW2qjQ45Cd&#10;JsHsbMiumv77zqHQ2wzvzXvfrDaj69SVhtB6NjCbJqCIK29brg0cD8XjM6gQkS12nsnADwXYrO/v&#10;VphZf+NPupaxVhLCIUMDTYx9pnWoGnIYpr4nFu3bDw6jrEOt7YA3CXednifJk3bYsjQ02NNLQ9W5&#10;vDgDb1v3lRe9S/XH++K0y326L8qtMZOHMV+CijTGf/Pf9asV/HQu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WZCbHAAAA3QAAAA8AAAAAAAAAAAAAAAAAmAIAAGRy&#10;cy9kb3ducmV2LnhtbFBLBQYAAAAABAAEAPUAAACMAwAAAAA=&#10;" fillcolor="#cdb5e7" stroked="f"/>
                        <v:rect id="Rectangle 1514" o:spid="_x0000_s2542" style="position:absolute;left:4287;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VgMIA&#10;AADdAAAADwAAAGRycy9kb3ducmV2LnhtbERPTWvCQBC9C/0PyxS8mY0Bg0ZXkRbB3lrNxduQnWZD&#10;s7Mhu4lpf323UPA2j/c5u8NkWzFS7xvHCpZJCoK4crrhWkF5PS3WIHxA1tg6JgXf5OGwf5rtsNDu&#10;zh80XkItYgj7AhWYELpCSl8ZsugT1xFH7tP1FkOEfS11j/cYbluZpWkuLTYcGwx29GKo+roMVsHK&#10;DNreiNtr/pOXb7dTeH8dtFLz5+m4BRFoCg/xv/us4/xVtoG/b+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VWAwgAAAN0AAAAPAAAAAAAAAAAAAAAAAJgCAABkcnMvZG93&#10;bnJldi54bWxQSwUGAAAAAAQABAD1AAAAhwMAAAAA&#10;" fillcolor="#ccb3e7" stroked="f"/>
                        <v:rect id="Rectangle 1515" o:spid="_x0000_s2543" style="position:absolute;left:4292;top:283;width: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93MUA&#10;AADdAAAADwAAAGRycy9kb3ducmV2LnhtbESPQU/DMAyF70j8h8hIXBBLATGhbtk0AZV24cDG7qbx&#10;2mqNUyXeWv49PiBxs/We3/u8XE+hNxdKuYvs4GFWgCGuo++4cfC1r+5fwGRB9thHJgc/lGG9ur5a&#10;YunjyJ902UljNIRziQ5akaG0NtctBcyzOBCrdowpoOiaGusTjhoeevtYFHMbsGNtaHGg15bq0+4c&#10;HLx3KR3qj231Vu0FD3ffo5xPG+dub6bNAozQJP/mv+utV/znJ+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33cxQAAAN0AAAAPAAAAAAAAAAAAAAAAAJgCAABkcnMv&#10;ZG93bnJldi54bWxQSwUGAAAAAAQABAD1AAAAigMAAAAA&#10;" fillcolor="#cbb1e7" stroked="f"/>
                        <v:rect id="Rectangle 1516" o:spid="_x0000_s2544" style="position:absolute;left:4300;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idcMA&#10;AADdAAAADwAAAGRycy9kb3ducmV2LnhtbERPS2sCMRC+C/6HMIVeRLOuKLI1ihQKQvFQFfE4bKb7&#10;aDJZN1HXf28Kgrf5+J6zWHXWiCu1vnKsYDxKQBDnTldcKDjsv4ZzED4gazSOScGdPKyW/d4CM+1u&#10;/EPXXShEDGGfoYIyhCaT0uclWfQj1xBH7te1FkOEbSF1i7cYbo1Mk2QmLVYcG0ps6LOk/G93sQqo&#10;Pu47I8+mOPrtaT041Ol3Wiv1/tatP0AE6sJL/HRvdJw/nYzh/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YidcMAAADdAAAADwAAAAAAAAAAAAAAAACYAgAAZHJzL2Rv&#10;d25yZXYueG1sUEsFBgAAAAAEAAQA9QAAAIgDAAAAAA==&#10;" fillcolor="#c9afe7" stroked="f"/>
                        <v:rect id="Rectangle 1517" o:spid="_x0000_s2545" style="position:absolute;left:4306;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uxsMA&#10;AADdAAAADwAAAGRycy9kb3ducmV2LnhtbERPTWvCQBC9C/0PyxR6091aKjG6ShWEHkrFRPA6ZMck&#10;mJ0N2VVjf31XELzN433OfNnbRlyo87VjDe8jBYK4cKbmUsM+3wwTED4gG2wck4YbeVguXgZzTI27&#10;8o4uWShFDGGfooYqhDaV0hcVWfQj1xJH7ug6iyHCrpSmw2sMt40cKzWRFmuODRW2tK6oOGVnq8En&#10;q8N0e+DkrH5/pivl8v7vlmv99tp/zUAE6sNT/HB/mzj/82MM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YuxsMAAADdAAAADwAAAAAAAAAAAAAAAACYAgAAZHJzL2Rv&#10;d25yZXYueG1sUEsFBgAAAAAEAAQA9QAAAIgDAAAAAA==&#10;" fillcolor="#c8ade7" stroked="f"/>
                        <v:rect id="Rectangle 1518" o:spid="_x0000_s2546" style="position:absolute;left:4312;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Zv8UA&#10;AADdAAAADwAAAGRycy9kb3ducmV2LnhtbERPTWsCMRC9C/0PYQq9iGarKLI1SimU1oML2h56nG6m&#10;m9jNZNlk1/XfNwXB2zze56y3g6tFT22wnhU8TjMQxKXXlisFnx+vkxWIEJE11p5JwYUCbDd3ozXm&#10;2p/5QP0xViKFcMhRgYmxyaUMpSGHYeob4sT9+NZhTLCtpG7xnMJdLWdZtpQOLacGgw29GCp/j51T&#10;UFSd+X477cd2Zk990blF8bXfKfVwPzw/gYg0xJv46n7Xaf5iPof/b9IJ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Vm/xQAAAN0AAAAPAAAAAAAAAAAAAAAAAJgCAABkcnMv&#10;ZG93bnJldi54bWxQSwUGAAAAAAQABAD1AAAAigMAAAAA&#10;" fillcolor="#c6abe7" stroked="f"/>
                        <v:rect id="Rectangle 1519" o:spid="_x0000_s2547" style="position:absolute;left:4319;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97MIA&#10;AADdAAAADwAAAGRycy9kb3ducmV2LnhtbERPzYrCMBC+C75DGMGbpuq6LdUosiAqnqw+wNDMtsVm&#10;UppsrT79RljY23x8v7Pe9qYWHbWusqxgNo1AEOdWV1wouF33kwSE88gaa8uk4EkOtpvhYI2ptg++&#10;UJf5QoQQdikqKL1vUildXpJBN7UNceC+bWvQB9gWUrf4COGmlvMo+pQGKw4NJTb0VVJ+z36Mgr56&#10;4e1yrE+H6yGTyVzG8as7KzUe9bsVCE+9/xf/uY86zF8uPuD9TTh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f3swgAAAN0AAAAPAAAAAAAAAAAAAAAAAJgCAABkcnMvZG93&#10;bnJldi54bWxQSwUGAAAAAAQABAD1AAAAhwMAAAAA&#10;" fillcolor="#c5a9e7" stroked="f"/>
                        <v:rect id="Rectangle 1520" o:spid="_x0000_s2548" style="position:absolute;left:4325;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7acMA&#10;AADdAAAADwAAAGRycy9kb3ducmV2LnhtbERPPW/CMBDdK/EfrEPq1jgUUVDARIgKqUsHaAfYjvjq&#10;RI3PJjYh/Pu6UqVu9/Q+b1UOthU9daFxrGCS5SCIK6cbNgo+P3ZPCxAhImtsHZOCOwUo16OHFRba&#10;3XhP/SEakUI4FKigjtEXUoaqJoshc544cV+usxgT7IzUHd5SuG3lc56/SIsNp4YaPW1rqr4PV6vg&#10;7Ol1SsYYvhzv5PYhnvT8XanH8bBZgog0xH/xn/tNp/mz6Qx+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7acMAAADdAAAADwAAAAAAAAAAAAAAAACYAgAAZHJzL2Rv&#10;d25yZXYueG1sUEsFBgAAAAAEAAQA9QAAAIgDAAAAAA==&#10;" fillcolor="#c4a7e7" stroked="f"/>
                        <v:rect id="Rectangle 1521" o:spid="_x0000_s2549" style="position:absolute;left:4331;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WccEA&#10;AADdAAAADwAAAGRycy9kb3ducmV2LnhtbERPTWsCMRC9F/wPYQRvNWuli2yNIoJQe6sVeh0242Z1&#10;M1mS6Kb99Y0g9DaP9znLdbKduJEPrWMFs2kBgrh2uuVGwfFr97wAESKyxs4xKfihAOvV6GmJlXYD&#10;f9LtEBuRQzhUqMDE2FdShtqQxTB1PXHmTs5bjBn6RmqPQw63nXwpilJabDk3GOxpa6i+HK5WQfFR&#10;mm05yPPVL479Pn0n87tPSk3GafMGIlKK/+KH+13n+a/zEu7f5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BFnHBAAAA3QAAAA8AAAAAAAAAAAAAAAAAmAIAAGRycy9kb3du&#10;cmV2LnhtbFBLBQYAAAAABAAEAPUAAACGAwAAAAA=&#10;" fillcolor="#c2a5e7" stroked="f"/>
                        <v:rect id="Rectangle 1522" o:spid="_x0000_s2550" style="position:absolute;left:4338;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4n8QA&#10;AADdAAAADwAAAGRycy9kb3ducmV2LnhtbERPTWvCQBC9C/6HZYTe6sbGqqSuIrYFD0WoGrwO2TEb&#10;mp1Ns6vGf+8WCt7m8T5nvuxsLS7U+sqxgtEwAUFcOF1xqeCw/3yegfABWWPtmBTcyMNy0e/NMdPu&#10;yt902YVSxBD2GSowITSZlL4wZNEPXUMcuZNrLYYI21LqFq8x3NbyJUkm0mLFscFgQ2tDxc/ubBXk&#10;76kZ58fqq7h9nM6p+d2u8/FWqadBt3oDEagLD/G/e6Pj/Nd0Cn/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eJ/EAAAA3QAAAA8AAAAAAAAAAAAAAAAAmAIAAGRycy9k&#10;b3ducmV2LnhtbFBLBQYAAAAABAAEAPUAAACJAwAAAAA=&#10;" fillcolor="#c1a3e7" stroked="f"/>
                        <v:rect id="Rectangle 1523" o:spid="_x0000_s2551" style="position:absolute;left:4344;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lVsYA&#10;AADdAAAADwAAAGRycy9kb3ducmV2LnhtbESPQWvCQBCF7wX/wzKCl6IbWyw2dRURKsVbk168Ddlp&#10;EpqdDdk1if565yD0NsN78943m93oGtVTF2rPBpaLBBRx4W3NpYGf/HO+BhUissXGMxm4UoDddvK0&#10;wdT6gb+pz2KpJIRDigaqGNtU61BU5DAsfEss2q/vHEZZu1LbDgcJd41+SZI37bBmaaiwpUNFxV92&#10;cQb2Cb2vbj2fh/5yPK3dLbfZc27MbDruP0BFGuO/+XH9ZQV/9Sq48o2Mo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SlVsYAAADdAAAADwAAAAAAAAAAAAAAAACYAgAAZHJz&#10;L2Rvd25yZXYueG1sUEsFBgAAAAAEAAQA9QAAAIsDAAAAAA==&#10;" fillcolor="#bfa1e7" stroked="f"/>
                        <v:rect id="Rectangle 1524" o:spid="_x0000_s2552" style="position:absolute;left:4350;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wb8cA&#10;AADdAAAADwAAAGRycy9kb3ducmV2LnhtbESPT2vCQBDF7wW/wzJCL0U3TalodBNKoaUHQYx/zmN2&#10;zAazsyG71fjtu4VCbzO8N+/3ZlUMthVX6n3jWMHzNAFBXDndcK1gv/uYzEH4gKyxdUwK7uShyEcP&#10;K8y0u/GWrmWoRQxhn6ECE0KXSekrQxb91HXEUTu73mKIa19L3eMthttWpkkykxYbjgSDHb0bqi7l&#10;t42QsEnLvdkcTtam6efTfb3eHSulHsfD2xJEoCH8m/+uv3Ss//qygN9v4gg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x8G/HAAAA3QAAAA8AAAAAAAAAAAAAAAAAmAIAAGRy&#10;cy9kb3ducmV2LnhtbFBLBQYAAAAABAAEAPUAAACMAwAAAAA=&#10;" fillcolor="#be9fe7" stroked="f"/>
                        <v:rect id="Rectangle 1525" o:spid="_x0000_s2553" style="position:absolute;left:4357;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L9ccA&#10;AADdAAAADwAAAGRycy9kb3ducmV2LnhtbESPT2vCQBDF7wW/wzJCb3Wj2GJTVxExIB5K/UPP0+yY&#10;xGRnY3ar6bfvHAq9zfDevPeb+bJ3jbpRFyrPBsajBBRx7m3FhYHTMXuagQoR2WLjmQz8UIDlYvAw&#10;x9T6O+/pdoiFkhAOKRooY2xTrUNeksMw8i2xaGffOYyydoW2Hd4l3DV6kiQv2mHF0lBiS+uS8vrw&#10;7QzY8yXLvnbVK074szmu3zcf9bU25nHYr95ARerjv/nvemsF/3kq/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Oi/XHAAAA3QAAAA8AAAAAAAAAAAAAAAAAmAIAAGRy&#10;cy9kb3ducmV2LnhtbFBLBQYAAAAABAAEAPUAAACMAwAAAAA=&#10;" fillcolor="#bd9de7" stroked="f"/>
                        <v:rect id="Rectangle 1526" o:spid="_x0000_s2554" style="position:absolute;left:4363;top:283;width: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70cMA&#10;AADdAAAADwAAAGRycy9kb3ducmV2LnhtbERPTWvCQBC9C/6HZYTedKO0Imk2IqLYgxS0itchO02C&#10;2dmwu4lpf323UOhtHu9zsvVgGtGT87VlBfNZAoK4sLrmUsHlYz9dgfABWWNjmRR8kYd1Ph5lmGr7&#10;4BP151CKGMI+RQVVCG0qpS8qMuhntiWO3Kd1BkOErpTa4SOGm0YukmQpDdYcGypsaVtRcT93RoHu&#10;drd3Gk5Hv7wu9kdKDu5bHpR6mgybVxCBhvAv/nO/6Tj/5XkO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w70cMAAADdAAAADwAAAAAAAAAAAAAAAACYAgAAZHJzL2Rv&#10;d25yZXYueG1sUEsFBgAAAAAEAAQA9QAAAIgDAAAAAA==&#10;" fillcolor="#bb9ce7" stroked="f"/>
                        <v:rect id="Rectangle 1527" o:spid="_x0000_s2555" style="position:absolute;left:4368;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ONsQA&#10;AADdAAAADwAAAGRycy9kb3ducmV2LnhtbERPS2vCQBC+F/wPywi91Y2hVYmu4oPS9lgVwduQnWSj&#10;2dmY3cb033cLhd7m43vOYtXbWnTU+sqxgvEoAUGcO11xqeB4eH2agfABWWPtmBR8k4fVcvCwwEy7&#10;O39Stw+liCHsM1RgQmgyKX1uyKIfuYY4coVrLYYI21LqFu8x3NYyTZKJtFhxbDDY0NZQft1/WQWX&#10;zTq9FWcu6ON03iXTt85MTp1Sj8N+PQcRqA//4j/3u47zX55T+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0TjbEAAAA3QAAAA8AAAAAAAAAAAAAAAAAmAIAAGRycy9k&#10;b3ducmV2LnhtbFBLBQYAAAAABAAEAPUAAACJAwAAAAA=&#10;" fillcolor="#ba9ae6" stroked="f"/>
                        <v:rect id="Rectangle 1528" o:spid="_x0000_s2556" style="position:absolute;left:4374;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YasMA&#10;AADdAAAADwAAAGRycy9kb3ducmV2LnhtbERPTWvCQBC9F/wPyxS81U3VFk1dRQRR8GKjIL0N2TEJ&#10;yc6G3Y3Gf+8WCr3N433OYtWbRtzI+cqygvdRAoI4t7riQsH5tH2bgfABWWNjmRQ8yMNqOXhZYKrt&#10;nb/ploVCxBD2KSooQ2hTKX1ekkE/si1x5K7WGQwRukJqh/cYbho5TpJPabDi2FBiS5uS8jrrjIL6&#10;x81z6o7z5FjV5trVh253OSg1fO3XXyAC9eFf/Ofe6zj/YzqB3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BYasMAAADdAAAADwAAAAAAAAAAAAAAAACYAgAAZHJzL2Rv&#10;d25yZXYueG1sUEsFBgAAAAAEAAQA9QAAAIgDAAAAAA==&#10;" fillcolor="#b998e6" stroked="f"/>
                        <v:rect id="Rectangle 1529" o:spid="_x0000_s2557" style="position:absolute;left:4381;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68IA&#10;AADdAAAADwAAAGRycy9kb3ducmV2LnhtbERP3WrCMBS+F/YO4Qy800RxUzujyGQg3ojVBzg0Z22x&#10;OQlNVtu3XwbC7s7H93s2u942oqM21I41zKYKBHHhTM2lhtv1a7ICESKywcYxaRgowG77MtpgZtyD&#10;L9TlsRQphEOGGqoYfSZlKCqyGKbOEyfu27UWY4JtKU2LjxRuGzlX6l1arDk1VOjps6Linv9YDd25&#10;Gc7KL2/2qHy+HPhq16eD1uPXfv8BIlIf/8VP99Gk+W+LBfx9k0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frwgAAAN0AAAAPAAAAAAAAAAAAAAAAAJgCAABkcnMvZG93&#10;bnJldi54bWxQSwUGAAAAAAQABAD1AAAAhwMAAAAA&#10;" fillcolor="#b896e6" stroked="f"/>
                        <v:rect id="Rectangle 1530" o:spid="_x0000_s2558" style="position:absolute;left:4387;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RtMIA&#10;AADdAAAADwAAAGRycy9kb3ducmV2LnhtbERPS2sCMRC+F/wPYQRvmq1o1dUoVREKXnyh12Ezbrbd&#10;TJZN1O2/NwWht/n4njNbNLYUd6p94VjBey8BQZw5XXCu4HTcdMcgfEDWWDomBb/kYTFvvc0w1e7B&#10;e7ofQi5iCPsUFZgQqlRKnxmy6HuuIo7c1dUWQ4R1LnWNjxhuS9lPkg9pseDYYLCilaHs53CzCrbG&#10;TVYjf05uF7/Od+PlciC/jVKddvM5BRGoCf/il/tLx/nDwRD+vo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BG0wgAAAN0AAAAPAAAAAAAAAAAAAAAAAJgCAABkcnMvZG93&#10;bnJldi54bWxQSwUGAAAAAAQABAD1AAAAhwMAAAAA&#10;" fillcolor="#b694e6" stroked="f"/>
                        <v:rect id="Rectangle 1531" o:spid="_x0000_s2559" style="position:absolute;left:4393;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Ah8EA&#10;AADdAAAADwAAAGRycy9kb3ducmV2LnhtbERPS4vCMBC+C/sfwix403RlFalGccXFHn0s63VoxrbY&#10;TEoTY/33RhC8zcf3nPmyM7UI1LrKsoKvYQKCOLe64kLB3/F3MAXhPLLG2jIpuJOD5eKjN8dU2xvv&#10;KRx8IWIIuxQVlN43qZQuL8mgG9qGOHJn2xr0EbaF1C3eYrip5ShJJtJgxbGhxIbWJeWXw9UoWGX/&#10;p2AuP9u7OfEmq2gXdqFQqv/ZrWYgPHX+LX65Mx3nj78n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cgIfBAAAA3QAAAA8AAAAAAAAAAAAAAAAAmAIAAGRycy9kb3du&#10;cmV2LnhtbFBLBQYAAAAABAAEAPUAAACGAwAAAAA=&#10;" fillcolor="#b592e6" stroked="f"/>
                        <v:rect id="Rectangle 1532" o:spid="_x0000_s2560" style="position:absolute;left:4400;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B0cMA&#10;AADdAAAADwAAAGRycy9kb3ducmV2LnhtbERPTWsCMRC9F/wPYQRvNavYWrZGEaGily6rUvA2bKab&#10;xc1kSVJd/31TKHibx/ucxaq3rbiSD41jBZNxBoK4crrhWsHp+PH8BiJEZI2tY1JwpwCr5eBpgbl2&#10;Ny7peoi1SCEcclRgYuxyKUNlyGIYu444cd/OW4wJ+lpqj7cUbls5zbJXabHh1GCwo42h6nL4sQqK&#10;otx9mjLbF2Z28v3Unb+q7Vmp0bBfv4OI1MeH+N+902n+y2wO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TB0cMAAADdAAAADwAAAAAAAAAAAAAAAACYAgAAZHJzL2Rv&#10;d25yZXYueG1sUEsFBgAAAAAEAAQA9QAAAIgDAAAAAA==&#10;" fillcolor="#b490e6" stroked="f"/>
                        <v:rect id="Rectangle 1533" o:spid="_x0000_s2561" style="position:absolute;left:4406;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NxsYA&#10;AADdAAAADwAAAGRycy9kb3ducmV2LnhtbESPQWvCQBCF74L/YRnBm25abLGpq7QFUXoQEr30Ns1O&#10;k2B2NuyuGv9951DobYb35r1vVpvBdepKIbaeDTzMM1DElbct1wZOx+1sCSomZIudZzJwpwib9Xi0&#10;wtz6Gxd0LVOtJIRjjgaalPpc61g15DDOfU8s2o8PDpOsodY24E3CXacfs+xZO2xZGhrs6aOh6lxe&#10;nIHvc0iHl3tWlIM7ffniHXf68GnMdDK8vYJKNKR/89/13gr+00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CNxsYAAADdAAAADwAAAAAAAAAAAAAAAACYAgAAZHJz&#10;L2Rvd25yZXYueG1sUEsFBgAAAAAEAAQA9QAAAIsDAAAAAA==&#10;" fillcolor="#b38ee6" stroked="f"/>
                        <v:rect id="Rectangle 1534" o:spid="_x0000_s2562" style="position:absolute;left:4412;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epscA&#10;AADdAAAADwAAAGRycy9kb3ducmV2LnhtbESPS2/CMBCE70j8B2sr9QZOo5ZHiEGoKiqXHkoQ5yXe&#10;PCBeR7GBwK+vK1XqbVczO99suupNI67UudqygpdxBII4t7rmUsE+24xmIJxH1thYJgV3crBaDgcp&#10;Jtre+JuuO1+KEMIuQQWV920ipcsrMujGtiUOWmE7gz6sXSl1h7cQbhoZR9FEGqw5ECps6b2i/Ly7&#10;mACJT1/RR3y4F9N99nk8+keWT05KPT/16wUIT73/N/9db3Wo//Y6h99vwgh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b3qbHAAAA3QAAAA8AAAAAAAAAAAAAAAAAmAIAAGRy&#10;cy9kb3ducmV2LnhtbFBLBQYAAAAABAAEAPUAAACMAwAAAAA=&#10;" fillcolor="#b18ce6" stroked="f"/>
                        <v:rect id="Rectangle 1535" o:spid="_x0000_s2563" style="position:absolute;left:4419;top:283;width: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g8UA&#10;AADdAAAADwAAAGRycy9kb3ducmV2LnhtbESPQWvCQBCF7wX/wzKCt7pRsEh0FRECFiyhtiLehuyY&#10;BLOzIbuN8d93DoXeZnhv3vtmvR1co3rqQu3ZwGyagCIuvK25NPD9lb0uQYWIbLHxTAaeFGC7Gb2s&#10;MbX+wZ/Un2KpJIRDigaqGNtU61BU5DBMfUss2s13DqOsXalthw8Jd42eJ8mbdlizNFTY0r6i4n76&#10;cQayJ2XvWX5eXsvjxec3zD8a7o2ZjIfdClSkIf6b/64PVvAX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z+DxQAAAN0AAAAPAAAAAAAAAAAAAAAAAJgCAABkcnMv&#10;ZG93bnJldi54bWxQSwUGAAAAAAQABAD1AAAAigMAAAAA&#10;" fillcolor="#b08ae6" stroked="f"/>
                        <v:rect id="Rectangle 1536" o:spid="_x0000_s2564" style="position:absolute;left:4425;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eIsIA&#10;AADdAAAADwAAAGRycy9kb3ducmV2LnhtbERPTWvCQBC9C/6HZYTedBNLSo2uooVST0KjvQ/ZMQlm&#10;Z8PuGtP++q4geJvH+5zVZjCt6Mn5xrKCdJaAIC6tbrhScDp+Tt9B+ICssbVMCn7Jw2Y9Hq0w1/bG&#10;39QXoRIxhH2OCuoQulxKX9Zk0M9sRxy5s3UGQ4SuktrhLYabVs6T5E0abDg21NjRR03lpbgaBcPW&#10;/F3cV7ZoD4t0f5Ll7rX/2Sn1Mhm2SxCBhvAUP9x7HednWQr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14iwgAAAN0AAAAPAAAAAAAAAAAAAAAAAJgCAABkcnMvZG93&#10;bnJldi54bWxQSwUGAAAAAAQABAD1AAAAhwMAAAAA&#10;" fillcolor="#af88e6" stroked="f"/>
                        <v:rect id="Rectangle 1537" o:spid="_x0000_s2565" style="position:absolute;left:4432;top:283;width: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HcMA&#10;AADdAAAADwAAAGRycy9kb3ducmV2LnhtbERPTWvCQBC9F/wPywi91Y2CpUZXEYto6SlR72N2zAaz&#10;s2l2jWl/fbdQ8DaP9zmLVW9r0VHrK8cKxqMEBHHhdMWlguNh+/IGwgdkjbVjUvBNHlbLwdMCU+3u&#10;nFGXh1LEEPYpKjAhNKmUvjBk0Y9cQxy5i2sthgjbUuoW7zHc1nKSJK/SYsWxwWBDG0PFNb9ZBfv8&#10;6/TT3Wz2eX03vT6XH7Nd1ij1POzXcxCB+vAQ/7v3Os6fTif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EHcMAAADdAAAADwAAAAAAAAAAAAAAAACYAgAAZHJzL2Rv&#10;d25yZXYueG1sUEsFBgAAAAAEAAQA9QAAAIgDAAAAAA==&#10;" fillcolor="#ad87e6" stroked="f"/>
                        <v:rect id="Rectangle 1538" o:spid="_x0000_s2566" style="position:absolute;left:4436;top:283;width: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86sQA&#10;AADdAAAADwAAAGRycy9kb3ducmV2LnhtbERPS2vCQBC+F/wPywi91U2NUYmuUlpKBQ/FF16H7JiE&#10;ZmfT3a2J/74rFHqbj+85y3VvGnEl52vLCp5HCQjiwuqaSwXHw/vTHIQPyBoby6TgRh7Wq8HDEnNt&#10;O97RdR9KEUPY56igCqHNpfRFRQb9yLbEkbtYZzBE6EqpHXYx3DRynCRTabDm2FBhS68VFV/7H6NA&#10;n7+7cff5Nj05zObbbJKms+2HUo/D/mUBIlAf/sV/7o2O87Mshfs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vOrEAAAA3QAAAA8AAAAAAAAAAAAAAAAAmAIAAGRycy9k&#10;b3ducmV2LnhtbFBLBQYAAAAABAAEAPUAAACJAwAAAAA=&#10;" fillcolor="#ac85e6" stroked="f"/>
                        <v:rect id="Rectangle 1539" o:spid="_x0000_s2567" style="position:absolute;left:4443;top:283;width: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QosEA&#10;AADdAAAADwAAAGRycy9kb3ducmV2LnhtbERP3WrCMBS+F/YO4Qx2p+lkyuhMiwqD3Vp9gLPm2HRt&#10;Trok086nN4Lg3fn4fs+qHG0vTuRD61jB6ywDQVw73XKj4LD/nL6DCBFZY++YFPxTgLJ4mqww1+7M&#10;OzpVsREphEOOCkyMQy5lqA1ZDDM3ECfu6LzFmKBvpPZ4TuG2l/MsW0qLLacGgwNtDdVd9WcVHNed&#10;QduNm9+Odhesfr63bfBKvTyP6w8Qkcb4EN/dXzrNXyze4PZNOkE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70KLBAAAA3QAAAA8AAAAAAAAAAAAAAAAAmAIAAGRycy9kb3du&#10;cmV2LnhtbFBLBQYAAAAABAAEAPUAAACGAwAAAAA=&#10;" fillcolor="#aa82e6" stroked="f"/>
                        <v:rect id="Rectangle 1540" o:spid="_x0000_s2568" style="position:absolute;left:4174;top:286;width: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KvcQA&#10;AADdAAAADwAAAGRycy9kb3ducmV2LnhtbERPTWvCQBC9F/wPywi9NRulqTXNRkQsSC/a2IPHMTsm&#10;odnZkN2a+O+7QqG3ebzPyVajacWVetdYVjCLYhDEpdUNVwq+ju9PryCcR9bYWiYFN3KwyicPGaba&#10;DvxJ18JXIoSwS1FB7X2XSunKmgy6yHbEgbvY3qAPsK+k7nEI4aaV8zh+kQYbDg01drSpqfwufoyC&#10;+DQ/LXB/fr4ly+HjoneHQ7GtlHqcjus3EJ5G/y/+c+90mJ8kCdy/C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5Cr3EAAAA3QAAAA8AAAAAAAAAAAAAAAAAmAIAAGRycy9k&#10;b3ducmV2LnhtbFBLBQYAAAAABAAEAPUAAACJAwAAAAA=&#10;" fillcolor="#68347c" stroked="f"/>
                        <v:rect id="Rectangle 1541" o:spid="_x0000_s2569" style="position:absolute;left:4175;top:286;width: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c8MA&#10;AADdAAAADwAAAGRycy9kb3ducmV2LnhtbERPS2vCQBC+C/0PyxS86UbBB9FVbMHEW1F76HHIjkna&#10;7GzIrkn013cFwdt8fM9Zb3tTiZYaV1pWMBlHIIgzq0vOFXyf96MlCOeRNVaWScGNHGw3b4M1xtp2&#10;fKT25HMRQtjFqKDwvo6ldFlBBt3Y1sSBu9jGoA+wyaVusAvhppLTKJpLgyWHhgJr+iwo+ztdjYL7&#10;Ikp9+2XbnzxJqevuyUf6myg1fO93KxCeev8SP90HHebPZnN4fBNO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c8MAAADdAAAADwAAAAAAAAAAAAAAAACYAgAAZHJzL2Rv&#10;d25yZXYueG1sUEsFBgAAAAAEAAQA9QAAAIgDAAAAAA==&#10;" fillcolor="#7130a0" stroked="f"/>
                        <v:rect id="Rectangle 1542" o:spid="_x0000_s2570" style="position:absolute;left:4179;top:286;width: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KzcMA&#10;AADdAAAADwAAAGRycy9kb3ducmV2LnhtbERPTWsCMRC9F/wPYYTealbrVlmNIqVFoQfpKngdNuPu&#10;6mYSklS3/74pFHqbx/uc5bo3nbiRD61lBeNRBoK4srrlWsHx8P40BxEissbOMin4pgDr1eBhiYW2&#10;d/6kWxlrkUI4FKigidEVUoaqIYNhZB1x4s7WG4wJ+lpqj/cUbjo5ybIXabDl1NCgo9eGqmv5ZRTs&#10;LuNOkgvbKrdvU+/wNPnYPyv1OOw3CxCR+vgv/nPvdJqf5z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LKzcMAAADdAAAADwAAAAAAAAAAAAAAAACYAgAAZHJzL2Rv&#10;d25yZXYueG1sUEsFBgAAAAAEAAQA9QAAAIgDAAAAAA==&#10;" fillcolor="#71309f" stroked="f"/>
                        <v:rect id="Rectangle 1543" o:spid="_x0000_s2571" style="position:absolute;left:4180;top:286;width: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kTMMA&#10;AADdAAAADwAAAGRycy9kb3ducmV2LnhtbESP0YrCQAxF3wX/YYjgm04VFKmOIoKyoLCs6wdkO7FT&#10;7GRKZ9bWvzcPC/t2Q25O7t3sel+rJ7WxCmxgNs1AERfBVlwauH0fJytQMSFbrAOTgRdF2G2Hgw3m&#10;NnT8Rc9rKpVAOOZowKXU5FrHwpHHOA0NsezuofWYZGxLbVvsBO5rPc+ypfZYsXxw2NDBUfG4/nqh&#10;6BPTuXQ/89etuyz9qjt+VntjxqN+vwaVqE//5r/rDyvxFwuJK21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0kTMMAAADdAAAADwAAAAAAAAAAAAAAAACYAgAAZHJzL2Rv&#10;d25yZXYueG1sUEsFBgAAAAAEAAQA9QAAAIgDAAAAAA==&#10;" fillcolor="#70309f" stroked="f"/>
                        <v:rect id="Rectangle 1544" o:spid="_x0000_s2572" style="position:absolute;left:4182;top:286;width: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MEcYA&#10;AADdAAAADwAAAGRycy9kb3ducmV2LnhtbERPS2vCQBC+C/0PyxR6Ed0o+Eh0lSoU9FBoU0GPQ3aa&#10;TZudDdlVo7++Wyj0Nh/fc5brztbiQq2vHCsYDRMQxIXTFZcKDh8vgzkIH5A11o5JwY08rFcPvSVm&#10;2l35nS55KEUMYZ+hAhNCk0npC0MW/dA1xJH7dK3FEGFbSt3iNYbbWo6TZCotVhwbDDa0NVR852er&#10;YDY/9s25PKab11Pa2Gn1tZ+93ZV6euyeFyACdeFf/Ofe6Th/Mknh95t4gl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hMEcYAAADdAAAADwAAAAAAAAAAAAAAAACYAgAAZHJz&#10;L2Rvd25yZXYueG1sUEsFBgAAAAAEAAQA9QAAAIsDAAAAAA==&#10;" fillcolor="#70309e" stroked="f"/>
                        <v:rect id="Rectangle 1545" o:spid="_x0000_s2573" style="position:absolute;left:4187;top:286;width: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j4scA&#10;AADdAAAADwAAAGRycy9kb3ducmV2LnhtbESPQWvCQBCF7wX/wzKCl6IbLYaSuooIxfYiVIXibciO&#10;SWp2Ns1uNfrrOwfB2wzvzXvfzBadq9WZ2lB5NjAeJaCIc28rLgzsd+/DV1AhIlusPZOBKwVYzHtP&#10;M8ysv/AXnbexUBLCIUMDZYxNpnXIS3IYRr4hFu3oW4dR1rbQtsWLhLtaT5Ik1Q4rloYSG1qVlJ+2&#10;f87Az3Llv9Po1pvnw7H+/by+OH1bGzPod8s3UJG6+DDfrz+s4E9T4Zd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8o+LHAAAA3QAAAA8AAAAAAAAAAAAAAAAAmAIAAGRy&#10;cy9kb3ducmV2LnhtbFBLBQYAAAAABAAEAPUAAACMAwAAAAA=&#10;" fillcolor="#70309d" stroked="f"/>
                        <v:rect id="Rectangle 1546" o:spid="_x0000_s2574" style="position:absolute;left:4188;top:286;width: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iYsUA&#10;AADdAAAADwAAAGRycy9kb3ducmV2LnhtbERP32vCMBB+H/g/hBP2NlOFdVs1yhy4DWEPa0V8PJuz&#10;DWsuJcm0++/NYLC3+/h+3mI12E6cyQfjWMF0koEgrp023CjYVZu7RxAhImvsHJOCHwqwWo5uFlho&#10;d+FPOpexESmEQ4EK2hj7QspQt2QxTFxPnLiT8xZjgr6R2uMlhdtOzrIslxYNp4YWe3ppqf4qv62C&#10;6nDc+7fDcb35yJ+Gh+2riWVllLodD89zEJGG+C/+c7/rNP8+n8LvN+k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GJixQAAAN0AAAAPAAAAAAAAAAAAAAAAAJgCAABkcnMv&#10;ZG93bnJldi54bWxQSwUGAAAAAAQABAD1AAAAigMAAAAA&#10;" fillcolor="#70319d" stroked="f"/>
                        <v:rect id="Rectangle 1547" o:spid="_x0000_s2575" style="position:absolute;left:4190;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9kMQA&#10;AADdAAAADwAAAGRycy9kb3ducmV2LnhtbERPyWrDMBC9F/oPYgq51XIMSVPXSgiFQA49ZCmlx8Ga&#10;WqbWyJEUx/37KBDobR5vnWo12k4M5EPrWME0y0EQ10633Cj4PG6eFyBCRNbYOSYFfxRgtXx8qLDU&#10;7sJ7Gg6xESmEQ4kKTIx9KWWoDVkMmeuJE/fjvMWYoG+k9nhJ4baTRZ7PpcWWU4PBnt4N1b+Hs1Xw&#10;8brYypehlr74/prud+a0PvJJqcnTuH4DEWmM/+K7e6vT/Nm8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dvZDEAAAA3QAAAA8AAAAAAAAAAAAAAAAAmAIAAGRycy9k&#10;b3ducmV2LnhtbFBLBQYAAAAABAAEAPUAAACJAwAAAAA=&#10;" fillcolor="#70319c" stroked="f"/>
                        <v:rect id="Rectangle 1548" o:spid="_x0000_s2576" style="position:absolute;left:4193;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P5cYA&#10;AADdAAAADwAAAGRycy9kb3ducmV2LnhtbERP22rCQBB9L/gPywh9qxsrFYmuYi3SFqHUC4pvQ3ZM&#10;YrOzYXebpH/fLRR8m8O5zmzRmUo05HxpWcFwkIAgzqwuOVdw2K8fJiB8QNZYWSYFP+RhMe/dzTDV&#10;tuUtNbuQixjCPkUFRQh1KqXPCjLoB7YmjtzFOoMhQpdL7bCN4aaSj0kylgZLjg0F1rQqKPvafRsF&#10;x5cNLs1l9fF+bq/Nczi9us3nSan7frecggjUhZv43/2m4/yn8Qj+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P5cYAAADdAAAADwAAAAAAAAAAAAAAAACYAgAAZHJz&#10;L2Rvd25yZXYueG1sUEsFBgAAAAAEAAQA9QAAAIsDAAAAAA==&#10;" fillcolor="#70319b" stroked="f"/>
                        <v:rect id="Rectangle 1549" o:spid="_x0000_s2577" style="position:absolute;left:4196;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UMMA&#10;AADdAAAADwAAAGRycy9kb3ducmV2LnhtbERPS2vCQBC+F/wPywjemo1aRaKraEVq68XnfciOSTA7&#10;m2ZXk/77bkHobT6+58wWrSnFg2pXWFbQj2IQxKnVBWcKzqfN6wSE88gaS8uk4IccLOadlxkm2jZ8&#10;oMfRZyKEsEtQQe59lUjp0pwMushWxIG72tqgD7DOpK6xCeGmlIM4HkuDBYeGHCt6zym9He9GAdrv&#10;wWW9+/pY42p5+tzG+8kQG6V63XY5BeGp9f/ip3urw/zR+A3+vg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sUMMAAADdAAAADwAAAAAAAAAAAAAAAACYAgAAZHJzL2Rv&#10;d25yZXYueG1sUEsFBgAAAAAEAAQA9QAAAIgDAAAAAA==&#10;" fillcolor="#6f319a" stroked="f"/>
                        <v:rect id="Rectangle 1550" o:spid="_x0000_s2578" style="position:absolute;left:4199;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dbsMA&#10;AADdAAAADwAAAGRycy9kb3ducmV2LnhtbERP32vCMBB+H/g/hBN8m6lDRapRhjBQBoOoMPZ2NGfb&#10;2VxKEmu3v94Ig73dx/fzVpveNqIjH2rHCibjDARx4UzNpYLT8e15ASJEZIONY1LwQwE268HTCnPj&#10;bqypO8RSpBAOOSqoYmxzKUNRkcUwdi1x4s7OW4wJ+lIaj7cUbhv5kmVzabHm1FBhS9uKisvhahXo&#10;r/i+a/d6+vn90YUy6Mzr34tSo2H/ugQRqY//4j/3zqT5s/kMHt+k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dbsMAAADdAAAADwAAAAAAAAAAAAAAAACYAgAAZHJzL2Rv&#10;d25yZXYueG1sUEsFBgAAAAAEAAQA9QAAAIgDAAAAAA==&#10;" fillcolor="#6f3199" stroked="f"/>
                        <v:rect id="Rectangle 1551" o:spid="_x0000_s2579" style="position:absolute;left:4202;top:286;width: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4gsQA&#10;AADdAAAADwAAAGRycy9kb3ducmV2LnhtbERPTWvCQBC9C/6HZYReRDdtNZTUVaQgSKGHpB7sbZod&#10;s8HsbMiuGv31bkHobR7vcxar3jbiTJ2vHSt4niYgiEuna64U7L43kzcQPiBrbByTgit5WC2HgwVm&#10;2l04p3MRKhFD2GeowITQZlL60pBFP3UtceQOrrMYIuwqqTu8xHDbyJckSaXFmmODwZY+DJXH4mQV&#10;3MxB/nC+//zN/fgrFLu9n706pZ5G/fodRKA+/Isf7q2O8+dpCn/fx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VOILEAAAA3QAAAA8AAAAAAAAAAAAAAAAAmAIAAGRycy9k&#10;b3ducmV2LnhtbFBLBQYAAAAABAAEAPUAAACJAwAAAAA=&#10;" fillcolor="#6f3198" stroked="f"/>
                        <v:rect id="Rectangle 1552" o:spid="_x0000_s2580" style="position:absolute;left:4207;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6B8QA&#10;AADdAAAADwAAAGRycy9kb3ducmV2LnhtbERPTWsCMRC9F/wPYYReimYVtLKaXURoEeml1ou3YTPu&#10;bruZhCR11/76plDwNo/3OZtyMJ24kg+tZQWzaQaCuLK65VrB6eNlsgIRIrLGzjIpuFGAshg9bDDX&#10;tud3uh5jLVIIhxwVNDG6XMpQNWQwTK0jTtzFeoMxQV9L7bFP4aaT8yxbSoMtp4YGHe0aqr6O30bB&#10;/O1WHT737axfGClfz0/u8OOdUo/jYbsGEWmId/G/e6/T/MXyGf6+S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ugfEAAAA3QAAAA8AAAAAAAAAAAAAAAAAmAIAAGRycy9k&#10;b3ducmV2LnhtbFBLBQYAAAAABAAEAPUAAACJAwAAAAA=&#10;" fillcolor="#6f3197" stroked="f"/>
                        <v:rect id="Rectangle 1553" o:spid="_x0000_s2581" style="position:absolute;left:4210;top:286;width: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O88MA&#10;AADdAAAADwAAAGRycy9kb3ducmV2LnhtbESPQW/CMAyF75P2HyIj7TZSmGCsEBDahLTrGNrZakzT&#10;rXGqxpTu3+PDpN1svef3Pm92Y2zNQH1uEjuYTQswxFXyDdcOTp+HxxWYLMge28Tk4Jcy7Lb3dxss&#10;fbryBw1HqY2GcC7RQRDpSmtzFShinqaOWLVz6iOKrn1tfY9XDY+tnRfF0kZsWBsCdvQaqPo5XqKD&#10;l7D3LJfFIM9fp6fv1Xx4awrr3MNk3K/BCI3yb/67fveKv1gqrn6jI9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SO88MAAADdAAAADwAAAAAAAAAAAAAAAACYAgAAZHJzL2Rv&#10;d25yZXYueG1sUEsFBgAAAAAEAAQA9QAAAIgDAAAAAA==&#10;" fillcolor="#6f3196" stroked="f"/>
                        <v:rect id="Rectangle 1554" o:spid="_x0000_s2582" style="position:absolute;left:4212;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4MMA&#10;AADdAAAADwAAAGRycy9kb3ducmV2LnhtbERPTWsCMRC9F/wPYQQvpWYVFLsaRYRSD0KrluJx2Iyb&#10;4GYSNlHXf98UCr3N433OYtW5RtyojdazgtGwAEFceW25VvB1fHuZgYgJWWPjmRQ8KMJq2XtaYKn9&#10;nfd0O6Ra5BCOJSowKYVSylgZchiHPhBn7uxbhynDtpa6xXsOd40cF8VUOrScGwwG2hiqLoerUxBG&#10;W/v8/n0+1XZnTp8FTq4fKSg16HfrOYhEXfoX/7m3Os+fTF/h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44MMAAADdAAAADwAAAAAAAAAAAAAAAACYAgAAZHJzL2Rv&#10;d25yZXYueG1sUEsFBgAAAAAEAAQA9QAAAIgDAAAAAA==&#10;" fillcolor="#6e3196" stroked="f"/>
                        <v:rect id="Rectangle 1555" o:spid="_x0000_s2583" style="position:absolute;left:4215;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IWsYA&#10;AADdAAAADwAAAGRycy9kb3ducmV2LnhtbESPT0/DMAzF70h8h8hI3Fi6IRjqlk0w/mgS4rCy3a3G&#10;NBWNUyXZ2n37+YDEzdZ7fu/n5Xr0nTpRTG1gA9NJAYq4DrblxsD++/3uCVTKyBa7wGTgTAnWq+ur&#10;JZY2DLyjU5UbJSGcSjTgcu5LrVPtyGOahJ5YtJ8QPWZZY6NtxEHCfadnRfGoPbYsDQ572jiqf6uj&#10;N/AaP472DV9mh+2n+6L9lDfVcG/M7c34vACVacz/5r/rrRX8h7nwyzcygl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6IWsYAAADdAAAADwAAAAAAAAAAAAAAAACYAgAAZHJz&#10;L2Rvd25yZXYueG1sUEsFBgAAAAAEAAQA9QAAAIsDAAAAAA==&#10;" fillcolor="#6e3195" stroked="f"/>
                        <v:rect id="Rectangle 1556" o:spid="_x0000_s2584" style="position:absolute;left:4218;top:286;width: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RcMA&#10;AADdAAAADwAAAGRycy9kb3ducmV2LnhtbERP22rCQBB9L/gPywh9qxsFL0RXiaKgVARtP2DIjkna&#10;7Gzc3cb4912h0Lc5nOssVp2pRUvOV5YVDAcJCOLc6ooLBZ8fu7cZCB+QNdaWScGDPKyWvZcFptre&#10;+UztJRQihrBPUUEZQpNK6fOSDPqBbYgjd7XOYIjQFVI7vMdwU8tRkkykwYpjQ4kNbUrKvy8/RgHu&#10;DuPTY7q+ZbfZkb/eXZJN2q1Sr/0um4MI1IV/8Z97r+P88XQIz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RcMAAADdAAAADwAAAAAAAAAAAAAAAACYAgAAZHJzL2Rv&#10;d25yZXYueG1sUEsFBgAAAAAEAAQA9QAAAIgDAAAAAA==&#10;" fillcolor="#6e3194" stroked="f"/>
                        <v:rect id="Rectangle 1557" o:spid="_x0000_s2585" style="position:absolute;left:4220;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osMA&#10;AADdAAAADwAAAGRycy9kb3ducmV2LnhtbERPTWvCQBC9C/0PyxR6002F1hKzkVKoSunBpAE9Dtkx&#10;G8zOhuyq8d93CwVv83ifk61G24kLDb51rOB5loAgrp1uuVFQ/XxO30D4gKyxc0wKbuRhlT9MMky1&#10;u3JBlzI0IoawT1GBCaFPpfS1IYt+5nriyB3dYDFEODRSD3iN4baT8yR5lRZbjg0Ge/owVJ/Ks1Xw&#10;XXz1FZIpOz7g+lAV+3p33ij19Di+L0EEGsNd/O/e6jj/ZTGH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JosMAAADdAAAADwAAAAAAAAAAAAAAAACYAgAAZHJzL2Rv&#10;d25yZXYueG1sUEsFBgAAAAAEAAQA9QAAAIgDAAAAAA==&#10;" fillcolor="#6e3294" stroked="f"/>
                        <v:rect id="Rectangle 1558" o:spid="_x0000_s2586" style="position:absolute;left:4223;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zosIA&#10;AADdAAAADwAAAGRycy9kb3ducmV2LnhtbERP22oCMRB9F/yHMELfauKlKqtRpKXiU8HLBwybcXd1&#10;M1mS1N369U2h4NscznVWm87W4k4+VI41jIYKBHHuTMWFhvPp83UBIkRkg7Vj0vBDATbrfm+FmXEt&#10;H+h+jIVIIRwy1FDG2GRShrwki2HoGuLEXZy3GBP0hTQe2xRuazlWaiYtVpwaSmzovaT8dvy2Gj6m&#10;PGlVXuD18dVulb/tcD+1Wr8Muu0SRKQuPsX/7r1J89/mE/j7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jOiwgAAAN0AAAAPAAAAAAAAAAAAAAAAAJgCAABkcnMvZG93&#10;bnJldi54bWxQSwUGAAAAAAQABAD1AAAAhwMAAAAA&#10;" fillcolor="#6e3293" stroked="f"/>
                        <v:rect id="Rectangle 1559" o:spid="_x0000_s2587" style="position:absolute;left:4226;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eMYA&#10;AADdAAAADwAAAGRycy9kb3ducmV2LnhtbERPTWvCQBC9F/wPywi9FN0obQ2pqwTR0oMHq0HxNmSn&#10;STA7G7LbGPvr3UKht3m8z5kve1OLjlpXWVYwGUcgiHOrKy4UZIfNKAbhPLLG2jIpuJGD5WLwMMdE&#10;2yt/Urf3hQgh7BJUUHrfJFK6vCSDbmwb4sB92dagD7AtpG7xGsJNLadR9CoNVhwaSmxoVVJ+2X8b&#10;BT+n9/M2vmXrTZfuYjbpMfNPU6Ueh336BsJT7//Ff+4PHea/zJ7h95twgl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0eMYAAADdAAAADwAAAAAAAAAAAAAAAACYAgAAZHJz&#10;L2Rvd25yZXYueG1sUEsFBgAAAAAEAAQA9QAAAIsDAAAAAA==&#10;" fillcolor="#6e3292" stroked="f"/>
                        <v:rect id="Rectangle 1560" o:spid="_x0000_s2588" style="position:absolute;left:4229;top:286;width: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MQ8QA&#10;AADdAAAADwAAAGRycy9kb3ducmV2LnhtbERP3WrCMBS+F/YO4Qy8kZlOsY7OKFMQChNEtwc4NGdt&#10;sTmpSdTq0y+C4N35+H7PbNGZRpzJ+dqygvdhAoK4sLrmUsHvz/rtA4QPyBoby6TgSh4W85feDDNt&#10;L7yj8z6UIoawz1BBFUKbSemLigz6oW2JI/dnncEQoSuldniJ4aaRoyRJpcGaY0OFLa0qKg77k1Ew&#10;vdXLDR1pfORDng62bpB/b09K9V+7r08QgbrwFD/cuY7zJ9MJ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8jEPEAAAA3QAAAA8AAAAAAAAAAAAAAAAAmAIAAGRycy9k&#10;b3ducmV2LnhtbFBLBQYAAAAABAAEAPUAAACJAwAAAAA=&#10;" fillcolor="#6d3291" stroked="f"/>
                        <v:rect id="Rectangle 1561" o:spid="_x0000_s2589" style="position:absolute;left:4231;top:286;width: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4KMMA&#10;AADdAAAADwAAAGRycy9kb3ducmV2LnhtbERP32vCMBB+H/g/hBP2NtMoc9IZRRRhTBhTB3s9mrMN&#10;NpfSxLb77xdhsLf7+H7ecj24WnTUButZg5pkIIgLbyyXGr7O+6cFiBCRDdaeScMPBVivRg9LzI3v&#10;+UjdKZYihXDIUUMVY5NLGYqKHIaJb4gTd/Gtw5hgW0rTYp/CXS2nWTaXDi2nhgob2lZUXE83p+H7&#10;+PE5KNuZxUHZXf++U+cZKq0fx8PmFUSkIf6L/9xvJs1/fpnD/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Z4KMMAAADdAAAADwAAAAAAAAAAAAAAAACYAgAAZHJzL2Rv&#10;d25yZXYueG1sUEsFBgAAAAAEAAQA9QAAAIgDAAAAAA==&#10;" fillcolor="#6d3290" stroked="f"/>
                        <v:rect id="Rectangle 1562" o:spid="_x0000_s2590" style="position:absolute;left:4236;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P7cgA&#10;AADdAAAADwAAAGRycy9kb3ducmV2LnhtbESPW2vCQBCF3wv9D8sUfKubCtYaXUUFpQ+W4gX1cchO&#10;k7TZ2ZBdc+mvd4VC32Y45ztzZjpvTSFqqlxuWcFLPwJBnFidc6rgeFg/v4FwHlljYZkUdORgPnt8&#10;mGKsbcM7qvc+FSGEXYwKMu/LWEqXZGTQ9W1JHLQvWxn0Ya1SqStsQrgp5CCKXqXBnMOFDEtaZZT8&#10;7K8m1PjYNp+/3bnjXZ3z8vR9Gl/qjVK9p3YxAeGp9f/mP/pdB244GsH9mzCC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Ic/tyAAAAN0AAAAPAAAAAAAAAAAAAAAAAJgCAABk&#10;cnMvZG93bnJldi54bWxQSwUGAAAAAAQABAD1AAAAjQMAAAAA&#10;" fillcolor="#6d328f" stroked="f"/>
                        <v:rect id="Rectangle 1563" o:spid="_x0000_s2591" style="position:absolute;left:4239;top:286;width: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jXscA&#10;AADdAAAADwAAAGRycy9kb3ducmV2LnhtbESPQW/CMAyF75P4D5GRuI2UaWyoIyCENuAwDrAdtpvV&#10;mLaicaoklPLv8WHSbrbe83uf58veNaqjEGvPBibjDBRx4W3NpYHvr4/HGaiYkC02nsnAjSIsF4OH&#10;OebWX/lA3TGVSkI45migSqnNtY5FRQ7j2LfEop18cJhkDaW2Aa8S7hr9lGUv2mHN0lBhS+uKivPx&#10;4gxs9j+fv7NVVzQ96vDcHs7bOHk3ZjTsV2+gEvXp3/x3vbOCP30V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2Y17HAAAA3QAAAA8AAAAAAAAAAAAAAAAAmAIAAGRy&#10;cy9kb3ducmV2LnhtbFBLBQYAAAAABAAEAPUAAACMAwAAAAA=&#10;" fillcolor="#6d328e" stroked="f"/>
                        <v:rect id="Rectangle 1564" o:spid="_x0000_s2592" style="position:absolute;left:4244;top:286;width: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mv8MA&#10;AADdAAAADwAAAGRycy9kb3ducmV2LnhtbESP0YrCMBBF3xf8hzCCb2uq6KrVKFKR+rILW/2AoRnb&#10;YjMpTdT690YQfJvh3rnnzmrTmVrcqHWVZQWjYQSCOLe64kLB6bj/noNwHlljbZkUPMjBZt37WmGs&#10;7Z3/6Zb5QoQQdjEqKL1vYildXpJBN7QNcdDOtjXow9oWUrd4D+GmluMo+pEGKw6EEhtKSsov2dUE&#10;yOTvd5dMrzQzYzQpZek5SlKlBv1uuwThqfMf8/v6oEP96WwBr2/CCH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2mv8MAAADdAAAADwAAAAAAAAAAAAAAAACYAgAAZHJzL2Rv&#10;d25yZXYueG1sUEsFBgAAAAAEAAQA9QAAAIgDAAAAAA==&#10;" fillcolor="#6d328d" stroked="f"/>
                        <v:rect id="Rectangle 1565" o:spid="_x0000_s2593" style="position:absolute;left:4245;top:286;width: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21sYA&#10;AADdAAAADwAAAGRycy9kb3ducmV2LnhtbESPT2vCQBDF7wW/wzKF3uqm/0Sjq4hQsBQqRsHrkB2T&#10;4O5syG5j2k/fORS8zfDevPebxWrwTvXUxSawgadxBoq4DLbhysDx8P44BRUTskUXmAz8UITVcnS3&#10;wNyGK++pL1KlJIRjjgbqlNpc61jW5DGOQ0ss2jl0HpOsXaVth1cJ904/Z9lEe2xYGmpsaVNTeSm+&#10;vQE3+Ro2p/3nr+7dS7F9ne1C+6GNebgf1nNQiYZ0M/9fb63gv02F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K21sYAAADdAAAADwAAAAAAAAAAAAAAAACYAgAAZHJz&#10;L2Rvd25yZXYueG1sUEsFBgAAAAAEAAQA9QAAAIsDAAAAAA==&#10;" fillcolor="#6c328d" stroked="f"/>
                        <v:rect id="Rectangle 1566" o:spid="_x0000_s2594" style="position:absolute;left:4247;top:286;width: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hC8IA&#10;AADdAAAADwAAAGRycy9kb3ducmV2LnhtbERP3WrCMBS+H/gO4Qi7m6mDDumMItKKDISt8wEOzbEt&#10;Nic1ydr69mYw2N35+H7PejuZTgzkfGtZwXKRgCCurG65VnD+Ll5WIHxA1thZJgV38rDdzJ7WmGk7&#10;8hcNZahFDGGfoYImhD6T0lcNGfQL2xNH7mKdwRChq6V2OMZw08nXJHmTBluODQ32tG+oupY/RsHH&#10;Pc2nMx7czqWnQpd5ndzsp1LP82n3DiLQFP7Ff+6jjvPT1RJ+v4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CELwgAAAN0AAAAPAAAAAAAAAAAAAAAAAJgCAABkcnMvZG93&#10;bnJldi54bWxQSwUGAAAAAAQABAD1AAAAhwMAAAAA&#10;" fillcolor="#6c328c" stroked="f"/>
                        <v:rect id="Rectangle 1567" o:spid="_x0000_s2595" style="position:absolute;left:4252;top:286;width: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7MsIA&#10;AADdAAAADwAAAGRycy9kb3ducmV2LnhtbERP32vCMBB+F/wfwgl7kZlOUKQzLaIIexs61+dbczbF&#10;5FKarHb/vRkM9nYf38/blqOzYqA+tJ4VvCwyEMS11y03Ci4fx+cNiBCRNVrPpOCHApTFdLLFXPs7&#10;n2g4x0akEA45KjAxdrmUoTbkMCx8R5y4q+8dxgT7Ruoe7yncWbnMsrV02HJqMNjR3lB9O387BcEe&#10;hq/PU1fNK3PE+XDA6t2iUk+zcfcKItIY/8V/7jed5q82S/j9Jp0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zsywgAAAN0AAAAPAAAAAAAAAAAAAAAAAJgCAABkcnMvZG93&#10;bnJldi54bWxQSwUGAAAAAAQABAD1AAAAhwMAAAAA&#10;" fillcolor="#6c328b" stroked="f"/>
                        <v:rect id="Rectangle 1568" o:spid="_x0000_s2596" style="position:absolute;left:4253;top:286;width: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vjcMA&#10;AADdAAAADwAAAGRycy9kb3ducmV2LnhtbERPTWvCQBC9C/0Pywi96cYWS0hdJQSU3Noawes0OybB&#10;3dmQXU3aX98tFHqbx/uczW6yRtxp8J1jBatlAoK4drrjRsGp2i9SED4gazSOScEXedhtH2YbzLQb&#10;+YPux9CIGMI+QwVtCH0mpa9bsuiXrieO3MUNFkOEQyP1gGMMt0Y+JcmLtNhxbGixp6Kl+nq8WQWH&#10;78ZeqvzzXL/vy7cUjSm69Uqpx/mUv4IINIV/8Z+71HH+On2G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vjcMAAADdAAAADwAAAAAAAAAAAAAAAACYAgAAZHJzL2Rv&#10;d25yZXYueG1sUEsFBgAAAAAEAAQA9QAAAIgDAAAAAA==&#10;" fillcolor="#6b338b" stroked="f"/>
                        <v:rect id="Rectangle 1569" o:spid="_x0000_s2597" style="position:absolute;left:4255;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NJMUA&#10;AADdAAAADwAAAGRycy9kb3ducmV2LnhtbERPTWvCQBC9F/wPyxS8NZuKikRXUVFaKEWqIvY2ZKdJ&#10;NDsbs6vGf+8KBW/zeJ8zmjSmFBeqXWFZwXsUgyBOrS44U7DdLN8GIJxH1lhaJgU3cjAZt15GmGh7&#10;5R+6rH0mQgi7BBXk3leJlC7NyaCLbEUcuD9bG/QB1pnUNV5DuCllJ4770mDBoSHHiuY5pcf12Sjo&#10;nBaz2/R4+Pju7n+/djH1q9X5pFT7tZkOQXhq/FP87/7UYX5v0IXHN+EEO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w0kxQAAAN0AAAAPAAAAAAAAAAAAAAAAAJgCAABkcnMv&#10;ZG93bnJldi54bWxQSwUGAAAAAAQABAD1AAAAigMAAAAA&#10;" fillcolor="#6b338a" stroked="f"/>
                        <v:rect id="Rectangle 1570" o:spid="_x0000_s2598" style="position:absolute;left:4258;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8wbMUA&#10;AADdAAAADwAAAGRycy9kb3ducmV2LnhtbERP32vCMBB+H/g/hBP2IjNVcEpnLCIoG05BJ7jHozmb&#10;0uZSmkzr/vplMNjbfXw/b551thZXan3pWMFomIAgzp0uuVBw+lg/zUD4gKyxdkwK7uQhW/Qe5phq&#10;d+MDXY+hEDGEfYoKTAhNKqXPDVn0Q9cQR+7iWoshwraQusVbDLe1HCfJs7RYcmww2NDKUF4dv6yC&#10;ejA4yfO3OZzf3kebSu6m5nO/Veqx3y1fQATqwr/4z/2q4/zJbAK/38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zBsxQAAAN0AAAAPAAAAAAAAAAAAAAAAAJgCAABkcnMv&#10;ZG93bnJldi54bWxQSwUGAAAAAAQABAD1AAAAigMAAAAA&#10;" fillcolor="#6b3389" stroked="f"/>
                        <v:rect id="Rectangle 1571" o:spid="_x0000_s2599" style="position:absolute;left:4261;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hVsMA&#10;AADdAAAADwAAAGRycy9kb3ducmV2LnhtbERPS2vCQBC+C/0PywjedJNCRaKrqFBa8VB8gD0O2TFJ&#10;zc6G7JrHv3cLgrf5+J6zWHWmFA3VrrCsIJ5EIIhTqwvOFJxPn+MZCOeRNZaWSUFPDlbLt8ECE21b&#10;PlBz9JkIIewSVJB7XyVSujQng25iK+LAXW1t0AdYZ1LX2IZwU8r3KJpKgwWHhhwr2uaU3o53o2D3&#10;i+bHXvYXw11/jb+29Hfe3JUaDbv1HISnzr/ET/e3DvM/ZlP4/y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9hVsMAAADdAAAADwAAAAAAAAAAAAAAAACYAgAAZHJzL2Rv&#10;d25yZXYueG1sUEsFBgAAAAAEAAQA9QAAAIgDAAAAAA==&#10;" fillcolor="#6b3388" stroked="f"/>
                        <v:rect id="Rectangle 1572" o:spid="_x0000_s2600" style="position:absolute;left:4264;top:286;width: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rmcMA&#10;AADdAAAADwAAAGRycy9kb3ducmV2LnhtbERPTWsCMRC9F/ofwhR606wF67I1im0RPSjo2ktvw2a6&#10;Wd1Mlk2q6b83gtDbPN7nTOfRtuJMvW8cKxgNMxDEldMN1wq+DstBDsIHZI2tY1LwRx7ms8eHKRba&#10;XXhP5zLUIoWwL1CBCaErpPSVIYt+6DrixP243mJIsK+l7vGSwm0rX7LsVVpsODUY7OjDUHUqf62C&#10;d1ytS7P9XkUfbbX7LP0RJxulnp/i4g1EoBj+xXf3Wqf543wCt2/SC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FrmcMAAADdAAAADwAAAAAAAAAAAAAAAACYAgAAZHJzL2Rv&#10;d25yZXYueG1sUEsFBgAAAAAEAAQA9QAAAIgDAAAAAA==&#10;" fillcolor="#6b3387" stroked="f"/>
                        <v:rect id="Rectangle 1573" o:spid="_x0000_s2601" style="position:absolute;left:4268;top:286;width: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8UcUA&#10;AADdAAAADwAAAGRycy9kb3ducmV2LnhtbESPQWvCQBCF74X+h2UKvRTdKFRCdBURBOmtNr1Ps+Mm&#10;mJ2N2TUm/75zKPQ2w3vz3jeb3ehbNVAfm8AGFvMMFHEVbMPOQPl1nOWgYkK22AYmAxNF2G2fnzZY&#10;2PDgTxrOySkJ4ViggTqlrtA6VjV5jPPQEYt2Cb3HJGvvtO3xIeG+1cssW2mPDUtDjR0daqqu57s3&#10;4G6LsnXl8u1j/3OYcppWw/fpZszry7hfg0o0pn/z3/XJCv57Lr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fxRxQAAAN0AAAAPAAAAAAAAAAAAAAAAAJgCAABkcnMv&#10;ZG93bnJldi54bWxQSwUGAAAAAAQABAD1AAAAigMAAAAA&#10;" fillcolor="#6b3386" stroked="f"/>
                        <v:rect id="Rectangle 1574" o:spid="_x0000_s2602" style="position:absolute;left:4269;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gv8IA&#10;AADdAAAADwAAAGRycy9kb3ducmV2LnhtbERPTYvCMBC9C/6HMMLeNHXBXa1GcZUFLx62VsTb0Ixt&#10;sZmUJtbuvzeC4G0e73MWq85UoqXGlZYVjEcRCOLM6pJzBenhdzgF4TyyxsoyKfgnB6tlv7fAWNs7&#10;/1Gb+FyEEHYxKii8r2MpXVaQQTeyNXHgLrYx6ANscqkbvIdwU8nPKPqSBksODQXWtCkouyY3o+D0&#10;s68vbbqL0iTdng3x8ZtnR6U+Bt16DsJT59/il3unw/zJdAbPb8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2C/wgAAAN0AAAAPAAAAAAAAAAAAAAAAAJgCAABkcnMvZG93&#10;bnJldi54bWxQSwUGAAAAAAQABAD1AAAAhwMAAAAA&#10;" fillcolor="#6a3386" stroked="f"/>
                        <v:rect id="Rectangle 1575" o:spid="_x0000_s2603" style="position:absolute;left:4272;top:286;width: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cKcQA&#10;AADdAAAADwAAAGRycy9kb3ducmV2LnhtbESPQW/CMAyF75P4D5GRuI0U0BDrCAimIXGl47Cj13hN&#10;ReNUTSjl388HJG623vN7n9fbwTeqpy7WgQ3Mphko4jLYmisD5+/D6wpUTMgWm8Bk4E4RtpvRyxpz&#10;G258or5IlZIQjjkacCm1udaxdOQxTkNLLNpf6DwmWbtK2w5vEu4bPc+ypfZYszQ4bOnTUXkprt5A&#10;sW80zs71/mtx+bXZ9Rj7H7cyZjIedh+gEg3paX5cH63gv70Lv3wjI+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wnCnEAAAA3QAAAA8AAAAAAAAAAAAAAAAAmAIAAGRycy9k&#10;b3ducmV2LnhtbFBLBQYAAAAABAAEAPUAAACJAwAAAAA=&#10;" fillcolor="#6a3385" stroked="f"/>
                        <v:rect id="Rectangle 1576" o:spid="_x0000_s2604" style="position:absolute;left:4276;top:286;width: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z8QA&#10;AADdAAAADwAAAGRycy9kb3ducmV2LnhtbERPS2vCQBC+F/oflil4qxuFhjZ1FSkIHgqifUBu0+w0&#10;G5qdTbOjif/eFQq9zcf3nMVq9K06UR+bwAZm0wwUcRVsw7WB97fN/SOoKMgW28Bk4EwRVsvbmwUW&#10;Ngy8p9NBapVCOBZowIl0hdaxcuQxTkNHnLjv0HuUBPta2x6HFO5bPc+yXHtsODU47OjFUfVzOHoD&#10;mH+KlF9bN3xk5XpT/sZ8N7waM7kb18+ghEb5F/+5tzbNf3iawfWbdIJ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4s/EAAAA3QAAAA8AAAAAAAAAAAAAAAAAmAIAAGRycy9k&#10;b3ducmV2LnhtbFBLBQYAAAAABAAEAPUAAACJAwAAAAA=&#10;" fillcolor="#6a3384" stroked="f"/>
                        <v:rect id="Rectangle 1577" o:spid="_x0000_s2605" style="position:absolute;left:4280;top:286;width: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CLsQA&#10;AADdAAAADwAAAGRycy9kb3ducmV2LnhtbERPTWvCQBC9C/0PyxR6kbqppEFT1xCKYqFe1OJ5mh2T&#10;4O5syG41/ffdguBtHu9zFsVgjbhQ71vHCl4mCQjiyumWawVfh/XzDIQPyBqNY1LwSx6K5cNogbl2&#10;V97RZR9qEUPY56igCaHLpfRVQxb9xHXEkTu53mKIsK+l7vEaw62R0yTJpMWWY0ODHb03VJ33P1aB&#10;GdpNNjtuU9l9lt+HsVllabpS6ulxKN9ABBrCXXxzf+g4/3U+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lgi7EAAAA3QAAAA8AAAAAAAAAAAAAAAAAmAIAAGRycy9k&#10;b3ducmV2LnhtbFBLBQYAAAAABAAEAPUAAACJAwAAAAA=&#10;" fillcolor="#6a3383" stroked="f"/>
                        <v:rect id="Rectangle 1578" o:spid="_x0000_s2606" style="position:absolute;left:4284;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5mMQA&#10;AADdAAAADwAAAGRycy9kb3ducmV2LnhtbERP22rCQBB9L/gPywh9KbqpNzR1lVootEoejH7AsDtN&#10;gtnZmN1q+veuUPBtDuc6y3Vna3Gh1leOFbwOExDE2pmKCwXHw+dgDsIHZIO1Y1LwRx7Wq97TElPj&#10;rrynSx4KEUPYp6igDKFJpfS6JIt+6BriyP241mKIsC2kafEaw20tR0kykxYrjg0lNvRRkj7lv1bB&#10;mc/ZePLyPSHdbaf5SWe7zT5T6rnfvb+BCNSFh/jf/WXi/OliDPdv4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ZjEAAAA3QAAAA8AAAAAAAAAAAAAAAAAmAIAAGRycy9k&#10;b3ducmV2LnhtbFBLBQYAAAAABAAEAPUAAACJAwAAAAA=&#10;" fillcolor="#6a3382" stroked="f"/>
                        <v:rect id="Rectangle 1579" o:spid="_x0000_s2607" style="position:absolute;left:4287;top:286;width: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scUA&#10;AADdAAAADwAAAGRycy9kb3ducmV2LnhtbERPTWsCMRC9C/6HMII3zdZWsatRaovoRUGtB2/jZrq7&#10;dDPZJqlu++uNUOhtHu9zpvPGVOJCzpeWFTz0ExDEmdUl5wreD8veGIQPyBory6TghzzMZ+3WFFNt&#10;r7yjyz7kIoawT1FBEUKdSumzggz6vq2JI/dhncEQoculdniN4aaSgyQZSYMlx4YCa3otKPvcfxsF&#10;1j3+Zrg4va02O3n+GlXHsNoulep2mpcJiEBN+Bf/udc6zh8+P8H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5GxxQAAAN0AAAAPAAAAAAAAAAAAAAAAAJgCAABkcnMv&#10;ZG93bnJldi54bWxQSwUGAAAAAAQABAD1AAAAigMAAAAA&#10;" fillcolor="#693482" stroked="f"/>
                        <v:rect id="Rectangle 1580" o:spid="_x0000_s2608" style="position:absolute;left:4288;top:286;width: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79MMA&#10;AADdAAAADwAAAGRycy9kb3ducmV2LnhtbERPS2rDMBDdB3IHMYHsEjkFp61rOTiFQiErJz3AYE1s&#10;t9bIleTYuX1VKHQ3j/ed/DCbXtzI+c6ygt02AUFcW91xo+Dj8rZ5AuEDssbeMim4k4dDsVzkmGk7&#10;cUW3c2hEDGGfoYI2hCGT0tctGfRbOxBH7mqdwRCha6R2OMVw08uHJNlLgx3HhhYHem2p/jqPRoGr&#10;purYl8exLB+/Pykdw+560kqtV3P5AiLQHP7Ff+53Heenzyn8fhN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K79MMAAADdAAAADwAAAAAAAAAAAAAAAACYAgAAZHJzL2Rv&#10;d25yZXYueG1sUEsFBgAAAAAEAAQA9QAAAIgDAAAAAA==&#10;" fillcolor="#693481" stroked="f"/>
                        <v:rect id="Rectangle 1581" o:spid="_x0000_s2609" style="position:absolute;left:4292;top:286;width: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tu8IA&#10;AADdAAAADwAAAGRycy9kb3ducmV2LnhtbERP24rCMBB9X/Afwgj7tqYK29VqFBUEEQpr9QOGZmyL&#10;zaQ2sda/3ywIvs3hXGex6k0tOmpdZVnBeBSBIM6trrhQcD7tvqYgnEfWWFsmBU9ysFoOPhaYaPvg&#10;I3WZL0QIYZeggtL7JpHS5SUZdCPbEAfuYluDPsC2kLrFRwg3tZxEUSwNVhwaSmxoW1J+ze5Gwe+W&#10;N4fT5hB3nF/TW51m+/TnqdTnsF/PQXjq/Vv8cu91mP89i+H/m3C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W27wgAAAN0AAAAPAAAAAAAAAAAAAAAAAJgCAABkcnMvZG93&#10;bnJldi54bWxQSwUGAAAAAAQABAD1AAAAhwMAAAAA&#10;" fillcolor="#693480" stroked="f"/>
                        <v:rect id="Rectangle 1582" o:spid="_x0000_s2610" style="position:absolute;left:4295;top:286;width: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xw8IA&#10;AADdAAAADwAAAGRycy9kb3ducmV2LnhtbERPTUsDMRC9C/6HMII3m1VQ67ZpEUGwF8G2F2/DZroJ&#10;3UzWZHa79tcbQfA2j/c5y/UUOjVSyj6ygdtZBYq4idZza2C/e72Zg8qCbLGLTAa+KcN6dXmxxNrG&#10;E3/QuJVWlRDONRpwIn2tdW4cBcyz2BMX7hBTQCkwtdomPJXw0Om7qnrQAT2XBoc9vThqjtshGPCD&#10;P3/K19gnGd7bTTw6ScEZc301PS9ACU3yL/5zv9ky//7pEX6/KS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LHDwgAAAN0AAAAPAAAAAAAAAAAAAAAAAJgCAABkcnMvZG93&#10;bnJldi54bWxQSwUGAAAAAAQABAD1AAAAhwMAAAAA&#10;" fillcolor="#69347f" stroked="f"/>
                        <v:rect id="Rectangle 1583" o:spid="_x0000_s2611" style="position:absolute;left:4296;top:286;width: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VZMMA&#10;AADdAAAADwAAAGRycy9kb3ducmV2LnhtbESPTYvCQAyG74L/YciCF1mnCspudRQRFj1atxdvoRPb&#10;sp1M7cxq/ffmIHhLyPvxZLXpXaNu1IXas4HpJAFFXHhbc2kg//35/AIVIrLFxjMZeFCAzXo4WGFq&#10;/Z0zup1iqSSEQ4oGqhjbVOtQVOQwTHxLLLeL7xxGWbtS2w7vEu4aPUuShXZYszRU2NKuouLv9O+k&#10;ZH62/ppdz7ts287yfFzuj/3RmNFHv12CitTHt/jlPljBn38LrnwjI+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cVZMMAAADdAAAADwAAAAAAAAAAAAAAAACYAgAAZHJzL2Rv&#10;d25yZXYueG1sUEsFBgAAAAAEAAQA9QAAAIgDAAAAAA==&#10;" fillcolor="#69347e" stroked="f"/>
                        <v:rect id="Rectangle 1584" o:spid="_x0000_s2612" style="position:absolute;left:4301;top:286;width: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bccMA&#10;AADdAAAADwAAAGRycy9kb3ducmV2LnhtbERPTWvCQBC9C/6HZYRepG5aqpjoKkUQWpCKsXgestMk&#10;NDMbs1tN/323IHibx/uc5brnRl2o87UTA0+TBBRJ4WwtpYHP4/ZxDsoHFIuNEzLwSx7Wq+FgiZl1&#10;VznQJQ+liiHiMzRQhdBmWvuiIkY/cS1J5L5cxxgi7EptO7zGcG70c5LMNGMtsaHCljYVFd/5DxsY&#10;c8qJ2512e56fy/xl7M/vH96Yh1H/ugAVqA938c39ZuP8aZrC/zfx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DbccMAAADdAAAADwAAAAAAAAAAAAAAAACYAgAAZHJzL2Rv&#10;d25yZXYueG1sUEsFBgAAAAAEAAQA9QAAAIgDAAAAAA==&#10;" fillcolor="#69347d" stroked="f"/>
                        <v:rect id="Rectangle 1585" o:spid="_x0000_s2613" style="position:absolute;left:4303;top:286;width: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AscA&#10;AADdAAAADwAAAGRycy9kb3ducmV2LnhtbESPQUvDQBCF74L/YRnBi7QbPZSadhMkIBTEamt/wLA7&#10;TaLZ2ZBdm8Rf7xwEbzO8N+99sy0n36kLDbENbOB+mYEitsG1XBs4fTwv1qBiQnbYBSYDM0Uoi+ur&#10;LeYujHygyzHVSkI45migSanPtY62IY9xGXpi0c5h8JhkHWrtBhwl3Hf6IctW2mPL0tBgT1VD9uv4&#10;7Q28Pu7eaZ4+x/nnpdq/2Wp9t3fWmNub6WkDKtGU/s1/1zsn+KtM+OUbGUE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jeALHAAAA3QAAAA8AAAAAAAAAAAAAAAAAmAIAAGRy&#10;cy9kb3ducmV2LnhtbFBLBQYAAAAABAAEAPUAAACMAwAAAAA=&#10;" fillcolor="#68347d" stroked="f"/>
                        <v:rect id="Rectangle 1586" o:spid="_x0000_s2614" style="position:absolute;left:4304;top:286;width: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C38QA&#10;AADdAAAADwAAAGRycy9kb3ducmV2LnhtbERPTWvCQBC9C/6HZYTedFepVqOrSGlBeqmNHjyO2TEJ&#10;ZmdDdmviv3cLBW/zeJ+z2nS2EjdqfOlYw3ikQBBnzpScazgePodzED4gG6wck4Y7edis+70VJsa1&#10;/EO3NOQihrBPUEMRQp1I6bOCLPqRq4kjd3GNxRBhk0vTYBvDbSUnSs2kxZJjQ4E1vReUXdNfq0Gd&#10;Jqc3/D6/3qeL9utidvt9+pFr/TLotksQgbrwFP+7dybOn6kx/H0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Qt/EAAAA3QAAAA8AAAAAAAAAAAAAAAAAmAIAAGRycy9k&#10;b3ducmV2LnhtbFBLBQYAAAAABAAEAPUAAACJAwAAAAA=&#10;" fillcolor="#68347c" stroked="f"/>
                        <v:shape id="Picture 1587" o:spid="_x0000_s2615" type="#_x0000_t75" style="position:absolute;left:4328;top:832;width:119;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1JVy+AAAA3QAAAA8AAABkcnMvZG93bnJldi54bWxET0sKwjAQ3QveIYzgTlNdiFSjqCi4UfC3&#10;H5qxrW0mpYm23t4Igrt5vO/Ml60pxYtql1tWMBpGIIgTq3NOFVwvu8EUhPPIGkvLpOBNDpaLbmeO&#10;sbYNn+h19qkIIexiVJB5X8VSuiQjg25oK+LA3W1t0AdYp1LX2IRwU8pxFE2kwZxDQ4YVbTJKivPT&#10;KJhub+/D0T344Z97uWtuxTovCqX6vXY1A+Gp9X/xz73XYf4kGsP3m3CCXH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k1JVy+AAAA3QAAAA8AAAAAAAAAAAAAAAAAnwIAAGRy&#10;cy9kb3ducmV2LnhtbFBLBQYAAAAABAAEAPcAAACKAwAAAAA=&#10;">
                          <v:imagedata r:id="rId131" o:title=""/>
                        </v:shape>
                        <v:shape id="Picture 1588" o:spid="_x0000_s2616" type="#_x0000_t75" style="position:absolute;left:4069;top:21;width:28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5qXbBAAAA3QAAAA8AAABkcnMvZG93bnJldi54bWxET0uLwjAQvi/4H8IIXhZNVheRahQRFPHm&#10;6z40Y1NsJqXJ2uqv3ywIe5uP7zmLVecq8aAmlJ41fI0UCOLcm5ILDZfzdjgDESKywcozaXhSgNWy&#10;97HAzPiWj/Q4xUKkEA4ZarAx1pmUIbfkMIx8TZy4m28cxgSbQpoG2xTuKjlWaiodlpwaLNa0sZTf&#10;Tz9OQytn8WA7un4e1Pf6VVwvk932rvWg363nICJ18V/8du9Nmj9VE/j7Jp0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5qXbBAAAA3QAAAA8AAAAAAAAAAAAAAAAAnwIA&#10;AGRycy9kb3ducmV2LnhtbFBLBQYAAAAABAAEAPcAAACNAwAAAAA=&#10;">
                          <v:imagedata r:id="rId132" o:title=""/>
                        </v:shape>
                        <v:shape id="Picture 1589" o:spid="_x0000_s2617" type="#_x0000_t75" style="position:absolute;left:4069;top:21;width:28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Im5TCAAAA3QAAAA8AAABkcnMvZG93bnJldi54bWxET02LwjAQvQv+hzDC3jRV3Cpdo4igrEer&#10;oHubbWbbYjOpTVbrvzeC4G0e73Nmi9ZU4kqNKy0rGA4iEMSZ1SXnCg77dX8KwnlkjZVlUnAnB4t5&#10;tzPDRNsb7+ia+lyEEHYJKii8rxMpXVaQQTewNXHg/mxj0AfY5FI3eAvhppKjKIqlwZJDQ4E1rQrK&#10;zum/UaDjjWwv2+35sJNH/5meJvfjz69SH712+QXCU+vf4pf7W4f5cTSG5zfh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JuUwgAAAN0AAAAPAAAAAAAAAAAAAAAAAJ8C&#10;AABkcnMvZG93bnJldi54bWxQSwUGAAAAAAQABAD3AAAAjgMAAAAA&#10;">
                          <v:imagedata r:id="rId133" o:title=""/>
                        </v:shape>
                        <v:shape id="Freeform 1590" o:spid="_x0000_s2618" style="position:absolute;left:4159;top:278;width:156;height:37;visibility:visible;mso-wrap-style:square;v-text-anchor:top" coordsize="1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S+cQA&#10;AADdAAAADwAAAGRycy9kb3ducmV2LnhtbERPS2vCQBC+F/oflhG8FN00EJXoKrakpcf6uHgbsmMS&#10;zM7G7JrHv+8WCr3Nx/eczW4wteiodZVlBa/zCARxbnXFhYLz6WO2AuE8ssbaMikYycFu+/y0wVTb&#10;ng/UHX0hQgi7FBWU3jeplC4vyaCb24Y4cFfbGvQBtoXULfYh3NQyjqKFNFhxaCixofeS8tvxYRS8&#10;XZb37Nv02ct434+3z1NTDHGi1HQy7NcgPA3+X/zn/tJh/iJK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0vnEAAAA3QAAAA8AAAAAAAAAAAAAAAAAmAIAAGRycy9k&#10;b3ducmV2LnhtbFBLBQYAAAAABAAEAPUAAACJAwAAAAA=&#10;" path="m156,10l139,21,121,31r-17,5l83,37,61,34,39,28,18,16,,e" filled="f" strokecolor="#d75139" strokeweight="22e-5mm">
                          <v:path arrowok="t" o:connecttype="custom" o:connectlocs="156,10;139,21;121,31;104,36;83,37;61,34;39,28;18,16;0,0" o:connectangles="0,0,0,0,0,0,0,0,0"/>
                        </v:shape>
                        <v:rect id="Rectangle 1591" o:spid="_x0000_s2619" style="position:absolute;left:4330;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b9MgA&#10;AADdAAAADwAAAGRycy9kb3ducmV2LnhtbESPT2vCQBDF70K/wzKFXkR37SGU6CpiqbZ4kPoHPA7Z&#10;MQlmZ2N2a5Jv3xUKvc3w3rzfm9mis5W4U+NLxxomYwWCOHOm5FzD8fAxegPhA7LByjFp6MnDYv40&#10;mGFqXMvfdN+HXMQQ9ilqKEKoUyl9VpBFP3Y1cdQurrEY4trk0jTYxnBbyVelEmmx5EgosKZVQdl1&#10;/2MjZNLvbsPD2ryfvlZb1Z653242Wr88d8spiEBd+Df/XX+aWD9RCTy+iSP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Spv0yAAAAN0AAAAPAAAAAAAAAAAAAAAAAJgCAABk&#10;cnMvZG93bnJldi54bWxQSwUGAAAAAAQABAD1AAAAjQMAAAAA&#10;" fillcolor="#7231a1" stroked="f"/>
                        <v:rect id="Rectangle 1592" o:spid="_x0000_s2620" style="position:absolute;left:4331;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AtMEA&#10;AADdAAAADwAAAGRycy9kb3ducmV2LnhtbERPS07DMBDdV+IO1iCxax1YtCiNE6WVkNg25QDTeBqn&#10;icepbdrA6TESErt5et8pqtmO4kY+9I4VPK8yEMSt0z13Cj6Ob8tXECEiaxwdk4IvClCVD4sCc+3u&#10;fKBbEzuRQjjkqMDEOOVShtaQxbByE3Hizs5bjAn6TmqP9xRuR/mSZWtpsefUYHCivaF2aD6tgnM9&#10;GLTDvLsOdPjG5nLa98Er9fQ411sQkeb4L/5zv+s0f51t4PebdII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ALTBAAAA3QAAAA8AAAAAAAAAAAAAAAAAmAIAAGRycy9kb3du&#10;cmV2LnhtbFBLBQYAAAAABAAEAPUAAACGAwAAAAA=&#10;" fillcolor="#aa82e6" stroked="f"/>
                        <v:rect id="Rectangle 1593" o:spid="_x0000_s2621" style="position:absolute;left:4333;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psYA&#10;AADdAAAADwAAAGRycy9kb3ducmV2LnhtbESPzU7DMBCE70i8g7VI3KhTJCoIdStEVKmHcujPAyzx&#10;EqfE68h2m7RP3z0gcdvVzM58O1+OvlNniqkNbGA6KUAR18G23Bg47FdPr6BSRrbYBSYDF0qwXNzf&#10;zbG0YeAtnXe5URLCqUQDLue+1DrVjjymSeiJRfsJ0WOWNTbaRhwk3Hf6uShm2mPL0uCwp09H9e/u&#10;5A0cvzcvkbb6mKfVUL1dK1d9rZ0xjw/jxzuoTGP+N/9dr63gzwrBlW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1psYAAADdAAAADwAAAAAAAAAAAAAAAACYAgAAZHJz&#10;L2Rvd25yZXYueG1sUEsFBgAAAAAEAAQA9QAAAIsDAAAAAA==&#10;" fillcolor="#a981e5" stroked="f"/>
                        <v:rect id="Rectangle 1594" o:spid="_x0000_s2622" style="position:absolute;left:4335;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Ae8MA&#10;AADdAAAADwAAAGRycy9kb3ducmV2LnhtbERPS4vCMBC+C/6HMMLeNNWD7FajiKK7C158oNexGdva&#10;ZlKarFZ//UYQvM3H95zxtDGluFLtcssK+r0IBHFidc6pgv1u2f0E4TyyxtIyKbiTg+mk3RpjrO2N&#10;N3Td+lSEEHYxKsi8r2IpXZKRQdezFXHgzrY26AOsU6lrvIVwU8pBFA2lwZxDQ4YVzTNKiu2fUbDa&#10;LHbn9ak4VrIwl8fx1yxW3welPjrNbATCU+Pf4pf7R4f5w+gLnt+EE+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1Ae8MAAADdAAAADwAAAAAAAAAAAAAAAACYAgAAZHJzL2Rv&#10;d25yZXYueG1sUEsFBgAAAAAEAAQA9QAAAIgDAAAAAA==&#10;" fillcolor="#a880e4" stroked="f"/>
                        <v:rect id="Rectangle 1595" o:spid="_x0000_s2623" style="position:absolute;left:4336;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BcYA&#10;AADdAAAADwAAAGRycy9kb3ducmV2LnhtbESPT0vDQBDF74LfYRnBm91EpUjabZCCIoKi/XOfZqdJ&#10;SHZ2za5t8u2dg9DbDO/Ne79ZlqPr1YmG2Ho2kM8yUMSVty3XBnbbl7snUDEhW+w9k4GJIpSr66sl&#10;Ftaf+ZtOm1QrCeFYoIEmpVBoHauGHMaZD8SiHf3gMMk61NoOeJZw1+v7LJtrhy1LQ4OB1g1V3ebX&#10;GdjSfjqkr3WOj7v3qfv5CK8Pn8GY25vxeQEq0Zgu5v/rNyv481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N/BcYAAADdAAAADwAAAAAAAAAAAAAAAACYAgAAZHJz&#10;L2Rvd25yZXYueG1sUEsFBgAAAAAEAAQA9QAAAIsDAAAAAA==&#10;" fillcolor="#a77fe3" stroked="f"/>
                        <v:rect id="Rectangle 1596" o:spid="_x0000_s2624" style="position:absolute;left:4338;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WQ8QA&#10;AADdAAAADwAAAGRycy9kb3ducmV2LnhtbERPS2vCQBC+C/6HZYTedJMefKSuUgqVXnqotuhx3J0m&#10;odnZkNlq2l/vCoK3+fies1z3vlEn6qQObCCfZKCIbXA1lwY+d6/jOSiJyA6bwGTgjwTWq+FgiYUL&#10;Z/6g0zaWKoWwFGigirEttBZbkUeZhJY4cd+h8xgT7ErtOjyncN/oxyybao81p4YKW3qpyP5sf70B&#10;/X6wpSzkf75vvja9bI52f5wZ8zDqn59ARerjXXxzv7k0f5rncP0mn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VkPEAAAA3QAAAA8AAAAAAAAAAAAAAAAAmAIAAGRycy9k&#10;b3ducmV2LnhtbFBLBQYAAAAABAAEAPUAAACJAwAAAAA=&#10;" fillcolor="#a77ee3" stroked="f"/>
                        <v:rect id="Rectangle 1597" o:spid="_x0000_s2625" style="position:absolute;left:4339;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KgMIA&#10;AADdAAAADwAAAGRycy9kb3ducmV2LnhtbERPTWvCQBC9F/wPywje6kYPoURXKaIgiNKo2OuQnSah&#10;mdmQXWP8991Cobd5vM9ZrgduVE+dr50YmE0TUCSFs7WUBq6X3esbKB9QLDZOyMCTPKxXo5clZtY9&#10;JKf+HEoVQ8RnaKAKoc209kVFjH7qWpLIfbmOMUTYldp2+Ijh3Oh5kqSasZbYUGFLm4qK7/OdDXzm&#10;H9fC7U5pfnBHTvotH298M2YyHt4XoAIN4V/8597bOD+dzeH3m3iC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0qAwgAAAN0AAAAPAAAAAAAAAAAAAAAAAJgCAABkcnMvZG93&#10;bnJldi54bWxQSwUGAAAAAAQABAD1AAAAhwMAAAAA&#10;" fillcolor="#a67de2" stroked="f"/>
                        <v:rect id="Rectangle 1598" o:spid="_x0000_s2626" style="position:absolute;left:4341;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jesEA&#10;AADdAAAADwAAAGRycy9kb3ducmV2LnhtbERPS4vCMBC+C/6HMMLeNO0uFK2mRQQX96Dg8zw0Y1ts&#10;JqWJWv/9ZmHB23x8z1nkvWnEgzpXW1YQTyIQxIXVNZcKTsf1eArCeWSNjWVS8CIHeTYcLDDV9sl7&#10;ehx8KUIIuxQVVN63qZSuqMigm9iWOHBX2xn0AXal1B0+Q7hp5GcUJdJgzaGhwpZWFRW3w90oOP98&#10;X3j14v1uS7t4psmfi2Sr1MeoX85BeOr9W/zv3ugwP4m/4O+bcIL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OI3rBAAAA3QAAAA8AAAAAAAAAAAAAAAAAmAIAAGRycy9kb3du&#10;cmV2LnhtbFBLBQYAAAAABAAEAPUAAACGAwAAAAA=&#10;" fillcolor="#a57ce1" stroked="f"/>
                        <v:rect id="Rectangle 1599" o:spid="_x0000_s2627" style="position:absolute;left:4342;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phsMA&#10;AADdAAAADwAAAGRycy9kb3ducmV2LnhtbERPS2vCQBC+F/wPyxS81Y3GphJdRQol5lLwAb0O2TEJ&#10;zc6G7JrEf+8Khd7m43vOZjeaRvTUudqygvksAkFcWF1zqeBy/npbgXAeWWNjmRTcycFuO3nZYKrt&#10;wEfqT74UIYRdigoq79tUSldUZNDNbEscuKvtDPoAu1LqDocQbhq5iKJEGqw5NFTY0mdFxe/pZhRc&#10;8fumP37qLD4Xw6KNbJbn77FS09dxvwbhafT/4j/3QYf5yXwJz2/CC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YphsMAAADdAAAADwAAAAAAAAAAAAAAAACYAgAAZHJzL2Rv&#10;d25yZXYueG1sUEsFBgAAAAAEAAQA9QAAAIgDAAAAAA==&#10;" fillcolor="#a57be0" stroked="f"/>
                        <v:rect id="Rectangle 1600" o:spid="_x0000_s2628" style="position:absolute;left:4344;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N8sEA&#10;AADdAAAADwAAAGRycy9kb3ducmV2LnhtbERPS4vCMBC+C/6HMII3TRV80DWKiIKnXdbndWhm02Iz&#10;KU3U6q/fCIK3+fieM1s0thQ3qn3hWMGgn4Agzpwu2Cg47De9KQgfkDWWjknBgzws5u3WDFPt7vxL&#10;t10wIoawT1FBHkKVSumznCz6vquII/fnaoshwtpIXeM9httSDpNkLC0WHBtyrGiVU3bZXa2C78dh&#10;Que1/DmdN/IZ6GieW22U6naa5ReIQE34iN/urY7zx4MRvL6JJ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fDfLBAAAA3QAAAA8AAAAAAAAAAAAAAAAAmAIAAGRycy9kb3du&#10;cmV2LnhtbFBLBQYAAAAABAAEAPUAAACGAwAAAAA=&#10;" fillcolor="#a47adf" stroked="f"/>
                        <v:rect id="Rectangle 1601" o:spid="_x0000_s2629" style="position:absolute;left:4346;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dOcUA&#10;AADdAAAADwAAAGRycy9kb3ducmV2LnhtbERPTWvCQBC9F/wPywi91U0sBE1dpS0tLV7E2EtvQ3ZM&#10;0mZn4+7WpP56VxC8zeN9zmI1mFYcyfnGsoJ0koAgLq1uuFLwtXt/mIHwAVlja5kU/JOH1XJ0t8Bc&#10;2563dCxCJWII+xwV1CF0uZS+rMmgn9iOOHJ76wyGCF0ltcM+hptWTpMkkwYbjg01dvRaU/lb/BkF&#10;b8XL+jCj5JR+7x93mw/X4/ynV+p+PDw/gQg0hJv46v7UcX6WZnD5Jp4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d05xQAAAN0AAAAPAAAAAAAAAAAAAAAAAJgCAABkcnMv&#10;ZG93bnJldi54bWxQSwUGAAAAAAQABAD1AAAAigMAAAAA&#10;" fillcolor="#a378dd" stroked="f"/>
                        <v:rect id="Rectangle 1602" o:spid="_x0000_s2630" style="position:absolute;left:4347;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qdcUA&#10;AADdAAAADwAAAGRycy9kb3ducmV2LnhtbERP22rCQBB9L/gPywh9KbqJLSrRVYo0EGgRvID4NmTH&#10;JJidDdltkv59t1DwbQ7nOuvtYGrRUesqywriaQSCOLe64kLB+ZROliCcR9ZYWyYFP+Rguxk9rTHR&#10;tucDdUdfiBDCLkEFpfdNIqXLSzLoprYhDtzNtgZ9gG0hdYt9CDe1nEXRXBqsODSU2NCupPx+/DYK&#10;cvrs9tfX+GX2dkgv/mt3jvrsQ6nn8fC+AuFp8A/xvzvTYf48XsD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p1xQAAAN0AAAAPAAAAAAAAAAAAAAAAAJgCAABkcnMv&#10;ZG93bnJldi54bWxQSwUGAAAAAAQABAD1AAAAigMAAAAA&#10;" fillcolor="#a377dd" stroked="f"/>
                        <v:rect id="Rectangle 1603" o:spid="_x0000_s2631" style="position:absolute;left:4349;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0JcIA&#10;AADdAAAADwAAAGRycy9kb3ducmV2LnhtbESPQYvCQAyF74L/YYiwN526rCJdR5GVBU+KtXsPndgW&#10;O5nSmbX135uD4C3hvbz3Zb0dXKPu1IXas4H5LAFFXHhbc2kgv/xOV6BCRLbYeCYDDwqw3YxHa0yt&#10;7/lM9yyWSkI4pGigirFNtQ5FRQ7DzLfEol195zDK2pXadthLuGv0Z5IstcOapaHCln4qKm7ZvzOg&#10;89M+50Ovmz0v/r6KY2aHXWbMx2TYfYOKNMS3+XV9sIK/nAuufCMj6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HQlwgAAAN0AAAAPAAAAAAAAAAAAAAAAAJgCAABkcnMvZG93&#10;bnJldi54bWxQSwUGAAAAAAQABAD1AAAAhwMAAAAA&#10;" fillcolor="#a276dc" stroked="f"/>
                        <v:rect id="Rectangle 1604" o:spid="_x0000_s2632" style="position:absolute;left:4350;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WT8IA&#10;AADdAAAADwAAAGRycy9kb3ducmV2LnhtbERP24rCMBB9X/Afwgi+ralFa61GEUHZl2W9fcDQjG2x&#10;mZQm2vr3G2Fh3+ZwrrPa9KYWT2pdZVnBZByBIM6trrhQcL3sP1MQziNrrC2Tghc52KwHHyvMtO34&#10;RM+zL0QIYZehgtL7JpPS5SUZdGPbEAfuZluDPsC2kLrFLoSbWsZRlEiDFYeGEhvalZTfzw+jYHY7&#10;HtxjPqdkuojTtJv+xN+VVGo07LdLEJ56/y/+c3/pMD+ZLOD9TTh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NZPwgAAAN0AAAAPAAAAAAAAAAAAAAAAAJgCAABkcnMvZG93&#10;bnJldi54bWxQSwUGAAAAAAQABAD1AAAAhwMAAAAA&#10;" fillcolor="#a175db" stroked="f"/>
                        <v:rect id="Rectangle 1605" o:spid="_x0000_s2633" style="position:absolute;left:4352;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kWMUA&#10;AADdAAAADwAAAGRycy9kb3ducmV2LnhtbESPzWoDMQyE74W+g1Eht8abBELYxgmJodBLofl5AHWt&#10;7E9seVm7yebtq0OhN4kZzXxab8fg1Y2G1EY2MJsWoIir6FquDZxP768rUCkjO/SRycCDEmw3z09r&#10;LF2884Fux1wrCeFUooEm577UOlUNBUzT2BOLdolDwCzrUGs34F3Cg9fzoljqgC1LQ4M92Yaq6/En&#10;GPC70Z69Dd8dH2LXPfZ28fVpjZm8jLs3UJnG/G/+u/5wgr+cC7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SRYxQAAAN0AAAAPAAAAAAAAAAAAAAAAAJgCAABkcnMv&#10;ZG93bnJldi54bWxQSwUGAAAAAAQABAD1AAAAigMAAAAA&#10;" fillcolor="#a074da" stroked="f"/>
                        <v:rect id="Rectangle 1606" o:spid="_x0000_s2634" style="position:absolute;left:4354;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LGL8A&#10;AADdAAAADwAAAGRycy9kb3ducmV2LnhtbERPTYvCMBC9L/gfwgh7W9N6cLUaRRTRq+2y56EZm2Iz&#10;KUnU+u83woK3ebzPWW0G24k7+dA6VpBPMhDEtdMtNwp+qsPXHESIyBo7x6TgSQE269HHCgvtHnym&#10;exkbkUI4FKjAxNgXUobakMUwcT1x4i7OW4wJ+kZqj48Ubjs5zbKZtNhyajDY085QfS1vVsG3aY/7&#10;RZ7V3u5/zxHLajdcKqU+x8N2CSLSEN/if/dJp/mzaQ6vb9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ksYvwAAAN0AAAAPAAAAAAAAAAAAAAAAAJgCAABkcnMvZG93bnJl&#10;di54bWxQSwUGAAAAAAQABAD1AAAAhAMAAAAA&#10;" fillcolor="#9f73d9" stroked="f"/>
                        <v:rect id="Rectangle 1607" o:spid="_x0000_s2635" style="position:absolute;left:4355;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g1E78A&#10;AADdAAAADwAAAGRycy9kb3ducmV2LnhtbERPy6rCMBDdX/AfwgjublO7qFKNIoKod+fjA4ZmbIvN&#10;pCRRq19/Iwju5nCeM1/2phV3cr6xrGCcpCCIS6sbrhScT5vfKQgfkDW2lknBkzwsF4OfORbaPvhA&#10;92OoRAxhX6CCOoSukNKXNRn0ie2II3exzmCI0FVSO3zEcNPKLE1zabDh2FBjR+uayuvxZhT8Od2+&#10;8smp22+l9ZXfTyduXSo1GvarGYhAffiKP+6djvPzLIP3N/EE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aDUTvwAAAN0AAAAPAAAAAAAAAAAAAAAAAJgCAABkcnMvZG93bnJl&#10;di54bWxQSwUGAAAAAAQABAD1AAAAhAMAAAAA&#10;" fillcolor="#9f72d8" stroked="f"/>
                        <v:rect id="Rectangle 1608" o:spid="_x0000_s2636" style="position:absolute;left:4357;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6QwsQA&#10;AADdAAAADwAAAGRycy9kb3ducmV2LnhtbERPS2vCQBC+F/wPywjemo0KtqSuohZb8SI+Dj0O2Wk2&#10;mJ0N2W0S/70rCL3Nx/ec+bK3lWip8aVjBeMkBUGcO11yoeBy3r6+g/ABWWPlmBTcyMNyMXiZY6Zd&#10;x0dqT6EQMYR9hgpMCHUmpc8NWfSJq4kj9+saiyHCppC6wS6G20pO0nQmLZYcGwzWtDGUX09/VkHY&#10;f5/Xnft8K0zrrtOv3eH2c2mVGg371QeIQH34Fz/dOx3nzyZ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ekMLEAAAA3QAAAA8AAAAAAAAAAAAAAAAAmAIAAGRycy9k&#10;b3ducmV2LnhtbFBLBQYAAAAABAAEAPUAAACJAwAAAAA=&#10;" fillcolor="#9e71d8" stroked="f"/>
                        <v:rect id="Rectangle 1609" o:spid="_x0000_s2637" style="position:absolute;left:4358;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JWMUA&#10;AADdAAAADwAAAGRycy9kb3ducmV2LnhtbERPTWvCQBC9F/oflhG8lLppLFaia2iLoiA91KrnITtm&#10;Q7OzIbtq9Ne7QqG3ebzPmeadrcWJWl85VvAySEAQF05XXCrY/iyexyB8QNZYOyYFF/KQzx4fpphp&#10;d+ZvOm1CKWII+wwVmBCaTEpfGLLoB64hjtzBtRZDhG0pdYvnGG5rmSbJSFqsODYYbOjTUPG7OVoF&#10;u+PlbVyZL/m0n6/d6rocmvXHUql+r3ufgAjUhX/xn3ul4/xR+gr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QlYxQAAAN0AAAAPAAAAAAAAAAAAAAAAAJgCAABkcnMv&#10;ZG93bnJldi54bWxQSwUGAAAAAAQABAD1AAAAigMAAAAA&#10;" fillcolor="#9d70d7" stroked="f"/>
                        <v:rect id="Rectangle 1610" o:spid="_x0000_s2638" style="position:absolute;left:4360;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rP8QA&#10;AADdAAAADwAAAGRycy9kb3ducmV2LnhtbERP22rCQBB9F/yHZYS+6aaCUqKbIEVpBSHUtpLHITu5&#10;YHY2za4x/ftuodC3OZzrbNPRtGKg3jWWFTwuIhDEhdUNVwo+3g/zJxDOI2tsLZOCb3KQJtPJFmNt&#10;7/xGw9lXIoSwi1FB7X0XS+mKmgy6he2IA1fa3qAPsK+k7vEewk0rl1G0lgYbDg01dvRcU3E934yC&#10;/THnlyzPpD5F+Ln6KrPTeBmUepiNuw0IT6P/F/+5X3WYv16u4PebcIJ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qz/EAAAA3QAAAA8AAAAAAAAAAAAAAAAAmAIAAGRycy9k&#10;b3ducmV2LnhtbFBLBQYAAAAABAAEAPUAAACJAwAAAAA=&#10;" fillcolor="#9d6fd6" stroked="f"/>
                        <v:rect id="Rectangle 1611" o:spid="_x0000_s2639" style="position:absolute;left:4362;top:436;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CcsMA&#10;AADdAAAADwAAAGRycy9kb3ducmV2LnhtbERPTWvCQBC9C/6HZYTezEbBIKmrSEHwotBUsMdpdkyC&#10;u7Mhuyaxv75bKPQ2j/c5m91ojeip841jBYskBUFcOt1wpeDycZivQfiArNE4JgVP8rDbTicbzLUb&#10;+J36IlQihrDPUUEdQptL6cuaLPrEtcSRu7nOYoiwq6TucIjh1shlmmbSYsOxocaW3moq78XDKvg8&#10;X/Frbwo3nMjcb/3qef4eC6VeZuP+FUSgMfyL/9xHHednywx+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NCcsMAAADdAAAADwAAAAAAAAAAAAAAAACYAgAAZHJzL2Rv&#10;d25yZXYueG1sUEsFBgAAAAAEAAQA9QAAAIgDAAAAAA==&#10;" fillcolor="#9c6ed5" stroked="f"/>
                        <v:rect id="Rectangle 1612" o:spid="_x0000_s2640" style="position:absolute;left:4363;top:436;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v7MUA&#10;AADdAAAADwAAAGRycy9kb3ducmV2LnhtbERPTWsCMRC9F/ofwhR6q9l60LI1iihFUZBq9+Bxuhk3&#10;i5vJbpLq9t83gtDbPN7nTGa9bcSFfKgdK3gdZCCIS6drrhQUXx8vbyBCRNbYOCYFvxRgNn18mGCu&#10;3ZX3dDnESqQQDjkqMDG2uZShNGQxDFxLnLiT8xZjgr6S2uM1hdtGDrNsJC3WnBoMtrQwVJ4PP1bB&#10;vuhqs5x/LndFd/zuxit/3Jy2Sj0/9fN3EJH6+C++u9c6zR8Nx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W/sxQAAAN0AAAAPAAAAAAAAAAAAAAAAAJgCAABkcnMv&#10;ZG93bnJldi54bWxQSwUGAAAAAAQABAD1AAAAigMAAAAA&#10;" fillcolor="#9b6dd4" stroked="f"/>
                      </v:group>
                      <v:group id="Group 1613" o:spid="_x0000_s2641" style="position:absolute;left:4356;top:508;width:36811;height:21278" coordorigin="686,78" coordsize="579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rect id="Rectangle 1614" o:spid="_x0000_s2642" style="position:absolute;left:4365;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36sQA&#10;AADdAAAADwAAAGRycy9kb3ducmV2LnhtbERPTWsCMRC9C/6HMEJvmq0FsVujFG2hBRFr24O3YTPd&#10;LE0mS5K6239vBMHbPN7nLFa9s+JEITaeFdxPChDEldcN1wq+Pl/HcxAxIWu0nknBP0VYLYeDBZba&#10;d/xBp0OqRQ7hWKICk1JbShkrQw7jxLfEmfvxwWHKMNRSB+xyuLNyWhQz6bDh3GCwpbWh6vfw5xR0&#10;9js0m4ft8X238/v0YrqjlbVSd6P++QlEoj7dxFf3m87zZ9NHuHyTT5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59+rEAAAA3QAAAA8AAAAAAAAAAAAAAAAAmAIAAGRycy9k&#10;b3ducmV2LnhtbFBLBQYAAAAABAAEAPUAAACJAwAAAAA=&#10;" fillcolor="#9a6cd3" stroked="f"/>
                        <v:rect id="Rectangle 1615" o:spid="_x0000_s2643" style="position:absolute;left:4366;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0gUsYA&#10;AADdAAAADwAAAGRycy9kb3ducmV2LnhtbESPQWvCQBCF74L/YRmhF9GNLZU2uoq0CEWRUpWex+yY&#10;BLOzIbua+O+dQ6G3Gd6b976ZLztXqRs1ofRsYDJOQBFn3pacGzge1qM3UCEiW6w8k4E7BVgu+r05&#10;pta3/EO3fcyVhHBI0UARY51qHbKCHIaxr4lFO/vGYZS1ybVtsJVwV+nnJJlqhyVLQ4E1fRSUXfZX&#10;Z2DjT9v3XyzR68/ssKte2+/hrjXmadCtZqAidfHf/Hf9ZQV/+iL8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0gUsYAAADdAAAADwAAAAAAAAAAAAAAAACYAgAAZHJz&#10;L2Rvd25yZXYueG1sUEsFBgAAAAAEAAQA9QAAAIsDAAAAAA==&#10;" fillcolor="#9a6ad2" stroked="f"/>
                        <v:rect id="Rectangle 1616" o:spid="_x0000_s2644" style="position:absolute;left:4368;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lusUA&#10;AADdAAAADwAAAGRycy9kb3ducmV2LnhtbERP22oCMRB9F/oPYQRfpGZVkLI1itQL0oJSK9THIRl3&#10;t91Mlk3U3b9vCoJvczjXmc4bW4or1b5wrGA4SEAQa2cKzhQcv9bPLyB8QDZYOiYFLXmYz546U0yN&#10;u/EnXQ8hEzGEfYoK8hCqVEqvc7LoB64ijtzZ1RZDhHUmTY23GG5LOUqSibRYcGzIsaK3nPTv4WIV&#10;LP3P9+q00f3mqHcfq/d9Ow6jVqlet1m8ggjUhIf47t6aOH8yHsL/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yW6xQAAAN0AAAAPAAAAAAAAAAAAAAAAAJgCAABkcnMv&#10;ZG93bnJldi54bWxQSwUGAAAAAAQABAD1AAAAigMAAAAA&#10;" fillcolor="#9969d1" stroked="f"/>
                        <v:rect id="Rectangle 1617" o:spid="_x0000_s2645" style="position:absolute;left:4370;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DicMA&#10;AADdAAAADwAAAGRycy9kb3ducmV2LnhtbERPTWsCMRC9F/wPYYReiiZuqchqFBWFnoRaD/U2bMbd&#10;xc1kSVJd/70RBG/zeJ8zW3S2ERfyoXasYTRUIIgLZ2ouNRx+t4MJiBCRDTaOScONAizmvbcZ5sZd&#10;+Ycu+1iKFMIhRw1VjG0uZSgqshiGriVO3Ml5izFBX0rj8ZrCbSMzpcbSYs2pocKW1hUV5/2/1ZD9&#10;7Zr1l89Wq7g5qtvHZKPwdND6vd8tpyAidfElfrq/TZo//szg8U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QDicMAAADdAAAADwAAAAAAAAAAAAAAAACYAgAAZHJzL2Rv&#10;d25yZXYueG1sUEsFBgAAAAAEAAQA9QAAAIgDAAAAAA==&#10;" fillcolor="#9868d0" stroked="f"/>
                        <v:rect id="Rectangle 1618" o:spid="_x0000_s2646" style="position:absolute;left:4371;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NcMEA&#10;AADdAAAADwAAAGRycy9kb3ducmV2LnhtbERPTWsCMRC9F/wPYQq91WwVRFajFEHx4KFdZfE4bKab&#10;xc1kSaKm/74pCN7m8T5nuU62FzfyoXOs4GNcgCBunO64VXA6bt/nIEJE1tg7JgW/FGC9Gr0ssdTu&#10;zt90q2IrcgiHEhWYGIdSytAYshjGbiDO3I/zFmOGvpXa4z2H215OimImLXacGwwOtDHUXKqrVeD1&#10;Oe0oObPhfeXrr1192F6sUm+v6XMBIlKKT/HDvdd5/mw6hf9v8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szXDBAAAA3QAAAA8AAAAAAAAAAAAAAAAAmAIAAGRycy9kb3du&#10;cmV2LnhtbFBLBQYAAAAABAAEAPUAAACGAwAAAAA=&#10;" fillcolor="#9767cf" stroked="f"/>
                        <v:rect id="Rectangle 1619" o:spid="_x0000_s2647" style="position:absolute;left:4373;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Iw8UA&#10;AADdAAAADwAAAGRycy9kb3ducmV2LnhtbERPS2vCQBC+F/wPywhepG60bZA0q9iKIPTQmHrJbchO&#10;HjQ7G7Krpv++WxB6m4/vOel2NJ240uBaywqWiwgEcWl1y7WC89fhcQ3CeWSNnWVS8EMOtpvJQ4qJ&#10;tjc+0TX3tQgh7BJU0HjfJ1K6siGDbmF74sBVdjDoAxxqqQe8hXDTyVUUxdJgy6GhwZ7eGyq/84tR&#10;kLV5qeN98bmaf1S6fylOxyp7U2o2HXevIDyN/l98dx91mB8/PcP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QjDxQAAAN0AAAAPAAAAAAAAAAAAAAAAAJgCAABkcnMv&#10;ZG93bnJldi54bWxQSwUGAAAAAAQABAD1AAAAigMAAAAA&#10;" fillcolor="#9766ce" stroked="f"/>
                        <v:rect id="Rectangle 1620" o:spid="_x0000_s2648" style="position:absolute;left:4374;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YsMUA&#10;AADdAAAADwAAAGRycy9kb3ducmV2LnhtbERPTWvCQBC9C/6HZYRepG6sKCV1lVoQLRXENNDrNDsm&#10;wexszG5i+u+7hYK3ebzPWa57U4mOGldaVjCdRCCIM6tLzhWkn9vHZxDOI2usLJOCH3KwXg0HS4y1&#10;vfGJusTnIoSwi1FB4X0dS+myggy6ia2JA3e2jUEfYJNL3eAthJtKPkXRQhosOTQUWNNbQdklaY2C&#10;Hc8P7Xjz9d5NP6hqv6/pcbZJlXoY9a8vIDz1/i7+d+91mL+YzeHvm3C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hiwxQAAAN0AAAAPAAAAAAAAAAAAAAAAAJgCAABkcnMv&#10;ZG93bnJldi54bWxQSwUGAAAAAAQABAD1AAAAigMAAAAA&#10;" fillcolor="#9665cd" stroked="f"/>
                        <v:rect id="Rectangle 1621" o:spid="_x0000_s2649" style="position:absolute;left:4376;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PAcIA&#10;AADdAAAADwAAAGRycy9kb3ducmV2LnhtbERP32vCMBB+H/g/hBv4NtNNKNIZRZ2yvaYb4uOtOdti&#10;cilN1O6/XwTBt/v4ft58OTgrLtSH1rOC10kGgrjypuVawc/37mUGIkRkg9YzKfijAMvF6GmOhfFX&#10;1nQpYy1SCIcCFTQxdoWUoWrIYZj4jjhxR987jAn2tTQ9XlO4s/Ity3LpsOXU0GBHm4aqU3l2Cs76&#10;15709qAtf5b2uML1+mOvlRo/D6t3EJGG+BDf3V8mzc+nOdy+S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U8BwgAAAN0AAAAPAAAAAAAAAAAAAAAAAJgCAABkcnMvZG93&#10;bnJldi54bWxQSwUGAAAAAAQABAD1AAAAhwMAAAAA&#10;" fillcolor="#9564cd" stroked="f"/>
                        <v:rect id="Rectangle 1622" o:spid="_x0000_s2650" style="position:absolute;left:4377;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q7MEA&#10;AADdAAAADwAAAGRycy9kb3ducmV2LnhtbERPTYvCMBC9L/gfwgje1rQKrlSjiKAseNquB49DM7bB&#10;ZlKbrMZ/bxYEb/N4n7NcR9uKG/XeOFaQjzMQxJXThmsFx9/d5xyED8gaW8ek4EEe1qvBxxIL7e78&#10;Q7cy1CKFsC9QQRNCV0jpq4Ys+rHriBN3dr3FkGBfS93jPYXbVk6ybCYtGk4NDXa0bai6lH9Wgbl2&#10;JndlnG73+fVUHeJEyvleqdEwbhYgAsXwFr/c3zrNn02/4P+bd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TauzBAAAA3QAAAA8AAAAAAAAAAAAAAAAAmAIAAGRycy9kb3du&#10;cmV2LnhtbFBLBQYAAAAABAAEAPUAAACGAwAAAAA=&#10;" fillcolor="#9563cc" stroked="f"/>
                        <v:rect id="Rectangle 1623" o:spid="_x0000_s2651" style="position:absolute;left:4379;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QLMgA&#10;AADdAAAADwAAAGRycy9kb3ducmV2LnhtbESPQUvDQBCF74L/YRnBi9iNllZJuy0lWLSn0iiW3obs&#10;NAlmZ0N2bZJ/3zkI3mZ4b977ZrkeXKMu1IXas4GnSQKKuPC25tLA1+f28RVUiMgWG89kYKQA69Xt&#10;zRJT63s+0CWPpZIQDikaqGJsU61DUZHDMPEtsWhn3zmMsnalth32Eu4a/Zwkc+2wZmmosKWsouIn&#10;/3UGZpvv/bb0L6fdw9t7vhuz45j1U2Pu74bNAlSkIf6b/64/rODPp4Ir38gIe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tAsyAAAAN0AAAAPAAAAAAAAAAAAAAAAAJgCAABk&#10;cnMvZG93bnJldi54bWxQSwUGAAAAAAQABAD1AAAAjQMAAAAA&#10;" fillcolor="#9462cb" stroked="f"/>
                        <v:rect id="Rectangle 1624" o:spid="_x0000_s2652" style="position:absolute;left:4381;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Oi8EA&#10;AADdAAAADwAAAGRycy9kb3ducmV2LnhtbERPS2sCMRC+F/wPYQQvpSZWWOx2o4hgKfSktvdxM/ug&#10;m8mSRF376xtB8DYf33OK1WA7cSYfWscaZlMFgrh0puVaw/dh+7IAESKywc4xabhSgNVy9FRgbtyF&#10;d3Tex1qkEA45amhi7HMpQ9mQxTB1PXHiKuctxgR9LY3HSwq3nXxVKpMWW04NDfa0aaj83Z+shqpW&#10;X3/kFj7OP7aontUx8z9HrSfjYf0OItIQH+K7+9Ok+dn8DW7fp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2DovBAAAA3QAAAA8AAAAAAAAAAAAAAAAAmAIAAGRycy9kb3du&#10;cmV2LnhtbFBLBQYAAAAABAAEAPUAAACGAwAAAAA=&#10;" fillcolor="#9361ca" stroked="f"/>
                        <v:rect id="Rectangle 1625" o:spid="_x0000_s2653" style="position:absolute;left:4382;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A18YA&#10;AADdAAAADwAAAGRycy9kb3ducmV2LnhtbESPQWvCQBCF7wX/wzKCl1I3ShFJXcUIBS+2mBbE25Cd&#10;JqHZ2bC71fjvnUPB2wzvzXvfrDaD69SFQmw9G5hNM1DElbct1wa+v95flqBiQrbYeSYDN4qwWY+e&#10;Vphbf+UjXcpUKwnhmKOBJqU+1zpWDTmMU98Ti/bjg8Mka6i1DXiVcNfpeZYttMOWpaHBnnYNVb/l&#10;nzPQLtmXu9PnOZy8LZ+zojh/HApjJuNh+wYq0ZAe5v/rvRX8xavwyz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pA18YAAADdAAAADwAAAAAAAAAAAAAAAACYAgAAZHJz&#10;L2Rvd25yZXYueG1sUEsFBgAAAAAEAAQA9QAAAIsDAAAAAA==&#10;" fillcolor="#9260c9" stroked="f"/>
                        <v:rect id="Rectangle 1626" o:spid="_x0000_s2654" style="position:absolute;left:4384;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IYcIA&#10;AADdAAAADwAAAGRycy9kb3ducmV2LnhtbERPTWvCQBC9C/0PyxR6040SVFJXKaWFQBE08eJt2J0m&#10;odnZkF1N+u9dQfA2j/c5m91oW3Gl3jeOFcxnCQhi7UzDlYJT+T1dg/AB2WDrmBT8k4fd9mWywcy4&#10;gY90LUIlYgj7DBXUIXSZlF7XZNHPXEccuV/XWwwR9pU0PQ4x3LZykSRLabHh2FBjR5816b/iYhWE&#10;PE0Rz1+5Lsr1z8rwsNd4UOrtdfx4BxFoDE/xw52bOH+ZzuH+TTxB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7chhwgAAAN0AAAAPAAAAAAAAAAAAAAAAAJgCAABkcnMvZG93&#10;bnJldi54bWxQSwUGAAAAAAQABAD1AAAAhwMAAAAA&#10;" fillcolor="#915ec7" stroked="f"/>
                        <v:rect id="Rectangle 1627" o:spid="_x0000_s2655" style="position:absolute;left:4385;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ZYcQA&#10;AADdAAAADwAAAGRycy9kb3ducmV2LnhtbERPTWvCQBC9C/6HZYRepNlUirTRVbQg1N5MRDwO2Wk2&#10;NTsbsmuM/fXdQqG3ebzPWa4H24ieOl87VvCUpCCIS6drrhQci93jCwgfkDU2jknBnTysV+PREjPt&#10;bnygPg+ViCHsM1RgQmgzKX1pyKJPXEscuU/XWQwRdpXUHd5iuG3kLE3n0mLNscFgS2+Gykt+tQpe&#10;i/x0/ijSMDV+6urvr32/vbRKPUyGzQJEoCH8i//c7zrOnz/P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WWHEAAAA3QAAAA8AAAAAAAAAAAAAAAAAmAIAAGRycy9k&#10;b3ducmV2LnhtbFBLBQYAAAAABAAEAPUAAACJAwAAAAA=&#10;" fillcolor="#915dc7" stroked="f"/>
                        <v:rect id="Rectangle 1628" o:spid="_x0000_s2656" style="position:absolute;left:4387;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W3sIA&#10;AADdAAAADwAAAGRycy9kb3ducmV2LnhtbERPTWvCQBC9F/wPywi9SN00qSLRVUqg1B6rQvE2ZMdN&#10;MDsbstsk/ntXKPQ2j/c5m91oG9FT52vHCl7nCQji0umajYLT8eNlBcIHZI2NY1JwIw+77eRpg7l2&#10;A39TfwhGxBD2OSqoQmhzKX1ZkUU/dy1x5C6usxgi7IzUHQ4x3DYyTZKltFhzbKiwpaKi8nr4tQrS&#10;7AfPNqkJzaeZpe46+yoWpNTzdHxfgwg0hn/xn3uv4/zlWwaPb+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VbewgAAAN0AAAAPAAAAAAAAAAAAAAAAAJgCAABkcnMvZG93&#10;bnJldi54bWxQSwUGAAAAAAQABAD1AAAAhwMAAAAA&#10;" fillcolor="#905cc6" stroked="f"/>
                        <v:rect id="Rectangle 1629" o:spid="_x0000_s2657" style="position:absolute;left:4389;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7CTcMA&#10;AADdAAAADwAAAGRycy9kb3ducmV2LnhtbERPS4vCMBC+L/gfwgh7W1MXKUs1igguXlZ863FoxrbY&#10;TEoTbfXXG2HB23x8zxlNWlOKG9WusKyg34tAEKdWF5wp2G3nXz8gnEfWWFomBXdyMBl3PkaYaNvw&#10;mm4bn4kQwi5BBbn3VSKlS3My6Hq2Ig7c2dYGfYB1JnWNTQg3pfyOolgaLDg05FjRLKf0srkaBVV8&#10;7K9+46vdnRZ/zaF8LFf7x1Kpz247HYLw1Pq3+N+90GF+PBjA65twgh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7CTcMAAADdAAAADwAAAAAAAAAAAAAAAACYAgAAZHJzL2Rv&#10;d25yZXYueG1sUEsFBgAAAAAEAAQA9QAAAIgDAAAAAA==&#10;" fillcolor="#8f5bc5" stroked="f"/>
                        <v:rect id="Rectangle 1630" o:spid="_x0000_s2658" style="position:absolute;left:4390;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EwMEA&#10;AADdAAAADwAAAGRycy9kb3ducmV2LnhtbERPS4vCMBC+C/6HMMLeNFVW0WoUWRDd4/rA69CMTbWZ&#10;dJuo7b/fLAje5uN7zmLV2FI8qPaFYwXDQQKCOHO64FzB8bDpT0H4gKyxdEwKWvKwWnY7C0y1e/IP&#10;PfYhFzGEfYoKTAhVKqXPDFn0A1cRR+7iaoshwjqXusZnDLelHCXJRFosODYYrOjLUHbb362CsyZ/&#10;oqlx4/M2+d19Z9d21l6V+ug16zmIQE14i1/unY7zJ59j+P8mni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AxMDBAAAA3QAAAA8AAAAAAAAAAAAAAAAAmAIAAGRycy9kb3du&#10;cmV2LnhtbFBLBQYAAAAABAAEAPUAAACGAwAAAAA=&#10;" fillcolor="#8f5ac4" stroked="f"/>
                        <v:rect id="Rectangle 1631" o:spid="_x0000_s2659" style="position:absolute;left:4392;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rsMQA&#10;AADdAAAADwAAAGRycy9kb3ducmV2LnhtbERPTWsCMRC9F/wPYYReimYtZSurUdQilIqHqhdvw2a6&#10;2bqZLEnqrv++EQq9zeN9znzZ20ZcyYfasYLJOANBXDpdc6XgdNyOpiBCRNbYOCYFNwqwXAwe5lho&#10;1/EnXQ+xEimEQ4EKTIxtIWUoDVkMY9cSJ+7LeYsxQV9J7bFL4baRz1mWS4s1pwaDLW0MlZfDj1XQ&#10;mW+33a3Omflo2vom3/x+/fSq1OOwX81AROrjv/jP/a7T/Pwlh/s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67DEAAAA3QAAAA8AAAAAAAAAAAAAAAAAmAIAAGRycy9k&#10;b3ducmV2LnhtbFBLBQYAAAAABAAEAPUAAACJAwAAAAA=&#10;" fillcolor="#8e59c3" stroked="f"/>
                        <v:rect id="Rectangle 1632" o:spid="_x0000_s2660" style="position:absolute;left:4393;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SlsUA&#10;AADdAAAADwAAAGRycy9kb3ducmV2LnhtbERP32vCMBB+H+x/CDfwbaZTcaMzyugQfBBhdUMfb82Z&#10;ljWXkkRt//tlMPDtPr6ft1j1thUX8qFxrOBpnIEgrpxu2Cj43K8fX0CEiKyxdUwKBgqwWt7fLTDX&#10;7sofdCmjESmEQ44K6hi7XMpQ1WQxjF1HnLiT8xZjgt5I7fGawm0rJ1k2lxYbTg01dlTUVP2UZ6vA&#10;dN/bLzMc9HE6FLN3vytOk12p1Oihf3sFEamPN/G/e6PT/PnsGf6+S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RKWxQAAAN0AAAAPAAAAAAAAAAAAAAAAAJgCAABkcnMv&#10;ZG93bnJldi54bWxQSwUGAAAAAAQABAD1AAAAigMAAAAA&#10;" fillcolor="#8d58c2" stroked="f"/>
                        <v:rect id="Rectangle 1633" o:spid="_x0000_s2661" style="position:absolute;left:4395;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f1ccA&#10;AADdAAAADwAAAGRycy9kb3ducmV2LnhtbESPQUsDMRCF74L/IYzgRWy2KqVdm5ZSWPBU6ap4HTbj&#10;Ju1msmxiu/XXOwfB2wzvzXvfLNdj6NSJhuQjG5hOClDETbSeWwPvb9X9HFTKyBa7yGTgQgnWq+ur&#10;JZY2nnlPpzq3SkI4lWjA5dyXWqfGUcA0iT2xaF9xCJhlHVptBzxLeOj0Q1HMdEDP0uCwp62j5lh/&#10;BwN+93lZVPviMP+5e9wtPl595aa1Mbc34+YZVKYx/5v/rl+s4M+eBF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DX9XHAAAA3QAAAA8AAAAAAAAAAAAAAAAAmAIAAGRy&#10;cy9kb3ducmV2LnhtbFBLBQYAAAAABAAEAPUAAACMAwAAAAA=&#10;" fillcolor="#8d57c2" stroked="f"/>
                        <v:rect id="Rectangle 1634" o:spid="_x0000_s2662" style="position:absolute;left:4397;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QwsMA&#10;AADdAAAADwAAAGRycy9kb3ducmV2LnhtbERPS2vCQBC+F/wPywi9FN0o4iO6ihUFLz1UI3gcs2MS&#10;zM6m2W2M/94VCr3Nx/ecxao1pWiodoVlBYN+BII4tbrgTEFy3PWmIJxH1lhaJgUPcrBadt4WGGt7&#10;529qDj4TIYRdjApy76tYSpfmZND1bUUcuKutDfoA60zqGu8h3JRyGEVjabDg0JBjRZuc0tvh1yj4&#10;8F/Jz/byebrIyQ5dwzaJ3Fmp9267noPw1Pp/8Z97r8P88WgGr2/C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mQwsMAAADdAAAADwAAAAAAAAAAAAAAAACYAgAAZHJzL2Rv&#10;d25yZXYueG1sUEsFBgAAAAAEAAQA9QAAAIgDAAAAAA==&#10;" fillcolor="#8c56c1" stroked="f"/>
                        <v:rect id="Rectangle 1635" o:spid="_x0000_s2663" style="position:absolute;left:4398;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4OcgA&#10;AADdAAAADwAAAGRycy9kb3ducmV2LnhtbESPT2vCQBDF70K/wzIFb7ppQSmpq7SC0B7EP21pj0N2&#10;zAazsyG7muindw4FbzO8N+/9Zrbofa3O1MYqsIGncQaKuAi24tLA99dq9AIqJmSLdWAycKEIi/nD&#10;YIa5DR3v6LxPpZIQjjkacCk1udaxcOQxjkNDLNohtB6TrG2pbYudhPtaP2fZVHusWBocNrR0VBz3&#10;J2/g93jI/n5279dt2Ez6z+60Xi3d2pjhY//2CipRn+7m/+sPK/jTifDLNzKCn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Mng5yAAAAN0AAAAPAAAAAAAAAAAAAAAAAJgCAABk&#10;cnMvZG93bnJldi54bWxQSwUGAAAAAAQABAD1AAAAjQMAAAAA&#10;" fillcolor="#8b55c0" stroked="f"/>
                        <v:rect id="Rectangle 1636" o:spid="_x0000_s2664" style="position:absolute;left:4400;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oXMQA&#10;AADdAAAADwAAAGRycy9kb3ducmV2LnhtbERPS2vCQBC+F/oflin0Vjc2VDS6ikgTSg8VXwdvQ3bM&#10;BrOzIbuN8d93C4Xe5uN7zmI12Eb01PnasYLxKAFBXDpdc6XgeMhfpiB8QNbYOCYFd/KwWj4+LDDT&#10;7sY76vehEjGEfYYKTAhtJqUvDVn0I9cSR+7iOoshwq6SusNbDLeNfE2SibRYc2ww2NLGUHndf1sF&#10;eZIW6Sl9v9tt8Xn+GgzP2oKVen4a1nMQgYbwL/5zf+g4f/I2ht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GaFzEAAAA3QAAAA8AAAAAAAAAAAAAAAAAmAIAAGRycy9k&#10;b3ducmV2LnhtbFBLBQYAAAAABAAEAPUAAACJAwAAAAA=&#10;" fillcolor="#8a54bf" stroked="f"/>
                        <v:rect id="Rectangle 1637" o:spid="_x0000_s2665" style="position:absolute;left:4401;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9xMEA&#10;AADdAAAADwAAAGRycy9kb3ducmV2LnhtbERPTWvCQBC9F/wPywje6kZBKdFV1Kr0WtNLb2N2TIKZ&#10;2XR31fTfdwuF3ubxPme57rlVd/KhcWJgMs5AkZTONlIZ+CgOzy+gQkSx2DohA98UYL0aPC0xt+4h&#10;73Q/xUqlEAk5Gqhj7HKtQ1kTYxi7jiRxF+cZY4K+0tbjI4Vzq6dZNteMjaSGGjva1VReTzc28LW3&#10;BW17LqrzhY/8+erQX50xo2G/WYCK1Md/8Z/7zab589kUfr9JJ+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P/cTBAAAA3QAAAA8AAAAAAAAAAAAAAAAAmAIAAGRycy9kb3du&#10;cmV2LnhtbFBLBQYAAAAABAAEAPUAAACGAwAAAAA=&#10;" fillcolor="#8953be" stroked="f"/>
                        <v:rect id="Rectangle 1638" o:spid="_x0000_s2666" style="position:absolute;left:4403;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NaMUA&#10;AADdAAAADwAAAGRycy9kb3ducmV2LnhtbERPS2uDQBC+B/oflin0Epq1zYNis0ooBKQEUmMPPQ7u&#10;VKXurLgbtf8+GwjkNh/fc7bpZFoxUO8aywpeFhEI4tLqhisF38X++Q2E88gaW8uk4J8cpMnDbIux&#10;tiPnNJx8JUIIuxgV1N53sZSurMmgW9iOOHC/tjfoA+wrqXscQ7hp5WsUbaTBhkNDjR191FT+nc5G&#10;QTFE2VweP4v16gvHHR6yeZH/KPX0OO3eQXia/F18c2c6zN+sl3D9Jpwg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M1oxQAAAN0AAAAPAAAAAAAAAAAAAAAAAJgCAABkcnMv&#10;ZG93bnJldi54bWxQSwUGAAAAAAQABAD1AAAAigMAAAAA&#10;" fillcolor="#8852bd" stroked="f"/>
                        <v:rect id="Rectangle 1639" o:spid="_x0000_s2667" style="position:absolute;left:4405;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Ul8MA&#10;AADdAAAADwAAAGRycy9kb3ducmV2LnhtbERPS4vCMBC+C/sfwix403RFpVSjuAsrenDX9XEfmrEp&#10;NpPSRK3/3ggL3ubje8503tpKXKnxpWMFH/0EBHHudMmFgsP+u5eC8AFZY+WYFNzJw3z21plipt2N&#10;/+i6C4WIIewzVGBCqDMpfW7Iou+7mjhyJ9dYDBE2hdQN3mK4reQgScbSYsmxwWBNX4by8+5iFXwm&#10;+/Mi3V7Wm21wxx8z8L/LPFWq+94uJiACteEl/nevdJw/Hg3h+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JUl8MAAADdAAAADwAAAAAAAAAAAAAAAACYAgAAZHJzL2Rv&#10;d25yZXYueG1sUEsFBgAAAAAEAAQA9QAAAIgDAAAAAA==&#10;" fillcolor="#8851bc" stroked="f"/>
                        <v:rect id="Rectangle 1640" o:spid="_x0000_s2668" style="position:absolute;left:4406;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28UA&#10;AADdAAAADwAAAGRycy9kb3ducmV2LnhtbESPQWvCQBCF7wX/wzKCt7pRMUh0FRWUQqXYKIK3ITsm&#10;wexsyK4m/fddodDbDO/N+94sVp2pxJMaV1pWMBpGIIgzq0vOFZxPu/cZCOeRNVaWScEPOVgte28L&#10;TLRt+Zueqc9FCGGXoILC+zqR0mUFGXRDWxMH7WYbgz6sTS51g20IN5UcR1EsDZYcCAXWtC0ou6cP&#10;E7ibT/7yh/vketk/TErHuJXHWKlBv1vPQXjq/L/57/pDh/rxdAqvb8II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YXbxQAAAN0AAAAPAAAAAAAAAAAAAAAAAJgCAABkcnMv&#10;ZG93bnJldi54bWxQSwUGAAAAAAQABAD1AAAAigMAAAAA&#10;" fillcolor="#8750bb" stroked="f"/>
                        <v:rect id="Rectangle 1641" o:spid="_x0000_s2669" style="position:absolute;left:4408;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G3cAA&#10;AADdAAAADwAAAGRycy9kb3ducmV2LnhtbERPTYvCMBC9C/6HMMJeRFMFS6lGEUH0sBdd9Tw0Y1ts&#10;JrWJtv57Iwh7m8f7nMWqM5V4UuNKywom4wgEcWZ1ybmC0992lIBwHlljZZkUvMjBatnvLTDVtuUD&#10;PY8+FyGEXYoKCu/rVEqXFWTQjW1NHLirbQz6AJtc6gbbEG4qOY2iWBosOTQUWNOmoOx2fBgFyeXO&#10;nbfb3fl12Bhuh4/fypBSP4NuPQfhqfP/4q97r8P8eBbD55tw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CG3cAAAADdAAAADwAAAAAAAAAAAAAAAACYAgAAZHJzL2Rvd25y&#10;ZXYueG1sUEsFBgAAAAAEAAQA9QAAAIUDAAAAAA==&#10;" fillcolor="#864fba" stroked="f"/>
                        <v:rect id="Rectangle 1642" o:spid="_x0000_s2670" style="position:absolute;left:4409;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rocIA&#10;AADdAAAADwAAAGRycy9kb3ducmV2LnhtbERPTWvCQBC9C/0PyxR6002txhBdRQqCV6OHHqfZMYnJ&#10;zqbZbZL++64geJvH+5zNbjSN6KlzlWUF77MIBHFudcWFgsv5ME1AOI+ssbFMCv7IwW77Mtlgqu3A&#10;J+ozX4gQwi5FBaX3bSqly0sy6Ga2JQ7c1XYGfYBdIXWHQwg3jZxHUSwNVhwaSmzps6S8zn6NgtPx&#10;NtR99r0ozOEn46S2ifn4UurtddyvQXga/VP8cB91mB8vV3D/Jpw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zGuhwgAAAN0AAAAPAAAAAAAAAAAAAAAAAJgCAABkcnMvZG93&#10;bnJldi54bWxQSwUGAAAAAAQABAD1AAAAhwMAAAAA&#10;" fillcolor="#854eb9" stroked="f"/>
                        <v:rect id="Rectangle 1643" o:spid="_x0000_s2671" style="position:absolute;left:4411;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fo8UA&#10;AADdAAAADwAAAGRycy9kb3ducmV2LnhtbESPT2/CMAzF70j7DpEn7Qbp+KfRERAaAk07QYd2thqv&#10;qWicrsmgfPv5MImbrff83s/Lde8bdaEu1oENPI8yUMRlsDVXBk6fu+ELqJiQLTaBycCNIqxXD4Ml&#10;5jZc+UiXIlVKQjjmaMCl1OZax9KRxzgKLbFo36HzmGTtKm07vEq4b/Q4y+baY83S4LClN0flufj1&#10;Bg7ptK8PH66YtufZz3aCiy/GhTFPj/3mFVSiPt3N/9fvVvDnM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1+jxQAAAN0AAAAPAAAAAAAAAAAAAAAAAJgCAABkcnMv&#10;ZG93bnJldi54bWxQSwUGAAAAAAQABAD1AAAAigMAAAAA&#10;" fillcolor="#854db8" stroked="f"/>
                        <v:rect id="Rectangle 1644" o:spid="_x0000_s2672" style="position:absolute;left:4412;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0TsUA&#10;AADdAAAADwAAAGRycy9kb3ducmV2LnhtbERPS2vCQBC+F/wPyxS8FN2ktEGjqxRBlF6KL7yO2TFJ&#10;zc6G7Jqk/fXdQqG3+fieM1/2phItNa60rCAeRyCIM6tLzhUcD+vRBITzyBory6TgixwsF4OHOaba&#10;dryjdu9zEULYpaig8L5OpXRZQQbd2NbEgbvaxqAPsMmlbrAL4aaSz1GUSIMlh4YCa1oVlN32d6Ng&#10;8/0Uf67PSXuKyw/uLof3l9UxUWr42L/NQHjq/b/4z73VYX7yOoXfb8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jROxQAAAN0AAAAPAAAAAAAAAAAAAAAAAJgCAABkcnMv&#10;ZG93bnJldi54bWxQSwUGAAAAAAQABAD1AAAAigMAAAAA&#10;" fillcolor="#844cb7" stroked="f"/>
                        <v:rect id="Rectangle 1645" o:spid="_x0000_s2673" style="position:absolute;left:4414;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ygMIA&#10;AADdAAAADwAAAGRycy9kb3ducmV2LnhtbDyPzWqDQBDH74W8wzKFXkqz2oMUk40UoZBDLlofYHAn&#10;KnVn1d0k9u0zh5DbDP+P+c2+WN2orrSEwbOBdJuAIm69Hbgz0Pz+fHyBChHZ4uiZDPxTgOKwedlj&#10;bv2NK7rWsVNSwiFHA32MU651aHtyGLZ+Ihbt7BeHUdal03bBm5S7UX8mSaYdDiwXepyo7Kn9qy/O&#10;QEznmufTGstKW3wfmqw9prMxb6/r9w5UJFGe5kf6aAU/y4RfvpER9O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vKAwgAAAN0AAAAPAAAAAAAAAAAAAAAAAJgCAABkcnMvZG93&#10;bnJldi54bWxQSwUGAAAAAAQABAD1AAAAhwMAAAAA&#10;" fillcolor="#834bb7" stroked="f"/>
                        <v:rect id="Rectangle 1646" o:spid="_x0000_s2674" style="position:absolute;left:4416;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h/sMA&#10;AADdAAAADwAAAGRycy9kb3ducmV2LnhtbERP32vCMBB+H/g/hBN8GTPRQRmdUURx26t10D3emlvb&#10;2VxCk2n33xtB8O0+vp+3WA22EyfqQ+tYw2yqQBBXzrRca/g87J5eQISIbLBzTBr+KcBqOXpYYG7c&#10;mfd0KmItUgiHHDU0MfpcylA1ZDFMnSdO3I/rLcYE+1qaHs8p3HZyrlQmLbacGhr0tGmoOhZ/VsO3&#10;2g1vh8dyW72XX8+yUL7+Lb3Wk/GwfgURaYh38c39YdL8LJvB9Zt0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bh/sMAAADdAAAADwAAAAAAAAAAAAAAAACYAgAAZHJzL2Rv&#10;d25yZXYueG1sUEsFBgAAAAAEAAQA9QAAAIgDAAAAAA==&#10;" fillcolor="#834ab6" stroked="f"/>
                        <v:rect id="Rectangle 1647" o:spid="_x0000_s2675" style="position:absolute;left:4417;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IscQA&#10;AADdAAAADwAAAGRycy9kb3ducmV2LnhtbERPTUsDMRC9C/6HMEJvNtscoqxNi7QUKj2I21LwNmzG&#10;7OpmsmzidvXXG0HwNo/3Ocv15Dsx0hDbwAYW8wIEcR1sy87A6bi7vQcRE7LFLjAZ+KII69X11RJL&#10;Gy78QmOVnMghHEs00KTUl1LGuiGPcR564sy9hcFjynBw0g54yeG+k6ootPTYcm5osKdNQ/VH9ekN&#10;VN/duxq1c1t9vnt6ft2pQ3VWxsxupscHEImm9C/+c+9tnq+1gt9v8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iLHEAAAA3QAAAA8AAAAAAAAAAAAAAAAAmAIAAGRycy9k&#10;b3ducmV2LnhtbFBLBQYAAAAABAAEAPUAAACJAwAAAAA=&#10;" fillcolor="#8249b5" stroked="f"/>
                        <v:rect id="Rectangle 1648" o:spid="_x0000_s2676" style="position:absolute;left:4419;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vvcEA&#10;AADdAAAADwAAAGRycy9kb3ducmV2LnhtbERP3WrCMBS+H/gO4Qy8m+l0BO2MIoqgN4NVH+DQHNuy&#10;5qQmsda3N4PB7s7H93uW68G2oicfGsca3icZCOLSmYYrDefT/m0OIkRkg61j0vCgAOvV6GWJuXF3&#10;/qa+iJVIIRxy1FDH2OVShrImi2HiOuLEXZy3GBP0lTQe7ynctnKaZUpabDg11NjRtqbyp7hZDTu3&#10;8B9f86s1fNyfyR5UE3ul9fh12HyCiDTEf/Gf+2DSfKVm8PtNOk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2L73BAAAA3QAAAA8AAAAAAAAAAAAAAAAAmAIAAGRycy9kb3du&#10;cmV2LnhtbFBLBQYAAAAABAAEAPUAAACGAwAAAAA=&#10;" fillcolor="#8148b4" stroked="f"/>
                        <v:rect id="Rectangle 1649" o:spid="_x0000_s2677" style="position:absolute;left:4420;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lYMQA&#10;AADdAAAADwAAAGRycy9kb3ducmV2LnhtbERPS2vCQBC+F/wPywi9SN1YSpDUVYqgFj356MHbNDvN&#10;hmRnQ3bV5N+7QsHbfHzPmS06W4srtb50rGAyTkAQ506XXCg4HVdvUxA+IGusHZOCnjws5oOXGWba&#10;3XhP10MoRAxhn6ECE0KTSelzQxb92DXEkftzrcUQYVtI3eIthttavidJKi2WHBsMNrQ0lFeHi1VQ&#10;jfrRvuo35x2d1tufrdnVzflXqddh9/UJIlAXnuJ/97eO89P0Ax7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2ZWDEAAAA3QAAAA8AAAAAAAAAAAAAAAAAmAIAAGRycy9k&#10;b3ducmV2LnhtbFBLBQYAAAAABAAEAPUAAACJAwAAAAA=&#10;" fillcolor="#8046b3" stroked="f"/>
                        <v:rect id="Rectangle 1650" o:spid="_x0000_s2678" style="position:absolute;left:4422;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MTMIA&#10;AADdAAAADwAAAGRycy9kb3ducmV2LnhtbERPTWvCQBC9C/6HZYTedGOhQaOrSEuhBC9VL96G3TEb&#10;zM6G7Jqk/75bEHqbx/uc7X50jeipC7VnBctFBoJYe1NzpeBy/pyvQISIbLDxTAp+KMB+N51ssTB+&#10;4G/qT7ESKYRDgQpsjG0hZdCWHIaFb4kTd/Odw5hgV0nT4ZDCXSNfsyyXDmtODRZberek76eHUzBc&#10;7GO8lT5b9dfg63V5LD+0VuplNh42ICKN8V/8dH+ZND/P3+Dvm3S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AxMwgAAAN0AAAAPAAAAAAAAAAAAAAAAAJgCAABkcnMvZG93&#10;bnJldi54bWxQSwUGAAAAAAQABAD1AAAAhwMAAAAA&#10;" fillcolor="#7f45b2" stroked="f"/>
                        <v:rect id="Rectangle 1651" o:spid="_x0000_s2679" style="position:absolute;left:4424;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accMA&#10;AADdAAAADwAAAGRycy9kb3ducmV2LnhtbERPS2vCQBC+C/6HZQredNMcQkldRQXBg4jVUjwO2cmD&#10;7s6G7Jqk/fVuoeBtPr7nLNejNaKnzjeOFbwuEhDEhdMNVwo+r/v5GwgfkDUax6TghzysV9PJEnPt&#10;Bv6g/hIqEUPY56igDqHNpfRFTRb9wrXEkStdZzFE2FVSdzjEcGtkmiSZtNhwbKixpV1NxfflbhV8&#10;3XZbc/o9Dn1yO51Nk/oyLQulZi/j5h1EoDE8xf/ug47zsyyDv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iaccMAAADdAAAADwAAAAAAAAAAAAAAAACYAgAAZHJzL2Rv&#10;d25yZXYueG1sUEsFBgAAAAAEAAQA9QAAAIgDAAAAAA==&#10;" fillcolor="#7f44b1" stroked="f"/>
                        <v:rect id="Rectangle 1652" o:spid="_x0000_s2680" style="position:absolute;left:4425;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HhcMA&#10;AADdAAAADwAAAGRycy9kb3ducmV2LnhtbERPTWsCMRC9F/ofwhS8FE3cylq3RpGCIB4EbS+9DZtx&#10;d+lmsiSprv76RhC8zeN9znzZ21acyIfGsYbxSIEgLp1puNLw/bUevoMIEdlg65g0XCjAcvH8NMfC&#10;uDPv6XSIlUghHArUUMfYFVKGsiaLYeQ64sQdnbcYE/SVNB7PKdy2MlMqlxYbTg01dvRZU/l7+LMa&#10;Zm8T5UmV2+0rX5prlv24HXZaD1761QeISH18iO/ujUnz83wKt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HhcMAAADdAAAADwAAAAAAAAAAAAAAAACYAgAAZHJzL2Rv&#10;d25yZXYueG1sUEsFBgAAAAAEAAQA9QAAAIgDAAAAAA==&#10;" fillcolor="#7e43b0" stroked="f"/>
                        <v:rect id="Rectangle 1653" o:spid="_x0000_s2681" style="position:absolute;left:4427;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mEMYA&#10;AADdAAAADwAAAGRycy9kb3ducmV2LnhtbESPQWvDMAyF74P9B6PBbquzQUPJ6pZSNhhll6ZlsJsW&#10;q3HaWA6xl6T/vjoMdpN4T+99Wq4n36qB+tgENvA8y0ARV8E2XBs4Ht6fFqBiQrbYBiYDV4qwXt3f&#10;LbGwYeQ9DWWqlYRwLNCAS6krtI6VI49xFjpi0U6h95hk7Wttexwl3Lf6Jcty7bFhaXDY0dZRdSl/&#10;vYGsHVxdzgf8uvjz59v3eN2ln8aYx4dp8woq0ZT+zX/XH1bw81xw5RsZQa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CmEMYAAADdAAAADwAAAAAAAAAAAAAAAACYAgAAZHJz&#10;L2Rvd25yZXYueG1sUEsFBgAAAAAEAAQA9QAAAIsDAAAAAA==&#10;" fillcolor="#7d42af" stroked="f"/>
                        <v:rect id="Rectangle 1654" o:spid="_x0000_s2682" style="position:absolute;left:4428;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mjsIA&#10;AADdAAAADwAAAGRycy9kb3ducmV2LnhtbERPTWvCQBC9F/wPywi91U16SNPoKloo9GRpLIK3ITtu&#10;gtnZsLvR9N+7hUJv83ifs9pMthdX8qFzrCBfZCCIG6c7Ngq+D+9PJYgQkTX2jknBDwXYrGcPK6y0&#10;u/EXXetoRArhUKGCNsahkjI0LVkMCzcQJ+7svMWYoDdSe7ylcNvL5ywrpMWOU0OLA7211Fzq0Sq4&#10;7D6JC3RmGv3RHPZ5OIWXUqnH+bRdgog0xX/xn/tDp/lF8Qq/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qaOwgAAAN0AAAAPAAAAAAAAAAAAAAAAAJgCAABkcnMvZG93&#10;bnJldi54bWxQSwUGAAAAAAQABAD1AAAAhwMAAAAA&#10;" fillcolor="#7d41ae" stroked="f"/>
                        <v:rect id="Rectangle 1655" o:spid="_x0000_s2683" style="position:absolute;left:4430;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yNcQA&#10;AADdAAAADwAAAGRycy9kb3ducmV2LnhtbESPQWvCQBCF7wX/wzJCb3WjgtXoKloptPSkBs9DdkyC&#10;2dmQ3brpv+8cCr3N8N68981mN7hWPagPjWcD00kGirj0tuHKQHF5f1mCChHZYuuZDPxQgN129LTB&#10;3PrEJ3qcY6UkhEOOBuoYu1zrUNbkMEx8RyzazfcOo6x9pW2PScJdq2dZttAOG5aGGjt6q6m8n7+d&#10;geM1pdvBWVoRFu6zmA3zr3Qw5nk87NegIg3x3/x3/WEFf/Eq/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sjXEAAAA3QAAAA8AAAAAAAAAAAAAAAAAmAIAAGRycy9k&#10;b3ducmV2LnhtbFBLBQYAAAAABAAEAPUAAACJAwAAAAA=&#10;" fillcolor="#7c3fad" stroked="f"/>
                        <v:rect id="Rectangle 1656" o:spid="_x0000_s2684" style="position:absolute;left:4432;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COMAA&#10;AADdAAAADwAAAGRycy9kb3ducmV2LnhtbERPzYrCMBC+L/gOYQRva+oeXKlGEWXBg1B0fYChGZvS&#10;ZlKSaOvbG0HwNh/f76w2g23FnXyoHSuYTTMQxKXTNVcKLv9/3wsQISJrbB2TggcF2KxHXyvMtev5&#10;RPdzrEQK4ZCjAhNjl0sZSkMWw9R1xIm7Om8xJugrqT32Kdy28ifL5tJizanBYEc7Q2VzvlkF+2N/&#10;O2FRRd35olj4bWZc0yg1GQ/bJYhIQ/yI3+6DTvPnvzN4fZNO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jCOMAAAADdAAAADwAAAAAAAAAAAAAAAACYAgAAZHJzL2Rvd25y&#10;ZXYueG1sUEsFBgAAAAAEAAQA9QAAAIUDAAAAAA==&#10;" fillcolor="#7b3eac" stroked="f"/>
                        <v:rect id="Rectangle 1657" o:spid="_x0000_s2685" style="position:absolute;left:4433;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n8IA&#10;AADdAAAADwAAAGRycy9kb3ducmV2LnhtbERPzWrCQBC+C77DMkJvujFIKtFVtBJo6anqA4zZMRvM&#10;zobs1iRv3y0UepuP73e2+8E24kmdrx0rWC4SEMSl0zVXCq6XYr4G4QOyxsYxKRjJw343nWwx167n&#10;L3qeQyViCPscFZgQ2lxKXxqy6BeuJY7c3XUWQ4RdJXWHfQy3jUyTJJMWa44NBlt6M1Q+zt9WQWOO&#10;1Un6sRjKz6t+pKfV7cOslHqZDYcNiEBD+Bf/ud91nJ+9p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8qfwgAAAN0AAAAPAAAAAAAAAAAAAAAAAJgCAABkcnMvZG93&#10;bnJldi54bWxQSwUGAAAAAAQABAD1AAAAhwMAAAAA&#10;" fillcolor="#7b3dac" stroked="f"/>
                        <v:rect id="Rectangle 1658" o:spid="_x0000_s2686" style="position:absolute;left:4435;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SVMMA&#10;AADdAAAADwAAAGRycy9kb3ducmV2LnhtbERP20oDMRB9F/yHMELfbLYtrLJtWoqiVJRKLx8wTaab&#10;pZvJNont+vdGEHybw7nObNG7VlwoxMazgtGwAEGsvWm4VrDfvdw/gogJ2WDrmRR8U4TF/PZmhpXx&#10;V97QZZtqkUM4VqjAptRVUkZtyWEc+o44c0cfHKYMQy1NwGsOd60cF0UpHTacGyx29GRJn7ZfTsE7&#10;kd2Xz+fXgw6r3Wj9pmX6/FBqcNcvpyAS9elf/OdemTy/fJjA7zf5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SVMMAAADdAAAADwAAAAAAAAAAAAAAAACYAgAAZHJzL2Rv&#10;d25yZXYueG1sUEsFBgAAAAAEAAQA9QAAAIgDAAAAAA==&#10;" fillcolor="#7a3cab" stroked="f"/>
                        <v:rect id="Rectangle 1659" o:spid="_x0000_s2687" style="position:absolute;left:4436;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6I8IA&#10;AADdAAAADwAAAGRycy9kb3ducmV2LnhtbERPTWvCQBC9F/wPywje6sZi1UZXsYLFiwdtvU+zYzaY&#10;nQ3ZNYn+elco9DaP9zmLVWdL0VDtC8cKRsMEBHHmdMG5gp/v7esMhA/IGkvHpOBGHlbL3ssCU+1a&#10;PlBzDLmIIexTVGBCqFIpfWbIoh+6ijhyZ1dbDBHWudQ1tjHclvItSSbSYsGxwWBFG0PZ5Xi1Cu7t&#10;Nj8Zl9z3BX68h+bz+nv5IqUG/W49BxGoC//iP/dOx/mT6Ri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TojwgAAAN0AAAAPAAAAAAAAAAAAAAAAAJgCAABkcnMvZG93&#10;bnJldi54bWxQSwUGAAAAAAQABAD1AAAAhwMAAAAA&#10;" fillcolor="#793baa" stroked="f"/>
                        <v:rect id="Rectangle 1660" o:spid="_x0000_s2688" style="position:absolute;left:4438;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tdcAA&#10;AADdAAAADwAAAGRycy9kb3ducmV2LnhtbERPS4vCMBC+C/sfwizsTdNd1lc1iiiCBy/qsuehGdti&#10;Z1KaaOu/N4LgbT6+58yXHVfqRo0vnRj4HiSgSDJnS8kN/J22/QkoH1AsVk7IwJ08LBcfvTmm1rVy&#10;oNsx5CqGiE/RQBFCnWrts4IY/cDVJJE7u4YxRNjk2jbYxnCu9E+SjDRjKbGhwJrWBWWX45UNTNrA&#10;Q53l+98Nb08rYpq2/1djvj671QxUoC68xS/3zsb5o/EQnt/E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gtdcAAAADdAAAADwAAAAAAAAAAAAAAAACYAgAAZHJzL2Rvd25y&#10;ZXYueG1sUEsFBgAAAAAEAAQA9QAAAIUDAAAAAA==&#10;" fillcolor="#783aa9" stroked="f"/>
                        <v:rect id="Rectangle 1661" o:spid="_x0000_s2689" style="position:absolute;left:4440;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WKsYA&#10;AADdAAAADwAAAGRycy9kb3ducmV2LnhtbERPTWvCQBC9C/6HZYRepG6aQ5TUVUpBaEVEbUOvY3aa&#10;hGZn0+zGxH/fLQje5vE+Z7keTC0u1LrKsoKnWQSCOLe64kLB58fmcQHCeWSNtWVScCUH69V4tMRU&#10;256PdDn5QoQQdikqKL1vUildXpJBN7MNceC+bWvQB9gWUrfYh3BTyziKEmmw4tBQYkOvJeU/p84o&#10;yOLN73R3zrbZftvN4+p6OL9/9Uo9TIaXZxCeBn8X39xvOsxP5gn8fxNO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WWKsYAAADdAAAADwAAAAAAAAAAAAAAAACYAgAAZHJz&#10;L2Rvd25yZXYueG1sUEsFBgAAAAAEAAQA9QAAAIsDAAAAAA==&#10;" fillcolor="#7739a8" stroked="f"/>
                        <v:rect id="Rectangle 1662" o:spid="_x0000_s2690" style="position:absolute;left:4441;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6d8QA&#10;AADdAAAADwAAAGRycy9kb3ducmV2LnhtbERPTWsCMRC9C/6HMEIvUrN6UNkapRQKUgXRWs/DZtzd&#10;djMJSXRXf70pFHqbx/ucxaozjbiSD7VlBeNRBoK4sLrmUsHx8/15DiJEZI2NZVJwowCrZb+3wFzb&#10;lvd0PcRSpBAOOSqoYnS5lKGoyGAYWUecuLP1BmOCvpTaY5vCTSMnWTaVBmtODRU6equo+DlcjILh&#10;+vvrfppsdtsPt5V35+Vp356Vehp0ry8gInXxX/znXus0fzqbwe836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OnfEAAAA3QAAAA8AAAAAAAAAAAAAAAAAmAIAAGRycy9k&#10;b3ducmV2LnhtbFBLBQYAAAAABAAEAPUAAACJAwAAAAA=&#10;" fillcolor="#7738a7" stroked="f"/>
                        <v:rect id="Rectangle 1663" o:spid="_x0000_s2691" style="position:absolute;left:4443;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hbsUA&#10;AADdAAAADwAAAGRycy9kb3ducmV2LnhtbESPQWvCQBCF74X+h2UKvdWNhaQSXUUsQktPjSLkNmTH&#10;JJidDdnVpP++cxC8zfDevPfNajO5Tt1oCK1nA/NZAoq48rbl2sDxsH9bgAoR2WLnmQz8UYDN+vlp&#10;hbn1I//SrYi1khAOORpoYuxzrUPVkMMw8z2xaGc/OIyyDrW2A44S7jr9niSZdtiyNDTY066h6lJc&#10;nYHdqawL+4Pp5bMc+TvT5XWfpsa8vkzbJahIU3yY79dfVvCzD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FuxQAAAN0AAAAPAAAAAAAAAAAAAAAAAJgCAABkcnMv&#10;ZG93bnJldi54bWxQSwUGAAAAAAQABAD1AAAAigMAAAAA&#10;" fillcolor="#7637a6" stroked="f"/>
                        <v:rect id="Rectangle 1664" o:spid="_x0000_s2692" style="position:absolute;left:4444;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rcQA&#10;AADdAAAADwAAAGRycy9kb3ducmV2LnhtbERPTWvCQBC9F/wPyxS81U09xJq6iggt4sVGPXicZMds&#10;aHY2ZFeT9te7hYK3ebzPWawG24gbdb52rOB1koAgLp2uuVJwOn68vIHwAVlj45gU/JCH1XL0tMBM&#10;u55zuh1CJWII+wwVmBDaTEpfGrLoJ64ljtzFdRZDhF0ldYd9DLeNnCZJKi3WHBsMtrQxVH4frlYB&#10;rof885zvf9vLdNd/maIo0mKm1Ph5WL+DCDSEh/jfvdVxfjqbw9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0gK3EAAAA3QAAAA8AAAAAAAAAAAAAAAAAmAIAAGRycy9k&#10;b3ducmV2LnhtbFBLBQYAAAAABAAEAPUAAACJAwAAAAA=&#10;" fillcolor="#7536a5" stroked="f"/>
                        <v:rect id="Rectangle 1665" o:spid="_x0000_s2693" style="position:absolute;left:4446;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NwcIA&#10;AADdAAAADwAAAGRycy9kb3ducmV2LnhtbESPQW/CMAyF70j8h8hI3CCFQ9V1BIRAIK6wSbtajWkr&#10;GqckAcq/nw+TdrP1nt/7vNoMrlNPCrH1bGAxz0ARV962XBv4/jrMClAxIVvsPJOBN0XYrMejFZbW&#10;v/hMz0uqlYRwLNFAk1Jfah2rhhzGue+JRbv64DDJGmptA74k3HV6mWW5dtiyNDTY066h6nZ5OAP2&#10;fiyKsw0hDx94/bnr5aLfO2Omk2H7CSrRkP7Nf9cnK/h5IfzyjYy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U3BwgAAAN0AAAAPAAAAAAAAAAAAAAAAAJgCAABkcnMvZG93&#10;bnJldi54bWxQSwUGAAAAAAQABAD1AAAAhwMAAAAA&#10;" fillcolor="#7535a4" stroked="f"/>
                        <v:rect id="Rectangle 1666" o:spid="_x0000_s2694" style="position:absolute;left:4447;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jO8EA&#10;AADdAAAADwAAAGRycy9kb3ducmV2LnhtbERPTYvCMBC9C/sfwgjeNO26tFKNsgqKV6uXvQ3NbFNs&#10;JqXJav33RljwNo/3OavNYFtxo943jhWkswQEceV0w7WCy3k/XYDwAVlj65gUPMjDZv0xWmGh3Z1P&#10;dCtDLWII+wIVmBC6QkpfGbLoZ64jjtyv6y2GCPta6h7vMdy28jNJMmmx4dhgsKOdoepa/lkFOWft&#10;45Cn5fznukvyo3Fuu/1SajIevpcgAg3hLf53H3Wcny1SeH0TT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L4zvBAAAA3QAAAA8AAAAAAAAAAAAAAAAAmAIAAGRycy9kb3du&#10;cmV2LnhtbFBLBQYAAAAABAAEAPUAAACGAwAAAAA=&#10;" fillcolor="#7434a3" stroked="f"/>
                        <v:rect id="Rectangle 1667" o:spid="_x0000_s2695" style="position:absolute;left:4449;top:434;width: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2ncMA&#10;AADdAAAADwAAAGRycy9kb3ducmV2LnhtbERPTWsCMRC9F/wPYQRvNamC6NYotbQg4kFt8Txsxt2l&#10;m8mapLr7740geJvH+5z5srW1uJAPlWMNb0MFgjh3puJCw+/P9+sURIjIBmvHpKGjAMtF72WOmXFX&#10;3tPlEAuRQjhkqKGMscmkDHlJFsPQNcSJOzlvMSboC2k8XlO4reVIqYm0WHFqKLGhz5Lyv8O/1bA5&#10;nbvVcX+c5WYjx343++rUVmk96Lcf7yAitfEpfrjXJs2fTEd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72ncMAAADdAAAADwAAAAAAAAAAAAAAAACYAgAAZHJzL2Rv&#10;d25yZXYueG1sUEsFBgAAAAAEAAQA9QAAAIgDAAAAAA==&#10;" fillcolor="#7333a2" stroked="f"/>
                        <v:rect id="Rectangle 1668" o:spid="_x0000_s2696" style="position:absolute;left:4451;top:434;width: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QHMEA&#10;AADdAAAADwAAAGRycy9kb3ducmV2LnhtbERPS4vCMBC+C/sfwizszaaroKUaRYRFwZMv6HFoxqbY&#10;TEoTteuvN8LC3ubje8582dtG3KnztWMF30kKgrh0uuZKwen4M8xA+ICssXFMCn7Jw3LxMZhjrt2D&#10;93Q/hErEEPY5KjAhtLmUvjRk0SeuJY7cxXUWQ4RdJXWHjxhuGzlK04m0WHNsMNjS2lB5PdysgjON&#10;drvC36QuSn5OjR6vi2yj1Ndnv5qBCNSHf/Gfe6vj/Ek2hvc38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iUBzBAAAA3QAAAA8AAAAAAAAAAAAAAAAAmAIAAGRycy9kb3du&#10;cmV2LnhtbFBLBQYAAAAABAAEAPUAAACGAwAAAAA=&#10;" fillcolor="#7232a1" stroked="f"/>
                        <v:shape id="Freeform 1669" o:spid="_x0000_s2697" style="position:absolute;left:4142;top:831;width:94;height:444;visibility:visible;mso-wrap-style:square;v-text-anchor:top" coordsize="9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MQA&#10;AADdAAAADwAAAGRycy9kb3ducmV2LnhtbERPTWvCQBC9C/6HZQredKMtQaOriFDw0Is2BLwN2TEb&#10;mp2N2dXE/vpuodDbPN7nbHaDbcSDOl87VjCfJSCIS6drrhTkn+/TJQgfkDU2jknBkzzstuPRBjPt&#10;ej7R4xwqEUPYZ6jAhNBmUvrSkEU/cy1x5K6usxgi7CqpO+xjuG3kIklSabHm2GCwpYOh8ut8twq+&#10;0+NiZUp56fPX0/wequL2kRdKTV6G/RpEoCH8i//cRx3np8s3+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2dDEAAAA3QAAAA8AAAAAAAAAAAAAAAAAmAIAAGRycy9k&#10;b3ducmV2LnhtbFBLBQYAAAAABAAEAPUAAACJAwAAAAA=&#10;" path="m83,l94,359,45,401,,444e" filled="f" strokecolor="#461755" strokeweight="22e-5mm">
                          <v:path arrowok="t" o:connecttype="custom" o:connectlocs="83,0;94,359;45,401;0,444" o:connectangles="0,0,0,0"/>
                        </v:shape>
                        <v:shape id="Freeform 1670" o:spid="_x0000_s2698" style="position:absolute;left:4301;top:574;width:132;height:392;visibility:visible;mso-wrap-style:square;v-text-anchor:top" coordsize="13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2sIA&#10;AADdAAAADwAAAGRycy9kb3ducmV2LnhtbERPyWrDMBC9F/oPYgq9NXICdRw3SjCFltJbNnIdrKll&#10;Yo2MpNru31eBQG7zeOust5PtxEA+tI4VzGcZCOLa6ZYbBcfDx0sBIkRkjZ1jUvBHAbabx4c1ltqN&#10;vKNhHxuRQjiUqMDE2JdShtqQxTBzPXHifpy3GBP0jdQexxRuO7nIslxabDk1GOzp3VB92f9aBcvK&#10;Lc7jZXU6mvzbf+6wGcZ5pdTz01S9gYg0xbv45v7SaX5evML1m3S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5HawgAAAN0AAAAPAAAAAAAAAAAAAAAAAJgCAABkcnMvZG93&#10;bnJldi54bWxQSwUGAAAAAAQABAD1AAAAhwMAAAAA&#10;" path="m132,365r-8,10l116,381r-9,7l97,391r-11,1l75,391,65,388,54,383r-8,-7l38,368r-4,-9l30,347r-1,-9l29,326r3,-11l37,306r6,-9l29,293,16,285,6,272,2,259,2,129,,e" filled="f" strokecolor="#461755" strokeweight="22e-5mm">
                          <v:path arrowok="t" o:connecttype="custom" o:connectlocs="132,365;124,375;116,381;107,388;97,391;86,392;75,391;65,388;54,383;46,376;38,368;34,359;30,347;29,338;29,326;32,315;37,306;43,297;29,293;16,285;6,272;2,259;2,259;2,129;0,0" o:connectangles="0,0,0,0,0,0,0,0,0,0,0,0,0,0,0,0,0,0,0,0,0,0,0,0,0"/>
                        </v:shape>
                        <v:line id="Line 1671" o:spid="_x0000_s2699" style="position:absolute;flip:x y;visibility:visible;mso-wrap-style:square" from="4091,489" to="410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KCMYAAADdAAAADwAAAGRycy9kb3ducmV2LnhtbESPT2vCQBDF7wW/wzKCt7rRQ9ToKiIt&#10;CEWw/rkP2TEbzc6G7BrTfvquUPA2w3vzfm8Wq85WoqXGl44VjIYJCOLc6ZILBafj5/sUhA/IGivH&#10;pOCHPKyWvbcFZto9+JvaQyhEDGGfoQITQp1J6XNDFv3Q1cRRu7jGYohrU0jd4COG20qOkySVFkuO&#10;BIM1bQzlt8PdRu7vbny9dde9aU+72UQmk/P940upQb9bz0EE6sLL/H+91bF+Ok3h+U0c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cSgjGAAAA3QAAAA8AAAAAAAAA&#10;AAAAAAAAoQIAAGRycy9kb3ducmV2LnhtbFBLBQYAAAAABAAEAPkAAACUAwAAAAA=&#10;" strokecolor="#461755" strokeweight="22e-5mm"/>
                        <v:shape id="Freeform 1672" o:spid="_x0000_s2700" style="position:absolute;left:4062;top:772;width:40;height:22;visibility:visible;mso-wrap-style:square;v-text-anchor:top" coordsize="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00sIA&#10;AADdAAAADwAAAGRycy9kb3ducmV2LnhtbERPS4vCMBC+L/gfwgje1tQHrlSjiKjsUbtevA3N2NY2&#10;k9LEtv77jbCwt/n4nrPe9qYSLTWusKxgMo5AEKdWF5wpuP4cP5cgnEfWWFkmBS9ysN0MPtYYa9vx&#10;hdrEZyKEsItRQe59HUvp0pwMurGtiQN3t41BH2CTSd1gF8JNJadRtJAGCw4NOda0zyktk6dRcC4L&#10;vM3nSXmwVffYn/RlNm17pUbDfrcC4an3/+I/97cO8xfLL3h/E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vTSwgAAAN0AAAAPAAAAAAAAAAAAAAAAAJgCAABkcnMvZG93&#10;bnJldi54bWxQSwUGAAAAAAQABAD1AAAAhwMAAAAA&#10;" path="m,l20,13r20,9e" filled="f" strokecolor="#461755" strokeweight="22e-5mm">
                          <v:path arrowok="t" o:connecttype="custom" o:connectlocs="0,0;20,13;40,22" o:connectangles="0,0,0"/>
                        </v:shape>
                        <v:shape id="Freeform 1673" o:spid="_x0000_s2701" style="position:absolute;left:4035;top:78;width:417;height:1262;visibility:visible;mso-wrap-style:square;v-text-anchor:top" coordsize="417,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xpMYA&#10;AADdAAAADwAAAGRycy9kb3ducmV2LnhtbESPQWvCQBCF74X+h2UKvdVNCxVJXUWkhZ5ajSL0NmTH&#10;JJidDbtrkvrrnYPgbYb35r1v5svRtaqnEBvPBl4nGSji0tuGKwP73dfLDFRMyBZbz2TgnyIsF48P&#10;c8ytH3hLfZEqJSEcczRQp9TlWseyJodx4jti0Y4+OEyyhkrbgIOEu1a/ZdlUO2xYGmrsaF1TeSrO&#10;zkB72RyO/e9hCO9/5+yT/eqnKwZjnp/G1QeoRGO6m2/X31bwpzPBlW9kB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XxpMYAAADdAAAADwAAAAAAAAAAAAAAAACYAgAAZHJz&#10;L2Rvd25yZXYueG1sUEsFBgAAAAAEAAQA9QAAAIsDAAAAAA==&#10;" path="m179,1262r195,-95l374,1098,390,871r8,-10l405,850r4,-13l409,824r-3,-22l398,781r8,-5l411,766r5,-182l417,401r-3,-19l409,362,395,333,377,306,355,282,330,263,301,242,269,226r,-12l290,197r16,-24l312,160r3,-13l319,132r,-14l317,95,311,73,301,54,287,36,269,21,250,10,229,4,206,,183,4r-22,6l142,21,124,36,112,54,101,73,94,95r-1,23l93,132r3,15l101,160r4,14l123,197r21,19l96,237,48,263r-13,9l26,285r-8,15l13,316,8,422,7,528r,142l10,678r3,6l24,695r-9,18l8,732,7,745r1,11l11,768r5,9l24,787r8,6l42,800r11,3l54,803r10,l72,800r19,269l,1154r,22l70,1210r7,-1l101,1200r1,21l172,1258r7,4e" filled="f" strokeweight="39e-5mm">
                          <v:path arrowok="t" o:connecttype="custom" o:connectlocs="374,1167;390,871;405,850;409,824;398,781;411,766;416,584;417,401;409,362;377,306;330,263;269,226;269,214;306,173;315,147;319,118;311,73;287,36;250,10;206,0;161,10;124,36;101,73;93,118;96,147;105,174;144,216;48,263;26,285;13,316;7,528;7,670;10,678;24,695;8,732;8,756;16,777;32,793;53,803;64,803;91,1069;0,1176;77,1209;102,1221;179,1262" o:connectangles="0,0,0,0,0,0,0,0,0,0,0,0,0,0,0,0,0,0,0,0,0,0,0,0,0,0,0,0,0,0,0,0,0,0,0,0,0,0,0,0,0,0,0,0,0"/>
                        </v:shape>
                        <v:shape id="Freeform 1674" o:spid="_x0000_s2702" style="position:absolute;left:742;top:1280;width:988;height:867;visibility:visible;mso-wrap-style:square;v-text-anchor:top" coordsize="988,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rrMEA&#10;AADdAAAADwAAAGRycy9kb3ducmV2LnhtbERPTYvCMBC9L/gfwgje1lQPotW0iCCI4LJVwevQjGmx&#10;mdQmavffbxYWvM3jfc4q720jntT52rGCyTgBQVw6XbNRcD5tP+cgfEDW2DgmBT/kIc8GHytMtXtx&#10;Qc9jMCKGsE9RQRVCm0rpy4os+rFriSN3dZ3FEGFnpO7wFcNtI6dJMpMWa44NFba0qai8HR9WwVco&#10;SjZkLuZgv3WxP02u/r5VajTs10sQgfrwFv+7dzrOn80X8PdNPEF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Na6zBAAAA3QAAAA8AAAAAAAAAAAAAAAAAmAIAAGRycy9kb3du&#10;cmV2LnhtbFBLBQYAAAAABAAEAPUAAACGAwAAAAA=&#10;" path="m988,r,286l,286r,761e" filled="f" strokeweight="1e-4mm">
                          <v:path arrowok="t" o:connecttype="custom" o:connectlocs="988,0;988,196;0,196;0,718" o:connectangles="0,0,0,0"/>
                        </v:shape>
                        <v:shape id="Freeform 1675" o:spid="_x0000_s2703" style="position:absolute;left:686;top:2073;width:110;height:111;visibility:visible;mso-wrap-style:square;v-text-anchor:top" coordsize="11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8scUA&#10;AADdAAAADwAAAGRycy9kb3ducmV2LnhtbESPQU/DMAyF70j8h8hI3Fg6kKq1LJu2SdOQOFH4AV5j&#10;mmqN0yVhK/x6fEDiZus9v/d5uZ78oC4UUx/YwHxWgCJug+25M/Dxvn9YgEoZ2eIQmAx8U4L16vZm&#10;ibUNV36jS5M7JSGcajTgch5rrVPryGOahZFYtM8QPWZZY6dtxKuE+0E/FkWpPfYsDQ5H2jlqT82X&#10;N7A4bGPX0Ou5+qmOx41uXSiftsbc302bZ1CZpvxv/rt+sYJfV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yxxQAAAN0AAAAPAAAAAAAAAAAAAAAAAJgCAABkcnMv&#10;ZG93bnJldi54bWxQSwUGAAAAAAQABAD1AAAAigMAAAAA&#10;" path="m110,l56,111,,,110,xe" fillcolor="black" stroked="f">
                          <v:path arrowok="t" o:connecttype="custom" o:connectlocs="110,0;56,111;0,0;110,0" o:connectangles="0,0,0,0"/>
                        </v:shape>
                        <v:shape id="Freeform 1676" o:spid="_x0000_s2704" style="position:absolute;left:1730;top:1325;width:1273;height:658;visibility:visible;mso-wrap-style:square;v-text-anchor:top" coordsize="1257,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sScUA&#10;AADdAAAADwAAAGRycy9kb3ducmV2LnhtbERPTWsCMRC9C/0PYQreNKvCVrdGEVEqogdti/Q23Uyz&#10;i5vJskl1219vhEJv83ifM523thIXanzpWMGgn4Agzp0u2Sh4e133xiB8QNZYOSYFP+RhPnvoTDHT&#10;7soHuhyDETGEfYYKihDqTEqfF2TR911NHLkv11gMETZG6gavMdxWcpgkqbRYcmwosKZlQfn5+G0V&#10;vOgUVx9mvzGj3Wf6vv09PU30SanuY7t4BhGoDf/iP/dGx/npZAD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mxJxQAAAN0AAAAPAAAAAAAAAAAAAAAAAJgCAABkcnMv&#10;ZG93bnJldi54bWxQSwUGAAAAAAQABAD1AAAAigMAAAAA&#10;" path="m,l,286r1257,l1257,933e" filled="f" strokeweight="1e-4mm">
                          <v:path arrowok="t" o:connecttype="custom" o:connectlocs="0,0;0,142;1289,142;1289,464" o:connectangles="0,0,0,0"/>
                        </v:shape>
                        <v:shape id="Freeform 1677" o:spid="_x0000_s2705" style="position:absolute;left:2946;top:1930;width:110;height:111;visibility:visible;mso-wrap-style:square;v-text-anchor:top" coordsize="11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HXcIA&#10;AADdAAAADwAAAGRycy9kb3ducmV2LnhtbERP3WrCMBS+H/gO4QjezXQKxXZGUUEc7GrVBzg2Z01Z&#10;c1KTqHVPvwwGuzsf3+9ZrgfbiRv50DpW8DLNQBDXTrfcKDgd988LECEia+wck4IHBVivRk9LLLW7&#10;8wfdqtiIFMKhRAUmxr6UMtSGLIap64kT9+m8xZigb6T2eE/htpOzLMulxZZTg8Gedobqr+pqFSwO&#10;W99U9H4pvovzeSNr4/L5VqnJeNi8gog0xH/xn/tNp/l5MYP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AddwgAAAN0AAAAPAAAAAAAAAAAAAAAAAJgCAABkcnMvZG93&#10;bnJldi54bWxQSwUGAAAAAAQABAD1AAAAhwMAAAAA&#10;" path="m110,l56,111,,,110,xe" fillcolor="black" stroked="f">
                          <v:path arrowok="t" o:connecttype="custom" o:connectlocs="110,0;56,111;0,0;110,0" o:connectangles="0,0,0,0"/>
                        </v:shape>
                        <v:line id="Line 1678" o:spid="_x0000_s2706" style="position:absolute;visibility:visible;mso-wrap-style:square" from="2086,711" to="389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mz8QAAADdAAAADwAAAGRycy9kb3ducmV2LnhtbERP22oCMRB9L/Qfwgi+adZKV12NUpVC&#10;KVXw+jzdTDdLN5Nlk+q2X98UhL7N4VxntmhtJS7U+NKxgkE/AUGcO11yoeB4eO6NQfiArLFyTAq+&#10;ycNifn83w0y7K+/osg+FiCHsM1RgQqgzKX1uyKLvu5o4ch+usRgibAqpG7zGcFvJhyRJpcWSY4PB&#10;mlaG8s/9l1Wwtef14w+dKpO+y7dlPtq8+vVGqW6nfZqCCNSGf/HN/aLj/HQyhL9v4gl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CbPxAAAAN0AAAAPAAAAAAAAAAAA&#10;AAAAAKECAABkcnMvZG93bnJldi54bWxQSwUGAAAAAAQABAD5AAAAkgMAAAAA&#10;" strokeweight="1e-4mm"/>
                        <v:shape id="Freeform 1679" o:spid="_x0000_s2707" style="position:absolute;left:1935;top:654;width:165;height:111;visibility:visible;mso-wrap-style:square;v-text-anchor:top" coordsize="16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A78A&#10;AADdAAAADwAAAGRycy9kb3ducmV2LnhtbERPTYvCMBC9C/6HMMLebKoU0WoUFYS9rnrQ29CMbbGZ&#10;1CRq/fcbQfA2j/c5i1VnGvEg52vLCkZJCoK4sLrmUsHxsBtOQfiArLGxTApe5GG17PcWmGv75D96&#10;7EMpYgj7HBVUIbS5lL6oyKBPbEscuYt1BkOErpTa4TOGm0aO03QiDdYcGypsaVtRcd3fjYLr5pbe&#10;sDvfsTy8zi7L5Kk9SqV+Bt16DiJQF77ij/tXx/mTWQbvb+IJ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WaUDvwAAAN0AAAAPAAAAAAAAAAAAAAAAAJgCAABkcnMvZG93bnJl&#10;di54bWxQSwUGAAAAAAQABAD1AAAAhAMAAAAA&#10;" path="m165,111l,57,165,r,111xe" fillcolor="black" stroked="f">
                          <v:path arrowok="t" o:connecttype="custom" o:connectlocs="165,111;0,57;165,0;165,111" o:connectangles="0,0,0,0"/>
                        </v:shape>
                        <v:shape id="Freeform 1680" o:spid="_x0000_s2708" style="position:absolute;left:3878;top:654;width:164;height:111;visibility:visible;mso-wrap-style:square;v-text-anchor:top" coordsize="16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FsIA&#10;AADdAAAADwAAAGRycy9kb3ducmV2LnhtbERPTWvDMAy9D/ofjAq7rU4DC01Wt4yO0u6WpWVnEatJ&#10;WCwH20vSfz8PBrvp8T613c+mFyM531lWsF4lIIhrqztuFFwvx6cNCB+QNfaWScGdPOx3i4ctFtpO&#10;/EFjFRoRQ9gXqKANYSik9HVLBv3KDsSRu1lnMEToGqkdTjHc9DJNkkwa7Dg2tDjQoaX6q/o2Ck6b&#10;MDpblvyO+TXNq5vRb8mnUo/L+fUFRKA5/Iv/3Gcd52f5M/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oWwgAAAN0AAAAPAAAAAAAAAAAAAAAAAJgCAABkcnMvZG93&#10;bnJldi54bWxQSwUGAAAAAAQABAD1AAAAhwMAAAAA&#10;" path="m,l164,57,,111,,xe" fillcolor="black" stroked="f">
                          <v:path arrowok="t" o:connecttype="custom" o:connectlocs="0,0;164,57;0,111;0,0" o:connectangles="0,0,0,0"/>
                        </v:shape>
                        <v:shape id="Picture 1681" o:spid="_x0000_s2709" type="#_x0000_t75" style="position:absolute;left:5993;top:2718;width:90;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fmBvEAAAA3QAAAA8AAABkcnMvZG93bnJldi54bWxET01rwkAQvRf8D8sI3uqmUUKNriKCqAja&#10;2FI8DtlpEszOhuyq8d93hUJv83ifM1t0phY3al1lWcHbMAJBnFtdcaHg63P9+g7CeWSNtWVS8CAH&#10;i3nvZYaptnfO6HbyhQgh7FJUUHrfpFK6vCSDbmgb4sD92NagD7AtpG7xHsJNLeMoSqTBikNDiQ2t&#10;Ssovp6tRsPuIN9njeN4fivh7lGwm28OaxkoN+t1yCsJT5//Ff+6tDvOTSQLPb8IJ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fmBvEAAAA3QAAAA8AAAAAAAAAAAAAAAAA&#10;nwIAAGRycy9kb3ducmV2LnhtbFBLBQYAAAAABAAEAPcAAACQAwAAAAA=&#10;">
                          <v:imagedata r:id="rId134" o:title=""/>
                        </v:shape>
                        <v:shape id="Picture 1682" o:spid="_x0000_s2710" type="#_x0000_t75" style="position:absolute;left:5973;top:2361;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uuZ3EAAAA3QAAAA8AAABkcnMvZG93bnJldi54bWxET01rwkAQvRf6H5Yp9KYbe1AbswYpFAq9&#10;RCOY4zQ7JjHZ2ZhdNf77bkHobR7vc5J0NJ240uAaywpm0wgEcWl1w5WCff45WYJwHlljZ5kU3MlB&#10;un5+SjDW9sZbuu58JUIIuxgV1N73sZSurMmgm9qeOHBHOxj0AQ6V1APeQrjp5FsUzaXBhkNDjT19&#10;1FS2u4tRcD4dFu4nOxdFdsqWdGnzKvvOlXp9GTcrEJ5G/y9+uL90mD9/X8DfN+EE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uuZ3EAAAA3QAAAA8AAAAAAAAAAAAAAAAA&#10;nwIAAGRycy9kb3ducmV2LnhtbFBLBQYAAAAABAAEAPcAAACQAwAAAAA=&#10;">
                          <v:imagedata r:id="rId135" o:title=""/>
                        </v:shape>
                        <v:shape id="Picture 1683" o:spid="_x0000_s2711" type="#_x0000_t75" style="position:absolute;left:5973;top:2361;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2hHEAAAA3QAAAA8AAABkcnMvZG93bnJldi54bWxEj81uwkAMhO+VeIeVkbjBBg4opCwIISHB&#10;EeilNyvr/JSsN2Q3EPr09QGpN1sznvm83g6uUQ/qQu3ZwHyWgCLOva25NPB1PUxTUCEiW2w8k4EX&#10;BdhuRh9rzKx/8pkel1gqCeGQoYEqxjbTOuQVOQwz3xKLVvjOYZS1K7Xt8CnhrtGLJFlqhzVLQ4Ut&#10;7SvKb5feGbCLNC+K/lTsws+3r/s9pr+3uzGT8bD7BBVpiP/m9/XRCv5yJbjyjYy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2hHEAAAA3QAAAA8AAAAAAAAAAAAAAAAA&#10;nwIAAGRycy9kb3ducmV2LnhtbFBLBQYAAAAABAAEAPcAAACQAwAAAAA=&#10;">
                          <v:imagedata r:id="rId136" o:title=""/>
                        </v:shape>
                        <v:rect id="Rectangle 1684" o:spid="_x0000_s2712" style="position:absolute;left:6004;top:2329;width:1;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fhcMA&#10;AADdAAAADwAAAGRycy9kb3ducmV2LnhtbERPTWvCQBC9C/0PyxR6001qEJO6StEW9GjSi7chOybB&#10;7GzYXTX9926h4G0e73NWm9H04kbOd5YVpLMEBHFtdceNgp/qe7oE4QOyxt4yKfglD5v1y2SFhbZ3&#10;PtKtDI2IIewLVNCGMBRS+rolg35mB+LIna0zGCJ0jdQO7zHc9PI9SRbSYMexocWBti3Vl/JqFGTp&#10;7nAyl+OXPJ+yeZ5WZebmW6XeXsfPDxCBxvAU/7v3Os5f5Dn8fRN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2fhcMAAADdAAAADwAAAAAAAAAAAAAAAACYAgAAZHJzL2Rv&#10;d25yZXYueG1sUEsFBgAAAAAEAAQA9QAAAIgDAAAAAA==&#10;" fillcolor="#dad1ed" stroked="f"/>
                        <v:rect id="Rectangle 1685" o:spid="_x0000_s2713" style="position:absolute;left:6005;top:2329;width:1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KfMUA&#10;AADdAAAADwAAAGRycy9kb3ducmV2LnhtbESPQW/CMAyF75P2HyIj7TKNdDsA6giITtrEDQH7AV5j&#10;mqqNEzUByn49PkzazdZ7fu/zcj36Xl1oSG1gA6/TAhRxHWzLjYHv4+fLAlTKyBb7wGTgRgnWq8eH&#10;JZY2XHlPl0NulIRwKtGAyzmWWqfakcc0DZFYtFMYPGZZh0bbAa8S7nv9VhQz7bFlaXAY6cNR3R3O&#10;3kConjuu4nG3wFt3/t18uS7+VMY8TcbNO6hMY/43/11vreDPC+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sp8xQAAAN0AAAAPAAAAAAAAAAAAAAAAAJgCAABkcnMv&#10;ZG93bnJldi54bWxQSwUGAAAAAAQABAD1AAAAigMAAAAA&#10;" fillcolor="#f7f3e8" stroked="f"/>
                        <v:rect id="Rectangle 1686" o:spid="_x0000_s2714" style="position:absolute;left:6018;top:2329;width: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BWcIA&#10;AADdAAAADwAAAGRycy9kb3ducmV2LnhtbERPyYoCMRC9D/gPoYS5jWk9OGNrlHYZ8TAgLh9QdKoX&#10;TCpNJ2r792ZA8FaPt9Zs0VkjbtT62rGC4SABQZw7XXOp4Hz6/foB4QOyRuOYFDzIw2Le+5hhqt2d&#10;D3Q7hlLEEPYpKqhCaFIpfV6RRT9wDXHkCtdaDBG2pdQt3mO4NXKUJGNpsebYUGFDq4ryy/FqFUy0&#10;+VsXplgu19v9KsvOu83j5JT67HfZFESgLrzFL/dOx/nfyRD+v4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wFZwgAAAN0AAAAPAAAAAAAAAAAAAAAAAJgCAABkcnMvZG93&#10;bnJldi54bWxQSwUGAAAAAAQABAD1AAAAhwMAAAAA&#10;" fillcolor="#f5f1e8" stroked="f"/>
                        <v:rect id="Rectangle 1687" o:spid="_x0000_s2715" style="position:absolute;left:6037;top:2329;width:1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yE8QA&#10;AADdAAAADwAAAGRycy9kb3ducmV2LnhtbERPTWvCQBC9F/wPywi96aYeqkZXsYXSWDy0sQWPQ3aa&#10;DcnOhuwa4793C0Jv83ifs94OthE9db5yrOBpmoAgLpyuuFTwfXybLED4gKyxcUwKruRhuxk9rDHV&#10;7sJf1OehFDGEfYoKTAhtKqUvDFn0U9cSR+7XdRZDhF0pdYeXGG4bOUuSZ2mx4thgsKVXQ0Wdn62C&#10;Zf5xqPOszky/a3/2p/Og3z9flHocD7sViEBD+Bff3ZmO8+fJDP6+i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MhPEAAAA3QAAAA8AAAAAAAAAAAAAAAAAmAIAAGRycy9k&#10;b3ducmV2LnhtbFBLBQYAAAAABAAEAPUAAACJAwAAAAA=&#10;" fillcolor="#f3efe9" stroked="f"/>
                        <v:rect id="Rectangle 1688" o:spid="_x0000_s2716" style="position:absolute;left:6055;top:2329;width:1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8k8AA&#10;AADdAAAADwAAAGRycy9kb3ducmV2LnhtbERPTYvCMBC9C/6HMII3TdVFpRpFhIIXD+rufdqMbbWZ&#10;lCbW+u83guBtHu9z1tvOVKKlxpWWFUzGEQjizOqScwW/l2S0BOE8ssbKMil4kYPtpt9bY6ztk0/U&#10;nn0uQgi7GBUU3texlC4ryKAb25o4cFfbGPQBNrnUDT5DuKnkNIrm0mDJoaHAmvYFZffzwyhIjtP2&#10;J03pVLU3uuxsmbjH9U+p4aDbrUB46vxX/HEfdJi/iGbw/iac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K8k8AAAADdAAAADwAAAAAAAAAAAAAAAACYAgAAZHJzL2Rvd25y&#10;ZXYueG1sUEsFBgAAAAAEAAQA9QAAAIUDAAAAAA==&#10;" fillcolor="#f2ede9" stroked="f"/>
                        <v:rect id="Rectangle 1689" o:spid="_x0000_s2717" style="position:absolute;left:6072;top:2329;width:1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1SNcQA&#10;AADdAAAADwAAAGRycy9kb3ducmV2LnhtbERPTWvCQBC9F/oflil4q5uKpDZ1FVEspZegFsHbNDsm&#10;qdnZsLua9N+7QsHbPN7nTOe9acSFnK8tK3gZJiCIC6trLhV879bPExA+IGtsLJOCP/Iwnz0+TDHT&#10;tuMNXbahFDGEfYYKqhDaTEpfVGTQD21LHLmjdQZDhK6U2mEXw00jR0mSSoM1x4YKW1pWVJy2Z6OA&#10;j4eP9Gy7fJL+un2Jb/nXzypXavDUL95BBOrDXfzv/tRx/msyht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9UjXEAAAA3QAAAA8AAAAAAAAAAAAAAAAAmAIAAGRycy9k&#10;b3ducmV2LnhtbFBLBQYAAAAABAAEAPUAAACJAwAAAAA=&#10;" fillcolor="#f0ebe9" stroked="f"/>
                        <v:rect id="Rectangle 1690" o:spid="_x0000_s2718" style="position:absolute;left:6086;top:2329;width:1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yLcQA&#10;AADdAAAADwAAAGRycy9kb3ducmV2LnhtbERP22rCQBB9L/gPywi+1Y1iG4muoi1CoVDwAuLbkB2z&#10;0exsyK4m/n23UPBtDuc682VnK3GnxpeOFYyGCQji3OmSCwWH/eZ1CsIHZI2VY1LwIA/LRe9ljpl2&#10;LW/pvguFiCHsM1RgQqgzKX1uyKIfupo4cmfXWAwRNoXUDbYx3FZynCTv0mLJscFgTR+G8uvuZhX4&#10;R3qcTsY/Zn36HO1T4vbyfVopNeh3qxmIQF14iv/dXzrOT5M3+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i3EAAAA3QAAAA8AAAAAAAAAAAAAAAAAmAIAAGRycy9k&#10;b3ducmV2LnhtbFBLBQYAAAAABAAEAPUAAACJAwAAAAA=&#10;" fillcolor="#efe9ea" stroked="f"/>
                        <v:rect id="Rectangle 1691" o:spid="_x0000_s2719" style="position:absolute;left:6099;top:2329;width: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X4cUA&#10;AADdAAAADwAAAGRycy9kb3ducmV2LnhtbERPTWvCQBC9F/wPywi9NRs92BpdQy20CD1VBXOcZKdJ&#10;SHY2Zrcx9de7hYK3ebzPWaejacVAvastK5hFMQjiwuqaSwXHw/vTCwjnkTW2lknBLzlIN5OHNSba&#10;XviLhr0vRQhhl6CCyvsukdIVFRl0ke2IA/dte4M+wL6UusdLCDetnMfxQhqsOTRU2NFbRUWz/zEK&#10;DtvP+ek8DLtGZx+zjK95ni1zpR6n4+sKhKfR38X/7p0O85/jBfx9E0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dfhxQAAAN0AAAAPAAAAAAAAAAAAAAAAAJgCAABkcnMv&#10;ZG93bnJldi54bWxQSwUGAAAAAAQABAD1AAAAigMAAAAA&#10;" fillcolor="#ede7ea" stroked="f"/>
                        <v:rect id="Rectangle 1692" o:spid="_x0000_s2720" style="position:absolute;left:6118;top:2329;width:1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qIMMA&#10;AADdAAAADwAAAGRycy9kb3ducmV2LnhtbERPTWuDQBC9F/Iflgn0UuJqA1pMNhIChV5rg21vgztR&#10;iTsr7ibR/vpuoZDbPN7nbIvJ9OJKo+ssK0iiGARxbXXHjYLjx+vqBYTzyBp7y6RgJgfFbvGwxVzb&#10;G7/TtfSNCCHsclTQej/kUrq6JYMusgNx4E52NOgDHBupR7yFcNPL5zhOpcGOQ0OLAx1aqs/lxSh4&#10;KtPPNSdVKmf5s66onr+++4NSj8tpvwHhafJ38b/7TYf5WZzB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2qIMMAAADdAAAADwAAAAAAAAAAAAAAAACYAgAAZHJzL2Rv&#10;d25yZXYueG1sUEsFBgAAAAAEAAQA9QAAAIgDAAAAAA==&#10;" fillcolor="#ebe5ea" stroked="f"/>
                        <v:rect id="Rectangle 1693" o:spid="_x0000_s2721" style="position:absolute;left:6136;top:2329;width:1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3OsgA&#10;AADdAAAADwAAAGRycy9kb3ducmV2LnhtbESPT2vCQBDF74LfYRmhF6kbi9iSuor2D4ggtGp7nman&#10;STA7G7Ibk377zkHwNsN7895vFqveVepCTSg9G5hOElDEmbcl5wZOx/f7J1AhIlusPJOBPwqwWg4H&#10;C0yt7/iTLoeYKwnhkKKBIsY61TpkBTkME18Ti/brG4dR1ibXtsFOwl2lH5Jkrh2WLA0F1vRSUHY+&#10;tM7Aphy/HndvX/ufj7adfbenme+yrTF3o379DCpSH2/m6/XWCv5jIrjyjY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eLc6yAAAAN0AAAAPAAAAAAAAAAAAAAAAAJgCAABk&#10;cnMvZG93bnJldi54bWxQSwUGAAAAAAQABAD1AAAAjQMAAAAA&#10;" fillcolor="#eae3ea" stroked="f"/>
                        <v:rect id="Rectangle 1694" o:spid="_x0000_s2722" style="position:absolute;left:6153;top:2329;width: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ttb8A&#10;AADdAAAADwAAAGRycy9kb3ducmV2LnhtbERPyQrCMBC9C/5DGMGLaKoHl2oUUQRPBZeLt6EZ22oz&#10;KU3U+vdGELzN462zWDWmFE+qXWFZwXAQgSBOrS44U3A+7fpTEM4jaywtk4I3OVgt260Fxtq++EDP&#10;o89ECGEXo4Lc+yqW0qU5GXQDWxEH7mprgz7AOpO6xlcIN6UcRdFYGiw4NORY0San9H58GAWb7TV5&#10;lNnkfRklt6JnE0dDmSrV7TTrOQhPjf+Lf+69DvMn0Qy+34QT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3e21vwAAAN0AAAAPAAAAAAAAAAAAAAAAAJgCAABkcnMvZG93bnJl&#10;di54bWxQSwUGAAAAAAQABAD1AAAAhAMAAAAA&#10;" fillcolor="#e8e1eb" stroked="f"/>
                        <v:rect id="Rectangle 1695" o:spid="_x0000_s2723" style="position:absolute;left:6172;top:2329;width:1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ljcYA&#10;AADdAAAADwAAAGRycy9kb3ducmV2LnhtbESPzU7DQAyE70i8w8pI3OgmFX8K3VRQqSoqByDwAFbW&#10;ZKNkvSG7bdK3rw9I3GzNeObzaj37Xh1pjG1gA/kiA0VcB9tyY+D7a3vzCComZIt9YDJwogjr8vJi&#10;hYUNE3/SsUqNkhCOBRpwKQ2F1rF25DEuwkAs2k8YPSZZx0bbEScJ971eZtm99tiyNDgcaOOo7qqD&#10;N7D9vcP5trK7vcuXm4+XNz2dundjrq/m5ydQieb0b/67frWC/5ALv3wjI+j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gljcYAAADdAAAADwAAAAAAAAAAAAAAAACYAgAAZHJz&#10;L2Rvd25yZXYueG1sUEsFBgAAAAAEAAQA9QAAAIsDAAAAAA==&#10;" fillcolor="#e6dfeb" stroked="f"/>
                        <v:rect id="Rectangle 1696" o:spid="_x0000_s2724" style="position:absolute;left:6190;top:2329;width:1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I2sMA&#10;AADdAAAADwAAAGRycy9kb3ducmV2LnhtbERPzYrCMBC+C/sOYRb2pmldrUs1yiIoHvSg7gMMzdiW&#10;bSaliW316Y0geJuP73cWq95UoqXGlZYVxKMIBHFmdcm5gr/zZvgDwnlkjZVlUnAjB6vlx2CBqbYd&#10;H6k9+VyEEHYpKii8r1MpXVaQQTeyNXHgLrYx6ANscqkb7EK4qeQ4ihJpsOTQUGBN64Ky/9PVKNCb&#10;+27WJtuuPN+m+0mf5evvQ6fU12f/Owfhqfdv8cu902H+LI7h+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NI2sMAAADdAAAADwAAAAAAAAAAAAAAAACYAgAAZHJzL2Rv&#10;d25yZXYueG1sUEsFBgAAAAAEAAQA9QAAAIgDAAAAAA==&#10;" fillcolor="#e4ddeb" stroked="f"/>
                        <v:rect id="Rectangle 1697" o:spid="_x0000_s2725" style="position:absolute;left:6207;top:2329;width:1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1zMMA&#10;AADdAAAADwAAAGRycy9kb3ducmV2LnhtbERPO2vDMBDeC/0P4gpdSiLbQxIcK6YtFLqZPIaMh3WR&#10;nVgnY6m2219fFQrZ7uN7XlHOthMjDb51rCBdJiCIa6dbNgpOx4/FBoQPyBo7x6TgmzyUu8eHAnPt&#10;Jt7TeAhGxBD2OSpoQuhzKX3dkEW/dD1x5C5usBgiHIzUA04x3HYyS5KVtNhybGiwp/eG6tvhyypg&#10;85Il1WRd9Xb+MXM1muu6m5R6fppftyACzeEu/nd/6jh/nWb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61zMMAAADdAAAADwAAAAAAAAAAAAAAAACYAgAAZHJzL2Rv&#10;d25yZXYueG1sUEsFBgAAAAAEAAQA9QAAAIgDAAAAAA==&#10;" fillcolor="#e2dbeb" stroked="f"/>
                        <v:rect id="Rectangle 1698" o:spid="_x0000_s2726" style="position:absolute;left:6225;top:2329;width: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ug8UA&#10;AADdAAAADwAAAGRycy9kb3ducmV2LnhtbERPTWsCMRC9F/wPYQreatYWql2NUipCwUNR29LjdDNu&#10;tm4mSxLdrb/eCIK3ebzPmc47W4sj+VA5VjAcZCCIC6crLhV8bpcPYxAhImusHZOCfwown/Xupphr&#10;1/KajptYihTCIUcFJsYmlzIUhiyGgWuIE7dz3mJM0JdSe2xTuK3lY5Y9S4sVpwaDDb0ZKvabg1WQ&#10;/ZjR6mW7WrT4/Ydf7nfhP5Ynpfr33esERKQu3sRX97tO80fDJ7h8k06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K6DxQAAAN0AAAAPAAAAAAAAAAAAAAAAAJgCAABkcnMv&#10;ZG93bnJldi54bWxQSwUGAAAAAAQABAD1AAAAigMAAAAA&#10;" fillcolor="#e1d9ec" stroked="f"/>
                        <v:rect id="Rectangle 1699" o:spid="_x0000_s2727" style="position:absolute;left:6234;top:2329;width:10;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dh8UA&#10;AADdAAAADwAAAGRycy9kb3ducmV2LnhtbERPS2sCMRC+F/wPYQRvNWttfaxGUUurghcf4HXYjLtL&#10;N5Mlie723zeFQm/z8T1nvmxNJR7kfGlZwaCfgCDOrC45V3A5fzxPQPiArLGyTAq+ycNy0XmaY6pt&#10;w0d6nEIuYgj7FBUUIdSplD4ryKDv25o4cjfrDIYIXS61wyaGm0q+JMlIGiw5NhRY06ag7Ot0NwoO&#10;bvq5m67f99l5WI+213U+vLw1SvW67WoGIlAb/sV/7p2O88eDV/j9Jp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92HxQAAAN0AAAAPAAAAAAAAAAAAAAAAAJgCAABkcnMv&#10;ZG93bnJldi54bWxQSwUGAAAAAAQABAD1AAAAigMAAAAA&#10;" fillcolor="#dfd8ec" stroked="f"/>
                        <v:rect id="Rectangle 1700" o:spid="_x0000_s2728" style="position:absolute;left:6244;top:2329;width:1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6oMMA&#10;AADdAAAADwAAAGRycy9kb3ducmV2LnhtbERPS27CMBDdV+IO1iCxK06K+DRgEFBVYlEWQA8wxNM4&#10;ajxObQPh9rhSpe7m6X1nsepsI67kQ+1YQT7MQBCXTtdcKfg8vT/PQISIrLFxTAruFGC17D0tsNDu&#10;xge6HmMlUgiHAhWYGNtCylAashiGriVO3JfzFmOCvpLa4y2F20a+ZNlEWqw5NRhsaWuo/D5erILX&#10;avPmZnv7wWe3HRm9/vHTfKLUoN+t5yAidfFf/Ofe6TR/mo/h95t0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D6oMMAAADdAAAADwAAAAAAAAAAAAAAAACYAgAAZHJzL2Rv&#10;d25yZXYueG1sUEsFBgAAAAAEAAQA9QAAAIgDAAAAAA==&#10;" fillcolor="#dfd6ec" stroked="f"/>
                        <v:rect id="Rectangle 1701" o:spid="_x0000_s2729" style="position:absolute;left:6261;top:2329;width:20;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smsMA&#10;AADdAAAADwAAAGRycy9kb3ducmV2LnhtbERP22rCQBB9F/yHZYS+6UYpUaOriKAUWopX8HHMjkkw&#10;OxuzW03/vlsQfJvDuc503phS3Kl2hWUF/V4Egji1uuBMwWG/6o5AOI+ssbRMCn7JwXzWbk0x0fbB&#10;W7rvfCZCCLsEFeTeV4mULs3JoOvZijhwF1sb9AHWmdQ1PkK4KeUgimJpsODQkGNFy5zS6+7HKIib&#10;U/ZVxe/b/eftclsfv/WGz2Ol3jrNYgLCU+Nf4qf7Q4f5w34M/9+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smsMAAADdAAAADwAAAAAAAAAAAAAAAACYAgAAZHJzL2Rv&#10;d25yZXYueG1sUEsFBgAAAAAEAAQA9QAAAIgDAAAAAA==&#10;" fillcolor="#ddd4ec" stroked="f"/>
                        <v:rect id="Rectangle 1702" o:spid="_x0000_s2730" style="position:absolute;left:6281;top:2329;width:1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iq8IA&#10;AADdAAAADwAAAGRycy9kb3ducmV2LnhtbERPTYvCMBC9L/gfwgje1rRrWbUaRXSF3aPVi7ehGdti&#10;MylJVrv/3iwI3ubxPme57k0rbuR8Y1lBOk5AEJdWN1wpOB337zMQPiBrbC2Tgj/ysF4N3paYa3vn&#10;A92KUIkYwj5HBXUIXS6lL2sy6Me2I47cxTqDIUJXSe3wHsNNKz+S5FMabDg21NjRtqbyWvwaBVm6&#10;+zmb6+FLXs7ZZJ4ei8xNtkqNhv1mASJQH17ip/tbx/nTdAr/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KKrwgAAAN0AAAAPAAAAAAAAAAAAAAAAAJgCAABkcnMvZG93&#10;bnJldi54bWxQSwUGAAAAAAQABAD1AAAAhwMAAAAA&#10;" fillcolor="#dad1ed" stroked="f"/>
                        <v:shape id="Freeform 1703" o:spid="_x0000_s2731" style="position:absolute;left:6028;top:2823;width:249;height:489;visibility:visible;mso-wrap-style:square;v-text-anchor:top" coordsize="24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LzcQA&#10;AADdAAAADwAAAGRycy9kb3ducmV2LnhtbESPT2vDMAzF74V9B6PBbqvTMraQ1Q2hUBjs1D/rWcRa&#10;EhbLaewl7refDoPeJN7Tez9tyuR6NdEYOs8GVssMFHHtbceNgfNp/5yDChHZYu+ZDNwoQLl9WGyw&#10;sH7mA03H2CgJ4VCggTbGodA61C05DEs/EIv27UeHUdax0XbEWcJdr9dZ9qoddiwNLQ60a6n+Of46&#10;A/k0X6oXvB0sZ1/r64Uxpc+rMU+PqXoHFSnFu/n/+sMK/tt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kS83EAAAA3QAAAA8AAAAAAAAAAAAAAAAAmAIAAGRycy9k&#10;b3ducmV2LnhtbFBLBQYAAAAABAAEAPUAAACJAwAAAAA=&#10;" path="m249,74l235,334r,63l82,489,81,477r,-11l97,442r19,-22l135,397r22,-19l175,72r74,2xm33,416l3,437,,428,,416,14,394,30,375,47,355,68,338,78,,95,11r6,336l33,416xe" fillcolor="#bfb1cf" stroked="f">
                          <v:path arrowok="t" o:connecttype="custom" o:connectlocs="249,74;235,334;235,397;82,489;81,477;81,466;97,442;116,420;135,397;157,378;175,72;249,74;249,74;33,416;3,437;0,428;0,416;14,394;30,375;47,355;68,338;68,338;78,0;95,11;101,347;101,347;33,416;33,416" o:connectangles="0,0,0,0,0,0,0,0,0,0,0,0,0,0,0,0,0,0,0,0,0,0,0,0,0,0,0,0"/>
                          <o:lock v:ext="edit" verticies="t"/>
                        </v:shape>
                        <v:rect id="Rectangle 1704" o:spid="_x0000_s2732" style="position:absolute;left:6082;top:2324;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Py8UA&#10;AADdAAAADwAAAGRycy9kb3ducmV2LnhtbERPTWvCQBC9C/0PyxS8FN1EwdbUVcQiVSkFjdLrkJ0m&#10;odnZNLtq8u+7QsHbPN7nzBatqcSFGldaVhAPIxDEmdUl5wqO6XrwAsJ5ZI2VZVLQkYPF/KE3w0Tb&#10;K+/pcvC5CCHsElRQeF8nUrqsIINuaGviwH3bxqAPsMmlbvAawk0lR1E0kQZLDg0F1rQqKPs5nI2C&#10;dBdtu9NbGu+fft/bydcHf3bZWKn+Y7t8BeGp9Xfxv3ujw/zneAq3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LxQAAAN0AAAAPAAAAAAAAAAAAAAAAAJgCAABkcnMv&#10;ZG93bnJldi54bWxQSwUGAAAAAAQABAD1AAAAigMAAAAA&#10;" fillcolor="#a894b4" stroked="f"/>
                        <v:rect id="Rectangle 1705" o:spid="_x0000_s2733" style="position:absolute;left:6083;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DAsQA&#10;AADdAAAADwAAAGRycy9kb3ducmV2LnhtbESPQW/CMAyF75P2HyJP4jKNBDYB6ghomkDiSjftbBrT&#10;dGucqsmg8OvnA9Jutt7ze5+X6yG06kR9aiJbmIwNKOIquoZrC58f26cFqJSRHbaRycKFEqxX93dL&#10;LFw8855OZa6VhHAq0ILPuSu0TpWngGkcO2LRjrEPmGXta+16PEt4aPXUmJkO2LA0eOzo3VP1U/4G&#10;C48pfS/45TDT1wlvyvmz4S9vrB09DG+voDIN+d98u945wZ9PhV++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wLEAAAA3QAAAA8AAAAAAAAAAAAAAAAAmAIAAGRycy9k&#10;b3ducmV2LnhtbFBLBQYAAAAABAAEAPUAAACJAwAAAAA=&#10;" fillcolor="#bfb1cf" stroked="f"/>
                        <v:rect id="Rectangle 1706" o:spid="_x0000_s2734" style="position:absolute;left:6085;top:2324;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wtcIA&#10;AADdAAAADwAAAGRycy9kb3ducmV2LnhtbERP24rCMBB9X/Afwgi+rWktuKUaRQRhXR9cLx8wNGNb&#10;bCahydru35uFBd/mcK6zXA+mFQ/qfGNZQTpNQBCXVjdcKbhedu85CB+QNbaWScEveVivRm9LLLTt&#10;+USPc6hEDGFfoII6BFdI6cuaDPqpdcSRu9nOYIiwq6TusI/hppWzJJlLgw3HhhodbWsq7+cfo2B+&#10;/Wozd3BZ1uff6dbs82OJuVKT8bBZgAg0hJf43/2p4/yPWQp/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7C1wgAAAN0AAAAPAAAAAAAAAAAAAAAAAJgCAABkcnMvZG93&#10;bnJldi54bWxQSwUGAAAAAAQABAD1AAAAhwMAAAAA&#10;" fillcolor="#bfb0ce" stroked="f"/>
                        <v:rect id="Rectangle 1707" o:spid="_x0000_s2735" style="position:absolute;left:6086;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4G8MA&#10;AADdAAAADwAAAGRycy9kb3ducmV2LnhtbERP22rCQBB9L/gPywh9qxsjVoluRISC0JbSqO9jdnIx&#10;2dk0u9X4991CoW9zONdZbwbTiiv1rrasYDqJQBDnVtdcKjgeXp6WIJxH1thaJgV3crBJRw9rTLS9&#10;8SddM1+KEMIuQQWV910ipcsrMugmtiMOXGF7gz7AvpS6x1sIN62Mo+hZGqw5NFTY0a6ivMm+jYLm&#10;zX5dslNxyc7RwLP5x3vdvHqlHsfDdgXC0+D/xX/uvQ7zF3EMv9+EE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54G8MAAADdAAAADwAAAAAAAAAAAAAAAACYAgAAZHJzL2Rv&#10;d25yZXYueG1sUEsFBgAAAAAEAAQA9QAAAIgDAAAAAA==&#10;" fillcolor="#beb0ce" stroked="f"/>
                        <v:rect id="Rectangle 1708" o:spid="_x0000_s2736" style="position:absolute;left:6088;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4m8MA&#10;AADdAAAADwAAAGRycy9kb3ducmV2LnhtbERPTUvDQBC9C/6HZQRvdtMqUdNuS6kU9Gjag8chO03S&#10;ZmfD7jSN/npXEHqbx/ucxWp0nRooxNazgekkA0VcedtybWC/2z68gIqCbLHzTAa+KcJqeXuzwML6&#10;C3/SUEqtUgjHAg00In2hdawachgnvidO3MEHh5JgqLUNeEnhrtOzLMu1w5ZTQ4M9bRqqTuXZGfii&#10;tf0pP467/dM2l/DWySkfXo25vxvXc1BCo1zF/+53m+Y/zx7h75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r4m8MAAADdAAAADwAAAAAAAAAAAAAAAACYAgAAZHJzL2Rv&#10;d25yZXYueG1sUEsFBgAAAAAEAAQA9QAAAIgDAAAAAA==&#10;" fillcolor="#beafcd" stroked="f"/>
                        <v:rect id="Rectangle 1709" o:spid="_x0000_s2737" style="position:absolute;left:6091;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0ssYA&#10;AADdAAAADwAAAGRycy9kb3ducmV2LnhtbERPS2vCQBC+F/oflil4Kc1GEVujq0hB0F4kPiDHMTtN&#10;QrOzaXbV2F/vCkJv8/E9ZzrvTC3O1LrKsoJ+FIMgzq2uuFCw3y3fPkA4j6yxtkwKruRgPnt+mmKi&#10;7YVTOm99IUIIuwQVlN43iZQuL8mgi2xDHLhv2xr0AbaF1C1eQrip5SCOR9JgxaGhxIY+S8p/tiej&#10;4E/+7rLj+Lgpmiz9eh2ny/U+PijVe+kWExCeOv8vfrhXOsx/Hwzh/k04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i0ssYAAADdAAAADwAAAAAAAAAAAAAAAACYAgAAZHJz&#10;L2Rvd25yZXYueG1sUEsFBgAAAAAEAAQA9QAAAIsDAAAAAA==&#10;" fillcolor="#bdaecd" stroked="f"/>
                        <v:rect id="Rectangle 1710" o:spid="_x0000_s2738" style="position:absolute;left:6093;top:2324;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jacEA&#10;AADdAAAADwAAAGRycy9kb3ducmV2LnhtbERPTWsCMRC9F/wPYYTealahbrsaRVuVXl1L8ThspsnS&#10;zWTZRF3/vRGE3ubxPme+7F0jztSF2rOC8SgDQVx5XbNR8H3YvryBCBFZY+OZFFwpwHIxeJpjof2F&#10;93QuoxEphEOBCmyMbSFlqCw5DCPfEifu13cOY4KdkbrDSwp3jZxk2VQ6rDk1WGzpw1L1V56cgs26&#10;PJr89LOTvWWHpjrk6/dPpZ6H/WoGIlIf/8UP95dO8/PJK9y/SS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o2nBAAAA3QAAAA8AAAAAAAAAAAAAAAAAmAIAAGRycy9kb3du&#10;cmV2LnhtbFBLBQYAAAAABAAEAPUAAACGAwAAAAA=&#10;" fillcolor="#bdaecc" stroked="f"/>
                        <v:rect id="Rectangle 1711" o:spid="_x0000_s2739" style="position:absolute;left:6094;top:2324;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j/8MA&#10;AADdAAAADwAAAGRycy9kb3ducmV2LnhtbERPTWsCMRC9C/0PYQpeRLNVUVmNIsVC8aYtdY/jZrrZ&#10;upksm6jrvzeC0Ns83ucsVq2txIUaXzpW8DZIQBDnTpdcKPj++ujPQPiArLFyTApu5GG1fOksMNXu&#10;yju67EMhYgj7FBWYEOpUSp8bsugHriaO3K9rLIYIm0LqBq8x3FZymCQTabHk2GCwpndD+Wl/tgqc&#10;9du/rHdIZHbclOfR2GD2s1Oq+9qu5yACteFf/HR/6jh/OpzA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Gj/8MAAADdAAAADwAAAAAAAAAAAAAAAACYAgAAZHJzL2Rv&#10;d25yZXYueG1sUEsFBgAAAAAEAAQA9QAAAIgDAAAAAA==&#10;" fillcolor="#bcadcc" stroked="f"/>
                        <v:rect id="Rectangle 1712" o:spid="_x0000_s2740" style="position:absolute;left:6098;top:2324;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MIsMA&#10;AADdAAAADwAAAGRycy9kb3ducmV2LnhtbERPS2vCQBC+F/wPyxR6q5vkYDR1lVrQBuzFBz0P2TEb&#10;zM6G7Dam/fVuodDbfHzPWa5H24qBet84VpBOExDEldMN1wrOp+3zHIQPyBpbx6TgmzysV5OHJRba&#10;3fhAwzHUIoawL1CBCaErpPSVIYt+6jriyF1cbzFE2NdS93iL4baVWZLMpMWGY4PBjt4MVdfjl1Ww&#10;O7l0byQN5fv2Z/GRfMoNzgelnh7H1xcQgcbwL/5zlzrOz7Mcf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eMIsMAAADdAAAADwAAAAAAAAAAAAAAAACYAgAAZHJzL2Rv&#10;d25yZXYueG1sUEsFBgAAAAAEAAQA9QAAAIgDAAAAAA==&#10;" fillcolor="#bcadcb" stroked="f"/>
                        <v:rect id="Rectangle 1713" o:spid="_x0000_s2741" style="position:absolute;left:6099;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hZsUA&#10;AADdAAAADwAAAGRycy9kb3ducmV2LnhtbESPQWvCQBCF7wX/wzKCl6Kb5tBK6ipFECqKUPUHjNlp&#10;EpqdjbtrTP9951DwNsN78943i9XgWtVTiI1nAy+zDBRx6W3DlYHzaTOdg4oJ2WLrmQz8UoTVcvS0&#10;wML6O39Rf0yVkhCOBRqoU+oKrWNZk8M48x2xaN8+OEyyhkrbgHcJd63Os+xVO2xYGmrsaF1T+XO8&#10;OQNz7S+HwNym7Xmd73z/fN3vyZjJePh4B5VoSA/z//WnFfy3X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mFmxQAAAN0AAAAPAAAAAAAAAAAAAAAAAJgCAABkcnMv&#10;ZG93bnJldi54bWxQSwUGAAAAAAQABAD1AAAAigMAAAAA&#10;" fillcolor="#bbaccb" stroked="f"/>
                        <v:rect id="Rectangle 1714" o:spid="_x0000_s2742" style="position:absolute;left:6101;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kGMQA&#10;AADdAAAADwAAAGRycy9kb3ducmV2LnhtbERPTWvCQBC9F/oflil4KbrRg9XoKqkiePCitoi3ITsm&#10;sdnZmF1N/PddQfA2j/c503lrSnGj2hWWFfR7EQji1OqCMwU/+1V3BMJ5ZI2lZVJwJwfz2fvbFGNt&#10;G97SbeczEULYxagg976KpXRpTgZdz1bEgTvZ2qAPsM6krrEJ4aaUgygaSoMFh4YcK1rklP7trkbB&#10;Jx/kJomO28z+Nuf19+Z8SfZLpTofbTIB4an1L/HTvdZh/tdgDI9vw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BjEAAAA3QAAAA8AAAAAAAAAAAAAAAAAmAIAAGRycy9k&#10;b3ducmV2LnhtbFBLBQYAAAAABAAEAPUAAACJAwAAAAA=&#10;" fillcolor="#bbacca" stroked="f"/>
                        <v:rect id="Rectangle 1715" o:spid="_x0000_s2743" style="position:absolute;left:6104;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yK2cYA&#10;AADdAAAADwAAAGRycy9kb3ducmV2LnhtbESPzU7DQAyE70h9h5UrcaObEkFQ2m1VkPhRTv3hAdys&#10;SSKy3mh3adK3xwckbrZmPPN5vZ1cry4UYufZwHKRgSKuve24MfB5er17AhUTssXeMxm4UoTtZnaz&#10;xtL6kQ90OaZGSQjHEg20KQ2l1rFuyWFc+IFYtC8fHCZZQ6NtwFHCXa/vs+xRO+xYGloc6KWl+vv4&#10;4ww85Pm16k7VW/5cvWMY7D4W59GY2/m0W4FKNKV/89/1hxX8Ihd++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yK2cYAAADdAAAADwAAAAAAAAAAAAAAAACYAgAAZHJz&#10;L2Rvd25yZXYueG1sUEsFBgAAAAAEAAQA9QAAAIsDAAAAAA==&#10;" fillcolor="#baabc9" stroked="f"/>
                        <v:rect id="Rectangle 1716" o:spid="_x0000_s2744" style="position:absolute;left:6107;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ZSMMA&#10;AADdAAAADwAAAGRycy9kb3ducmV2LnhtbERPTWvCQBC9F/wPywi91Y0WtERXKYJoT221UL0N2TGJ&#10;zc4u2alJ/323IPQ2j/c5i1XvGnWlNtaeDYxHGSjiwtuaSwMfh83DE6goyBYbz2TghyKsloO7BebW&#10;d/xO172UKoVwzNFAJRJyrWNRkcM48oE4cWffOpQE21LbFrsU7ho9ybKpdlhzaqgw0Lqi4mv/7Qw0&#10;L2/SyZkPF57K5/ZYn8LrNhhzP+yf56CEevkX39w7m+bPHsfw90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LZSMMAAADdAAAADwAAAAAAAAAAAAAAAACYAgAAZHJzL2Rv&#10;d25yZXYueG1sUEsFBgAAAAAEAAQA9QAAAIgDAAAAAA==&#10;" fillcolor="#b9aac8" stroked="f"/>
                        <v:rect id="Rectangle 1717" o:spid="_x0000_s2745" style="position:absolute;left:6110;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qOMQA&#10;AADdAAAADwAAAGRycy9kb3ducmV2LnhtbERPS2vCQBC+F/oflil4Ed2o0Ep0FVtQ2t5MBfE2ZCcP&#10;mp0N2WmM/75bKHibj+856+3gGtVTF2rPBmbTBBRx7m3NpYHT136yBBUE2WLjmQzcKMB28/iwxtT6&#10;Kx+pz6RUMYRDigYqkTbVOuQVOQxT3xJHrvCdQ4mwK7Xt8BrDXaPnSfKsHdYcGyps6a2i/Dv7cQYk&#10;GxfF52wnWX/5OI/t4bho2ldjRk/DbgVKaJC7+N/9buP8l8Uc/r6JJ+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KjjEAAAA3QAAAA8AAAAAAAAAAAAAAAAAmAIAAGRycy9k&#10;b3ducmV2LnhtbFBLBQYAAAAABAAEAPUAAACJAwAAAAA=&#10;" fillcolor="#b9a9c8" stroked="f"/>
                        <v:rect id="Rectangle 1718" o:spid="_x0000_s2746" style="position:absolute;left:6112;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04ccA&#10;AADdAAAADwAAAGRycy9kb3ducmV2LnhtbESPW2vCQBCF3wv+h2WEvtWNF6pEV7GFaqFPXkAfx+yY&#10;DWZnQ3ZNUn99t1Do2wznnG/OLFadLUVDtS8cKxgOEhDEmdMF5wqOh4+XGQgfkDWWjknBN3lYLXtP&#10;C0y1a3lHzT7kIkLYp6jAhFClUvrMkEU/cBVx1K6uthjiWudS19hGuC3lKElepcWC4wWDFb0bym77&#10;u42Udj05ULnVyaM5v102X7vH6GSUeu536zmIQF34N/+lP3WsPx2P4febOIJ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G9OHHAAAA3QAAAA8AAAAAAAAAAAAAAAAAmAIAAGRy&#10;cy9kb3ducmV2LnhtbFBLBQYAAAAABAAEAPUAAACMAwAAAAA=&#10;" fillcolor="#b8a9c7" stroked="f"/>
                        <v:rect id="Rectangle 1719" o:spid="_x0000_s2747" style="position:absolute;left:6114;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SO8IA&#10;AADdAAAADwAAAGRycy9kb3ducmV2LnhtbERPTWvCQBC9F/wPywi91U1TtSV1FSkI3lqj6HXITpPQ&#10;7GzMTk36792C4G0e73MWq8E16kJdqD0beJ4koIgLb2suDRz2m6c3UEGQLTaeycAfBVgtRw8LzKzv&#10;eUeXXEoVQzhkaKASaTOtQ1GRwzDxLXHkvn3nUCLsSm077GO4a3SaJHPtsObYUGFLHxUVP/mvM7Cx&#10;6akcpPisd6dUwjbvj+fZlzGP42H9DkpokLv45t7aOP/1ZQr/38QT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xI7wgAAAN0AAAAPAAAAAAAAAAAAAAAAAJgCAABkcnMvZG93&#10;bnJldi54bWxQSwUGAAAAAAQABAD1AAAAhwMAAAAA&#10;" fillcolor="#b8a8c7" stroked="f"/>
                        <v:rect id="Rectangle 1720" o:spid="_x0000_s2748" style="position:absolute;left:6117;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1acMA&#10;AADdAAAADwAAAGRycy9kb3ducmV2LnhtbERP22rCQBB9L/gPywi+FN1oUUN0FVtRLPTFyweM2TEJ&#10;ZmdDdqsxX+8Khb7N4VxnvmxMKW5Uu8KyguEgAkGcWl1wpuB03PRjEM4jaywtk4IHOVguOm9zTLS9&#10;855uB5+JEMIuQQW591UipUtzMugGtiIO3MXWBn2AdSZ1jfcQbko5iqKJNFhwaMixoq+c0uvh1yj4&#10;Oe9jXsttG7enjY2/P9t3Nmulet1mNQPhqfH/4j/3Tof5048xvL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T1acMAAADdAAAADwAAAAAAAAAAAAAAAACYAgAAZHJzL2Rv&#10;d25yZXYueG1sUEsFBgAAAAAEAAQA9QAAAIgDAAAAAA==&#10;" fillcolor="#b7a7c6" stroked="f"/>
                        <v:rect id="Rectangle 1721" o:spid="_x0000_s2749" style="position:absolute;left:6120;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tkcQA&#10;AADdAAAADwAAAGRycy9kb3ducmV2LnhtbERPS2vCQBC+F/wPywhepNnU0LREVykF0asPsL1Ns2M2&#10;bXY2za6a/nu3IHibj+85s0VvG3GmzteOFTwlKQji0umaKwX73fLxFYQPyBobx6Tgjzws5oOHGRba&#10;XXhD522oRAxhX6ACE0JbSOlLQxZ94lriyB1dZzFE2FVSd3iJ4baRkzTNpcWaY4PBlt4NlT/bk1Xw&#10;/DkO2Zehj992s/rOzfiQLVes1GjYv01BBOrDXXxzr3Wc/5Ll8P9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bZHEAAAA3QAAAA8AAAAAAAAAAAAAAAAAmAIAAGRycy9k&#10;b3ducmV2LnhtbFBLBQYAAAAABAAEAPUAAACJAwAAAAA=&#10;" fillcolor="#b6a6c5" stroked="f"/>
                        <v:rect id="Rectangle 1722" o:spid="_x0000_s2750" style="position:absolute;left:6123;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hRMQA&#10;AADdAAAADwAAAGRycy9kb3ducmV2LnhtbERPTWsCMRC9F/wPYQq9FM2qoLI1iiiFYi91FXodN9PN&#10;4maybFKN/vqmIHibx/uc+TLaRpyp87VjBcNBBoK4dLrmSsFh/96fgfABWWPjmBRcycNy0XuaY67d&#10;hXd0LkIlUgj7HBWYENpcSl8asugHriVO3I/rLIYEu0rqDi8p3DZylGUTabHm1GCwpbWh8lT8WgVf&#10;m9u6MFvbHk/X18/x9zGuNqOo1MtzXL2BCBTDQ3x3f+g0fzqewv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IUTEAAAA3QAAAA8AAAAAAAAAAAAAAAAAmAIAAGRycy9k&#10;b3ducmV2LnhtbFBLBQYAAAAABAAEAPUAAACJAwAAAAA=&#10;" fillcolor="#b6a5c4" stroked="f"/>
                        <v:rect id="Rectangle 1723" o:spid="_x0000_s2751" style="position:absolute;left:6125;top:2324;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ynsQA&#10;AADdAAAADwAAAGRycy9kb3ducmV2LnhtbESPS4vCQBCE7wv+h6EFb+vEByrRUUQQ97TrI96bTJsE&#10;Mz0hM2r2328fFrx1U9VVX682navVk9pQeTYwGiagiHNvKy4MZJf95wJUiMgWa89k4JcCbNa9jxWm&#10;1r/4RM9zLJSEcEjRQBljk2od8pIchqFviEW7+dZhlLUttG3xJeGu1uMkmWmHFUtDiQ3tSsrv54cz&#10;gMdmt7WTe3b9vtwOePyZhqybGjPod9slqEhdfJv/r7+s4M8ngiv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G8p7EAAAA3QAAAA8AAAAAAAAAAAAAAAAAmAIAAGRycy9k&#10;b3ducmV2LnhtbFBLBQYAAAAABAAEAPUAAACJAwAAAAA=&#10;" fillcolor="#b5a5c4" stroked="f"/>
                        <v:rect id="Rectangle 1724" o:spid="_x0000_s2752" style="position:absolute;left:6126;top:2324;width:5;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gOsMA&#10;AADdAAAADwAAAGRycy9kb3ducmV2LnhtbERPS2sCMRC+F/wPYQRvNVuXqrsaRaRCD+3BB+Jx2Iyb&#10;pZvJkqS6/fdNoeBtPr7nLNe9bcWNfGgcK3gZZyCIK6cbrhWcjrvnOYgQkTW2jknBDwVYrwZPSyy1&#10;u/OebodYixTCoUQFJsaulDJUhiyGseuIE3d13mJM0NdSe7yncNvKSZZNpcWGU4PBjraGqq/Dt1Vw&#10;acy03xT5OfsMH3zMZ/rNvxZKjYb9ZgEiUh8f4n/3u07zZ3kB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JgOsMAAADdAAAADwAAAAAAAAAAAAAAAACYAgAAZHJzL2Rv&#10;d25yZXYueG1sUEsFBgAAAAAEAAQA9QAAAIgDAAAAAA==&#10;" fillcolor="#b5a4c3" stroked="f"/>
                        <v:rect id="Rectangle 1725" o:spid="_x0000_s2753" style="position:absolute;left:6131;top:2324;width:5;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2ccA&#10;AADdAAAADwAAAGRycy9kb3ducmV2LnhtbESPQWvCQBCF70L/wzIFb7qpSFtSVzEFpZcK1UKvQ3ZM&#10;YrOzaXZNYn+9cxC8zfDevPfNYjW4WnXUhsqzgadpAoo497biwsD3YTN5BRUissXaMxm4UIDV8mG0&#10;wNT6nr+o28dCSQiHFA2UMTap1iEvyWGY+oZYtKNvHUZZ20LbFnsJd7WeJcmzdlixNJTY0HtJ+e/+&#10;7Azs/g/Z+nN7CVk8//Wbn2y7604zY8aPw/oNVKQh3s236w8r+C9z4Zd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y9nHAAAA3QAAAA8AAAAAAAAAAAAAAAAAmAIAAGRy&#10;cy9kb3ducmV2LnhtbFBLBQYAAAAABAAEAPUAAACMAwAAAAA=&#10;" fillcolor="#b4a3c2" stroked="f"/>
                        <v:rect id="Rectangle 1726" o:spid="_x0000_s2754" style="position:absolute;left:6136;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okcEA&#10;AADdAAAADwAAAGRycy9kb3ducmV2LnhtbERPS4vCMBC+C/6HMMJeRFN110c1igiCFw9bxfPQjE2x&#10;mZQmav33G0HY23x8z1ltWluJBzW+dKxgNExAEOdOl1woOJ/2gzkIH5A1Vo5JwYs8bNbdzgpT7Z78&#10;S48sFCKGsE9RgQmhTqX0uSGLfuhq4shdXWMxRNgUUjf4jOG2kuMkmUqLJccGgzXtDOW37G4V9H8W&#10;7nLN9uaodxNdX6qjky+t1Fev3S5BBGrDv/jjPug4f/Y9gv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dKJHBAAAA3QAAAA8AAAAAAAAAAAAAAAAAmAIAAGRycy9kb3du&#10;cmV2LnhtbFBLBQYAAAAABAAEAPUAAACGAwAAAAA=&#10;" fillcolor="#b3a2c1" stroked="f"/>
                        <v:rect id="Rectangle 1727" o:spid="_x0000_s2755" style="position:absolute;left:6139;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aKcQA&#10;AADdAAAADwAAAGRycy9kb3ducmV2LnhtbERPTWvCQBC9C/0PyxS8FN2YFqPRVUppoR60VL14G7Jj&#10;EszOht01pv++Wyh4m8f7nOW6N43oyPnasoLJOAFBXFhdc6ngePgYzUD4gKyxsUwKfsjDevUwWGKu&#10;7Y2/qduHUsQQ9jkqqEJocyl9UZFBP7YtceTO1hkMEbpSaoe3GG4amSbJVBqsOTZU2NJbRcVlfzUK&#10;Toc6/do87bbz92ekDWedK/ms1PCxf12ACNSHu/jf/anj/Owlhb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minEAAAA3QAAAA8AAAAAAAAAAAAAAAAAmAIAAGRycy9k&#10;b3ducmV2LnhtbFBLBQYAAAAABAAEAPUAAACJAwAAAAA=&#10;" fillcolor="#b2a1c0" stroked="f"/>
                        <v:rect id="Rectangle 1728" o:spid="_x0000_s2756" style="position:absolute;left:6142;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D+cMA&#10;AADdAAAADwAAAGRycy9kb3ducmV2LnhtbERPTWsCMRC9F/wPYYReRLPaorIaxQoFhXpw9eBx2Iyb&#10;xc0kbFJd/31TKPQ2j/c5y3VnG3GnNtSOFYxHGQji0umaKwXn0+dwDiJEZI2NY1LwpADrVe9libl2&#10;Dz7SvYiVSCEcclRgYvS5lKE0ZDGMnCdO3NW1FmOCbSV1i48Ubhs5ybKptFhzajDoaWuovBXfVkEz&#10;KD4OJ+dMd5me98Z/DWZ7T0q99rvNAkSkLv6L/9w7nebP3t/g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RD+cMAAADdAAAADwAAAAAAAAAAAAAAAACYAgAAZHJzL2Rv&#10;d25yZXYueG1sUEsFBgAAAAAEAAQA9QAAAIgDAAAAAA==&#10;" fillcolor="#b2a0bf" stroked="f"/>
                        <v:rect id="Rectangle 1729" o:spid="_x0000_s2757" style="position:absolute;left:6144;top:2324;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bq8QA&#10;AADdAAAADwAAAGRycy9kb3ducmV2LnhtbERPTWvCQBC9F/wPywje6iYaWkldg0gLVkRQe+hxyE6T&#10;4O5syK4m/vuuUOhtHu9zlsVgjbhR5xvHCtJpAoK4dLrhSsHX+eN5AcIHZI3GMSm4k4diNXpaYq5d&#10;z0e6nUIlYgj7HBXUIbS5lL6syaKfupY4cj+usxgi7CqpO+xjuDVyliQv0mLDsaHGljY1lZfT1Spg&#10;MzTv32k7260/D+V+vidzOF6VmoyH9RuIQEP4F/+5tzrOf80yeHw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m6vEAAAA3QAAAA8AAAAAAAAAAAAAAAAAmAIAAGRycy9k&#10;b3ducmV2LnhtbFBLBQYAAAAABAAEAPUAAACJAwAAAAA=&#10;" fillcolor="#b1a0bf" stroked="f"/>
                        <v:rect id="Rectangle 1730" o:spid="_x0000_s2758" style="position:absolute;left:6145;top:2324;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YesIA&#10;AADdAAAADwAAAGRycy9kb3ducmV2LnhtbERPTWvCQBC9C/0PyxR6MxvFpjbNKrVQ6lXb3sfsJBua&#10;nQ3ZbYz+elcQvM3jfU6xHm0rBup941jBLElBEJdON1wr+Pn+nC5B+ICssXVMCk7kYb16mBSYa3fk&#10;HQ37UIsYwj5HBSaELpfSl4Ys+sR1xJGrXG8xRNjXUvd4jOG2lfM0zaTFhmODwY4+DJV/+3+rYDDG&#10;d4eNzbLz4vV3mFWm+cp2Sj09ju9vIAKN4S6+ubc6zn9ZPMP1m3iCX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Rh6wgAAAN0AAAAPAAAAAAAAAAAAAAAAAJgCAABkcnMvZG93&#10;bnJldi54bWxQSwUGAAAAAAQABAD1AAAAhwMAAAAA&#10;" fillcolor="#b19fbe" stroked="f"/>
                        <v:rect id="Rectangle 1731" o:spid="_x0000_s2759" style="position:absolute;left:6149;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RXcUA&#10;AADdAAAADwAAAGRycy9kb3ducmV2LnhtbERPTU/CQBC9m/AfNkPixchWg6iVhRgVwoGLYDiP3WFb&#10;7c7WzkrLv3dJSLzNy/uc6bz3tTpQK1VgAzejDBRxEWzFzsDHdnH9AEoissU6MBk4ksB8NriYYm5D&#10;x+902ESnUghLjgbKGJtcaylK8iij0BAnbh9ajzHB1mnbYpfCfa1vs2yiPVacGkps6KWk4nvz6w1c&#10;yd3eyevb43b32fyI65brxdfOmMth//wEKlIf/8Vn98qm+ffjCZy+SSf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BFdxQAAAN0AAAAPAAAAAAAAAAAAAAAAAJgCAABkcnMv&#10;ZG93bnJldi54bWxQSwUGAAAAAAQABAD1AAAAigMAAAAA&#10;" fillcolor="#b09ebd" stroked="f"/>
                        <v:rect id="Rectangle 1732" o:spid="_x0000_s2760" style="position:absolute;left:6152;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au8IA&#10;AADdAAAADwAAAGRycy9kb3ducmV2LnhtbERPS4vCMBC+C/sfwix4EU0VsUvXKK2woEcfhz0OzdiW&#10;NpPSpLX+eyMs7G0+vuds96NpxECdqywrWC4iEMS51RUXCm7Xn/kXCOeRNTaWScGTHOx3H5MtJto+&#10;+EzDxRcihLBLUEHpfZtI6fKSDLqFbYkDd7edQR9gV0jd4SOEm0auomgjDVYcGkps6VBSXl96o2BY&#10;Hnw/66mu6/S4+h1PWYZpptT0c0y/QXga/b/4z33UYX68juH9TTh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dq7wgAAAN0AAAAPAAAAAAAAAAAAAAAAAJgCAABkcnMvZG93&#10;bnJldi54bWxQSwUGAAAAAAQABAD1AAAAhwMAAAAA&#10;" fillcolor="#af9dbc" stroked="f"/>
                        <v:rect id="Rectangle 1733" o:spid="_x0000_s2761" style="position:absolute;left:6155;top:2324;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O1sUA&#10;AADdAAAADwAAAGRycy9kb3ducmV2LnhtbESPzUsDQQzF74L/wxDBm51V/GLttBRFLPTktngOO9kP&#10;upNZZ9Lu+t+bg+At4b2898tyPYfBnCnlPrKD20UBhriOvufWwWH/fvMMJguyxyEyOfihDOvV5cUS&#10;Sx8n/qRzJa3REM4lOuhExtLaXHcUMC/iSKxaE1NA0TW11iecNDwM9q4oHm3AnrWhw5FeO6qP1Sk4&#10;2Hznj0aO1dtp3+SHabdNcvjaOXd9NW9ewAjN8m/+u956xX+6V1z9Rk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U7WxQAAAN0AAAAPAAAAAAAAAAAAAAAAAJgCAABkcnMv&#10;ZG93bnJldi54bWxQSwUGAAAAAAQABAD1AAAAigMAAAAA&#10;" fillcolor="#af9cbc" stroked="f"/>
                        <v:rect id="Rectangle 1734" o:spid="_x0000_s2762" style="position:absolute;left:6156;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NsIA&#10;AADdAAAADwAAAGRycy9kb3ducmV2LnhtbERPS4vCMBC+L/gfwgjeNFXEtV2jiCjuRXzs7n1oxrbY&#10;TGoStfvvzYKwt/n4njNbtKYWd3K+sqxgOEhAEOdWV1wo+P7a9KcgfEDWWFsmBb/kYTHvvM0w0/bB&#10;R7qfQiFiCPsMFZQhNJmUPi/JoB/YhjhyZ+sMhghdIbXDRww3tRwlyUQarDg2lNjQqqT8croZBfKa&#10;Tjbusl+vDuSWZrvbp/XPWalet11+gAjUhn/xy/2p4/z3cQp/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9o2wgAAAN0AAAAPAAAAAAAAAAAAAAAAAJgCAABkcnMvZG93&#10;bnJldi54bWxQSwUGAAAAAAQABAD1AAAAhwMAAAAA&#10;" fillcolor="#ae9cbb" stroked="f"/>
                        <v:rect id="Rectangle 1735" o:spid="_x0000_s2763" style="position:absolute;left:6158;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yO8QA&#10;AADdAAAADwAAAGRycy9kb3ducmV2LnhtbESPQW/CMAyF75P4D5EncZlGOgQb6ggIgSZxhLIfYDWm&#10;qdo4pcmg/Pv5gMTN1nt+7/NyPfhWXamPdWADH5MMFHEZbM2Vgd/Tz/sCVEzIFtvAZOBOEdar0csS&#10;cxtufKRrkSolIRxzNOBS6nKtY+nIY5yEjli0c+g9Jln7StsebxLuWz3Nsk/tsWZpcNjR1lHZFH/e&#10;wCY1bXV640MzL4vFzk0v52aGxoxfh803qERDepof13sr+F9z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GsjvEAAAA3QAAAA8AAAAAAAAAAAAAAAAAmAIAAGRycy9k&#10;b3ducmV2LnhtbFBLBQYAAAAABAAEAPUAAACJAwAAAAA=&#10;" fillcolor="#ae9bbb" stroked="f"/>
                        <v:rect id="Rectangle 1736" o:spid="_x0000_s2764" style="position:absolute;left:6161;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C0sIA&#10;AADdAAAADwAAAGRycy9kb3ducmV2LnhtbERPTYvCMBC9C/sfwix401TRrlSjrIrgYS+64nloxjZr&#10;M6lN1PrvzYLgbR7vc2aL1lbiRo03jhUM+gkI4txpw4WCw++mNwHhA7LGyjEpeJCHxfyjM8NMuzvv&#10;6LYPhYgh7DNUUIZQZ1L6vCSLvu9q4sidXGMxRNgUUjd4j+G2ksMkSaVFw7GhxJpWJeXn/dUq+Ftf&#10;xkGvRml7mfzI8+hoUrN8KNX9bL+nIAK14S1+ubc6zv8aD+D/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oLSwgAAAN0AAAAPAAAAAAAAAAAAAAAAAJgCAABkcnMvZG93&#10;bnJldi54bWxQSwUGAAAAAAQABAD1AAAAhwMAAAAA&#10;" fillcolor="#ad9aba" stroked="f"/>
                        <v:rect id="Rectangle 1737" o:spid="_x0000_s2765" style="position:absolute;left:6164;top:2324;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decQA&#10;AADdAAAADwAAAGRycy9kb3ducmV2LnhtbERPS2sCMRC+C/0PYQreNFvFB1ujlIKi1osv7HHYjLtL&#10;N5NlE9f475tCwdt8fM+ZLYKpREuNKy0reOsnIIgzq0vOFZyOy94UhPPIGivLpOBBDhbzl84MU23v&#10;vKf24HMRQ9ilqKDwvk6ldFlBBl3f1sSRu9rGoI+wyaVu8B7DTSUHSTKWBkuODQXW9FlQ9nO4GQVf&#10;9nwdXXa31SbUZfDV93jSDrdKdV/DxzsIT8E/xf/utY7zJ6MB/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HXnEAAAA3QAAAA8AAAAAAAAAAAAAAAAAmAIAAGRycy9k&#10;b3ducmV2LnhtbFBLBQYAAAAABAAEAPUAAACJAwAAAAA=&#10;" fillcolor="#ac99b9" stroked="f"/>
                        <v:rect id="Rectangle 1738" o:spid="_x0000_s2766" style="position:absolute;left:6168;top:2324;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iccIA&#10;AADdAAAADwAAAGRycy9kb3ducmV2LnhtbERPS4vCMBC+C/6HMAt703R9U41SBHe9iPhA2NtsM7bF&#10;ZlKarNZ/bwTB23x8z5ktGlOKK9WusKzgqxuBIE6tLjhTcDysOhMQziNrLC2Tgjs5WMzbrRnG2t54&#10;R9e9z0QIYRejgtz7KpbSpTkZdF1bEQfubGuDPsA6k7rGWwg3pexF0UgaLDg05FjRMqf0sv83Cn7/&#10;fhK7lXRKom8eLDeNL1ZbrdTnR5NMQXhq/Fv8cq91mD8e9u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eJxwgAAAN0AAAAPAAAAAAAAAAAAAAAAAJgCAABkcnMvZG93&#10;bnJldi54bWxQSwUGAAAAAAQABAD1AAAAhwMAAAAA&#10;" fillcolor="#ac99b8" stroked="f"/>
                        <v:rect id="Rectangle 1739" o:spid="_x0000_s2767" style="position:absolute;left:6169;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LqMMA&#10;AADdAAAADwAAAGRycy9kb3ducmV2LnhtbERPyWrDMBC9B/oPYgq9NbLTpIsbJWSFQvHBbj9gsKZe&#10;Yo2MpSTO30eBQm7zeOvMl4NpxYl6V1tWEI8jEMSF1TWXCn5/9s/vIJxH1thaJgUXcrBcPIzmmGh7&#10;5oxOuS9FCGGXoILK+y6R0hUVGXRj2xEH7s/2Bn2AfSl1j+cQblo5iaJXabDm0FBhR5uKikN+NAq2&#10;eZrb3UfaNOtMl9+x5Wm6eVHq6XFYfYLwNPi7+N/9pcP8t9kUbt+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CLqMMAAADdAAAADwAAAAAAAAAAAAAAAACYAgAAZHJzL2Rv&#10;d25yZXYueG1sUEsFBgAAAAAEAAQA9QAAAIgDAAAAAA==&#10;" fillcolor="#ab98b8" stroked="f"/>
                        <v:rect id="Rectangle 1740" o:spid="_x0000_s2768" style="position:absolute;left:6171;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JtsQA&#10;AADdAAAADwAAAGRycy9kb3ducmV2LnhtbERPS2vCQBC+F/wPyxR6Kc3Gik1JXUUE0ZPQpIf2NmTH&#10;JG12NmTXPP69KxS8zcf3nNVmNI3oqXO1ZQXzKAZBXFhdc6ngK9+/vINwHlljY5kUTORgs549rDDV&#10;duBP6jNfihDCLkUFlfdtKqUrKjLoItsSB+5sO4M+wK6UusMhhJtGvsbxmzRYc2iosKVdRcVfdjEK&#10;ajmcn39xZ7Of72Y/DckhP+mFUk+P4/YDhKfR38X/7qMO85PlEm7fh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CbbEAAAA3QAAAA8AAAAAAAAAAAAAAAAAmAIAAGRycy9k&#10;b3ducmV2LnhtbFBLBQYAAAAABAAEAPUAAACJAwAAAAA=&#10;" fillcolor="#ab98b7" stroked="f"/>
                        <v:rect id="Rectangle 1741" o:spid="_x0000_s2769" style="position:absolute;left:6174;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4CMUA&#10;AADdAAAADwAAAGRycy9kb3ducmV2LnhtbERPS2vCQBC+F/oflin01myUNkp0FS2UiqLg4+BxyI7Z&#10;YHY2zW41+uu7hUJv8/E9ZzztbC0u1PrKsYJekoIgLpyuuFRw2H+8DEH4gKyxdkwKbuRhOnl8GGOu&#10;3ZW3dNmFUsQQ9jkqMCE0uZS+MGTRJ64hjtzJtRZDhG0pdYvXGG5r2U/TTFqsODYYbOjdUHHefVsF&#10;m9d532hJp6+jXK9Wy8/svqClUs9P3WwEIlAX/sV/7oWO8wdvGfx+E0+Q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bgIxQAAAN0AAAAPAAAAAAAAAAAAAAAAAJgCAABkcnMv&#10;ZG93bnJldi54bWxQSwUGAAAAAAQABAD1AAAAigMAAAAA&#10;" fillcolor="#aa97b7" stroked="f"/>
                        <v:rect id="Rectangle 1742" o:spid="_x0000_s2770" style="position:absolute;left:6176;top:2324;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S98QA&#10;AADdAAAADwAAAGRycy9kb3ducmV2LnhtbERPTWvCQBC9F/wPyxR6kbpR0UjqKioUBA9FIwVvQ3aa&#10;hGZnl+wa4793hUJv83ifs1z3phEdtb62rGA8SkAQF1bXXCo455/vCxA+IGtsLJOCO3lYrwYvS8y0&#10;vfGRulMoRQxhn6GCKgSXSemLigz6kXXEkfuxrcEQYVtK3eIthptGTpJkLg3WHBsqdLSrqPg9XY2C&#10;g7s4+srv5prveLjfjrv0e9op9fbabz5ABOrDv/jPvddxfjpL4fl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pEvfEAAAA3QAAAA8AAAAAAAAAAAAAAAAAmAIAAGRycy9k&#10;b3ducmV2LnhtbFBLBQYAAAAABAAEAPUAAACJAwAAAAA=&#10;" fillcolor="#aa97b6" stroked="f"/>
                        <v:rect id="Rectangle 1743" o:spid="_x0000_s2771" style="position:absolute;left:6177;top:2324;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AeMcA&#10;AADdAAAADwAAAGRycy9kb3ducmV2LnhtbESPT2vCQBDF7wW/wzKCt7qxoA3RVUSweKi0/gGvY3aa&#10;hGZnQ3bV1E/vHAreZnhv3vvNbNG5Wl2pDZVnA6NhAoo497biwsDxsH5NQYWIbLH2TAb+KMBi3nuZ&#10;YWb9jXd03cdCSQiHDA2UMTaZ1iEvyWEY+oZYtB/fOoyytoW2Ld4k3NX6LUkm2mHF0lBiQ6uS8t/9&#10;xRkYbyls12koPieX01f8SA+r7/PdmEG/W05BReri0/x/vbGC/z4WXPlGRt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kwHjHAAAA3QAAAA8AAAAAAAAAAAAAAAAAmAIAAGRy&#10;cy9kb3ducmV2LnhtbFBLBQYAAAAABAAEAPUAAACMAwAAAAA=&#10;" fillcolor="#a996b6" stroked="f"/>
                        <v:rect id="Rectangle 1744" o:spid="_x0000_s2772" style="position:absolute;left:6180;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4D8MA&#10;AADdAAAADwAAAGRycy9kb3ducmV2LnhtbERPzWoCMRC+F/oOYQq9iGarWHU1ShEsngpdfYBxM26C&#10;m8myieu2T2+EQm/z8f3OatO7WnTUButZwdsoA0Fcem25UnA87IZzECEia6w9k4IfCrBZPz+tMNf+&#10;xt/UFbESKYRDjgpMjE0uZSgNOQwj3xAn7uxbhzHBtpK6xVsKd7UcZ9m7dGg5NRhsaGuovBRXp4Dc&#10;qfv9PA2a3dc1ZGVR2cnMWKVeX/qPJYhIffwX/7n3Os2fTRfw+C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B4D8MAAADdAAAADwAAAAAAAAAAAAAAAACYAgAAZHJzL2Rv&#10;d25yZXYueG1sUEsFBgAAAAAEAAQA9QAAAIgDAAAAAA==&#10;" fillcolor="#a995b5" stroked="f"/>
                        <v:rect id="Rectangle 1745" o:spid="_x0000_s2773" style="position:absolute;left:6182;top:2324;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gbMgA&#10;AADdAAAADwAAAGRycy9kb3ducmV2LnhtbESPQWvDMAyF74P+B6PBbqvTHZI1q1tGIVAoO6wrtLuJ&#10;WIlDYznEXpvt10+HwW4S7+m9T6vN5Ht1pTF2gQ0s5hko4jrYjlsDx4/q8RlUTMgW+8Bk4JsibNaz&#10;uxWWNtz4na6H1CoJ4ViiAZfSUGoda0ce4zwMxKI1YfSYZB1bbUe8Sbjv9VOW5dpjx9LgcKCto/py&#10;+PIGls2+aj7P1WWR736yN1/sT+5YGPNwP72+gEo0pX/z3/XOCn6RC79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2qBsyAAAAN0AAAAPAAAAAAAAAAAAAAAAAJgCAABk&#10;cnMvZG93bnJldi54bWxQSwUGAAAAAAQABAD1AAAAjQMAAAAA&#10;" fillcolor="#a895b5" stroked="f"/>
                        <v:shape id="Picture 1746" o:spid="_x0000_s2774" type="#_x0000_t75" style="position:absolute;left:5996;top:2070;width:232;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4PyLEAAAA3QAAAA8AAABkcnMvZG93bnJldi54bWxET81qwkAQvhd8h2UKXopuDG0saVaRotBD&#10;L1UfYMxOsqHZ2ZDdxsSndwuF3ubj+51iO9pWDNT7xrGC1TIBQVw63XCt4Hw6LF5B+ICssXVMCiby&#10;sN3MHgrMtbvyFw3HUIsYwj5HBSaELpfSl4Ys+qXriCNXud5iiLCvpe7xGsNtK9MkyaTFhmODwY7e&#10;DZXfxx+r4HLb36bsRT8NJs3c8JlUz00plZo/jrs3EIHG8C/+c3/oOH+dreD3m3iC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4PyLEAAAA3QAAAA8AAAAAAAAAAAAAAAAA&#10;nwIAAGRycy9kb3ducmV2LnhtbFBLBQYAAAAABAAEAPcAAACQAwAAAAA=&#10;">
                          <v:imagedata r:id="rId137" o:title=""/>
                        </v:shape>
                        <v:shape id="Picture 1747" o:spid="_x0000_s2775" type="#_x0000_t75" style="position:absolute;left:5996;top:2070;width:232;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GnDBAAAA3QAAAA8AAABkcnMvZG93bnJldi54bWxET81qwkAQvhd8h2WE3upGD7akriIRpadC&#10;bR9gmp0mwczMkl019um7hUJv8/H9zmozcm8uNMROxcF8VoAhqdV30jj4eN8/PIGJCcVjr0IObhRh&#10;s57crbD0epU3uhxTY3KIxBIdtCmF0tpYt8QYZxpIMvelA2PKcGisH/Caw7m3i6JYWsZOckOLgaqW&#10;6tPxzA6+OZzD6/5Tb15DxbyrTgetnLufjttnMInG9C/+c7/4PP9xuYDfb/IJd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WGnDBAAAA3QAAAA8AAAAAAAAAAAAAAAAAnwIA&#10;AGRycy9kb3ducmV2LnhtbFBLBQYAAAAABAAEAPcAAACNAwAAAAA=&#10;">
                          <v:imagedata r:id="rId138" o:title=""/>
                        </v:shape>
                        <v:shape id="Freeform 1748" o:spid="_x0000_s2776" style="position:absolute;left:6071;top:2318;width:119;height:33;visibility:visible;mso-wrap-style:square;v-text-anchor:top" coordsize="1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9GcQA&#10;AADdAAAADwAAAGRycy9kb3ducmV2LnhtbERPS2vCQBC+C/0PyxR6Ed30gY1pVhGlJVfTevA2ZMck&#10;JDsbshuN/vpuQehtPr7npOvRtOJMvastK3ieRyCIC6trLhX8fH/OYhDOI2tsLZOCKzlYrx4mKSba&#10;XnhP59yXIoSwS1BB5X2XSOmKigy6ue2IA3eyvUEfYF9K3eMlhJtWvkTRQhqsOTRU2NG2oqLJB6MA&#10;v26n/TDVw/J40Fn8tsuaW54p9fQ4bj5AeBr9v/juznSY/754h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4vRnEAAAA3QAAAA8AAAAAAAAAAAAAAAAAmAIAAGRycy9k&#10;b3ducmV2LnhtbFBLBQYAAAAABAAEAPUAAACJAwAAAAA=&#10;" path="m119,9l108,19,93,27,79,32,63,33,46,30,28,24,12,12,,e" filled="f" strokecolor="#d75139" strokeweight="22e-5mm">
                          <v:path arrowok="t" o:connecttype="custom" o:connectlocs="119,9;108,19;93,27;79,32;63,33;46,30;28,24;12,12;0,0" o:connectangles="0,0,0,0,0,0,0,0,0"/>
                        </v:shape>
                        <v:shape id="Freeform 1749" o:spid="_x0000_s2777" style="position:absolute;left:6180;top:2594;width:101;height:361;visibility:visible;mso-wrap-style:square;v-text-anchor:top" coordsize="10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vcUA&#10;AADdAAAADwAAAGRycy9kb3ducmV2LnhtbERPS2sCMRC+F/ofwhR6Ec1WWh9bo7Si6KniA8/DZrpZ&#10;3EyWTXS3/nojCL3Nx/ecyay1pbhQ7QvHCt56CQjizOmCcwWH/bI7AuEDssbSMSn4Iw+z6fPTBFPt&#10;Gt7SZRdyEUPYp6jAhFClUvrMkEXfcxVx5H5dbTFEWOdS19jEcFvKfpIMpMWCY4PBiuaGstPubBWs&#10;l+PFd+M2P8VxdbzmHdM5ffTPSr2+tF+fIAK14V/8cK91nD8cvMP9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0e9xQAAAN0AAAAPAAAAAAAAAAAAAAAAAJgCAABkcnMv&#10;ZG93bnJldi54bWxQSwUGAAAAAAQABAD1AAAAigMAAAAA&#10;" path="m101,341r-8,8l86,354r-9,5l69,361r-10,l50,361r-8,-4l32,351r-6,-6l19,338,16,328r-1,-8l13,311r2,-10l18,293r5,-8l29,277,18,272r-8,-8l4,253,,242,,e" filled="f" strokecolor="#6d4783" strokeweight="22e-5mm">
                          <v:path arrowok="t" o:connecttype="custom" o:connectlocs="101,341;93,349;86,354;77,359;69,361;59,361;50,361;42,357;32,351;26,345;19,338;16,328;15,320;13,311;15,301;18,293;23,285;29,277;18,272;10,264;4,253;0,242;0,242;0,0" o:connectangles="0,0,0,0,0,0,0,0,0,0,0,0,0,0,0,0,0,0,0,0,0,0,0,0"/>
                        </v:shape>
                        <v:shape id="Freeform 1750" o:spid="_x0000_s2778" style="position:absolute;left:6056;top:2836;width:73;height:413;visibility:visible;mso-wrap-style:square;v-text-anchor:top" coordsize="7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nYMEA&#10;AADdAAAADwAAAGRycy9kb3ducmV2LnhtbERPS2vCQBC+F/wPywje6kZBa1NXEUul9FQfvQ/ZaTaY&#10;nQ3ZMcZ/3y0I3ubje85y3ftaddTGKrCByTgDRVwEW3Fp4HT8eF6AioJssQ5MBm4UYb0aPC0xt+HK&#10;e+oOUqoUwjFHA06kybWOhSOPcRwa4sT9htajJNiW2rZ4TeG+1tMsm2uPFacGhw1tHRXnw8UbeC+6&#10;C37PkL9ctjvtzvY1yI8YMxr2mzdQQr08xHf3p03zX+Yz+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2DBAAAA3QAAAA8AAAAAAAAAAAAAAAAAmAIAAGRycy9kb3du&#10;cmV2LnhtbFBLBQYAAAAABAAEAPUAAACGAwAAAAA=&#10;" path="m65,r8,334l35,373,,413e" filled="f" strokecolor="#6d4783" strokeweight="22e-5mm">
                          <v:path arrowok="t" o:connecttype="custom" o:connectlocs="65,0;73,334;73,334;35,373;0,413" o:connectangles="0,0,0,0,0"/>
                        </v:shape>
                        <v:line id="Line 1751" o:spid="_x0000_s2779" style="position:absolute;flip:x y;visibility:visible;mso-wrap-style:square" from="6013,2483" to="603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PkMUAAADdAAAADwAAAGRycy9kb3ducmV2LnhtbERPTWvCQBC9F/wPywjemo0iaU1dRQQl&#10;YBGqptDbkJ0mwexsyG6T9N93C4Xe5vE+Z70dTSN66lxtWcE8ikEQF1bXXCq4XQ+PzyCcR9bYWCYF&#10;3+Rgu5k8rDHVduA36i++FCGEXYoKKu/bVEpXVGTQRbYlDtyn7Qz6ALtS6g6HEG4auYjjRBqsOTRU&#10;2NK+ouJ++TIKso/z9bS0x5V/d6cm3p1z+5rlSs2m4+4FhKfR/4v/3JkO85+SBH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CPkMUAAADdAAAADwAAAAAAAAAA&#10;AAAAAAChAgAAZHJzL2Rvd25yZXYueG1sUEsFBgAAAAAEAAQA+QAAAJMDAAAAAA==&#10;" strokecolor="#6d4783" strokeweight="22e-5mm"/>
                        <v:shape id="Freeform 1752" o:spid="_x0000_s2780" style="position:absolute;left:5975;top:2128;width:323;height:1184;visibility:visible;mso-wrap-style:square;v-text-anchor:top" coordsize="32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3t8MA&#10;AADdAAAADwAAAGRycy9kb3ducmV2LnhtbERP22rCQBB9L/gPywi+1Y0FjURXEaEgCC3eSh+H7Jhs&#10;m50N2Y1J/74rCL7N4Vxnue5tJW7UeONYwWScgCDOnTZcKDif3l/nIHxA1lg5JgV/5GG9GrwsMdOu&#10;4wPdjqEQMYR9hgrKEOpMSp+XZNGPXU0cuatrLIYIm0LqBrsYbiv5liQzadFwbCixpm1J+e+xtQoO&#10;+0/z004vpivsx/zrO7Tp5kxKjYb9ZgEiUB+e4od7p+P8dJbC/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n3t8MAAADdAAAADwAAAAAAAAAAAAAAAACYAgAAZHJzL2Rv&#10;d25yZXYueG1sUEsFBgAAAAAEAAQA9QAAAIgDAAAAAA==&#10;" path="m56,716r12,284l8,1071r-3,7l3,1086r-1,8l5,1102r51,30l86,1111r-5,8l80,1129r,10l83,1148r52,36l288,1092r,-63l298,819r11,-20l314,777r,-23l307,733r5,-6l317,720r1,-8l318,704r3,-90l323,524r-2,-91l317,342,304,315,288,289,269,267,247,246,228,231,207,217r,-11l226,186r13,-22l248,140r2,-15l250,112r,-21l247,72,239,55,228,38,215,24,197,13,180,5,159,,140,5r-19,8l105,24,92,38,81,55,73,72,70,91r-2,21l72,138r6,24l91,185r16,19l30,248r-8,9l14,268r-3,13l10,294,,589e" filled="f" strokeweight="39e-5mm">
                          <v:path arrowok="t" o:connecttype="custom" o:connectlocs="68,1000;8,1071;3,1086;5,1102;86,1111;80,1129;83,1148;135,1184;288,1029;309,799;314,754;312,727;318,712;318,704;323,524;317,342;304,315;269,267;228,231;207,217;226,186;248,140;250,112;247,72;228,38;197,13;159,0;121,13;92,38;73,72;68,112;78,162;107,204;30,248;14,268;10,294;0,589" o:connectangles="0,0,0,0,0,0,0,0,0,0,0,0,0,0,0,0,0,0,0,0,0,0,0,0,0,0,0,0,0,0,0,0,0,0,0,0,0"/>
                        </v:shape>
                        <v:shape id="Freeform 1753" o:spid="_x0000_s2781" style="position:absolute;left:5975;top:2717;width:56;height:127;visibility:visible;mso-wrap-style:square;v-text-anchor:top" coordsize="5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iQMYA&#10;AADdAAAADwAAAGRycy9kb3ducmV2LnhtbESPQWsCQQyF7wX/wxDBS9EZrdqydRQRFK/aQu0t7KS7&#10;S3cy686o239vDkJvCe/lvS+LVedrdaU2VoEtjEcGFHEeXMWFhc+P7fANVEzIDuvAZOGPIqyWvacF&#10;Zi7c+EDXYyqUhHDM0EKZUpNpHfOSPMZRaIhF+wmtxyRrW2jX4k3Cfa0nxsy1x4qlocSGNiXlv8eL&#10;t1Cb55eDmaXZ127qpzEvTufv897aQb9bv4NK1KV/8+N67wT/dS64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iQMYAAADdAAAADwAAAAAAAAAAAAAAAACYAgAAZHJz&#10;L2Rvd25yZXYueG1sUEsFBgAAAAAEAAQA9QAAAIsDAAAAAA==&#10;" path="m56,127l45,119,35,109,29,98,22,86,21,74,19,61,22,46,27,33,18,29,10,20,3,11,,e" filled="f" strokeweight="39e-5mm">
                          <v:path arrowok="t" o:connecttype="custom" o:connectlocs="56,127;45,119;35,109;29,98;22,86;21,74;19,61;22,46;27,33;18,29;10,20;3,11;0,0" o:connectangles="0,0,0,0,0,0,0,0,0,0,0,0,0"/>
                        </v:shape>
                        <v:shape id="Picture 1754" o:spid="_x0000_s2782" type="#_x0000_t75" style="position:absolute;left:6184;top:2834;width:90;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8pjEAAAA3QAAAA8AAABkcnMvZG93bnJldi54bWxET01rAjEQvQv+hzBCb5qtFLVbo6hF6aEI&#10;tUJ7HDbjZulmsibpuv33Rih4m8f7nPmys7VoyYfKsYLHUQaCuHC64lLB8XM7nIEIEVlj7ZgU/FGA&#10;5aLfm2Ou3YU/qD3EUqQQDjkqMDE2uZShMGQxjFxDnLiT8xZjgr6U2uMlhdtajrNsIi1WnBoMNrQx&#10;VPwcfq2C9fg02x2npX/dn7/XZtWGp6/uXamHQbd6ARGpi3fxv/tNp/nTyTPcvkkn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w8pjEAAAA3QAAAA8AAAAAAAAAAAAAAAAA&#10;nwIAAGRycy9kb3ducmV2LnhtbFBLBQYAAAAABAAEAPcAAACQAwAAAAA=&#10;">
                          <v:imagedata r:id="rId139" o:title=""/>
                        </v:shape>
                        <v:shape id="Picture 1755" o:spid="_x0000_s2783" type="#_x0000_t75" style="position:absolute;left:6184;top:2834;width:90;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YTEAAAA3QAAAA8AAABkcnMvZG93bnJldi54bWxEj0FvwjAMhe+T9h8iT9ptpOMwUEdAqBoS&#10;NzZAYrtZjZdUbZyqCdD9+/mAxM1Pft/z82I1hk5daEhNZAOvkwIUcR1tw87A8bB5mYNKGdliF5kM&#10;/FGC1fLxYYGljVf+oss+OyUhnEo04HPuS61T7SlgmsSeWHa/cQiYRQ5O2wGvEh46PS2KNx2wYbng&#10;safKU93uz0FquKo679YndMePn6pt2fG3/zTm+Wlcv4PKNOa7+UZvrXCzmfSXb2QE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x+YTEAAAA3QAAAA8AAAAAAAAAAAAAAAAA&#10;nwIAAGRycy9kb3ducmV2LnhtbFBLBQYAAAAABAAEAPcAAACQAwAAAAA=&#10;">
                          <v:imagedata r:id="rId140" o:title=""/>
                        </v:shape>
                        <v:shape id="Picture 1756" o:spid="_x0000_s2784" type="#_x0000_t75" style="position:absolute;left:6164;top:2477;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LifnFAAAA3QAAAA8AAABkcnMvZG93bnJldi54bWxET9tqwkAQfRf8h2WEvkjdWMSU1FWKWCpo&#10;8Qr1cciOSTA7m2ZXjX/vCgXf5nCuM5o0phQXql1hWUG/F4EgTq0uOFOw3329voNwHlljaZkU3MjB&#10;ZNxujTDR9sobumx9JkIIuwQV5N5XiZQuzcmg69mKOHBHWxv0AdaZ1DVeQ7gp5VsUDaXBgkNDjhVN&#10;c0pP27NRMJCbQ3d9+B4ssuVt+vsXz35WOFPqpdN8foDw1Pin+N8912F+HPfh8U04QY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4n5xQAAAN0AAAAPAAAAAAAAAAAAAAAA&#10;AJ8CAABkcnMvZG93bnJldi54bWxQSwUGAAAAAAQABAD3AAAAkQMAAAAA&#10;">
                          <v:imagedata r:id="rId141" o:title=""/>
                        </v:shape>
                        <v:rect id="Rectangle 1757" o:spid="_x0000_s2785" style="position:absolute;left:6193;top:2445;width: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kk8IA&#10;AADdAAAADwAAAGRycy9kb3ducmV2LnhtbERPTYvCMBC9L/gfwgje1rRaVq1GEXVh92j14m1oxrbY&#10;TEoStf77zcLC3ubxPme16U0rHuR8Y1lBOk5AEJdWN1wpOJ8+3+cgfEDW2FomBS/ysFkP3laYa/vk&#10;Iz2KUIkYwj5HBXUIXS6lL2sy6Me2I47c1TqDIUJXSe3wGcNNKydJ8iENNhwbauxoV1N5K+5GQZbu&#10;vy/mdjzI6yWbLtJTkbnpTqnRsN8uQQTqw7/4z/2l4/zZbAK/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OSTwgAAAN0AAAAPAAAAAAAAAAAAAAAAAJgCAABkcnMvZG93&#10;bnJldi54bWxQSwUGAAAAAAQABAD1AAAAhwMAAAAA&#10;" fillcolor="#dad1ed" stroked="f"/>
                        <v:rect id="Rectangle 1758" o:spid="_x0000_s2786" style="position:absolute;left:6195;top:2445;width:1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ndsIA&#10;AADdAAAADwAAAGRycy9kb3ducmV2LnhtbERP22oCMRB9L/QfwhR8KZptCyqrUdxCpW/i5QPGzbhZ&#10;djMJm6hrv74RBN/mcK4zX/a2FRfqQu1YwccoA0FcOl1zpeCw/xlOQYSIrLF1TApuFGC5eH2ZY67d&#10;lbd02cVKpBAOOSowMfpcylAashhGzhMn7uQ6izHBrpK6w2sKt638zLKxtFhzajDo6dtQ2ezOVoEr&#10;3hsu/H4zxVtz/lutTeOPhVKDt341AxGpj0/xw/2r0/zJ5Avu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id2wgAAAN0AAAAPAAAAAAAAAAAAAAAAAJgCAABkcnMvZG93&#10;bnJldi54bWxQSwUGAAAAAAQABAD1AAAAhwMAAAAA&#10;" fillcolor="#f7f3e8" stroked="f"/>
                        <v:rect id="Rectangle 1759" o:spid="_x0000_s2787" style="position:absolute;left:6209;top:2445;width:1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RvMMA&#10;AADdAAAADwAAAGRycy9kb3ducmV2LnhtbERP22oCMRB9L/gPYQTfalaRqqtRVm3Fh0Lx8gHDZvaC&#10;yWTZRF3/vhEKfZvDuc5y3Vkj7tT62rGC0TABQZw7XXOp4HL+ep+B8AFZo3FMCp7kYb3qvS0x1e7B&#10;R7qfQiliCPsUFVQhNKmUPq/Ioh+6hjhyhWsthgjbUuoWHzHcGjlOkg9psebYUGFD24ry6+lmFcy1&#10;+d4VpthsdvufbZZdDp/Ps1Nq0O+yBYhAXfgX/7kPOs6fTifw+i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bRvMMAAADdAAAADwAAAAAAAAAAAAAAAACYAgAAZHJzL2Rv&#10;d25yZXYueG1sUEsFBgAAAAAEAAQA9QAAAIgDAAAAAA==&#10;" fillcolor="#f5f1e8" stroked="f"/>
                        <v:rect id="Rectangle 1760" o:spid="_x0000_s2788" style="position:absolute;left:6226;top:2445;width:20;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ZGsUA&#10;AADdAAAADwAAAGRycy9kb3ducmV2LnhtbERPTWvCQBC9C/6HZQRvdaNQbVNXUaGYFg9t2kKPQ3aa&#10;DcnOhuwa47/vFgre5vE+Z70dbCN66nzlWMF8loAgLpyuuFTw+fF89wDCB2SNjWNScCUP2814tMZU&#10;uwu/U5+HUsQQ9ikqMCG0qZS+MGTRz1xLHLkf11kMEXal1B1eYrht5CJJltJixbHBYEsHQ0Wdn62C&#10;x/z1VOdZnZl+1369fJ8HfXzbKzWdDLsnEIGGcBP/uzMd569W9/D3TT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kaxQAAAN0AAAAPAAAAAAAAAAAAAAAAAJgCAABkcnMv&#10;ZG93bnJldi54bWxQSwUGAAAAAAQABAD1AAAAigMAAAAA&#10;" fillcolor="#f3efe9" stroked="f"/>
                        <v:rect id="Rectangle 1761" o:spid="_x0000_s2789" style="position:absolute;left:6246;top:2445;width:1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sdr4A&#10;AADdAAAADwAAAGRycy9kb3ducmV2LnhtbERPSwrCMBDdC94hjOBOU0VUqlFEKLhx4W8/NmNbbSal&#10;ibXe3giCu3m87yzXrSlFQ7UrLCsYDSMQxKnVBWcKzqdkMAfhPLLG0jIpeJOD9arbWWKs7YsP1Bx9&#10;JkIIuxgV5N5XsZQuzcmgG9qKOHA3Wxv0AdaZ1DW+Qrgp5TiKptJgwaEhx4q2OaWP49MoSPbjZnK9&#10;0qFs7nTa2CJxz9tFqX6v3SxAeGr9X/xz73SYP5tN4f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zbHa+AAAA3QAAAA8AAAAAAAAAAAAAAAAAmAIAAGRycy9kb3ducmV2&#10;LnhtbFBLBQYAAAAABAAEAPUAAACDAwAAAAA=&#10;" fillcolor="#f2ede9" stroked="f"/>
                        <v:rect id="Rectangle 1762" o:spid="_x0000_s2790" style="position:absolute;left:6263;top:2445;width:1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P8QA&#10;AADdAAAADwAAAGRycy9kb3ducmV2LnhtbERPTWvCQBC9F/oflhG81Y0eEk1dpVQU6SWopdDbNDsm&#10;abOzYXc16b/vFgRv83ifs1wPphVXcr6xrGA6SUAQl1Y3XCl4P22f5iB8QNbYWiYFv+RhvXp8WGKu&#10;bc8Huh5DJWII+xwV1CF0uZS+rMmgn9iOOHJn6wyGCF0ltcM+hptWzpIklQYbjg01dvRaU/lzvBgF&#10;fP7cpRfbF/P0231UuCjevjaFUuPR8PIMItAQ7uKbe6/j/CzL4P+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vz/EAAAA3QAAAA8AAAAAAAAAAAAAAAAAmAIAAGRycy9k&#10;b3ducmV2LnhtbFBLBQYAAAAABAAEAPUAAACJAwAAAAA=&#10;" fillcolor="#f0ebe9" stroked="f"/>
                        <v:rect id="Rectangle 1763" o:spid="_x0000_s2791" style="position:absolute;left:6276;top:2445;width:1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uzsYA&#10;AADdAAAADwAAAGRycy9kb3ducmV2LnhtbESPQWvCQBCF74X+h2UK3upGESOpq1ilIAiFqlC8Ddlp&#10;Nm12NmS3Jv5751DobYb35r1vluvBN+pKXawDG5iMM1DEZbA1VwbOp7fnBaiYkC02gcnAjSKsV48P&#10;Syxs6PmDrsdUKQnhWKABl1JbaB1LRx7jOLTEon2FzmOStau07bCXcN/oaZbNtceapcFhS1tH5c/x&#10;1xuIt/xzMZu+u9fLbnLKifvvw2VjzOhp2LyASjSkf/Pf9d4Kfp4LrnwjI+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juzsYAAADdAAAADwAAAAAAAAAAAAAAAACYAgAAZHJz&#10;L2Rvd25yZXYueG1sUEsFBgAAAAAEAAQA9QAAAIsDAAAAAA==&#10;" fillcolor="#efe9ea" stroked="f"/>
                        <v:rect id="Rectangle 1764" o:spid="_x0000_s2792" style="position:absolute;left:6290;top:2445;width:1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w7sUA&#10;AADdAAAADwAAAGRycy9kb3ducmV2LnhtbERPS2vCQBC+F/oflil4qxs9aJO6kbbQInjyAc1xkp0m&#10;IdnZNLuN0V/vCgVv8/E9Z7UeTSsG6l1tWcFsGoEgLqyuuVRwPHw+v4BwHllja5kUnMnBOn18WGGi&#10;7Yl3NOx9KUIIuwQVVN53iZSuqMigm9qOOHA/tjfoA+xLqXs8hXDTynkULaTBmkNDhR19VFQ0+z+j&#10;4PC+nX//DsOm0dnXLONLnmdxrtTkaXx7BeFp9Hfxv3ujw/zlMob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DDuxQAAAN0AAAAPAAAAAAAAAAAAAAAAAJgCAABkcnMv&#10;ZG93bnJldi54bWxQSwUGAAAAAAQABAD1AAAAigMAAAAA&#10;" fillcolor="#ede7ea" stroked="f"/>
                        <v:rect id="Rectangle 1765" o:spid="_x0000_s2793" style="position:absolute;left:6308;top:2445;width: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xDsUA&#10;AADdAAAADwAAAGRycy9kb3ducmV2LnhtbESPQWvCQBCF7wX/wzJCL0U3VkgluooIhV4bRettyI5J&#10;MDsbsltN+us7B8HbDO/Ne9+sNr1r1I26UHs2MJsmoIgLb2suDRz2n5MFqBCRLTaeycBAATbr0csK&#10;M+vv/E23PJZKQjhkaKCKsc20DkVFDsPUt8SiXXznMMraldp2eJdw1+j3JEm1w5qlocKWdhUV1/zX&#10;GXjL09OcZ8dUD/pvfqRi+Dk3O2Nex/12CSpSH5/mx/WXFfyPh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zEOxQAAAN0AAAAPAAAAAAAAAAAAAAAAAJgCAABkcnMv&#10;ZG93bnJldi54bWxQSwUGAAAAAAQABAD1AAAAigMAAAAA&#10;" fillcolor="#ebe5ea" stroked="f"/>
                        <v:rect id="Rectangle 1766" o:spid="_x0000_s2794" style="position:absolute;left:6327;top:2445;width:1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d/cQA&#10;AADdAAAADwAAAGRycy9kb3ducmV2LnhtbERP24rCMBB9F/Yfwiz4Ipq6iEo1yl5cEEHw/jzbzLZl&#10;m0lpUtv9eyMIvs3hXGe+bE0hrlS53LKC4SACQZxYnXOq4HT87k9BOI+ssbBMCv7JwXLx0pljrG3D&#10;e7oefCpCCLsYFWTel7GULsnIoBvYkjhwv7Yy6AOsUqkrbEK4KeRbFI2lwZxDQ4YlfWaU/B1qo+Aj&#10;730dN6vz9mdX16NLfRrZJlkr1X1t32cgPLX+KX641zrMn0yHcP8mn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Hf3EAAAA3QAAAA8AAAAAAAAAAAAAAAAAmAIAAGRycy9k&#10;b3ducmV2LnhtbFBLBQYAAAAABAAEAPUAAACJAwAAAAA=&#10;" fillcolor="#eae3ea" stroked="f"/>
                        <v:rect id="Rectangle 1767" o:spid="_x0000_s2795" style="position:absolute;left:6344;top:2445;width:1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8nr8A&#10;AADdAAAADwAAAGRycy9kb3ducmV2LnhtbERPvQrCMBDeBd8hnOAimtpBpRpFFMGp4M/idjRnW20u&#10;pYla394Igtt9fL+3WLWmEk9qXGlZwXgUgSDOrC45V3A+7YYzEM4ja6wsk4I3OVgtu50FJtq++EDP&#10;o89FCGGXoILC+zqR0mUFGXQjWxMH7mobgz7AJpe6wVcIN5WMo2giDZYcGgqsaVNQdj8+jILN9po+&#10;qnz6vsTprRzY1NFYZkr1e+16DsJT6//in3uvw/zpLIbvN+EE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qnyevwAAAN0AAAAPAAAAAAAAAAAAAAAAAJgCAABkcnMvZG93bnJl&#10;di54bWxQSwUGAAAAAAQABAD1AAAAhAMAAAAA&#10;" fillcolor="#e8e1eb" stroked="f"/>
                        <v:rect id="Rectangle 1768" o:spid="_x0000_s2796" style="position:absolute;left:6362;top:2445;width: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ufcQA&#10;AADdAAAADwAAAGRycy9kb3ducmV2LnhtbERP22rCQBB9L/gPywh9qxvtRYmuooJY6kM1+gFDdswG&#10;s7Mxu5r4991CoW9zONeZLTpbiTs1vnSsYDhIQBDnTpdcKDgdNy8TED4ga6wck4IHeVjMe08zTLVr&#10;+UD3LBQihrBPUYEJoU6l9Lkhi37gauLInV1jMUTYFFI32MZwW8lRknxIiyXHBoM1rQ3ll+xmFWyu&#10;79i9ZXr7ZYaj9X61k+3j8q3Uc79bTkEE6sK/+M/9qeP88eQVfr+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Ln3EAAAA3QAAAA8AAAAAAAAAAAAAAAAAmAIAAGRycy9k&#10;b3ducmV2LnhtbFBLBQYAAAAABAAEAPUAAACJAwAAAAA=&#10;" fillcolor="#e6dfeb" stroked="f"/>
                        <v:rect id="Rectangle 1769" o:spid="_x0000_s2797" style="position:absolute;left:6381;top:2445;width:1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xcMA&#10;AADdAAAADwAAAGRycy9kb3ducmV2LnhtbERPyWrDMBC9B/IPYgK9JXKz40YxweCSQ3Jo0g8YrKlt&#10;ao2MpXjp11eBQm/zeOscksHUoqPWVZYVvC4iEMS51RUXCj7v2XwPwnlkjbVlUjCSg+Q4nRww1rbn&#10;D+puvhAhhF2MCkrvm1hKl5dk0C1sQxy4L9sa9AG2hdQt9iHc1HIZRVtpsOLQUGJDaUn59+1hFOjs&#10;57zrtu99dR83l/WQF+nq2iv1MhtObyA8Df5f/Oc+6zB/t1/D85tw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5+xcMAAADdAAAADwAAAAAAAAAAAAAAAACYAgAAZHJzL2Rv&#10;d25yZXYueG1sUEsFBgAAAAAEAAQA9QAAAIgDAAAAAA==&#10;" fillcolor="#e4ddeb" stroked="f"/>
                        <v:rect id="Rectangle 1770" o:spid="_x0000_s2798" style="position:absolute;left:6398;top:2445;width:1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4P8IA&#10;AADdAAAADwAAAGRycy9kb3ducmV2LnhtbERPS4vCMBC+L/gfwix4WdZ0BR9Uo7iC4K2sevA4NLNp&#10;3WZSmthWf70RFrzNx/ec5bq3lWip8aVjBV+jBARx7nTJRsHpuPucg/ABWWPlmBTcyMN6NXhbYqpd&#10;xz/UHoIRMYR9igqKEOpUSp8XZNGPXE0cuV/XWAwRNkbqBrsYbis5TpKptFhybCiwpm1B+d/hahWw&#10;+RgnWWdd9n2+mz5rzWVWdUoN3/vNAkSgPrzE/+69jvNn8wk8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bg/wgAAAN0AAAAPAAAAAAAAAAAAAAAAAJgCAABkcnMvZG93&#10;bnJldi54bWxQSwUGAAAAAAQABAD1AAAAhwMAAAAA&#10;" fillcolor="#e2dbeb" stroked="f"/>
                        <v:rect id="Rectangle 1771" o:spid="_x0000_s2799" style="position:absolute;left:6414;top:2445;width:11;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YnMQA&#10;AADdAAAADwAAAGRycy9kb3ducmV2LnhtbERPS2sCMRC+C/6HMEJvNasHH1ujiCIUPJSqLT1ON9PN&#10;tpvJkqTu6q9vCoK3+fies1h1thZn8qFyrGA0zEAQF05XXCo4HXePMxAhImusHZOCCwVYLfu9Beba&#10;tfxK50MsRQrhkKMCE2OTSxkKQxbD0DXEifty3mJM0JdSe2xTuK3lOMsm0mLFqcFgQxtDxc/h1yrI&#10;Psx0Pz/uty2+f+Ob+9z6l91VqYdBt34CEamLd/HN/azT/OlsAv/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ZmJzEAAAA3QAAAA8AAAAAAAAAAAAAAAAAmAIAAGRycy9k&#10;b3ducmV2LnhtbFBLBQYAAAAABAAEAPUAAACJAwAAAAA=&#10;" fillcolor="#e1d9ec" stroked="f"/>
                        <v:rect id="Rectangle 1772" o:spid="_x0000_s2800" style="position:absolute;left:6425;top:2445;width: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Wd8QA&#10;AADdAAAADwAAAGRycy9kb3ducmV2LnhtbERPS2sCMRC+C/6HMII3zVqpj9UotaWtghcf4HXYjLtL&#10;N5Mlie723zcFwdt8fM9ZrltTiTs5X1pWMBomIIgzq0vOFZxPn4MZCB+QNVaWScEveVivup0lpto2&#10;fKD7MeQihrBPUUERQp1K6bOCDPqhrYkjd7XOYIjQ5VI7bGK4qeRLkkykwZJjQ4E1vReU/RxvRsHe&#10;zb+2883HLjuN68n3ZZOPz6+NUv1e+7YAEagNT/HDvdVx/nQ2hf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1nfEAAAA3QAAAA8AAAAAAAAAAAAAAAAAmAIAAGRycy9k&#10;b3ducmV2LnhtbFBLBQYAAAAABAAEAPUAAACJAwAAAAA=&#10;" fillcolor="#dfd8ec" stroked="f"/>
                        <v:rect id="Rectangle 1773" o:spid="_x0000_s2801" style="position:absolute;left:6433;top:2445;width: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AucYA&#10;AADdAAAADwAAAGRycy9kb3ducmV2LnhtbESPQU/DMAyF70j8h8hI3Fi6IW2lLJu2oUk7wGGFH2Aa&#10;01Q0TknC1v37+YDEzdZ7fu/zcj36Xp0opi6wgemkAEXcBNtxa+Djff9QgkoZ2WIfmAxcKMF6dXuz&#10;xMqGMx/pVOdWSQinCg24nIdK69Q48pgmYSAW7StEj1nW2Gob8Szhvtezophrjx1Lg8OBdo6a7/rX&#10;G3hqty+hfPOv/Bl2j85ufuJiOjfm/m7cPIPKNOZ/89/1wQr+ohR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AucYAAADdAAAADwAAAAAAAAAAAAAAAACYAgAAZHJz&#10;L2Rvd25yZXYueG1sUEsFBgAAAAAEAAQA9QAAAIsDAAAAAA==&#10;" fillcolor="#dfd6ec" stroked="f"/>
                        <v:rect id="Rectangle 1774" o:spid="_x0000_s2802" style="position:absolute;left:6452;top:2445;width:1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b8UA&#10;AADdAAAADwAAAGRycy9kb3ducmV2LnhtbERP22rCQBB9F/yHZQq+mU1LiRrdiAgtQot4aaGPY3Zy&#10;wexszG41/ftuQejbHM51FsveNOJKnastK3iMYhDEudU1lwo+ji/jKQjnkTU2lknBDzlYZsPBAlNt&#10;b7yn68GXIoSwS1FB5X2bSunyigy6yLbEgStsZ9AH2JVSd3gL4aaRT3GcSIM1h4YKW1pXlJ8P30ZB&#10;0n+V723yvD++XYrL6+dW7/g0U2r00K/mIDz1/l98d290mD+ZzuD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i1vxQAAAN0AAAAPAAAAAAAAAAAAAAAAAJgCAABkcnMv&#10;ZG93bnJldi54bWxQSwUGAAAAAAQABAD1AAAAigMAAAAA&#10;" fillcolor="#ddd4ec" stroked="f"/>
                        <v:rect id="Rectangle 1775" o:spid="_x0000_s2803" style="position:absolute;left:6470;top:2445;width:1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5hcYA&#10;AADdAAAADwAAAGRycy9kb3ducmV2LnhtbESPQW/CMAyF75P4D5GRuI20oxqjI6CJMWk7UrhwsxrT&#10;VjROlWTQ/fv5MGk3W+/5vc/r7eh6daMQO88G8nkGirj2tuPGwOn48fgCKiZki71nMvBDEbabycMa&#10;S+vvfKBblRolIRxLNNCmNJRax7olh3HuB2LRLj44TLKGRtuAdwl3vX7KsmftsGNpaHGgXUv1tfp2&#10;Bor8/evsroe9vpyLxSo/VkVY7IyZTce3V1CJxvRv/rv+tIK/XA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Y5hcYAAADdAAAADwAAAAAAAAAAAAAAAACYAgAAZHJz&#10;L2Rvd25yZXYueG1sUEsFBgAAAAAEAAQA9QAAAIsDAAAAAA==&#10;" fillcolor="#dad1ed" stroked="f"/>
                        <v:shape id="Freeform 1776" o:spid="_x0000_s2804" style="position:absolute;left:6217;top:2939;width:251;height:489;visibility:visible;mso-wrap-style:square;v-text-anchor:top" coordsize="25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rOsIA&#10;AADdAAAADwAAAGRycy9kb3ducmV2LnhtbERPTWvCQBC9C/6HZQQvpW601bapq4gQKN6M0vM0O80G&#10;s7Mhuybx33cLgrd5vM9Zbwdbi45aXzlWMJ8lIIgLpysuFZxP2fM7CB+QNdaOScGNPGw349EaU+16&#10;PlKXh1LEEPYpKjAhNKmUvjBk0c9cQxy5X9daDBG2pdQt9jHc1nKRJCtpseLYYLChvaHikl+tgtcl&#10;Zt+HTuY/L/1T1tRGXu25U2o6GXafIAIN4SG+u790nP/2MYf/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2s6wgAAAN0AAAAPAAAAAAAAAAAAAAAAAJgCAABkcnMvZG93&#10;bnJldi54bWxQSwUGAAAAAAQABAD1AAAAhwMAAAAA&#10;" path="m251,75l237,334r,64l84,489,81,466,99,442r17,-23l137,398r20,-19l177,74r74,1xm35,416l3,439,,427,,416,14,395,30,374,49,355,68,339,78,,97,11r5,336l35,416xe" fillcolor="#bfb1cf" stroked="f">
                          <v:path arrowok="t" o:connecttype="custom" o:connectlocs="251,75;237,334;237,398;84,489;81,466;99,442;116,419;137,398;157,379;157,379;177,74;251,75;251,75;35,416;3,439;0,427;0,416;14,395;30,374;49,355;68,339;68,339;78,0;97,11;102,347;102,347;35,416;35,416" o:connectangles="0,0,0,0,0,0,0,0,0,0,0,0,0,0,0,0,0,0,0,0,0,0,0,0,0,0,0,0"/>
                          <o:lock v:ext="edit" verticies="t"/>
                        </v:shape>
                        <v:rect id="Rectangle 1777" o:spid="_x0000_s2805" style="position:absolute;left:6271;top:2441;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e4MUA&#10;AADdAAAADwAAAGRycy9kb3ducmV2LnhtbERPTWvCQBC9F/oflil4KbpRwWrqKqJItZSCRvE6ZKdJ&#10;MDsbs6sm/74rFHqbx/uc6bwxpbhR7QrLCvq9CARxanXBmYJDsu6OQTiPrLG0TApacjCfPT9NMdb2&#10;zju67X0mQgi7GBXk3lexlC7NyaDr2Yo4cD+2NugDrDOpa7yHcFPKQRSNpMGCQ0OOFS1zSs/7q1GQ&#10;fEbb9rhK+rvXy0czOn3xd5sOleq8NIt3EJ4a/y/+c290mP82GcDjm3C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V7gxQAAAN0AAAAPAAAAAAAAAAAAAAAAAJgCAABkcnMv&#10;ZG93bnJldi54bWxQSwUGAAAAAAQABAD1AAAAigMAAAAA&#10;" fillcolor="#a894b4" stroked="f"/>
                        <v:rect id="Rectangle 1778" o:spid="_x0000_s2806" style="position:absolute;left:6273;top:2441;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UksIA&#10;AADdAAAADwAAAGRycy9kb3ducmV2LnhtbERPS2sCMRC+F/ofwgheiiZq8bEapUiFXrsVz+Nm3Kxu&#10;Jssm6tZf3xQKvc3H95zVpnO1uFEbKs8aRkMFgrjwpuJSw/5rN5iDCBHZYO2ZNHxTgM36+WmFmfF3&#10;/qRbHkuRQjhkqMHG2GRShsKSwzD0DXHiTr51GBNsS2lavKdwV8uxUlPpsOLUYLGhraXikl+dhpcQ&#10;znN+PU7lY8Tv+Wyi+GCV1v1e97YEEamL/+I/94dJ82eLCfx+k0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dSSwgAAAN0AAAAPAAAAAAAAAAAAAAAAAJgCAABkcnMvZG93&#10;bnJldi54bWxQSwUGAAAAAAQABAD1AAAAhwMAAAAA&#10;" fillcolor="#bfb1cf" stroked="f"/>
                        <v:rect id="Rectangle 1779" o:spid="_x0000_s2807" style="position:absolute;left:6274;top:2441;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ysMA&#10;AADdAAAADwAAAGRycy9kb3ducmV2LnhtbERP22rCQBB9L/gPywh9qxsb0RhdRYRCtQ9eP2DIjkkw&#10;O7tktyb9e7dQ6NscznWW69404kGtry0rGI8SEMSF1TWXCq6Xj7cMhA/IGhvLpOCHPKxXg5cl5tp2&#10;fKLHOZQihrDPUUEVgsul9EVFBv3IOuLI3WxrMETYllK32MVw08j3JJlKgzXHhgodbSsq7udvo2B6&#10;3Tep+3Jp2mXH8dbsskOBmVKvw36zABGoD//iP/enjvNn8wn8fhN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aysMAAADdAAAADwAAAAAAAAAAAAAAAACYAgAAZHJzL2Rv&#10;d25yZXYueG1sUEsFBgAAAAAEAAQA9QAAAIgDAAAAAA==&#10;" fillcolor="#bfb0ce" stroked="f"/>
                        <v:rect id="Rectangle 1780" o:spid="_x0000_s2808" style="position:absolute;left:6276;top:2441;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piMMA&#10;AADdAAAADwAAAGRycy9kb3ducmV2LnhtbERP22oCMRB9F/yHMIJvmq1iL9uNIoIg2CLdtu/TzbjX&#10;TNZN1O3fNwXBtzmc6ySr3jTiQp0rLSt4mEYgiDOrS84VfH1uJ88gnEfW2FgmBb/kYLUcDhKMtb3y&#10;B11Sn4sQwi5GBYX3bSylywoy6Ka2JQ7c0XYGfYBdLnWH1xBuGjmLokdpsOTQUGBLm4KyOj0bBfWb&#10;PVXp97FKf6Ke54vDe1nvvVLjUb9+BeGp93fxzb3TYf7TywL+vw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gpiMMAAADdAAAADwAAAAAAAAAAAAAAAACYAgAAZHJzL2Rv&#10;d25yZXYueG1sUEsFBgAAAAAEAAQA9QAAAIgDAAAAAA==&#10;" fillcolor="#beb0ce" stroked="f"/>
                        <v:rect id="Rectangle 1781" o:spid="_x0000_s2809" style="position:absolute;left:6277;top:2441;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S5MMA&#10;AADdAAAADwAAAGRycy9kb3ducmV2LnhtbERPTWvCQBC9F/oflin0VjeWktboKtIi1KPRQ49Ddkyi&#10;2dmwO41pf31XEHqbx/ucxWp0nRooxNazgekkA0VcedtybeCw3zy9gYqCbLHzTAZ+KMJqeX+3wML6&#10;C+9oKKVWKYRjgQYakb7QOlYNOYwT3xMn7uiDQ0kw1NoGvKRw1+nnLMu1w5ZTQ4M9vTdUnctvZ+CL&#10;1va33J72h5dNLuGjk3M+zIx5fBjXc1BCo/yLb+5Pm+a/znK4fpNO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S5MMAAADdAAAADwAAAAAAAAAAAAAAAACYAgAAZHJzL2Rv&#10;d25yZXYueG1sUEsFBgAAAAAEAAQA9QAAAIgDAAAAAA==&#10;" fillcolor="#beafcd" stroked="f"/>
                        <v:rect id="Rectangle 1782" o:spid="_x0000_s2810" style="position:absolute;left:6281;top:2441;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jIsUA&#10;AADdAAAADwAAAGRycy9kb3ducmV2LnhtbERPTWvCQBC9C/0PyxS8iNnYQ21iVikFoXopUQsex+yY&#10;BLOzMbtq6q/vCoXe5vE+J1v0phFX6lxtWcEkikEQF1bXXCrYbZfjNxDOI2tsLJOCH3KwmD8NMky1&#10;vXFO140vRQhhl6KCyvs2ldIVFRl0kW2JA3e0nUEfYFdK3eEthJtGvsTxqzRYc2iosKWPiorT5mIU&#10;3OV5uz8kh6+y3efrUZIvV7v4W6nhc/8+A+Gp9//iP/enDvOnyRQe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eMixQAAAN0AAAAPAAAAAAAAAAAAAAAAAJgCAABkcnMv&#10;ZG93bnJldi54bWxQSwUGAAAAAAQABAD1AAAAigMAAAAA&#10;" fillcolor="#bdaecd" stroked="f"/>
                        <v:rect id="Rectangle 1783" o:spid="_x0000_s2811" style="position:absolute;left:6282;top:2441;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FEMQA&#10;AADdAAAADwAAAGRycy9kb3ducmV2LnhtbESPQW/CMAyF75P4D5EncRvpdlhHR0CDDcR1BU07Wo2X&#10;VGucqgnQ/fv5gMTN1nt+7/NiNYZOnWlIbWQDj7MCFHETbcvOwPGwfXgBlTKyxS4yGfijBKvl5G6B&#10;lY0X/qRznZ2SEE4VGvA595XWqfEUMM1iTyzaTxwCZlkHp+2AFwkPnX4qimcdsGVp8NjTxlPzW5+C&#10;gY91/e3K09dOj54DuuZQrufvxkzvx7dXUJnGfDNfr/dW8Mu54Mo3MoJ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xRDEAAAA3QAAAA8AAAAAAAAAAAAAAAAAmAIAAGRycy9k&#10;b3ducmV2LnhtbFBLBQYAAAAABAAEAPUAAACJAwAAAAA=&#10;" fillcolor="#bdaecc" stroked="f"/>
                        <v:rect id="Rectangle 1784" o:spid="_x0000_s2812" style="position:absolute;left:6284;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asQA&#10;AADdAAAADwAAAGRycy9kb3ducmV2LnhtbERPS2vCQBC+C/6HZYRexGyqpdboKkUqSG8+aHOcZsds&#10;2uxsyK4a/31XKPQ2H99zFqvO1uJCra8cK3hMUhDEhdMVlwqOh83oBYQPyBprx6TgRh5Wy35vgZl2&#10;V97RZR9KEUPYZ6jAhNBkUvrCkEWfuIY4cifXWgwRtqXULV5juK3lOE2fpcWKY4PBhtaGip/92Spw&#10;1r9/58PPVOZfb9V58mQw/9gp9TDoXucgAnXhX/zn3uo4fzqbwf2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mrEAAAA3QAAAA8AAAAAAAAAAAAAAAAAmAIAAGRycy9k&#10;b3ducmV2LnhtbFBLBQYAAAAABAAEAPUAAACJAwAAAAA=&#10;" fillcolor="#bcadcc" stroked="f"/>
                        <v:rect id="Rectangle 1785" o:spid="_x0000_s2813" style="position:absolute;left:6287;top:2441;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YMUA&#10;AADdAAAADwAAAGRycy9kb3ducmV2LnhtbESPQW/CMAyF70j7D5En7QYJO0xdIaBtEhvSuAwQZ6sx&#10;TUXjVE1Wuv36+TCJm633/N7n5XoMrRqoT01kC/OZAUVcRddwbeF42EwLUCkjO2wjk4UfSrBe3U2W&#10;WLp45S8a9rlWEsKpRAs+567UOlWeAqZZ7IhFO8c+YJa1r7Xr8SrhodWPxjzpgA1Lg8eO3jxVl/13&#10;sPB+iPNPr2nYfmx+n3fmpF+xGKx9uB9fFqAyjflm/r/eOsEvjP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9xgxQAAAN0AAAAPAAAAAAAAAAAAAAAAAJgCAABkcnMv&#10;ZG93bnJldi54bWxQSwUGAAAAAAQABAD1AAAAigMAAAAA&#10;" fillcolor="#bcadcb" stroked="f"/>
                        <v:rect id="Rectangle 1786" o:spid="_x0000_s2814" style="position:absolute;left:6289;top:2441;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AzcEA&#10;AADdAAAADwAAAGRycy9kb3ducmV2LnhtbERPzYrCMBC+C75DmAUvoqkepFSjLIKgKILaBxib2bZs&#10;M6lJrN233ywseJuP73dWm940oiPna8sKZtMEBHFhdc2lgvy2m6QgfEDW2FgmBT/kYbMeDlaYafvi&#10;C3XXUIoYwj5DBVUIbSalLyoy6Ke2JY7cl3UGQ4SulNrhK4abRs6TZCEN1hwbKmxpW1HxfX0aBam0&#10;97NjbsIh386Pths/TidSavTRfy5BBOrDW/zv3us4P01m8PdNPE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9AM3BAAAA3QAAAA8AAAAAAAAAAAAAAAAAmAIAAGRycy9kb3du&#10;cmV2LnhtbFBLBQYAAAAABAAEAPUAAACGAwAAAAA=&#10;" fillcolor="#bbaccb" stroked="f"/>
                        <v:rect id="Rectangle 1787" o:spid="_x0000_s2815" style="position:absolute;left:6290;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X8QA&#10;AADdAAAADwAAAGRycy9kb3ducmV2LnhtbERPS2vCQBC+C/6HZQQvUnfroUiaVaKl4MGLL8TbkJ0m&#10;sdnZNLua9N93C4K3+fieky57W4s7tb5yrOF1qkAQ585UXGg4Hj5f5iB8QDZYOyYNv+RhuRgOUkyM&#10;63hH930oRAxhn6CGMoQmkdLnJVn0U9cQR+7LtRZDhG0hTYtdDLe1nCn1Ji1WHBtKbGhdUv69v1kN&#10;Ez7LbaYuu8Kduutmtb3+ZIcPrcejPnsHEagPT/HDvTFx/lzN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fl/EAAAA3QAAAA8AAAAAAAAAAAAAAAAAmAIAAGRycy9k&#10;b3ducmV2LnhtbFBLBQYAAAAABAAEAPUAAACJAwAAAAA=&#10;" fillcolor="#bbacca" stroked="f"/>
                        <v:rect id="Rectangle 1788" o:spid="_x0000_s2816" style="position:absolute;left:6293;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KRcIA&#10;AADdAAAADwAAAGRycy9kb3ducmV2LnhtbERP22rCQBB9L/gPywi+1Y0NVkldRQtqyZOXfsA0O02C&#10;2dmwu5r4911B6NscznUWq9404kbO15YVTMYJCOLC6ppLBd/n7eschA/IGhvLpOBOHlbLwcsCM207&#10;PtLtFEoRQ9hnqKAKoc2k9EVFBv3YtsSR+7XOYIjQlVI77GK4aeRbkrxLgzXHhgpb+qyouJyuRsE0&#10;Te95fc536Sbfo2v1wc9+OqVGw379ASJQH/7FT/eXjvPnSQq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kpFwgAAAN0AAAAPAAAAAAAAAAAAAAAAAJgCAABkcnMvZG93&#10;bnJldi54bWxQSwUGAAAAAAQABAD1AAAAhwMAAAAA&#10;" fillcolor="#baabc9" stroked="f"/>
                        <v:rect id="Rectangle 1789" o:spid="_x0000_s2817" style="position:absolute;left:6296;top:2441;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0kO8IA&#10;AADdAAAADwAAAGRycy9kb3ducmV2LnhtbERPTWvCQBC9F/wPywi91Y1SRKKrFEFsT7UqaG9DdkzS&#10;ZmeX7NTEf98tFLzN433OYtW7Rl2pjbVnA+NRBoq48Lbm0sDxsHmagYqCbLHxTAZuFGG1HDwsMLe+&#10;4w+67qVUKYRjjgYqkZBrHYuKHMaRD8SJu/jWoSTYltq22KVw1+hJlk21w5pTQ4WB1hUV3/sfZ6B5&#10;20knFz588VRO23P9Gd63wZjHYf8yByXUy1387361af4se4a/b9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SQ7wgAAAN0AAAAPAAAAAAAAAAAAAAAAAJgCAABkcnMvZG93&#10;bnJldi54bWxQSwUGAAAAAAQABAD1AAAAhwMAAAAA&#10;" fillcolor="#b9aac8" stroked="f"/>
                        <v:rect id="Rectangle 1790" o:spid="_x0000_s2818" style="position:absolute;left:6300;top:2441;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sp8MA&#10;AADdAAAADwAAAGRycy9kb3ducmV2LnhtbERPS2vCQBC+C/6HZQq9iG60KBJdRQuWtjfTgngbspMH&#10;zc6G7DSm/75bKHibj+852/3gGtVTF2rPBuazBBRx7m3NpYHPj9N0DSoIssXGMxn4oQD73Xi0xdT6&#10;G5+pz6RUMYRDigYqkTbVOuQVOQwz3xJHrvCdQ4mwK7Xt8BbDXaMXSbLSDmuODRW29FxR/pV9OwOS&#10;TYrifX6QrL++XSb25fzUtEdjHh+GwwaU0CB38b/71cb562QJ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Tsp8MAAADdAAAADwAAAAAAAAAAAAAAAACYAgAAZHJzL2Rv&#10;d25yZXYueG1sUEsFBgAAAAAEAAQA9QAAAIgDAAAAAA==&#10;" fillcolor="#b9a9c8" stroked="f"/>
                        <v:rect id="Rectangle 1791" o:spid="_x0000_s2819" style="position:absolute;left:6301;top:2441;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JksUA&#10;AADdAAAADwAAAGRycy9kb3ducmV2LnhtbESPQWsCMRCF74L/IYzQmyZKEdkaxQpaoSe10B6nm+lm&#10;6WaybNLd1V/fCIK3Gd5737xZrntXiZaaUHrWMJ0oEMS5NyUXGj7Ou/ECRIjIBivPpOFCAdar4WCJ&#10;mfEdH6k9xUIkCIcMNdgY60zKkFtyGCa+Jk7aj28cxrQ2hTQNdgnuKjlTai4dlpwuWKxpayn/Pf25&#10;ROk2z2eq3oy6tl+v3/v343X2abV+GvWbFxCR+vgw39MHk+ov1Bxu36QR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QmSxQAAAN0AAAAPAAAAAAAAAAAAAAAAAJgCAABkcnMv&#10;ZG93bnJldi54bWxQSwUGAAAAAAQABAD1AAAAigMAAAAA&#10;" fillcolor="#b8a9c7" stroked="f"/>
                        <v:rect id="Rectangle 1792" o:spid="_x0000_s2820" style="position:absolute;left:6303;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Sp8EA&#10;AADdAAAADwAAAGRycy9kb3ducmV2LnhtbERPTWvCQBC9F/wPywje6saArURXkYLgTU1LvQ7ZMQlm&#10;Z2N2auK/dwuF3ubxPme1GVyj7tSF2rOB2TQBRVx4W3Np4Otz97oAFQTZYuOZDDwowGY9ellhZn3P&#10;J7rnUqoYwiFDA5VIm2kdioochqlviSN38Z1DibArte2wj+Gu0WmSvGmHNceGClv6qKi45j/OwM6m&#10;53KQ4lCfzqmEfd5/3+ZHYybjYbsEJTTIv/jPvbdx/iJ5h99v4gl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p0qfBAAAA3QAAAA8AAAAAAAAAAAAAAAAAmAIAAGRycy9kb3du&#10;cmV2LnhtbFBLBQYAAAAABAAEAPUAAACGAwAAAAA=&#10;" fillcolor="#b8a8c7" stroked="f"/>
                        <v:rect id="Rectangle 1793" o:spid="_x0000_s2821" style="position:absolute;left:6306;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EHMYA&#10;AADdAAAADwAAAGRycy9kb3ducmV2LnhtbESPzWrDQAyE74W8w6JALqVZJ4eyONmE/JCSQi/5eQDV&#10;q9qmXq3xbhPHT18dCr1JzGjm03Ld+0bdqIt1YAuzaQaKuAiu5tLC9XJ4MaBiQnbYBCYLD4qwXo2e&#10;lpi7cOcT3c6pVBLCMUcLVUptrnUsKvIYp6ElFu0rdB6TrF2pXYd3CfeNnmfZq/ZYszRU2NKuouL7&#10;/OMtfHyeDO/122CG6yGY9+3wzH5v7WTcbxagEvXp3/x3fXSCbzL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0EHMYAAADdAAAADwAAAAAAAAAAAAAAAACYAgAAZHJz&#10;L2Rvd25yZXYueG1sUEsFBgAAAAAEAAQA9QAAAIsDAAAAAA==&#10;" fillcolor="#b7a7c6" stroked="f"/>
                        <v:rect id="Rectangle 1794" o:spid="_x0000_s2822" style="position:absolute;left:6309;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CMMA&#10;AADdAAAADwAAAGRycy9kb3ducmV2LnhtbERPTWsCMRC9F/ofwhS8iGZVKuvWKCKIvaoF9TZuppvV&#10;zWTdpLr996Yg9DaP9znTeWsrcaPGl44VDPoJCOLc6ZILBV+7VS8F4QOyxsoxKfglD/PZ68sUM+3u&#10;vKHbNhQihrDPUIEJoc6k9Lkhi77vauLIfbvGYoiwKaRu8B7DbSWHSTKWFkuODQZrWhrKL9sfq+D9&#10;2A2jk6HDtd6sz2PT3Y9Wa1aq89YuPkAEasO/+On+1HF+mkzg7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nCMMAAADdAAAADwAAAAAAAAAAAAAAAACYAgAAZHJzL2Rv&#10;d25yZXYueG1sUEsFBgAAAAAEAAQA9QAAAIgDAAAAAA==&#10;" fillcolor="#b6a6c5" stroked="f"/>
                        <v:rect id="Rectangle 1795" o:spid="_x0000_s2823" style="position:absolute;left:6312;top:2441;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xBscA&#10;AADdAAAADwAAAGRycy9kb3ducmV2LnhtbESPQWsCMRCF74X+hzCFXkrNaqHIahRRhGIv7bbQ67gZ&#10;N4ubybKJGv31nUOhtxnem/e+mS+z79SZhtgGNjAeFaCI62Bbbgx8f22fp6BiQrbYBSYDV4qwXNzf&#10;zbG04cKfdK5SoySEY4kGXEp9qXWsHXmMo9ATi3YIg8ck69BoO+BFwn2nJ0Xxqj22LA0Oe1o7qo/V&#10;yRv42NzWldv5fn+8Pr2//OzzajPJxjw+5NUMVKKc/s1/129W8Kdj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cQbHAAAA3QAAAA8AAAAAAAAAAAAAAAAAmAIAAGRy&#10;cy9kb3ducmV2LnhtbFBLBQYAAAAABAAEAPUAAACMAwAAAAA=&#10;" fillcolor="#b6a5c4" stroked="f"/>
                        <v:rect id="Rectangle 1796" o:spid="_x0000_s2824" style="position:absolute;left:6314;top:2441;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2TNcAA&#10;AADdAAAADwAAAGRycy9kb3ducmV2LnhtbERPS4vCMBC+C/6HMMLeNK2KSNdURJD15LN7H5rpA5tJ&#10;abLa/fdGELzNx/ec1bo3jbhT52rLCuJJBII4t7rmUkF23Y2XIJxH1thYJgX/5GCdDgcrTLR98Jnu&#10;F1+KEMIuQQWV920ipcsrMugmtiUOXGE7gz7ArpS6w0cIN42cRtFCGqw5NFTY0rai/Hb5Mwrw1G43&#10;enbLfg/X4gdPx7nL+rlSX6N+8w3CU+8/4rd7r8P8ZRzD65twgk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2TNcAAAADdAAAADwAAAAAAAAAAAAAAAACYAgAAZHJzL2Rvd25y&#10;ZXYueG1sUEsFBgAAAAAEAAQA9QAAAIUDAAAAAA==&#10;" fillcolor="#b5a5c4" stroked="f"/>
                        <v:rect id="Rectangle 1797" o:spid="_x0000_s2825" style="position:absolute;left:6316;top:2441;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6fcMA&#10;AADdAAAADwAAAGRycy9kb3ducmV2LnhtbERPTWsCMRC9F/ofwhS81ayKVlejSFHwYA9dS/E4bMbN&#10;4mayJKmu/94IQm/zeJ+zWHW2ERfyoXasYNDPQBCXTtdcKfg5bN+nIEJE1tg4JgU3CrBavr4sMNfu&#10;yt90KWIlUgiHHBWYGNtcylAashj6riVO3Ml5izFBX0nt8ZrCbSOHWTaRFmtODQZb+jRUnos/q+BY&#10;m0m3no1+s6+w58PoQ2/8eKZU761bz0FE6uK/+One6TR/OhjC4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c6fcMAAADdAAAADwAAAAAAAAAAAAAAAACYAgAAZHJzL2Rv&#10;d25yZXYueG1sUEsFBgAAAAAEAAQA9QAAAIgDAAAAAA==&#10;" fillcolor="#b5a4c3" stroked="f"/>
                        <v:rect id="Rectangle 1798" o:spid="_x0000_s2826" style="position:absolute;left:6320;top:2441;width: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u5cMA&#10;AADdAAAADwAAAGRycy9kb3ducmV2LnhtbERPTYvCMBC9L/gfwgje1lQXRKpRrKDsRWFV8Do0Y1tt&#10;JrWJbfXXbxYWvM3jfc582ZlSNFS7wrKC0TACQZxaXXCm4HTcfE5BOI+ssbRMCp7kYLnofcwx1rbl&#10;H2oOPhMhhF2MCnLvq1hKl+Zk0A1tRRy4i60N+gDrTOoa2xBuSjmOook0WHBoyLGidU7p7fAwCvav&#10;Y7LabZ8u8Y97uzkn231zHSs16HerGQhPnX+L/93fOsyfjr7g7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ru5cMAAADdAAAADwAAAAAAAAAAAAAAAACYAgAAZHJzL2Rv&#10;d25yZXYueG1sUEsFBgAAAAAEAAQA9QAAAIgDAAAAAA==&#10;" fillcolor="#b4a3c2" stroked="f"/>
                        <v:rect id="Rectangle 1799" o:spid="_x0000_s2827" style="position:absolute;left:6325;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wQsIA&#10;AADdAAAADwAAAGRycy9kb3ducmV2LnhtbERPTWvCQBC9F/wPywheSt1oW7HRVUQIeMmhqXgesmM2&#10;mJ0N2TWJ/94tFHqbx/uc7X60jeip87VjBYt5AoK4dLrmSsH5J3tbg/ABWWPjmBQ8yMN+N3nZYqrd&#10;wN/UF6ESMYR9igpMCG0qpS8NWfRz1xJH7uo6iyHCrpK6wyGG20Yuk2QlLdYcGwy2dDRU3oq7VfD6&#10;+eUu1yIzuT6+6/bS5E4+tFKz6XjYgAg0hn/xn/uk4/z14gN+v4kn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TBCwgAAAN0AAAAPAAAAAAAAAAAAAAAAAJgCAABkcnMvZG93&#10;bnJldi54bWxQSwUGAAAAAAQABAD1AAAAhwMAAAAA&#10;" fillcolor="#b3a2c1" stroked="f"/>
                        <v:rect id="Rectangle 1800" o:spid="_x0000_s2828" style="position:absolute;left:6328;top:2441;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5FsQA&#10;AADdAAAADwAAAGRycy9kb3ducmV2LnhtbERPS2sCMRC+C/0PYQq9FM2qtOrWKCIKetDi4+Jt2Iy7&#10;SzeTJUnX9d+bQsHbfHzPmc5bU4mGnC8tK+j3EhDEmdUl5wrOp3V3DMIHZI2VZVJwJw/z2Utniqm2&#10;Nz5Qcwy5iCHsU1RQhFCnUvqsIIO+Z2viyF2tMxgidLnUDm8x3FRykCSf0mDJsaHAmpYFZT/HX6Pg&#10;cioH39v3/W6yGiJtedS4nK9Kvb22iy8QgdrwFP+7NzrOH/c/4O+be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uRbEAAAA3QAAAA8AAAAAAAAAAAAAAAAAmAIAAGRycy9k&#10;b3ducmV2LnhtbFBLBQYAAAAABAAEAPUAAACJAwAAAAA=&#10;" fillcolor="#b2a1c0" stroked="f"/>
                        <v:rect id="Rectangle 1801" o:spid="_x0000_s2829" style="position:absolute;left:6332;top:2441;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bKsMA&#10;AADdAAAADwAAAGRycy9kb3ducmV2LnhtbERPTYvCMBC9L/gfwgh7EU3dQ1eqUVQQFNbDVg8eh2Zs&#10;is0kNFG7/36zIOxtHu9zFqvetuJBXWgcK5hOMhDEldMN1wrOp914BiJEZI2tY1LwQwFWy8HbAgvt&#10;nvxNjzLWIoVwKFCBidEXUobKkMUwcZ44cVfXWYwJdrXUHT5TuG3lR5bl0mLDqcGgp62h6lberYJ2&#10;VG6OJ+dMf8nPB+O/Rp8HT0q9D/v1HESkPv6LX+69TvNn0xz+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RbKsMAAADdAAAADwAAAAAAAAAAAAAAAACYAgAAZHJzL2Rv&#10;d25yZXYueG1sUEsFBgAAAAAEAAQA9QAAAIgDAAAAAA==&#10;" fillcolor="#b2a0bf" stroked="f"/>
                        <v:rect id="Rectangle 1802" o:spid="_x0000_s2830" style="position:absolute;left:6333;top:2441;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l8QA&#10;AADdAAAADwAAAGRycy9kb3ducmV2LnhtbERPTWvCQBC9F/oflin0VjdJwUp0lVAUWglCtIceh+yY&#10;hO7Ohuxq4r93C4Xe5vE+Z7WZrBFXGnznWEE6S0AQ10533Cj4Ou1eFiB8QNZoHJOCG3nYrB8fVphr&#10;N3JF12NoRAxhn6OCNoQ+l9LXLVn0M9cTR+7sBoshwqGResAxhlsjsySZS4sdx4YWe3pvqf45XqwC&#10;NlO3/U77bF98HurytSRzqC5KPT9NxRJEoCn8i//cHzrOX6Rv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RvpfEAAAA3QAAAA8AAAAAAAAAAAAAAAAAmAIAAGRycy9k&#10;b3ducmV2LnhtbFBLBQYAAAAABAAEAPUAAACJAwAAAAA=&#10;" fillcolor="#b1a0bf" stroked="f"/>
                        <v:rect id="Rectangle 1803" o:spid="_x0000_s2831" style="position:absolute;left:6335;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8QA&#10;AADdAAAADwAAAGRycy9kb3ducmV2LnhtbESPQW/CMAyF75P2HyJP4ramRahiHQFtSAiusO3uNaap&#10;1jhVE0rh18+HSbvZes/vfV5tJt+pkYbYBjZQZDko4jrYlhsDnx+75yWomJAtdoHJwI0ibNaPDyus&#10;bLjykcZTapSEcKzQgEupr7SOtSOPMQs9sWjnMHhMsg6NtgNeJdx3ep7npfbYsjQ47GnrqP45XbyB&#10;0bnYf7/7srwvXr7G4uzafXk0ZvY0vb2CSjSlf/Pf9cEK/rIQXP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nDK/EAAAA3QAAAA8AAAAAAAAAAAAAAAAAmAIAAGRycy9k&#10;b3ducmV2LnhtbFBLBQYAAAAABAAEAPUAAACJAwAAAAA=&#10;" fillcolor="#b19fbe" stroked="f"/>
                        <v:rect id="Rectangle 1804" o:spid="_x0000_s2832" style="position:absolute;left:6338;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ZMUA&#10;AADdAAAADwAAAGRycy9kb3ducmV2LnhtbERPS0/CQBC+k/gfNmPChcgWEg1UFmLkEQ9eAMN57A7b&#10;ane2dhZa/71rYuJtvnzPWax6X6srtVIFNjAZZ6CIi2Ardgbejtu7GSiJyBbrwGTgmwRWy5vBAnMb&#10;Ot7T9RCdSiEsORooY2xyraUoyaOMQ0OcuHNoPcYEW6dti10K97WeZtmD9lhxaiixoeeSis/DxRsY&#10;yf3ZyXozP57emy9x3e51+3EyZnjbPz2CitTHf/Gf+8Wm+bPJHH6/SSf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D5kxQAAAN0AAAAPAAAAAAAAAAAAAAAAAJgCAABkcnMv&#10;ZG93bnJldi54bWxQSwUGAAAAAAQABAD1AAAAigMAAAAA&#10;" fillcolor="#b09ebd" stroked="f"/>
                        <v:rect id="Rectangle 1805" o:spid="_x0000_s2833" style="position:absolute;left:6341;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zOcQA&#10;AADdAAAADwAAAGRycy9kb3ducmV2LnhtbESPQWuDQBCF74X+h2UKvZRmjYcSrBtRoZAem/aQ4+BO&#10;VXRnxV2N+feZQ6G3Gd6b977Ji82NaqU59J4N7HcJKOLG255bAz/fH68HUCEiWxw9k4EbBSiOjw85&#10;ZtZf+YvWc2yVhHDI0EAX45RpHZqOHIadn4hF+/Wzwyjr3Go741XC3ajTJHnTDnuWhg4nqjtqhvPi&#10;DKz7Oi4vCw3DUJ7Sy/ZZVVhWxjw/beU7qEhb/Df/XZ+s4B9S4ZdvZAR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PMznEAAAA3QAAAA8AAAAAAAAAAAAAAAAAmAIAAGRycy9k&#10;b3ducmV2LnhtbFBLBQYAAAAABAAEAPUAAACJAwAAAAA=&#10;" fillcolor="#af9dbc" stroked="f"/>
                        <v:rect id="Rectangle 1806" o:spid="_x0000_s2834" style="position:absolute;left:6344;top:2441;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vcIA&#10;AADdAAAADwAAAGRycy9kb3ducmV2LnhtbERPS2sCMRC+F/ofwhS81axCi2yNIi2lgqeu0vOwmX3g&#10;ZrJNRnf990YQvM3H95zlenSdOlOIrWcDs2kGirj0tuXawGH//boAFQXZYueZDFwownr1/LTE3PqB&#10;f+lcSK1SCMccDTQifa51LBtyGKe+J05c5YNDSTDU2gYcUrjr9DzL3rXDllNDgz19NlQei5MzsPmP&#10;P5Uci6/Tvopvw24b5PC3M2byMm4+QAmN8hDf3Vub5i/mM7h9k07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Ja9wgAAAN0AAAAPAAAAAAAAAAAAAAAAAJgCAABkcnMvZG93&#10;bnJldi54bWxQSwUGAAAAAAQABAD1AAAAhwMAAAAA&#10;" fillcolor="#af9cbc" stroked="f"/>
                        <v:rect id="Rectangle 1807" o:spid="_x0000_s2835" style="position:absolute;left:6346;top:2441;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5scEA&#10;AADdAAAADwAAAGRycy9kb3ducmV2LnhtbERPTYvCMBC9C/6HMMLeNLUH0WoUkRX3sqh19z40Y1ts&#10;Jt0kavffG0HwNo/3OYtVZxpxI+drywrGowQEcWF1zaWCn9N2OAXhA7LGxjIp+CcPq2W/t8BM2zsf&#10;6ZaHUsQQ9hkqqEJoMyl9UZFBP7ItceTO1hkMEbpSaof3GG4amSbJRBqsOTZU2NKmouKSX40C+Teb&#10;bN1l/7k5kFub3fd+1vyelfoYdOs5iEBdeItf7i8d50/TF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wObHBAAAA3QAAAA8AAAAAAAAAAAAAAAAAmAIAAGRycy9kb3du&#10;cmV2LnhtbFBLBQYAAAAABAAEAPUAAACGAwAAAAA=&#10;" fillcolor="#ae9cbb" stroked="f"/>
                        <v:rect id="Rectangle 1808" o:spid="_x0000_s2836" style="position:absolute;left:6347;top:2441;width: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LZ8IA&#10;AADdAAAADwAAAGRycy9kb3ducmV2LnhtbERPzWrCQBC+F/oOywi9FN00bSXEbEQUoUcb+wBDdsyG&#10;ZGfT7FbTt3cFwdt8fL9TrCfbizONvnWs4G2RgCCunW65UfBz3M8zED4ga+wdk4J/8rAun58KzLW7&#10;8Dedq9CIGMI+RwUmhCGX0teGLPqFG4gjd3KjxRDh2Eg94iWG216mSbKUFluODQYH2hqqu+rPKtiE&#10;rm+Or3zoPusq25n099R9oFIvs2mzAhFoCg/x3f2l4/wsfYfbN/EE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stnwgAAAN0AAAAPAAAAAAAAAAAAAAAAAJgCAABkcnMvZG93&#10;bnJldi54bWxQSwUGAAAAAAQABAD1AAAAhwMAAAAA&#10;" fillcolor="#ae9bbb" stroked="f"/>
                        <v:rect id="Rectangle 1809" o:spid="_x0000_s2837" style="position:absolute;left:6351;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GYcMA&#10;AADdAAAADwAAAGRycy9kb3ducmV2LnhtbERPTWvCQBC9C/0Pywi9mY0SQ0hdxVoKPXhRS89Ddpqs&#10;Zmdjdqvx33cFwds83ucsVoNtxYV6bxwrmCYpCOLKacO1gu/D56QA4QOyxtYxKbiRh9XyZbTAUrsr&#10;7+iyD7WIIexLVNCE0JVS+qohiz5xHXHkfl1vMUTY11L3eI3htpWzNM2lRcOxocGONg1Vp/2fVXD8&#10;OM+D3mT5cC628pT9mNy835R6HQ/rNxCBhvAUP9xfOs4vZhnc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PGYcMAAADdAAAADwAAAAAAAAAAAAAAAACYAgAAZHJzL2Rv&#10;d25yZXYueG1sUEsFBgAAAAAEAAQA9QAAAIgDAAAAAA==&#10;" fillcolor="#ad9aba" stroked="f"/>
                        <v:rect id="Rectangle 1810" o:spid="_x0000_s2838" style="position:absolute;left:6354;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iJsQA&#10;AADdAAAADwAAAGRycy9kb3ducmV2LnhtbERPS2sCMRC+F/wPYYTealaLD1azUgRLa3upD/Q4bGYf&#10;dDNZNnFN/70pFHqbj+85q3Uwjeipc7VlBeNRAoI4t7rmUsHxsH1agHAeWWNjmRT8kIN1NnhYYart&#10;jb+o3/tSxBB2KSqovG9TKV1ekUE3si1x5ArbGfQRdqXUHd5iuGnkJElm0mDNsaHCljYV5d/7q1Hw&#10;YU/F9Px5fX0PbR18c5nN++edUo/D8LIE4Sn4f/Gf+03H+YvJFH6/iS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ibEAAAA3QAAAA8AAAAAAAAAAAAAAAAAmAIAAGRycy9k&#10;b3ducmV2LnhtbFBLBQYAAAAABAAEAPUAAACJAwAAAAA=&#10;" fillcolor="#ac99b9" stroked="f"/>
                        <v:rect id="Rectangle 1811" o:spid="_x0000_s2839" style="position:absolute;left:6357;top:2441;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mwsMA&#10;AADdAAAADwAAAGRycy9kb3ducmV2LnhtbERPTWvCQBC9C/6HZYTezEYpQdJsJAhqLyVURfA2zY5J&#10;MDsbsqum/75bKPQ2j/c52Xo0nXjQ4FrLChZRDIK4srrlWsHpuJ2vQDiPrLGzTAq+ycE6n04yTLV9&#10;8ic9Dr4WIYRdigoa7/tUSlc1ZNBFticO3NUOBn2AQy31gM8Qbjq5jONEGmw5NDTY06ah6na4GwWX&#10;r31hS0nnIt7x6+Zj9O221Eq9zMbiDYSn0f+L/9zvOsxfLRP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SmwsMAAADdAAAADwAAAAAAAAAAAAAAAACYAgAAZHJzL2Rv&#10;d25yZXYueG1sUEsFBgAAAAAEAAQA9QAAAIgDAAAAAA==&#10;" fillcolor="#ac99b8" stroked="f"/>
                        <v:rect id="Rectangle 1812" o:spid="_x0000_s2840" style="position:absolute;left:6359;top:2441;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y9MMA&#10;AADdAAAADwAAAGRycy9kb3ducmV2LnhtbERP24rCMBB9F/yHMIJvmuourluN4noBQfpgdz9gaMa2&#10;2kxKE7X790YQfJvDuc582ZpK3KhxpWUFo2EEgjizuuRcwd/vbjAF4TyyxsoyKfgnB8tFtzPHWNs7&#10;H+mW+lyEEHYxKii8r2MpXVaQQTe0NXHgTrYx6ANscqkbvIdwU8lxFE2kwZJDQ4E1rQvKLunVKNik&#10;SWq338n5/HPU+WFk+TNZfyjV77WrGQhPrX+LX+69DvOn4y9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Dy9MMAAADdAAAADwAAAAAAAAAAAAAAAACYAgAAZHJzL2Rv&#10;d25yZXYueG1sUEsFBgAAAAAEAAQA9QAAAIgDAAAAAA==&#10;" fillcolor="#ab98b8" stroked="f"/>
                        <v:rect id="Rectangle 1813" o:spid="_x0000_s2841" style="position:absolute;left:6360;top:2441;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BA8UA&#10;AADdAAAADwAAAGRycy9kb3ducmV2LnhtbESPQWvCQBCF7wX/wzKCl6KbWqgSXUUE0VOh0YPehuyY&#10;RLOzIbs18d87h0JvM7w3732zXPeuVg9qQ+XZwMckAUWce1txYeB03I3noEJEtlh7JgNPCrBeDd6W&#10;mFrf8Q89slgoCeGQooEyxibVOuQlOQwT3xCLdvWtwyhrW2jbYifhrtbTJPnSDiuWhhIb2paU37Nf&#10;Z6DS3fX9hlufXc717tnN9sdv+2nMaNhvFqAi9fHf/Hd9sII/nwqufCMj6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UEDxQAAAN0AAAAPAAAAAAAAAAAAAAAAAJgCAABkcnMv&#10;ZG93bnJldi54bWxQSwUGAAAAAAQABAD1AAAAigMAAAAA&#10;" fillcolor="#ab98b7" stroked="f"/>
                      </v:group>
                      <v:group id="Group 1814" o:spid="_x0000_s2842" style="position:absolute;left:34296;top:13906;width:8122;height:8795" coordorigin="5401,2188" coordsize="1279,1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rect id="Rectangle 1815" o:spid="_x0000_s2843" style="position:absolute;left:6363;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EccA&#10;AADdAAAADwAAAGRycy9kb3ducmV2LnhtbESPQWsCQQyF74L/YUjBm85Wi8jWUWqhVBQFbQ89hp24&#10;s3Qns92Z6ra/3hwEbwnv5b0v82Xna3WmNlaBDTyOMlDERbAVlwY+P96GM1AxIVusA5OBP4qwXPR7&#10;c8xtuPCBzsdUKgnhmKMBl1KTax0LRx7jKDTEop1C6zHJ2pbatniRcF/rcZZNtceKpcFhQ6+Oiu/j&#10;rzewf1qNndV0+vnSu+128z79X9PGmMFD9/IMKlGX7ubb9doK/mwi/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f9BHHAAAA3QAAAA8AAAAAAAAAAAAAAAAAmAIAAGRy&#10;cy9kb3ducmV2LnhtbFBLBQYAAAAABAAEAPUAAACMAwAAAAA=&#10;" fillcolor="#aa97b7" stroked="f"/>
                        <v:rect id="Rectangle 1816" o:spid="_x0000_s2844" style="position:absolute;left:6365;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e7sMA&#10;AADdAAAADwAAAGRycy9kb3ducmV2LnhtbERPTYvCMBC9L/gfwgh7WTTtCirVKK6wIOxBtMuCt6EZ&#10;22IzCU2s9d9vBMHbPN7nLNe9aURHra8tK0jHCQjiwuqaSwW/+fdoDsIHZI2NZVJwJw/r1eBtiZm2&#10;Nz5QdwyliCHsM1RQheAyKX1RkUE/to44cmfbGgwRtqXULd5iuGnkZ5JMpcGaY0OFjrYVFZfj1Sj4&#10;cSdH+/xurvmWP3ZfaTf7m3RKvQ/7zQJEoD68xE/3Tsf580kKj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e7sMAAADdAAAADwAAAAAAAAAAAAAAAACYAgAAZHJzL2Rv&#10;d25yZXYueG1sUEsFBgAAAAAEAAQA9QAAAIgDAAAAAA==&#10;" fillcolor="#aa97b6" stroked="f"/>
                        <v:rect id="Rectangle 1817" o:spid="_x0000_s2845" style="position:absolute;left:6367;top:2443;width: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GZMQA&#10;AADdAAAADwAAAGRycy9kb3ducmV2LnhtbERPTWvCQBC9F/oflhG8NRstSkhdRQRLDwarEXqdZqdJ&#10;MDsbsquJ/fVdoeBtHu9zFqvBNOJKnastK5hEMQjiwuqaSwWnfPuSgHAeWWNjmRTcyMFq+fy0wFTb&#10;ng90PfpShBB2KSqovG9TKV1RkUEX2ZY4cD+2M+gD7EqpO+xDuGnkNI7n0mDNoaHCljYVFefjxSiY&#10;ZeSybeLK3fzytffvSb75/P5Vajwa1m8gPA3+If53f+gwP3mdwv2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nhmTEAAAA3QAAAA8AAAAAAAAAAAAAAAAAmAIAAGRycy9k&#10;b3ducmV2LnhtbFBLBQYAAAAABAAEAPUAAACJAwAAAAA=&#10;" fillcolor="#a996b6" stroked="f"/>
                        <v:rect id="Rectangle 1818" o:spid="_x0000_s2846" style="position:absolute;left:6370;top:2443;width: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E8MA&#10;AADdAAAADwAAAGRycy9kb3ducmV2LnhtbERP3WrCMBS+H+wdwhnsZsx0K6hU0yKCw6vBqg9wbM6a&#10;YHNSmli7Pb0ZDLw7H9/vWVeT68RIQ7CeFbzNMhDEjdeWWwXHw+51CSJEZI2dZ1LwQwGq8vFhjYX2&#10;V/6isY6tSCEcClRgYuwLKUNjyGGY+Z44cd9+cBgTHFqpB7ymcNfJ9yybS4eWU4PBnraGmnN9cQrI&#10;ncbfj9NLv/u8hKypW5svjFXq+WnarEBEmuJd/O/e6zR/mefw9006QZ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M+E8MAAADdAAAADwAAAAAAAAAAAAAAAACYAgAAZHJzL2Rv&#10;d25yZXYueG1sUEsFBgAAAAAEAAQA9QAAAIgDAAAAAA==&#10;" fillcolor="#a995b5" stroked="f"/>
                        <v:rect id="Rectangle 1819" o:spid="_x0000_s2847" style="position:absolute;left:6371;top:2443;width: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dJMUA&#10;AADdAAAADwAAAGRycy9kb3ducmV2LnhtbERPS2vCQBC+C/0PyxR6042t+IiuUoSAID1oheptyE6y&#10;wexsyK4a++u7BcHbfHzPWaw6W4srtb5yrGA4SEAQ505XXCo4fGf9KQgfkDXWjknBnTysli+9Baba&#10;3XhH130oRQxhn6ICE0KTSulzQxb9wDXEkStcazFE2JZSt3iL4baW70kylhYrjg0GG1obys/7i1Uw&#10;K7ZZcTpm5+F485t82cn2xxwmSr29dp9zEIG68BQ/3Bsd508/RvD/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5h0kxQAAAN0AAAAPAAAAAAAAAAAAAAAAAJgCAABkcnMv&#10;ZG93bnJldi54bWxQSwUGAAAAAAQABAD1AAAAigMAAAAA&#10;" fillcolor="#a895b5" stroked="f"/>
                        <v:shape id="Picture 1820" o:spid="_x0000_s2848" type="#_x0000_t75" style="position:absolute;left:6187;top:2188;width:230;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6GevDAAAA3QAAAA8AAABkcnMvZG93bnJldi54bWxET81qwkAQvhd8h2WEXkrdaKtI6iqiBLxY&#10;0fQBhuw0iWZnQ3Zjtm/fFQq9zcf3O6tNMI24U+dqywqmkwQEcWF1zaWCrzx7XYJwHlljY5kU/JCD&#10;zXr0tMJU24HPdL/4UsQQdikqqLxvUyldUZFBN7EtceS+bWfQR9iVUnc4xHDTyFmSLKTBmmNDhS3t&#10;Kipul94oOIT+vQ+8P2anbLidX9o8/6SrUs/jsP0A4Sn4f/Gf+6Dj/OXbHB7fxB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Z68MAAADdAAAADwAAAAAAAAAAAAAAAACf&#10;AgAAZHJzL2Rvd25yZXYueG1sUEsFBgAAAAAEAAQA9wAAAI8DAAAAAA==&#10;">
                          <v:imagedata r:id="rId142" o:title=""/>
                        </v:shape>
                        <v:shape id="Freeform 1821" o:spid="_x0000_s2849" style="position:absolute;left:6261;top:2435;width:120;height:34;visibility:visible;mso-wrap-style:square;v-text-anchor:top" coordsize="1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gsQA&#10;AADdAAAADwAAAGRycy9kb3ducmV2LnhtbERPS2vCQBC+F/oflil4KXVTlRBSVymK4MGLj0NzG7LT&#10;JDQ7u2S3JvrrXUHwNh/fc+bLwbTiTJ1vLCv4HCcgiEurG64UnI6bjwyED8gaW8uk4EIelovXlznm&#10;2va8p/MhVCKGsM9RQR2Cy6X0ZU0G/dg64sj92s5giLCrpO6wj+GmlZMkSaXBhmNDjY5WNZV/h3+j&#10;wL27dJ39VJOrLwrfr3bT2b5gpUZvw/cXiEBDeIof7q2O87NpC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4LEAAAA3QAAAA8AAAAAAAAAAAAAAAAAmAIAAGRycy9k&#10;b3ducmV2LnhtbFBLBQYAAAAABAAEAPUAAACJAwAAAAA=&#10;" path="m120,10l109,20,94,28,80,33,64,34,45,31,28,25,13,15,,e" filled="f" strokecolor="#d75139" strokeweight="22e-5mm">
                          <v:path arrowok="t" o:connecttype="custom" o:connectlocs="120,10;109,20;94,28;80,33;64,34;45,31;28,25;13,15;0,0" o:connectangles="0,0,0,0,0,0,0,0,0"/>
                        </v:shape>
                        <v:shape id="Freeform 1822" o:spid="_x0000_s2850" style="position:absolute;left:6371;top:2712;width:99;height:362;visibility:visible;mso-wrap-style:square;v-text-anchor:top" coordsize="9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XZ8IA&#10;AADdAAAADwAAAGRycy9kb3ducmV2LnhtbERP24rCMBB9F/yHMIIvoqkuXqhGcdcVBJ+8fMDQjG21&#10;mZQkav17s7Dg2xzOdRarxlTiQc6XlhUMBwkI4szqknMF59O2PwPhA7LGyjIpeJGH1bLdWmCq7ZMP&#10;9DiGXMQQ9ikqKEKoUyl9VpBBP7A1ceQu1hkMEbpcaofPGG4qOUqSiTRYcmwosKafgrLb8W4U+Ks1&#10;4/v32DW7371+bUa9iV73lOp2mvUcRKAmfMT/7p2O82dfU/j7Jp4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ZdnwgAAAN0AAAAPAAAAAAAAAAAAAAAAAJgCAABkcnMvZG93&#10;bnJldi54bWxQSwUGAAAAAAQABAD1AAAAhwMAAAAA&#10;" path="m99,343r-6,6l85,356r-8,3l67,360r-8,2l50,360,40,357r-8,-5l24,346r-5,-8l16,330,13,320r,-9l15,303r3,-10l23,285r4,-7l18,272r-8,-8l3,254,,243,,e" filled="f" strokecolor="#6d4783" strokeweight="22e-5mm">
                          <v:path arrowok="t" o:connecttype="custom" o:connectlocs="99,343;93,349;85,356;77,359;67,360;59,362;50,360;40,357;32,352;24,346;19,338;16,330;13,320;13,311;15,303;18,293;23,285;27,278;18,272;10,264;3,254;0,243;0,243;0,0" o:connectangles="0,0,0,0,0,0,0,0,0,0,0,0,0,0,0,0,0,0,0,0,0,0,0,0"/>
                        </v:shape>
                        <v:shape id="Freeform 1823" o:spid="_x0000_s2851" style="position:absolute;left:6247;top:2953;width:72;height:414;visibility:visible;mso-wrap-style:square;v-text-anchor:top" coordsize="7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WLMUA&#10;AADdAAAADwAAAGRycy9kb3ducmV2LnhtbESPQUvDQBCF70L/wzIFb3ajQihptyUIBfHW2IPHITsm&#10;MdnZNDtto7/eOQjeZnhv3vtmu5/DYK40pS6yg8dVBoa4jr7jxsHp/fCwBpME2eMQmRx8U4L9bnG3&#10;xcLHGx/pWkljNIRTgQ5akbGwNtUtBUyrOBKr9hmngKLr1Fg/4U3Dw2Cfsiy3ATvWhhZHemmp7qtL&#10;cPCTn/vurcrloz99SXk+lrG2jXP3y7ncgBGa5d/8d/3qFX/9rLj6jY5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hYsxQAAAN0AAAAPAAAAAAAAAAAAAAAAAJgCAABkcnMv&#10;ZG93bnJldi54bWxQSwUGAAAAAAQABAD1AAAAigMAAAAA&#10;" path="m64,r8,335l35,374,,414e" filled="f" strokecolor="#6d4783" strokeweight="22e-5mm">
                          <v:path arrowok="t" o:connecttype="custom" o:connectlocs="64,0;72,335;35,374;0,414" o:connectangles="0,0,0,0"/>
                        </v:shape>
                        <v:line id="Line 1824" o:spid="_x0000_s2852" style="position:absolute;flip:x y;visibility:visible;mso-wrap-style:square" from="6204,2601" to="6222,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igqcMAAADdAAAADwAAAGRycy9kb3ducmV2LnhtbERP24rCMBB9F/yHMIJvmnpBtGsUEZSC&#10;Inhb2LehmW2LzaQ0Ubt/vxEE3+ZwrjNfNqYUD6pdYVnBoB+BIE6tLjhTcDlvelMQziNrLC2Tgj9y&#10;sFy0W3OMtX3ykR4nn4kQwi5GBbn3VSylS3My6Pq2Ig7cr60N+gDrTOoanyHclHIYRRNpsODQkGNF&#10;65zS2+luFCQ/h/NubLcz/+12ZbQ6XO0+uSrV7TSrLxCeGv8Rv92JDvOnoxm8vg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4oKnDAAAA3QAAAA8AAAAAAAAAAAAA&#10;AAAAoQIAAGRycy9kb3ducmV2LnhtbFBLBQYAAAAABAAEAPkAAACRAwAAAAA=&#10;" strokecolor="#6d4783" strokeweight="22e-5mm"/>
                        <v:shape id="Freeform 1825" o:spid="_x0000_s2853" style="position:absolute;left:6166;top:2246;width:321;height:1184;visibility:visible;mso-wrap-style:square;v-text-anchor:top" coordsize="321,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BAMUA&#10;AADdAAAADwAAAGRycy9kb3ducmV2LnhtbESPQWvDMAyF74P+B6PCbquzMkbJ6pZsMOihl6Ub21HE&#10;ahIay8Z2m+TfT4fBbhLv6b1P2/3kBnWjmHrPBh5XBSjixtueWwOfp/eHDaiUkS0OnsnATAn2u8Xd&#10;FkvrR/6gW51bJSGcSjTQ5RxKrVPTkcO08oFYtLOPDrOssdU24ijhbtDronjWDnuWhg4DvXXUXOqr&#10;M/DdvFbXqrZFOPb1z9dpnMMxzsbcL6fqBVSmKf+b/64PVvA3T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wEAxQAAAN0AAAAPAAAAAAAAAAAAAAAAAJgCAABkcnMv&#10;ZG93bnJldi54bWxQSwUGAAAAAAQABAD1AAAAigMAAAAA&#10;" path="m56,717r12,285l8,1071r-5,8l2,1085r,8l3,1102r51,32l86,1111r-5,8l78,1129r2,10l83,1148r52,36l288,1093r,-64l298,820r11,-21l313,778r-1,-22l307,733r5,-6l315,720r3,-6l318,706r3,-92l321,524r-1,-90l315,342,302,315,288,291,269,268,247,247,228,231,207,217r-2,-10l224,188r15,-23l247,140r3,-28l250,91,245,72,237,54,228,38,213,24,197,12,180,4,159,,138,4r-17,8l105,24,91,38,80,54,73,72,68,91r,21l70,138r8,24l89,185r16,19l30,247r-9,12l14,270r-4,11l10,296,,588e" filled="f" strokeweight="39e-5mm">
                          <v:path arrowok="t" o:connecttype="custom" o:connectlocs="68,1002;3,1079;2,1093;54,1134;81,1119;80,1139;83,1148;288,1093;298,820;313,778;307,733;315,720;318,706;321,614;320,434;315,342;288,291;247,247;207,217;205,207;239,165;250,112;245,72;228,38;197,12;159,0;121,12;91,38;73,72;68,112;78,162;105,204;30,247;14,270;10,296" o:connectangles="0,0,0,0,0,0,0,0,0,0,0,0,0,0,0,0,0,0,0,0,0,0,0,0,0,0,0,0,0,0,0,0,0,0,0"/>
                        </v:shape>
                        <v:shape id="Freeform 1826" o:spid="_x0000_s2854" style="position:absolute;left:6166;top:2834;width:56;height:127;visibility:visible;mso-wrap-style:square;v-text-anchor:top" coordsize="5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D68IA&#10;AADdAAAADwAAAGRycy9kb3ducmV2LnhtbERPTYvCMBC9C/sfwix4EU1cq0g1yiKseFUXVm9DM7Zl&#10;m0ltotZ/bwTB2zze58yXra3ElRpfOtYwHCgQxJkzJecafvc//SkIH5ANVo5Jw508LBcfnTmmxt14&#10;S9ddyEUMYZ+ihiKEOpXSZwVZ9ANXE0fu5BqLIcIml6bBWwy3lfxSaiItlhwbCqxpVVD2v7tYDZXq&#10;jbZqHMZ/68QmPssP5+N5o3X3s/2egQjUhrf45d6YOH+aDO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cPrwgAAAN0AAAAPAAAAAAAAAAAAAAAAAJgCAABkcnMvZG93&#10;bnJldi54bWxQSwUGAAAAAAQABAD1AAAAhwMAAAAA&#10;" path="m56,127l45,121,35,111,27,100,22,87,19,74r,-12l21,49,25,36,16,29,8,21,3,12,,e" filled="f" strokeweight="39e-5mm">
                          <v:path arrowok="t" o:connecttype="custom" o:connectlocs="56,127;45,121;35,111;27,100;22,87;19,74;19,62;21,49;25,36;16,29;8,21;3,12;0,0" o:connectangles="0,0,0,0,0,0,0,0,0,0,0,0,0"/>
                        </v:shape>
                        <v:shape id="Picture 1827" o:spid="_x0000_s2855" type="#_x0000_t75" style="position:absolute;left:6373;top:2952;width:91;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0zFrCAAAA3QAAAA8AAABkcnMvZG93bnJldi54bWxET02LwjAQvS/4H8II3tZUcaVUoyyCoDdX&#10;heJtaMa222ZSmlirv94sLHibx/uc5bo3teiodaVlBZNxBII4s7rkXMH5tP2MQTiPrLG2TAoe5GC9&#10;GnwsMdH2zj/UHX0uQgi7BBUU3jeJlC4ryKAb24Y4cFfbGvQBtrnULd5DuKnlNIrm0mDJoaHAhjYF&#10;ZdXxZhR8pXLW+UO0j+PLfFLp9FmV9lep0bD/XoDw1Pu3+N+902F+PJvC3zfhB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dMxawgAAAN0AAAAPAAAAAAAAAAAAAAAAAJ8C&#10;AABkcnMvZG93bnJldi54bWxQSwUGAAAAAAQABAD3AAAAjgMAAAAA&#10;">
                          <v:imagedata r:id="rId143" o:title=""/>
                        </v:shape>
                        <v:shape id="Picture 1828" o:spid="_x0000_s2856" type="#_x0000_t75" style="position:absolute;left:6355;top:2595;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bwfEAAAA3QAAAA8AAABkcnMvZG93bnJldi54bWxET99rwjAQfh/4P4QTfBFNp2NoZxQpbMjA&#10;sakUH4/m1habS2iy2v33ZiDs7T6+n7fa9KYRHbW+tqzgcZqAIC6srrlUcDq+ThYgfEDW2FgmBb/k&#10;YbMePKww1fbKX9QdQiliCPsUFVQhuFRKX1Rk0E+tI47ct20NhgjbUuoWrzHcNHKWJM/SYM2xoUJH&#10;WUXF5fBjFDhanj/fP9w+53wclt1b5vM6U2o07LcvIAL14V98d+90nL94msPfN/EE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abwfEAAAA3QAAAA8AAAAAAAAAAAAAAAAA&#10;nwIAAGRycy9kb3ducmV2LnhtbFBLBQYAAAAABAAEAPcAAACQAwAAAAA=&#10;">
                          <v:imagedata r:id="rId144" o:title=""/>
                        </v:shape>
                        <v:shape id="Picture 1829" o:spid="_x0000_s2857" type="#_x0000_t75" style="position:absolute;left:6355;top:2595;width:25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4drvDAAAA3QAAAA8AAABkcnMvZG93bnJldi54bWxET9tqwkAQfRf6D8sUfNNNS1CJrtILVanQ&#10;YvQDhuw0SZudDburiX/vFgTf5nCus1j1phFncr62rOBpnIAgLqyuuVRwPHyMZiB8QNbYWCYFF/Kw&#10;Wj4MFphp2/GeznkoRQxhn6GCKoQ2k9IXFRn0Y9sSR+7HOoMhQldK7bCL4aaRz0kykQZrjg0VtvRW&#10;UfGXn4yC/JteJ+ZdF92G3Dr9+t2Vn9upUsPH/mUOIlAf7uKbe6vj/Fmawv838QS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2u8MAAADdAAAADwAAAAAAAAAAAAAAAACf&#10;AgAAZHJzL2Rvd25yZXYueG1sUEsFBgAAAAAEAAQA9wAAAI8DAAAAAA==&#10;">
                          <v:imagedata r:id="rId145" o:title=""/>
                        </v:shape>
                        <v:rect id="Rectangle 1830" o:spid="_x0000_s2858" style="position:absolute;left:6384;top:2564;width: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iDMIA&#10;AADdAAAADwAAAGRycy9kb3ducmV2LnhtbERPTYvCMBC9L/gfwgje1rRrV7QaRXSF3aPVi7ehGdti&#10;MylJVrv/3iwI3ubxPme57k0rbuR8Y1lBOk5AEJdWN1wpOB337zMQPiBrbC2Tgj/ysF4N3paYa3vn&#10;A92KUIkYwj5HBXUIXS6lL2sy6Me2I47cxTqDIUJXSe3wHsNNKz+SZCoNNhwbauxoW1N5LX6Ngizd&#10;/ZzN9fAlL+dsMk+PReYmW6VGw36zABGoDy/x0/2t4/xZ9gn/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SIMwgAAAN0AAAAPAAAAAAAAAAAAAAAAAJgCAABkcnMvZG93&#10;bnJldi54bWxQSwUGAAAAAAQABAD1AAAAhwMAAAAA&#10;" fillcolor="#dad1ed" stroked="f"/>
                        <v:rect id="Rectangle 1831" o:spid="_x0000_s2859" style="position:absolute;left:6386;top:2564;width:1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aBcIA&#10;AADdAAAADwAAAGRycy9kb3ducmV2LnhtbERP3WrCMBS+F3yHcAa7EU0nQ0o1ihUm3o2pD3BszprS&#10;5iQ0Ueue3gwGuzsf3+9ZbQbbiRv1oXGs4G2WgSCunG64VnA+fUxzECEia+wck4IHBdisx6MVFtrd&#10;+Ytux1iLFMKhQAUmRl9IGSpDFsPMeeLEfbveYkywr6Xu8Z7CbSfnWbaQFhtODQY97QxV7fFqFbhy&#10;0nLpT585Ptrrz3ZvWn8plXp9GbZLEJGG+C/+cx90mp+/L+D3m3S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doFwgAAAN0AAAAPAAAAAAAAAAAAAAAAAJgCAABkcnMvZG93&#10;bnJldi54bWxQSwUGAAAAAAQABAD1AAAAhwMAAAAA&#10;" fillcolor="#f7f3e8" stroked="f"/>
                        <v:rect id="Rectangle 1832" o:spid="_x0000_s2860" style="position:absolute;left:6398;top:2564;width: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RIMIA&#10;AADdAAAADwAAAGRycy9kb3ducmV2LnhtbERP22oCMRB9L/gPYQq+abZS1G6Nsl7xQZCqHzBsZi80&#10;mSybVNe/N4LQtzmc68wWnTXiSq2vHSv4GCYgiHOnay4VXM7bwRSED8gajWNScCcPi3nvbYapdjf+&#10;oesplCKGsE9RQRVCk0rp84os+qFriCNXuNZiiLAtpW7xFsOtkaMkGUuLNceGChtaVZT/nv6sgi9t&#10;DuvCFMvlendcZdllv7mfnVL99y77BhGoC//il3uv4/zp5w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BEgwgAAAN0AAAAPAAAAAAAAAAAAAAAAAJgCAABkcnMvZG93&#10;bnJldi54bWxQSwUGAAAAAAQABAD1AAAAhwMAAAAA&#10;" fillcolor="#f5f1e8" stroked="f"/>
                        <v:rect id="Rectangle 1833" o:spid="_x0000_s2861" style="position:absolute;left:6417;top:2564;width:1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ob8cA&#10;AADdAAAADwAAAGRycy9kb3ducmV2LnhtbESPQUvDQBCF74L/YRnBm90oIm3abamCGIuHNlrwOGTH&#10;bEh2NmS3afz3zqHgbYb35r1vVpvJd2qkITaBDdzPMlDEVbAN1wa+Pl/v5qBiQrbYBSYDvxRhs76+&#10;WmFuw5kPNJapVhLCMUcDLqU+1zpWjjzGWeiJRfsJg8ck61BrO+BZwn2nH7LsSXtsWBoc9vTiqGrL&#10;kzewKHcfbVm0hRu3/fH9+zTZt/2zMbc303YJKtGU/s2X68IK/vxR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kKG/HAAAA3QAAAA8AAAAAAAAAAAAAAAAAmAIAAGRy&#10;cy9kb3ducmV2LnhtbFBLBQYAAAAABAAEAPUAAACMAwAAAAA=&#10;" fillcolor="#f3efe9" stroked="f"/>
                        <v:rect id="Rectangle 1834" o:spid="_x0000_s2862" style="position:absolute;left:6435;top:2564;width:1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m774A&#10;AADdAAAADwAAAGRycy9kb3ducmV2LnhtbERPSwrCMBDdC94hjOBOU0VEq1FEKLhx4W8/NmNbbSal&#10;ibXe3giCu3m87yzXrSlFQ7UrLCsYDSMQxKnVBWcKzqdkMAPhPLLG0jIpeJOD9arbWWKs7YsP1Bx9&#10;JkIIuxgV5N5XsZQuzcmgG9qKOHA3Wxv0AdaZ1DW+Qrgp5TiKptJgwaEhx4q2OaWP49MoSPbjZnK9&#10;0qFs7nTa2CJxz9tFqX6v3SxAeGr9X/xz73SYP5vM4f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0pu++AAAA3QAAAA8AAAAAAAAAAAAAAAAAmAIAAGRycy9kb3ducmV2&#10;LnhtbFBLBQYAAAAABAAEAPUAAACDAwAAAAA=&#10;" fillcolor="#f2ede9" stroked="f"/>
                        <v:rect id="Rectangle 1835" o:spid="_x0000_s2863" style="position:absolute;left:6452;top:2564;width:1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vfcYA&#10;AADdAAAADwAAAGRycy9kb3ducmV2LnhtbESPQUvDQBCF74L/YRnBm90oGNK021IURbwEWxF6G7PT&#10;JDY7G3a3Tfz3zkHobYb35r1vluvJ9epMIXaeDdzPMlDEtbcdNwY+dy93BaiYkC32nsnAL0VYr66v&#10;llhaP/IHnbepURLCsUQDbUpDqXWsW3IYZ34gFu3gg8Mka2i0DThKuOv1Q5bl2mHH0tDiQE8t1cft&#10;yRngw/41P/mxKvKf8NXgvHr/fq6Mub2ZNgtQiaZ0Mf9fv1nBLx6F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HvfcYAAADdAAAADwAAAAAAAAAAAAAAAACYAgAAZHJz&#10;L2Rvd25yZXYueG1sUEsFBgAAAAAEAAQA9QAAAIsDAAAAAA==&#10;" fillcolor="#f0ebe9" stroked="f"/>
                        <v:rect id="Rectangle 1836" o:spid="_x0000_s2864" style="position:absolute;left:6467;top:2564;width:1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PZcQA&#10;AADdAAAADwAAAGRycy9kb3ducmV2LnhtbERP32vCMBB+F/Y/hBP2pmllaumM4jYGgiBMB8O3o7k1&#10;nc2lNJmt/70RBN/u4/t5i1Vva3Gm1leOFaTjBARx4XTFpYLvw+coA+EDssbaMSm4kIfV8mmwwFy7&#10;jr/ovA+liCHsc1RgQmhyKX1hyKIfu4Y4cr+utRgibEupW+xiuK3lJElm0mLFscFgQ++GitP+3yrw&#10;l/lP9jLZmbfjR3qYE3d/2+Naqedhv34FEagPD/HdvdFxfjZN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Dj2XEAAAA3QAAAA8AAAAAAAAAAAAAAAAAmAIAAGRycy9k&#10;b3ducmV2LnhtbFBLBQYAAAAABAAEAPUAAACJAwAAAAA=&#10;" fillcolor="#efe9ea" stroked="f"/>
                        <v:rect id="Rectangle 1837" o:spid="_x0000_s2865" style="position:absolute;left:6479;top:2564;width:20;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qqcUA&#10;AADdAAAADwAAAGRycy9kb3ducmV2LnhtbERPS2vCQBC+F/oflin0VjcGKpq6ES20CD35gOY4yY5J&#10;SHY2Zrcx9de7hYK3+fies1yNphUD9a62rGA6iUAQF1bXXCo4Hj5e5iCcR9bYWiYFv+RglT4+LDHR&#10;9sI7Gva+FCGEXYIKKu+7REpXVGTQTWxHHLiT7Q36APtS6h4vIdy0Mo6imTRYc2iosKP3iopm/2MU&#10;HDZf8fd5GLaNzj6nGV/zPFvkSj0/jes3EJ5Gfxf/u7c6zJ+/xvD3TT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WqpxQAAAN0AAAAPAAAAAAAAAAAAAAAAAJgCAABkcnMv&#10;ZG93bnJldi54bWxQSwUGAAAAAAQABAD1AAAAigMAAAAA&#10;" fillcolor="#ede7ea" stroked="f"/>
                        <v:rect id="Rectangle 1838" o:spid="_x0000_s2866" style="position:absolute;left:6499;top:2564;width:1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XaMIA&#10;AADdAAAADwAAAGRycy9kb3ducmV2LnhtbERPTYvCMBC9C/sfwix4kTXVYpFqlEUQvFrF3b0NzdiW&#10;bSalidr6640geJvH+5zlujO1uFLrKssKJuMIBHFudcWFguNh+zUH4TyyxtoyKejJwXr1MVhiqu2N&#10;93TNfCFCCLsUFZTeN6mULi/JoBvbhjhwZ9sa9AG2hdQt3kK4qeU0ihJpsOLQUGJDm5Ly/+xiFIyy&#10;5CfmySmRvbzHJ8r73796o9Tws/tegPDU+bf45d7pMH8+i+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RdowgAAAN0AAAAPAAAAAAAAAAAAAAAAAJgCAABkcnMvZG93&#10;bnJldi54bWxQSwUGAAAAAAQABAD1AAAAhwMAAAAA&#10;" fillcolor="#ebe5ea" stroked="f"/>
                        <v:rect id="Rectangle 1839" o:spid="_x0000_s2867" style="position:absolute;left:6516;top:2564;width:1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GdMQA&#10;AADdAAAADwAAAGRycy9kb3ducmV2LnhtbERP22rCQBB9F/yHZYS+SN20RAnRVXoFKQhWbZ/H7JgE&#10;s7MhuzHp33cFwbc5nOssVr2pxIUaV1pW8DSJQBBnVpecKzjsPx8TEM4ja6wsk4I/crBaDgcLTLXt&#10;+JsuO5+LEMIuRQWF93UqpcsKMugmtiYO3Mk2Bn2ATS51g10IN5V8jqKZNFhyaCiwpreCsvOuNQpe&#10;y/H7/uvjZ3Pctm382x5i22VrpR5G/cschKfe38U391qH+ck0hu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yBnTEAAAA3QAAAA8AAAAAAAAAAAAAAAAAmAIAAGRycy9k&#10;b3ducmV2LnhtbFBLBQYAAAAABAAEAPUAAACJAwAAAAA=&#10;" fillcolor="#eae3ea" stroked="f"/>
                        <v:rect id="Rectangle 1840" o:spid="_x0000_s2868" style="position:absolute;left:6534;top:2564;width: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c+78A&#10;AADdAAAADwAAAGRycy9kb3ducmV2LnhtbERPyQrCMBC9C/5DGMGLaKrgQjWKKIKngsvF29CMbbWZ&#10;lCZq/XsjCN7m8dZZrBpTiifVrrCsYDiIQBCnVhecKTifdv0ZCOeRNZaWScGbHKyW7dYCY21ffKDn&#10;0WcihLCLUUHufRVL6dKcDLqBrYgDd7W1QR9gnUld4yuEm1KOomgiDRYcGnKsaJNTej8+jILN9po8&#10;ymz6voySW9GziaOhTJXqdpr1HISnxv/FP/deh/mz8Ri+34QT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l1z7vwAAAN0AAAAPAAAAAAAAAAAAAAAAAJgCAABkcnMvZG93bnJl&#10;di54bWxQSwUGAAAAAAQABAD1AAAAhAMAAAAA&#10;" fillcolor="#e8e1eb" stroked="f"/>
                        <v:rect id="Rectangle 1841" o:spid="_x0000_s2869" style="position:absolute;left:6553;top:2564;width:1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19MMA&#10;AADdAAAADwAAAGRycy9kb3ducmV2LnhtbERPzYrCMBC+C75DGGFvmiqrSDWKK4jL7kG36wMMzdgU&#10;m0m3iba+/UYQvM3H9zvLdWcrcaPGl44VjEcJCOLc6ZILBaff3XAOwgdkjZVjUnAnD+tVv7fEVLuW&#10;f+iWhULEEPYpKjAh1KmUPjdk0Y9cTRy5s2sshgibQuoG2xhuKzlJkpm0WHJsMFjT1lB+ya5Wwe5v&#10;it17pvdfZjzZHj++ZXu/HJR6G3SbBYhAXXiJn+5PHefPpzN4fB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M19MMAAADdAAAADwAAAAAAAAAAAAAAAACYAgAAZHJzL2Rv&#10;d25yZXYueG1sUEsFBgAAAAAEAAQA9QAAAIgDAAAAAA==&#10;" fillcolor="#e6dfeb" stroked="f"/>
                        <v:rect id="Rectangle 1842" o:spid="_x0000_s2870" style="position:absolute;left:6570;top:2564;width:1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Yo8QA&#10;AADdAAAADwAAAGRycy9kb3ducmV2LnhtbERPzWrCQBC+F3yHZYTe6qZqVKJrkIAlh/ZQ7QMM2TEJ&#10;zc6G7JpEn94VCr3Nx/c7u3Q0jeipc7VlBe+zCARxYXXNpYKf8/FtA8J5ZI2NZVJwIwfpfvKyw0Tb&#10;gb+pP/lShBB2CSqovG8TKV1RkUE3sy1x4C62M+gD7EqpOxxCuGnkPIpW0mDNoaHClrKKit/T1SjQ&#10;x3u+7lcfQ32+xZ/LsSizxdeg1Ot0PGxBeBr9v/jPneswfxOv4flNOEH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WKPEAAAA3QAAAA8AAAAAAAAAAAAAAAAAmAIAAGRycy9k&#10;b3ducmV2LnhtbFBLBQYAAAAABAAEAPUAAACJAwAAAAA=&#10;" fillcolor="#e4ddeb" stroked="f"/>
                        <v:rect id="Rectangle 1843" o:spid="_x0000_s2871" style="position:absolute;left:6588;top:2564;width:1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vsMYA&#10;AADdAAAADwAAAGRycy9kb3ducmV2LnhtbESPQWvCQBCF74X+h2UKXkrdKLRKdBUtFHoLVQ89Dtlx&#10;E83OhuyaxP76zqHQ2wzvzXvfrLejb1RPXawDG5hNM1DEZbA1OwOn48fLElRMyBabwGTgThG2m8eH&#10;NeY2DPxF/SE5JSEcczRQpdTmWseyIo9xGlpi0c6h85hk7Zy2HQ4S7hs9z7I37bFmaaiwpfeKyuvh&#10;5g2we55nxeBDsf/+cWPRu8uiGYyZPI27FahEY/o3/11/WsFfvg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ivsMYAAADdAAAADwAAAAAAAAAAAAAAAACYAgAAZHJz&#10;L2Rvd25yZXYueG1sUEsFBgAAAAAEAAQA9QAAAIsDAAAAAA==&#10;" fillcolor="#e2dbeb" stroked="f"/>
                        <v:rect id="Rectangle 1844" o:spid="_x0000_s2872" style="position:absolute;left:6605;top:2564;width:10;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0/8UA&#10;AADdAAAADwAAAGRycy9kb3ducmV2LnhtbERPTWsCMRC9F/wPYYTeatZCW90aRRSh4EGqbelxuplu&#10;tm4mS5K6q7/eCIK3ebzPmcw6W4sD+VA5VjAcZCCIC6crLhV87FYPIxAhImusHZOCIwWYTXt3E8y1&#10;a/mdDttYihTCIUcFJsYmlzIUhiyGgWuIE/frvMWYoC+l9timcFvLxyx7lhYrTg0GG1oYKvbbf6sg&#10;+zYv6/FuvWzx6w8/3c/Sb1Ynpe773fwVRKQu3sRX95tO80dPY7h8k06Q0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rT/xQAAAN0AAAAPAAAAAAAAAAAAAAAAAJgCAABkcnMv&#10;ZG93bnJldi54bWxQSwUGAAAAAAQABAD1AAAAigMAAAAA&#10;" fillcolor="#e1d9ec" stroked="f"/>
                        <v:rect id="Rectangle 1845" o:spid="_x0000_s2873" style="position:absolute;left:6615;top:2564;width: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I8r8cA&#10;AADdAAAADwAAAGRycy9kb3ducmV2LnhtbESPQUvDQBCF74L/YRnBm91oaUhjt8Uq2hZ6sS14HbJj&#10;EszOht21Sf995yB4m+G9ee+bxWp0nTpTiK1nA4+TDBRx5W3LtYHT8f2hABUTssXOMxm4UITV8vZm&#10;gaX1A3/S+ZBqJSEcSzTQpNSXWseqIYdx4nti0b59cJhkDbW2AQcJd51+yrJcO2xZGhrs6bWh6ufw&#10;6wzsw/xjO1+/7arjtM83X+t6epoNxtzfjS/PoBKN6d/8d721gl/kwi/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CPK/HAAAA3QAAAA8AAAAAAAAAAAAAAAAAmAIAAGRy&#10;cy9kb3ducmV2LnhtbFBLBQYAAAAABAAEAPUAAACMAwAAAAA=&#10;" fillcolor="#dfd8ec" stroked="f"/>
                        <v:rect id="Rectangle 1846" o:spid="_x0000_s2874" style="position:absolute;left:6624;top:2564;width:1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biMMA&#10;AADdAAAADwAAAGRycy9kb3ducmV2LnhtbERPS27CMBDdV+odrKnUXXFCpTRNMQioKrGgC6AHmMbT&#10;OGo8DraBcHuMhMRunt53JrPBduJIPrSOFeSjDARx7XTLjYKf3ddLCSJEZI2dY1JwpgCz6ePDBCvt&#10;Tryh4zY2IoVwqFCBibGvpAy1IYth5HrixP05bzEm6BupPZ5SuO3kOMsKabHl1GCwp6Wh+n97sAre&#10;m8WnK7/tmn/d8tXo+d6/5YVSz0/D/ANEpCHexTf3Sqf5ZZHD9Zt0gp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kbiMMAAADdAAAADwAAAAAAAAAAAAAAAACYAgAAZHJzL2Rv&#10;d25yZXYueG1sUEsFBgAAAAAEAAQA9QAAAIgDAAAAAA==&#10;" fillcolor="#dfd6ec" stroked="f"/>
                        <v:rect id="Rectangle 1847" o:spid="_x0000_s2875" style="position:absolute;left:6642;top:2564;width: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NssUA&#10;AADdAAAADwAAAGRycy9kb3ducmV2LnhtbERPTWvCQBC9C/0PyxR6M5tKCTG6SilUBEupiYLHaXZM&#10;QrOzMbtq+u+7BcHbPN7nzJeDacWFetdYVvAcxSCIS6sbrhTsivdxCsJ5ZI2tZVLwSw6Wi4fRHDNt&#10;r7ylS+4rEULYZaig9r7LpHRlTQZdZDviwB1tb9AH2FdS93gN4aaVkzhOpMGGQ0ONHb3VVP7kZ6Mg&#10;GQ7VR5e8bIvN6Xha7T/1F39PlXp6HF5nIDwN/i6+udc6zE+TCfx/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s2yxQAAAN0AAAAPAAAAAAAAAAAAAAAAAJgCAABkcnMv&#10;ZG93bnJldi54bWxQSwUGAAAAAAQABAD1AAAAigMAAAAA&#10;" fillcolor="#ddd4ec" stroked="f"/>
                        <v:rect id="Rectangle 1848" o:spid="_x0000_s2876" style="position:absolute;left:6661;top:2564;width:1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g8IA&#10;AADdAAAADwAAAGRycy9kb3ducmV2LnhtbERPTYvCMBC9L/gfwgh7W9Nui7hdoyy6wnq0evE2NGNb&#10;bCYliVr//UYQvM3jfc58OZhOXMn51rKCdJKAIK6sbrlWcNhvPmYgfEDW2FkmBXfysFyM3uZYaHvj&#10;HV3LUIsYwr5ABU0IfSGlrxoy6Ce2J47cyTqDIUJXS+3wFsNNJz+TZCoNthwbGuxp1VB1Li9GQZ6u&#10;t0dz3v3K0zHPvtJ9mbtspdT7ePj5BhFoCC/x0/2n4/zZNIPH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UODwgAAAN0AAAAPAAAAAAAAAAAAAAAAAJgCAABkcnMvZG93&#10;bnJldi54bWxQSwUGAAAAAAQABAD1AAAAhwMAAAAA&#10;" fillcolor="#dad1ed" stroked="f"/>
                        <v:shape id="Freeform 1849" o:spid="_x0000_s2877" style="position:absolute;left:6408;top:3058;width:250;height:487;visibility:visible;mso-wrap-style:square;v-text-anchor:top" coordsize="25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sMA&#10;AADdAAAADwAAAGRycy9kb3ducmV2LnhtbERP3WrCMBS+H/gO4Qi7m8mGinRNZYiD7cKJzgc4NGdN&#10;WXNSm7TWt1+EgXfn4/s9+Xp0jRioC7VnDc8zBYK49KbmSsPp+/1pBSJEZIONZ9JwpQDrYvKQY2b8&#10;hQ80HGMlUgiHDDXYGNtMylBachhmviVO3I/vHMYEu0qaDi8p3DXyRamldFhzarDY0sZS+XvsnYb5&#10;FTeLr899Xfa73WD9SZ17tdX6cTq+vYKINMa7+N/9YdL81XIOt2/S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OsMAAADdAAAADwAAAAAAAAAAAAAAAACYAgAAZHJzL2Rv&#10;d25yZXYueG1sUEsFBgAAAAAEAAQA9QAAAIgDAAAAAA==&#10;" path="m250,74l237,333r,64l83,487r-2,-9l81,466,97,442r19,-24l135,397r22,-19l175,72r75,2xm33,417l3,438,,428,,417,14,394,30,373,48,355,68,338,78,,95,11r7,336l33,417xe" fillcolor="#bfb1cf" stroked="f">
                          <v:path arrowok="t" o:connecttype="custom" o:connectlocs="250,74;237,333;237,397;83,487;81,478;81,466;97,442;116,418;135,397;157,378;175,72;250,74;250,74;33,417;3,438;0,428;0,417;14,394;30,373;48,355;68,338;68,338;78,0;95,11;102,347;102,347;33,417;33,417" o:connectangles="0,0,0,0,0,0,0,0,0,0,0,0,0,0,0,0,0,0,0,0,0,0,0,0,0,0,0,0"/>
                          <o:lock v:ext="edit" verticies="t"/>
                        </v:shape>
                        <v:rect id="Rectangle 1850" o:spid="_x0000_s2878" style="position:absolute;left:6462;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i5cUA&#10;AADdAAAADwAAAGRycy9kb3ducmV2LnhtbERP22rCQBB9L/Qflin4UupGxSCpqxSleEEKMS19HbLT&#10;JDQ7m2ZXTf7eFYS+zeFcZ77sTC3O1LrKsoLRMAJBnFtdcaHgM3t/mYFwHlljbZkU9ORguXh8mGOi&#10;7YVTOh99IUIIuwQVlN43iZQuL8mgG9qGOHA/tjXoA2wLqVu8hHBTy3EUxdJgxaGhxIZWJeW/x5NR&#10;kO2jXf+1zkbp89+mi78P/NHnE6UGT93bKwhPnf8X391bHebP4incvg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SLlxQAAAN0AAAAPAAAAAAAAAAAAAAAAAJgCAABkcnMv&#10;ZG93bnJldi54bWxQSwUGAAAAAAQABAD1AAAAigMAAAAA&#10;" fillcolor="#a894b4" stroked="f"/>
                        <v:rect id="Rectangle 1851" o:spid="_x0000_s2879" style="position:absolute;left:6464;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Te8EA&#10;AADdAAAADwAAAGRycy9kb3ducmV2LnhtbERP32vCMBB+F/Y/hBP2IjNxk650RhmywV5XxeezOZvO&#10;5lKaqN3++kUQfLuP7+ctVoNrxZn60HjWMJsqEMSVNw3XGrabz6ccRIjIBlvPpOGXAqyWD6MFFsZf&#10;+JvOZaxFCuFQoAYbY1dIGSpLDsPUd8SJO/jeYUywr6Xp8ZLCXSuflcqkw4ZTg8WO1paqY3lyGiYh&#10;/OQ832fyb8Yf5euL4p1VWj+Oh/c3EJGGeBff3F8mzc+zDK7fp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k3vBAAAA3QAAAA8AAAAAAAAAAAAAAAAAmAIAAGRycy9kb3du&#10;cmV2LnhtbFBLBQYAAAAABAAEAPUAAACGAwAAAAA=&#10;" fillcolor="#bfb1cf" stroked="f"/>
                        <v:rect id="Rectangle 1852" o:spid="_x0000_s2880" style="position:absolute;left:6465;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gzMMA&#10;AADdAAAADwAAAGRycy9kb3ducmV2LnhtbERP3WrCMBS+H/gO4QjezVQLXeiMMgRB3cXmzwMcmrO2&#10;rDkJTbT17ZfBYHfn4/s9q81oO3GnPrSONSzmGQjiypmWaw3Xy+5ZgQgR2WDnmDQ8KMBmPXlaYWnc&#10;wCe6n2MtUgiHEjU0MfpSylA1ZDHMnSdO3JfrLcYE+1qaHocUbju5zLJCWmw5NTToadtQ9X2+WQ3F&#10;9djl/t3n+aA+F1t7UB8VKq1n0/HtFUSkMf6L/9x7k+ar4gV+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ygzMMAAADdAAAADwAAAAAAAAAAAAAAAACYAgAAZHJzL2Rv&#10;d25yZXYueG1sUEsFBgAAAAAEAAQA9QAAAIgDAAAAAA==&#10;" fillcolor="#bfb0ce" stroked="f"/>
                        <v:rect id="Rectangle 1853" o:spid="_x0000_s2881" style="position:absolute;left:6467;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iZ8YA&#10;AADdAAAADwAAAGRycy9kb3ducmV2LnhtbESPQWvCQBCF7wX/wzJCb3VjSyVEVxGhUGhLMep9zI5J&#10;THY2zW41/fedg+BthvfmvW8Wq8G16kJ9qD0bmE4SUMSFtzWXBva7t6cUVIjIFlvPZOCPAqyWo4cF&#10;ZtZfeUuXPJZKQjhkaKCKscu0DkVFDsPEd8SinXzvMMral9r2eJVw1+rnJJlphzVLQ4UdbSoqmvzX&#10;GWg+/c85P5zO+TEZ+OX1+6tuPqIxj+NhPQcVaYh38+363Qp+OhNc+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hiZ8YAAADdAAAADwAAAAAAAAAAAAAAAACYAgAAZHJz&#10;L2Rvd25yZXYueG1sUEsFBgAAAAAEAAQA9QAAAIsDAAAAAA==&#10;" fillcolor="#beb0ce" stroked="f"/>
                        <v:rect id="Rectangle 1854" o:spid="_x0000_s2882" style="position:absolute;left:6468;top:2559;width: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i58IA&#10;AADdAAAADwAAAGRycy9kb3ducmV2LnhtbERPTWvCQBC9C/0PyxR6001LCZq6irQIemz00OOQnSap&#10;2dmwO8bor3cLhd7m8T5nuR5dpwYKsfVs4HmWgSKuvG25NnA8bKdzUFGQLXaeycCVIqxXD5MlFtZf&#10;+JOGUmqVQjgWaKAR6QutY9WQwzjzPXHivn1wKAmGWtuAlxTuOv2SZbl22HJqaLCn94aqU3l2Br5o&#10;Y2/l/udwfN3mEj46OeXDwpinx3HzBkpolH/xn3tn0/x5voDfb9IJ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OLnwgAAAN0AAAAPAAAAAAAAAAAAAAAAAJgCAABkcnMvZG93&#10;bnJldi54bWxQSwUGAAAAAAQABAD1AAAAhwMAAAAA&#10;" fillcolor="#beafcd" stroked="f"/>
                        <v:rect id="Rectangle 1855" o:spid="_x0000_s2883" style="position:absolute;left:6472;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J+sgA&#10;AADdAAAADwAAAGRycy9kb3ducmV2LnhtbESPT2vCQBDF7wW/wzKCl1I39dBq6ioiCLYXiX/A45id&#10;JqHZ2TS7auqn7xwEbzO8N+/9ZjrvXK0u1IbKs4HXYQKKOPe24sLAfrd6GYMKEdli7ZkM/FGA+az3&#10;NMXU+itndNnGQkkIhxQNlDE2qdYhL8lhGPqGWLRv3zqMsraFti1eJdzVepQkb9phxdJQYkPLkvKf&#10;7dkZuOnf3fE0OW2K5ph9PU+y1ec+ORgz6HeLD1CRuvgw36/XVvDH78Iv38gIe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An6yAAAAN0AAAAPAAAAAAAAAAAAAAAAAJgCAABk&#10;cnMvZG93bnJldi54bWxQSwUGAAAAAAQABAD1AAAAjQMAAAAA&#10;" fillcolor="#bdaecd" stroked="f"/>
                        <v:rect id="Rectangle 1856" o:spid="_x0000_s2884" style="position:absolute;left:6473;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eIcEA&#10;AADdAAAADwAAAGRycy9kb3ducmV2LnhtbERPTWsCMRC9F/wPYQRvNWsPrq5GUaul164iHofNmCxu&#10;Jssm6vbfN4VCb/N4n7Nc964RD+pC7VnBZJyBIK68rtkoOB0PrzMQISJrbDyTgm8KsF4NXpZYaP/k&#10;L3qU0YgUwqFABTbGtpAyVJYchrFviRN39Z3DmGBnpO7wmcJdI9+ybCod1pwaLLa0s1TdyrtTsN+W&#10;F5Pfzx+yt+zQVMd8O39XajTsNwsQkfr4L/5zf+o0f5ZP4Pebd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MHiHBAAAA3QAAAA8AAAAAAAAAAAAAAAAAmAIAAGRycy9kb3du&#10;cmV2LnhtbFBLBQYAAAAABAAEAPUAAACGAwAAAAA=&#10;" fillcolor="#bdaecc" stroked="f"/>
                        <v:rect id="Rectangle 1857" o:spid="_x0000_s2885" style="position:absolute;left:6475;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et8QA&#10;AADdAAAADwAAAGRycy9kb3ducmV2LnhtbERPS2vCQBC+F/wPyxS8FN1Ui0qajZRSQbz5wOY4zU6z&#10;qdnZkF01/vtuQehtPr7nZMveNuJCna8dK3geJyCIS6drrhQc9qvRAoQPyBobx6TgRh6W+eAhw1S7&#10;K2/psguViCHsU1RgQmhTKX1pyKIfu5Y4ct+usxgi7CqpO7zGcNvISZLMpMWaY4PBlt4Nlafd2Spw&#10;1m9+iqfPRBZfH/V5+mKwOG6VGj72b68gAvXhX3x3r3Wcv5hP4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HrfEAAAA3QAAAA8AAAAAAAAAAAAAAAAAmAIAAGRycy9k&#10;b3ducmV2LnhtbFBLBQYAAAAABAAEAPUAAACJAwAAAAA=&#10;" fillcolor="#bcadcc" stroked="f"/>
                        <v:rect id="Rectangle 1858" o:spid="_x0000_s2886" style="position:absolute;left:6478;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xasMA&#10;AADdAAAADwAAAGRycy9kb3ducmV2LnhtbERPS2vCQBC+F/oflil4040WbIyu0gpaoV584HnIjtlg&#10;djZktzH117uC0Nt8fM+ZLTpbiZYaXzpWMBwkIIhzp0suFBwPq34KwgdkjZVjUvBHHhbz15cZZtpd&#10;eUftPhQihrDPUIEJoc6k9Lkhi37gauLInV1jMUTYFFI3eI3htpKjJBlLiyXHBoM1LQ3ll/2vVbA+&#10;uOGPkdRuvle3yTY5yS9MW6V6b93nFESgLvyLn+6NjvPTj3d4fBN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sxasMAAADdAAAADwAAAAAAAAAAAAAAAACYAgAAZHJzL2Rv&#10;d25yZXYueG1sUEsFBgAAAAAEAAQA9QAAAIgDAAAAAA==&#10;" fillcolor="#bcadcb" stroked="f"/>
                        <v:rect id="Rectangle 1859" o:spid="_x0000_s2887" style="position:absolute;left:6479;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QKMMA&#10;AADdAAAADwAAAGRycy9kb3ducmV2LnhtbERP22rCQBB9L/gPyxR8KXVTKTXEbEQEQakUvHzANDsm&#10;odnZdHeN8e9dodC3OZzr5IvBtKIn5xvLCt4mCQji0uqGKwWn4/o1BeEDssbWMim4kYdFMXrKMdP2&#10;ynvqD6ESMYR9hgrqELpMSl/WZNBPbEccubN1BkOErpLa4TWGm1ZOk+RDGmw4NtTY0aqm8udwMQpS&#10;ab+/HHMbtqfV9NP2L7+7HSk1fh6WcxCBhvAv/nNvdJyfzt7h8U08QR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zQKMMAAADdAAAADwAAAAAAAAAAAAAAAACYAgAAZHJzL2Rv&#10;d25yZXYueG1sUEsFBgAAAAAEAAQA9QAAAIgDAAAAAA==&#10;" fillcolor="#bbaccb" stroked="f"/>
                        <v:rect id="Rectangle 1860" o:spid="_x0000_s2888" style="position:absolute;left:6481;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VVsQA&#10;AADdAAAADwAAAGRycy9kb3ducmV2LnhtbERPS2vCQBC+F/wPywheim4UaiW6SqwUPHjxhXgbsmMS&#10;zc6m2dWk/94tCL3Nx/ec2aI1pXhQ7QrLCoaDCARxanXBmYLD/rs/AeE8ssbSMin4JQeLeedthrG2&#10;DW/psfOZCCHsYlSQe1/FUro0J4NuYCviwF1sbdAHWGdS19iEcFPKURSNpcGCQ0OOFX3llN52d6Pg&#10;nU9yk0TnbWaPzXW93Fx/kv1KqV63TaYgPLX+X/xyr3WYP/n8gL9vwgl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lVbEAAAA3QAAAA8AAAAAAAAAAAAAAAAAmAIAAGRycy9k&#10;b3ducmV2LnhtbFBLBQYAAAAABAAEAPUAAACJAwAAAAA=&#10;" fillcolor="#bbacca" stroked="f"/>
                        <v:rect id="Rectangle 1861" o:spid="_x0000_s2889" style="position:absolute;left:6484;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aoMIA&#10;AADdAAAADwAAAGRycy9kb3ducmV2LnhtbERP22rCQBB9L/gPywh9qxsbqhJdRQu2JU/ePmDMjkkw&#10;Oxt2VxP/vlso+DaHc53FqjeNuJPztWUF41ECgriwuuZSwem4fZuB8AFZY2OZFDzIw2o5eFlgpm3H&#10;e7ofQiliCPsMFVQhtJmUvqjIoB/ZljhyF+sMhghdKbXDLoabRr4nyUQarDk2VNjSZ0XF9XAzCj7S&#10;9JHXx/wr3eTf6Fq989Nzp9TrsF/PQQTqw1P87/7Rcf5sOo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5qgwgAAAN0AAAAPAAAAAAAAAAAAAAAAAJgCAABkcnMvZG93&#10;bnJldi54bWxQSwUGAAAAAAQABAD1AAAAhwMAAAAA&#10;" fillcolor="#baabc9" stroked="f"/>
                        <v:rect id="Rectangle 1862" o:spid="_x0000_s2890" style="position:absolute;left:6487;top:2559;width: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JMcMA&#10;AADdAAAADwAAAGRycy9kb3ducmV2LnhtbERPTWvCQBC9F/wPywi91Y0eVKKrSEG0p7YqtN6G7JjE&#10;ZmeX7NSk/75bKHibx/uc5bp3jbpRG2vPBsajDBRx4W3NpYHTcfs0BxUF2WLjmQz8UIT1avCwxNz6&#10;jt/pdpBSpRCOORqoREKudSwqchhHPhAn7uJbh5JgW2rbYpfCXaMnWTbVDmtODRUGeq6o+Dp8OwPN&#10;y5t0cuHjlafysfusz+F1F4x5HPabBSihXu7if/fepvnz2Qz+vkkn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nJMcMAAADdAAAADwAAAAAAAAAAAAAAAACYAgAAZHJzL2Rv&#10;d25yZXYueG1sUEsFBgAAAAAEAAQA9QAAAIgDAAAAAA==&#10;" fillcolor="#b9aac8" stroked="f"/>
                        <v:rect id="Rectangle 1863" o:spid="_x0000_s2891" style="position:absolute;left:6491;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wRMYA&#10;AADdAAAADwAAAGRycy9kb3ducmV2LnhtbESPT0sDQQzF74LfYYjgpdjZVrBl7bRUoaLeui2It7CT&#10;/YM7mWUnbtdvbw6Ct4T38t4vm90UOjPSkNrIDhbzDAxxGX3LtYPz6XC3BpME2WMXmRz8UILd9vpq&#10;g7mPFz7SWEhtNIRTjg4akT63NpUNBUzz2BOrVsUhoOg61NYPeNHw0Nlllj3YgC1rQ4M9PTdUfhXf&#10;wYEUs6p6X+ylGD/fPmb+5Xjf9U/O3d5M+0cwQpP8m/+uX73ir1eKq9/oCHb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MwRMYAAADdAAAADwAAAAAAAAAAAAAAAACYAgAAZHJz&#10;L2Rvd25yZXYueG1sUEsFBgAAAAAEAAQA9QAAAIsDAAAAAA==&#10;" fillcolor="#b9a9c8" stroked="f"/>
                        <v:rect id="Rectangle 1864" o:spid="_x0000_s2892" style="position:absolute;left:6492;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unccA&#10;AADdAAAADwAAAGRycy9kb3ducmV2LnhtbESPQWvCQBCF70L/wzIFb7qpiKapq1hBLXhSC+1xmp1m&#10;Q7OzIbsmqb++WxC8zfDe++bNYtXbSrTU+NKxgqdxAoI4d7rkQsH7eTtKQfiArLFyTAp+ycNq+TBY&#10;YKZdx0dqT6EQEcI+QwUmhDqT0ueGLPqxq4mj9u0aiyGuTSF1g12E20pOkmQmLZYcLxisaWMo/zld&#10;bKR06+mZqr1Oru3n69fucLxOPoxSw8d+/QIiUB/u5lv6Tcf66fwZ/r+JI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w7p3HAAAA3QAAAA8AAAAAAAAAAAAAAAAAmAIAAGRy&#10;cy9kb3ducmV2LnhtbFBLBQYAAAAABAAEAPUAAACMAwAAAAA=&#10;" fillcolor="#b8a9c7" stroked="f"/>
                        <v:rect id="Rectangle 1865" o:spid="_x0000_s2893" style="position:absolute;left:6494;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JicQA&#10;AADdAAAADwAAAGRycy9kb3ducmV2LnhtbESPQUvDQBCF70L/wzKCN7sxoIS021IKhd60UdrrkB2T&#10;YHY2zY5N/PfOQfA2w3vz3jfr7Rx6c6MxdZEdPC0zMMR19B03Dj7eD48FmCTIHvvI5OCHEmw3i7s1&#10;lj5OfKJbJY3REE4lOmhFhtLaVLcUMC3jQKzaZxwDiq5jY/2Ik4aH3uZZ9mIDdqwNLQ60b6n+qr6D&#10;g4PPL80s9Wt3uuSSjtV0vj6/OfdwP+9WYIRm+Tf/XR+94heF8us3OoL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SYnEAAAA3QAAAA8AAAAAAAAAAAAAAAAAmAIAAGRycy9k&#10;b3ducmV2LnhtbFBLBQYAAAAABAAEAPUAAACJAwAAAAA=&#10;" fillcolor="#b8a8c7" stroked="f"/>
                        <v:rect id="Rectangle 1866" o:spid="_x0000_s2894" style="position:absolute;left:6497;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u28MA&#10;AADdAAAADwAAAGRycy9kb3ducmV2LnhtbERPzWrCQBC+F3yHZQQvpW7soSypq7RKioVeYn2AaXZM&#10;gtnZkF2TmKd3C4Xe5uP7nfV2tI3oqfO1Yw2rZQKCuHCm5lLD6Tt7UiB8QDbYOCYNN/Kw3cwe1pga&#10;N3BO/TGUIoawT1FDFUKbSumLiiz6pWuJI3d2ncUQYVdK0+EQw20jn5PkRVqsOTZU2NKuouJyvFoN&#10;Xz+54r38mNR0ypz6fJ8e2e61XszHt1cQgcbwL/5zH0ycr9QKfr+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Su28MAAADdAAAADwAAAAAAAAAAAAAAAACYAgAAZHJzL2Rv&#10;d25yZXYueG1sUEsFBgAAAAAEAAQA9QAAAIgDAAAAAA==&#10;" fillcolor="#b7a7c6" stroked="f"/>
                        <v:rect id="Rectangle 1867" o:spid="_x0000_s2895" style="position:absolute;left:6500;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2I8MA&#10;AADdAAAADwAAAGRycy9kb3ducmV2LnhtbERPS2vCQBC+F/wPywhepG5UGkLqKiKIXn1A29s0O2aj&#10;2dmYXTX9912h0Nt8fM+ZLTpbizu1vnKsYDxKQBAXTldcKjge1q8ZCB+QNdaOScEPeVjMey8zzLV7&#10;8I7u+1CKGMI+RwUmhCaX0heGLPqRa4gjd3KtxRBhW0rd4iOG21pOkiSVFiuODQYbWhkqLvubVfD2&#10;NQzTb0Of12a3Oadm+DFdb1ipQb9bvoMI1IV/8Z97q+P8LJvA8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g2I8MAAADdAAAADwAAAAAAAAAAAAAAAACYAgAAZHJzL2Rv&#10;d25yZXYueG1sUEsFBgAAAAAEAAQA9QAAAIgDAAAAAA==&#10;" fillcolor="#b6a6c5" stroked="f"/>
                        <v:rect id="Rectangle 1868" o:spid="_x0000_s2896" style="position:absolute;left:6503;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9sQA&#10;AADdAAAADwAAAGRycy9kb3ducmV2LnhtbERPTWsCMRC9F/wPYQQvpWarUJbVKKIUxF7sttDruBk3&#10;i5vJsoka++tNoeBtHu9z5stoW3Gh3jeOFbyOMxDEldMN1wq+v95fchA+IGtsHZOCG3lYLgZPcyy0&#10;u/InXcpQixTCvkAFJoSukNJXhiz6seuIE3d0vcWQYF9L3eM1hdtWTrLsTVpsODUY7GhtqDqVZ6tg&#10;v/ldl2Znu8Pp9vwx/TnE1WYSlRoN42oGIlAMD/G/e6vT/Dyfwt836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evbEAAAA3QAAAA8AAAAAAAAAAAAAAAAAmAIAAGRycy9k&#10;b3ducmV2LnhtbFBLBQYAAAAABAAEAPUAAACJAwAAAAA=&#10;" fillcolor="#b6a5c4" stroked="f"/>
                        <v:rect id="Rectangle 1869" o:spid="_x0000_s2897" style="position:absolute;left:6505;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lKsEA&#10;AADdAAAADwAAAGRycy9kb3ducmV2LnhtbERPS4vCMBC+C/6HMII3TXe3SOmaigiLe1pf9T400wc2&#10;k9JErf9+Iwje5uN7znI1mFbcqHeNZQUf8wgEcWF1w5WC/PQzS0A4j6yxtUwKHuRglY1HS0y1vfOB&#10;bkdfiRDCLkUFtfddKqUrajLo5rYjDlxpe4M+wL6Susd7CDet/IyihTTYcGiosaNNTcXleDUKcN9t&#10;1vrrkp//TuUW97vY5UOs1HQyrL9BeBr8W/xy/+owP0lieH4TT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ApSrBAAAA3QAAAA8AAAAAAAAAAAAAAAAAmAIAAGRycy9kb3du&#10;cmV2LnhtbFBLBQYAAAAABAAEAPUAAACGAwAAAAA=&#10;" fillcolor="#b5a5c4" stroked="f"/>
                        <v:rect id="Rectangle 1870" o:spid="_x0000_s2898" style="position:absolute;left:6507;top:2559;width: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3jsMA&#10;AADdAAAADwAAAGRycy9kb3ducmV2LnhtbERPS2sCMRC+C/6HMEJvmm1FXVejSGnBQz34QDwOm3Gz&#10;dDNZklTXf98UCt7m43vOct3ZRtzIh9qxgtdRBoK4dLrmSsHp+DnMQYSIrLFxTAoeFGC96veWWGh3&#10;5z3dDrESKYRDgQpMjG0hZSgNWQwj1xIn7uq8xZigr6T2eE/htpFvWTaVFmtODQZbejdUfh9+rIJL&#10;babdZj4+Z7vwxcfxTH/4yVypl0G3WYCI1MWn+N+91Wl+nk/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Q3jsMAAADdAAAADwAAAAAAAAAAAAAAAACYAgAAZHJzL2Rv&#10;d25yZXYueG1sUEsFBgAAAAAEAAQA9QAAAIgDAAAAAA==&#10;" fillcolor="#b5a4c3" stroked="f"/>
                        <v:rect id="Rectangle 1871" o:spid="_x0000_s2899" style="position:absolute;left:6511;top:2559;width: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Y+sMA&#10;AADdAAAADwAAAGRycy9kb3ducmV2LnhtbERPTYvCMBC9L/gfwgje1lQPUqpRrKB4UVhd2OvQjG21&#10;mdQmttVfbxYW9jaP9zmLVW8q0VLjSssKJuMIBHFmdcm5gu/z9jMG4TyyxsoyKXiSg9Vy8LHARNuO&#10;v6g9+VyEEHYJKii8rxMpXVaQQTe2NXHgLrYx6ANscqkb7EK4qeQ0imbSYMmhocCaNgVlt9PDKDi+&#10;zun6sHu61D/u3fYn3R3b61Sp0bBfz0F46v2/+M+912F+HM/g95twgl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fY+sMAAADdAAAADwAAAAAAAAAAAAAAAACYAgAAZHJzL2Rv&#10;d25yZXYueG1sUEsFBgAAAAAEAAQA9QAAAIgDAAAAAA==&#10;" fillcolor="#b4a3c2" stroked="f"/>
                        <v:rect id="Rectangle 1872" o:spid="_x0000_s2900" style="position:absolute;left:6516;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7ssMA&#10;AADdAAAADwAAAGRycy9kb3ducmV2LnhtbERPTWvCQBC9F/wPyxS8FN1oqcboKiUQ6MVDo3gesmM2&#10;NDsbsluT/PtuodDbPN7nHE6jbcWDet84VrBaJiCIK6cbrhVcL8UiBeEDssbWMSmYyMPpOHs6YKbd&#10;wJ/0KEMtYgj7DBWYELpMSl8ZsuiXriOO3N31FkOEfS11j0MMt61cJ8lGWmw4NhjsKDdUfZXfVsHL&#10;287d7mVhzjp/1d2tPTs5aaXmz+P7HkSgMfyL/9wfOs5P0y38fhNP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U7ssMAAADdAAAADwAAAAAAAAAAAAAAAACYAgAAZHJzL2Rv&#10;d25yZXYueG1sUEsFBgAAAAAEAAQA9QAAAIgDAAAAAA==&#10;" fillcolor="#b3a2c1" stroked="f"/>
                        <v:rect id="Rectangle 1873" o:spid="_x0000_s2901" style="position:absolute;left:6519;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D8cA&#10;AADdAAAADwAAAGRycy9kb3ducmV2LnhtbESPT2vDMAzF74N9B6PBLqN12sGWpnXLKBush3b0z6U3&#10;EatJWCwH20uzbz8dCrtJvKf3flqsBteqnkJsPBuYjDNQxKW3DVcGTsePUQ4qJmSLrWcy8EsRVsv7&#10;uwUW1l95T/0hVUpCOBZooE6pK7SOZU0O49h3xKJdfHCYZA2VtgGvEu5aPc2yF+2wYWmosaN1TeX3&#10;4ccZOB+b6dfmabedvT8jbfi1DxVfjHl8GN7moBIN6d98u/60gp/n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8gw/HAAAA3QAAAA8AAAAAAAAAAAAAAAAAmAIAAGRy&#10;cy9kb3ducmV2LnhtbFBLBQYAAAAABAAEAPUAAACMAwAAAAA=&#10;" fillcolor="#b2a1c0" stroked="f"/>
                        <v:rect id="Rectangle 1874" o:spid="_x0000_s2902" style="position:absolute;left:6522;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a38MA&#10;AADdAAAADwAAAGRycy9kb3ducmV2LnhtbERPTWsCMRC9C/0PYQpeRLN60HU1igoFhfbg6sHjsJlu&#10;lm4mYZPq+u+bQqG3ebzPWW9724o7daFxrGA6yUAQV043XCu4Xt7GOYgQkTW2jknBkwJsNy+DNRba&#10;PfhM9zLWIoVwKFCBidEXUobKkMUwcZ44cZ+usxgT7GqpO3ykcNvKWZbNpcWGU4NBTwdD1Vf5bRW0&#10;o3L/cXHO9Lf59WT8+2hx8qTU8LXfrUBE6uO/+M991Gl+ni/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Fa38MAAADdAAAADwAAAAAAAAAAAAAAAACYAgAAZHJzL2Rv&#10;d25yZXYueG1sUEsFBgAAAAAEAAQA9QAAAIgDAAAAAA==&#10;" fillcolor="#b2a0bf" stroked="f"/>
                        <v:rect id="Rectangle 1875" o:spid="_x0000_s2903" style="position:absolute;left:6524;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lucYA&#10;AADdAAAADwAAAGRycy9kb3ducmV2LnhtbESPQWvCQBCF74L/YZmCN93EQrHRNYgo1CKCtoceh+yY&#10;hO7Ohuyq6b/vHAq9zfDevPfNqhy8U3fqYxvYQD7LQBFXwbZcG/j82E8XoGJCtugCk4EfilCux6MV&#10;FjY8+Ez3S6qVhHAs0ECTUldoHauGPMZZ6IhFu4beY5K1r7Xt8SHh3ul5lr1ojy1LQ4MdbRuqvi83&#10;b4Dd0O6+8m7+vjmcquPzkdzpfDNm8jRslqASDenf/Hf9ZgV/8Sr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slucYAAADdAAAADwAAAAAAAAAAAAAAAACYAgAAZHJz&#10;L2Rvd25yZXYueG1sUEsFBgAAAAAEAAQA9QAAAIsDAAAAAA==&#10;" fillcolor="#b1a0bf" stroked="f"/>
                        <v:rect id="Rectangle 1876" o:spid="_x0000_s2904" style="position:absolute;left:6526;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maMIA&#10;AADdAAAADwAAAGRycy9kb3ducmV2LnhtbERPTWvDMAy9D/ofjAq7LU7GCElWt6yF0l2bbnctVuOw&#10;WA6xl6b99fNg0Jse71OrzWx7MdHoO8cKsiQFQdw43XGr4OO0fypA+ICssXdMCq7kYbNePKyw0u7C&#10;R5rq0IoYwr5CBSaEoZLSN4Ys+sQNxJE7u9FiiHBspR7xEsNtL5/TNJcWO44NBgfaGWq+6x+rYDLG&#10;D19bm+e3l/Jzys6mO+RHpR6X89sriEBzuIv/3e86zi/KDP6+i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ZowgAAAN0AAAAPAAAAAAAAAAAAAAAAAJgCAABkcnMvZG93&#10;bnJldi54bWxQSwUGAAAAAAQABAD1AAAAhwMAAAAA&#10;" fillcolor="#b19fbe" stroked="f"/>
                        <v:rect id="Rectangle 1877" o:spid="_x0000_s2905" style="position:absolute;left:6529;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vT8UA&#10;AADdAAAADwAAAGRycy9kb3ducmV2LnhtbERPS0/CQBC+m/gfNmPCxcgWEglUFmJ4GA9eAMN57A7b&#10;ane2dFZa/71rQuJtvnzPmS97X6sLtVIFNjAaZqCIi2ArdgbeD9uHKSiJyBbrwGTghwSWi9ubOeY2&#10;dLyjyz46lUJYcjRQxtjkWktRkkcZhoY4cafQeowJtk7bFrsU7ms9zrKJ9lhxaiixoVVJxdf+2xu4&#10;l8eTk/Vmdjh+NGdx3cvb9vNozOCuf34CFamP/+Kr+9Wm+dPZGP6+SS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69PxQAAAN0AAAAPAAAAAAAAAAAAAAAAAJgCAABkcnMv&#10;ZG93bnJldi54bWxQSwUGAAAAAAQABAD1AAAAigMAAAAA&#10;" fillcolor="#b09ebd" stroked="f"/>
                        <v:rect id="Rectangle 1878" o:spid="_x0000_s2906" style="position:absolute;left:6532;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kqcIA&#10;AADdAAAADwAAAGRycy9kb3ducmV2LnhtbERPS4vCMBC+C/sfwix4EU1VkG7XKK2woEcfhz0OzdiW&#10;NpPSpLX+eyMs7G0+vuds96NpxECdqywrWC4iEMS51RUXCm7Xn3kMwnlkjY1lUvAkB/vdx2SLibYP&#10;PtNw8YUIIewSVFB63yZSurwkg25hW+LA3W1n0AfYFVJ3+AjhppGrKNpIgxWHhhJbOpSU15feKBiW&#10;B9/PeqrrOj2ufsdTlmGaKTX9HNNvEJ5G/y/+cx91mB9/reH9TTh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mSpwgAAAN0AAAAPAAAAAAAAAAAAAAAAAJgCAABkcnMvZG93&#10;bnJldi54bWxQSwUGAAAAAAQABAD1AAAAhwMAAAAA&#10;" fillcolor="#af9dbc" stroked="f"/>
                        <v:rect id="Rectangle 1879" o:spid="_x0000_s2907" style="position:absolute;left:6535;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8wsMA&#10;AADdAAAADwAAAGRycy9kb3ducmV2LnhtbERPS2sCMRC+F/wPYYTearbFFrs1ilikgqeu0vOwmX3g&#10;ZrImo7v9902h0Nt8fM9ZrkfXqRuF2Ho28DjLQBGX3rZcGzgddw8LUFGQLXaeycA3RVivJndLzK0f&#10;+JNuhdQqhXDM0UAj0udax7Ihh3Hme+LEVT44lARDrW3AIYW7Tj9l2Yt22HJqaLCnbUPlubg6A5tL&#10;/KjkXLxfj1V8Hg77IKevgzH303HzBkpolH/xn3tv0/zF6xx+v0kn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j8wsMAAADdAAAADwAAAAAAAAAAAAAAAACYAgAAZHJzL2Rv&#10;d25yZXYueG1sUEsFBgAAAAAEAAQA9QAAAIgDAAAAAA==&#10;" fillcolor="#af9cbc" stroked="f"/>
                        <v:rect id="Rectangle 1880" o:spid="_x0000_s2908" style="position:absolute;left:6537;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oIsEA&#10;AADdAAAADwAAAGRycy9kb3ducmV2LnhtbERPTYvCMBC9C/sfwix401RhxVajiKysF9F19T40Y1ts&#10;Jt0kav33RhC8zeN9znTemlpcyfnKsoJBPwFBnFtdcaHg8LfqjUH4gKyxtkwK7uRhPvvoTDHT9sa/&#10;dN2HQsQQ9hkqKENoMil9XpJB37cNceRO1hkMEbpCaoe3GG5qOUySkTRYcWwosaFlSfl5fzEK5H86&#10;Wrnz9nu5I7cwP5ttWh9PSnU/28UERKA2vMUv91rH+eP0C57fx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maCLBAAAA3QAAAA8AAAAAAAAAAAAAAAAAmAIAAGRycy9kb3du&#10;cmV2LnhtbFBLBQYAAAAABAAEAPUAAACGAwAAAAA=&#10;" fillcolor="#ae9cbb" stroked="f"/>
                        <v:rect id="Rectangle 1881" o:spid="_x0000_s2909" style="position:absolute;left:6538;top:2559;width: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hGMEA&#10;AADdAAAADwAAAGRycy9kb3ducmV2LnhtbERPzYrCMBC+C75DmAUvsqbKKt2uUUQR9rhWH2Boxqa0&#10;mdQman17Iwh7m4/vd5br3jbiRp2vHCuYThIQxIXTFZcKTsf9ZwrCB2SNjWNS8CAP69VwsMRMuzsf&#10;6JaHUsQQ9hkqMCG0mZS+MGTRT1xLHLmz6yyGCLtS6g7vMdw2cpYkC2mx4thgsKWtoaLOr1bBJtRN&#10;eRzzXz0v8nRnZpdz/YVKjT76zQ+IQH34F7/dvzrOT78X8Pomn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oRjBAAAA3QAAAA8AAAAAAAAAAAAAAAAAmAIAAGRycy9kb3du&#10;cmV2LnhtbFBLBQYAAAAABAAEAPUAAACGAwAAAAA=&#10;" fillcolor="#ae9bbb" stroked="f"/>
                        <v:rect id="Rectangle 1882" o:spid="_x0000_s2910" style="position:absolute;left:6542;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R8cMA&#10;AADdAAAADwAAAGRycy9kb3ducmV2LnhtbERPTWvCQBC9C/0PyxS86aZFY5q6SlUED160pechO022&#10;ZmdjdtX4711B8DaP9znTeWdrcabWG8cK3oYJCOLCacOlgp/v9SAD4QOyxtoxKbiSh/nspTfFXLsL&#10;7+i8D6WIIexzVFCF0ORS+qIii37oGuLI/bnWYoiwLaVu8RLDbS3fkySVFg3HhgobWlZUHPYnq+B/&#10;dRwHvRyl3THbysPo16RmcVWq/9p9fYII1IWn+OHe6Dg/+5jA/Zt4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6R8cMAAADdAAAADwAAAAAAAAAAAAAAAACYAgAAZHJzL2Rv&#10;d25yZXYueG1sUEsFBgAAAAAEAAQA9QAAAIgDAAAAAA==&#10;" fillcolor="#ad9aba" stroked="f"/>
                        <v:rect id="Rectangle 1883" o:spid="_x0000_s2911" style="position:absolute;left:6545;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EX8cA&#10;AADdAAAADwAAAGRycy9kb3ducmV2LnhtbESPQU/CQBCF7yb8h82QcIOtGhErCzEmEhEuogaOk+7Q&#10;NnZnm+5Sln/vHEi8zeS9ee+b+TK5RvXUhdqzgdtJBoq48Lbm0sD319t4BipEZIuNZzJwoQDLxeBm&#10;jrn1Z/6kfhdLJSEccjRQxdjmWoeiIodh4lti0Y6+cxhl7UptOzxLuGv0XZZNtcOapaHCll4rKn53&#10;J2dg43+OD/vtabVObZ1ic5g+9vcfxoyG6eUZVKQU/83X63cr+LMn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aBF/HAAAA3QAAAA8AAAAAAAAAAAAAAAAAmAIAAGRy&#10;cy9kb3ducmV2LnhtbFBLBQYAAAAABAAEAPUAAACMAwAAAAA=&#10;" fillcolor="#ac99b9" stroked="f"/>
                        <v:rect id="Rectangle 1884" o:spid="_x0000_s2912" style="position:absolute;left:6548;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7V8IA&#10;AADdAAAADwAAAGRycy9kb3ducmV2LnhtbERPTYvCMBC9C/sfwix403QXEa3GUgquXkTUZcHb2Ixt&#10;2WZSmqj13xtB8DaP9znzpDO1uFLrKssKvoYRCOLc6ooLBb+H5WACwnlkjbVlUnAnB8niozfHWNsb&#10;7+i694UIIexiVFB638RSurwkg25oG+LAnW1r0AfYFlK3eAvhppbfUTSWBisODSU2lJWU/+8vRsHx&#10;tErtVtJfGv3wKNt0vlputVL9zy6dgfDU+bf45V7rMH8yncL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PtXwgAAAN0AAAAPAAAAAAAAAAAAAAAAAJgCAABkcnMvZG93&#10;bnJldi54bWxQSwUGAAAAAAQABAD1AAAAhwMAAAAA&#10;" fillcolor="#ac99b8" stroked="f"/>
                        <v:rect id="Rectangle 1885" o:spid="_x0000_s2913" style="position:absolute;left:6550;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5fcYA&#10;AADdAAAADwAAAGRycy9kb3ducmV2LnhtbESPzW7CQAyE70h9h5UrcYMNpUIQ2KCWtlIllAOBB7Cy&#10;Jj/NeqPsFtK3rw+VerM145nPu/3oOnWjITSeDSzmCSji0tuGKwOX88dsDSpEZIudZzLwQwH22cNk&#10;h6n1dz7RrYiVkhAOKRqoY+xTrUNZk8Mw9z2xaFc/OIyyDpW2A94l3HX6KUlW2mHD0lBjT4eayq/i&#10;2xl4K/LCv2/ytn092eq48PycH5bGTB/Hly2oSGP8N/9df1rB3yTCL9/ICDr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05fcYAAADdAAAADwAAAAAAAAAAAAAAAACYAgAAZHJz&#10;L2Rvd25yZXYueG1sUEsFBgAAAAAEAAQA9QAAAIsDAAAAAA==&#10;" fillcolor="#ab98b8" stroked="f"/>
                        <v:rect id="Rectangle 1886" o:spid="_x0000_s2914" style="position:absolute;left:6551;top:2559;width: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7Y8IA&#10;AADdAAAADwAAAGRycy9kb3ducmV2LnhtbERPTYvCMBC9L/gfwgheFk1V2NVqFBFET8JWD3obmrGt&#10;NpPSRFv/vRGEvc3jfc582ZpSPKh2hWUFw0EEgji1uuBMwfGw6U9AOI+ssbRMCp7kYLnofM0x1rbh&#10;P3okPhMhhF2MCnLvq1hKl+Zk0A1sRRy4i60N+gDrTOoamxBuSjmKoh9psODQkGNF65zSW3I3CgrZ&#10;XL6vuLbJ+VRuns3v9rDXY6V63XY1A+Gp9f/ij3unw/xpNIT3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7tjwgAAAN0AAAAPAAAAAAAAAAAAAAAAAJgCAABkcnMvZG93&#10;bnJldi54bWxQSwUGAAAAAAQABAD1AAAAhwMAAAAA&#10;" fillcolor="#ab98b7" stroked="f"/>
                        <v:rect id="Rectangle 1887" o:spid="_x0000_s2915" style="position:absolute;left:6554;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K3cMA&#10;AADdAAAADwAAAGRycy9kb3ducmV2LnhtbERPTWsCMRC9F/wPYYTeNOsiUlejqCCK0kLVg8dhM24W&#10;N5N1k+q2v74pCL3N433OdN7aStyp8aVjBYN+AoI4d7rkQsHpuO69gfABWWPlmBR8k4f5rPMyxUy7&#10;B3/S/RAKEUPYZ6jAhFBnUvrckEXfdzVx5C6usRgibAqpG3zEcFvJNElG0mLJscFgTStD+fXwZRV8&#10;DJep0ZIut7N83+93m9HPlnZKvXbbxQREoDb8i5/urY7zx0kKf9/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wK3cMAAADdAAAADwAAAAAAAAAAAAAAAACYAgAAZHJzL2Rv&#10;d25yZXYueG1sUEsFBgAAAAAEAAQA9QAAAIgDAAAAAA==&#10;" fillcolor="#aa97b7" stroked="f"/>
                        <v:rect id="Rectangle 1888" o:spid="_x0000_s2916" style="position:absolute;left:6556;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gIsUA&#10;AADdAAAADwAAAGRycy9kb3ducmV2LnhtbERPTWvCQBC9F/oflil4KbpRobWpm9AKBcGDmBTB25Cd&#10;JqHZ2SW7xvjvu4LQ2zze56zz0XRioN63lhXMZwkI4srqlmsF3+XXdAXCB2SNnWVScCUPefb4sMZU&#10;2wsfaChCLWII+xQVNCG4VEpfNWTQz6wjjtyP7Q2GCPta6h4vMdx0cpEkL9Jgy7GhQUebhqrf4mwU&#10;7NzJ0b68mnO54eft53x4PS4HpSZP48c7iEBj+Bff3Vsd578lS7h9E0+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KAixQAAAN0AAAAPAAAAAAAAAAAAAAAAAJgCAABkcnMv&#10;ZG93bnJldi54bWxQSwUGAAAAAAQABAD1AAAAigMAAAAA&#10;" fillcolor="#aa97b6" stroked="f"/>
                        <v:rect id="Rectangle 1889" o:spid="_x0000_s2917" style="position:absolute;left:6557;top:2559;width: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q8MA&#10;AADdAAAADwAAAGRycy9kb3ducmV2LnhtbERPS4vCMBC+C/6HMII3TVdWqV2jiODiQfEJXsdmti3b&#10;TEoTtbu/3giCt/n4njOZNaYUN6pdYVnBRz8CQZxaXXCm4HRc9mIQziNrLC2Tgj9yMJu2WxNMtL3z&#10;nm4Hn4kQwi5BBbn3VSKlS3My6Pq2Ig7cj60N+gDrTOoa7yHclHIQRSNpsODQkGNFi5zS38PVKBhu&#10;yG2WscvWo+t567/j42J3+Veq22nmXyA8Nf4tfrlXOswfR5/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9+q8MAAADdAAAADwAAAAAAAAAAAAAAAACYAgAAZHJzL2Rv&#10;d25yZXYueG1sUEsFBgAAAAAEAAQA9QAAAIgDAAAAAA==&#10;" fillcolor="#a996b6" stroked="f"/>
                        <v:rect id="Rectangle 1890" o:spid="_x0000_s2918" style="position:absolute;left:6561;top:2559;width:1;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G3MIA&#10;AADdAAAADwAAAGRycy9kb3ducmV2LnhtbERP22oCMRB9L/gPYQRfSk1UetsaRQSLTwW3/YBxM92E&#10;bibLJq5rv94Ihb7N4VxnuR58I3rqogusYTZVIIirYBzXGr4+dw8vIGJCNtgEJg0XirBeje6WWJhw&#10;5gP1ZapFDuFYoAabUltIGStLHuM0tMSZ+w6dx5RhV0vT4TmH+0bOlXqSHh3nBostbS1VP+XJayB/&#10;7H/fj/ft7uMUVVXWbvFsndaT8bB5A5FoSP/iP/fe5Pmv6hFu3+QT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8bcwgAAAN0AAAAPAAAAAAAAAAAAAAAAAJgCAABkcnMvZG93&#10;bnJldi54bWxQSwUGAAAAAAQABAD1AAAAhwMAAAAA&#10;" fillcolor="#a995b5" stroked="f"/>
                        <v:rect id="Rectangle 1891" o:spid="_x0000_s2919" style="position:absolute;left:6562;top:2559;width: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j6MUA&#10;AADdAAAADwAAAGRycy9kb3ducmV2LnhtbERPTWvCQBC9F/wPywje6q49xJq6SikEBOmhNmB7G7KT&#10;bDA7G7Krpv56t1DobR7vc9bb0XXiQkNoPWtYzBUI4sqblhsN5Wfx+AwiRGSDnWfS8EMBtpvJwxpz&#10;46/8QZdDbEQK4ZCjBhtjn0sZKksOw9z3xImr/eAwJjg00gx4TeGuk09KZdJhy6nBYk9vlqrT4ew0&#10;rOp9UX9/FadFtrupd7fcH2251Ho2HV9fQEQa47/4z70zaf5KZfD7TTp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ePoxQAAAN0AAAAPAAAAAAAAAAAAAAAAAJgCAABkcnMv&#10;ZG93bnJldi54bWxQSwUGAAAAAAQABAD1AAAAigMAAAAA&#10;" fillcolor="#a895b5" stroked="f"/>
                        <v:shape id="Picture 1892" o:spid="_x0000_s2920" type="#_x0000_t75" style="position:absolute;left:6378;top:2304;width:230;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ldmTCAAAA3QAAAA8AAABkcnMvZG93bnJldi54bWxET0tqwzAQ3Qd6BzGF7mLJhXzqWjGlIZBN&#10;KXF8gKk1tU2skbHU2L19VChkN4/3nbyYbS+uNPrOsYY0USCIa2c6bjRU58NyC8IHZIO9Y9LwSx6K&#10;3cMix8y4iU90LUMjYgj7DDW0IQyZlL5uyaJP3EAcuW83WgwRjo00I04x3PbyWam1tNhxbGhxoPeW&#10;6kv5YzXMqw9cH1yZKhX2J1V/Vc30edH66XF+ewURaA538b/7aOL8F7WBv2/iCX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ZXZkwgAAAN0AAAAPAAAAAAAAAAAAAAAAAJ8C&#10;AABkcnMvZG93bnJldi54bWxQSwUGAAAAAAQABAD3AAAAjgMAAAAA&#10;">
                          <v:imagedata r:id="rId146" o:title=""/>
                        </v:shape>
                        <v:shape id="Freeform 1893" o:spid="_x0000_s2921" style="position:absolute;left:6451;top:2551;width:121;height:34;visibility:visible;mso-wrap-style:square;v-text-anchor:top" coordsize="1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w0ccA&#10;AADdAAAADwAAAGRycy9kb3ducmV2LnhtbESPQU/CQBCF7yb+h82YcDGwlYNKYSEGQ/BATEATrpPu&#10;0DZ0Z2tnKdVf7xxMvM3kvXnvm8VqCI3pqZM6soOHSQaGuIi+5tLB58dm/AxGErLHJjI5+CaB1fL2&#10;ZoG5j1feU39IpdEQlhwdVCm1ubVSVBRQJrElVu0Uu4BJ1660vsOrhofGTrPs0QasWRsqbGldUXE+&#10;XIKDfh3bdwnHnmV72X3tdz9y//Tq3OhueJmDSTSkf/Pf9ZtX/Fmmu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jsNHHAAAA3QAAAA8AAAAAAAAAAAAAAAAAmAIAAGRy&#10;cy9kb3ducmV2LnhtbFBLBQYAAAAABAAEAPUAAACMAwAAAAA=&#10;" path="m121,10l108,21,95,28,79,32,65,34,46,32,28,26,13,15,,e" filled="f" strokecolor="#d75139" strokeweight="22e-5mm">
                          <v:path arrowok="t" o:connecttype="custom" o:connectlocs="121,10;108,21;95,28;79,32;65,34;46,32;28,26;13,15;0,0" o:connectangles="0,0,0,0,0,0,0,0,0"/>
                        </v:shape>
                        <v:shape id="Picture 1894" o:spid="_x0000_s2922" type="#_x0000_t75" style="position:absolute;left:6578;top:3069;width:9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JrvDAAAA3QAAAA8AAABkcnMvZG93bnJldi54bWxET01LAzEQvQv+hzAFL2KTFizutmnRwoIH&#10;L26L52EzbpYmk2UTu1t/vSkUvM3jfc5mN3knzjTELrCGxVyBIG6C6bjVcDxUTy8gYkI26AKThgtF&#10;2G3v7zZYmjDyJ53r1IocwrFEDTalvpQyNpY8xnnoiTP3HQaPKcOhlWbAMYd7J5dKraTHjnODxZ72&#10;lppT/eM11F/WPn8s3tzKXYrx8feoKqpOWj/Mptc1iERT+hff3O8mzy9UAddv8gl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kmu8MAAADdAAAADwAAAAAAAAAAAAAAAACf&#10;AgAAZHJzL2Rvd25yZXYueG1sUEsFBgAAAAAEAAQA9wAAAI8DAAAAAA==&#10;">
                          <v:imagedata r:id="rId147" o:title=""/>
                        </v:shape>
                        <v:rect id="Rectangle 1895" o:spid="_x0000_s2923" style="position:absolute;left:6583;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SdMQA&#10;AADdAAAADwAAAGRycy9kb3ducmV2LnhtbESPQU/DMAyF70j8h8hIXNCWFNA2yrIJIZC40k07e41p&#10;Co1TNWEr+/XzAWk3W+/5vc/L9Rg6daAhtZEtFFMDiriOruXGwnbzPlmAShnZYReZLPxRgvXq+mqJ&#10;pYtH/qRDlRslIZxKtOBz7kutU+0pYJrGnli0rzgEzLIOjXYDHiU8dPremJkO2LI0eOzp1VP9U/0G&#10;C3cpfS/4cT/Tp4LfqvmD4Z031t7ejC/PoDKN+WL+v/5wgv9UCL98IyPo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0nTEAAAA3QAAAA8AAAAAAAAAAAAAAAAAmAIAAGRycy9k&#10;b3ducmV2LnhtbFBLBQYAAAAABAAEAPUAAACJAwAAAAA=&#10;" fillcolor="#bfb1cf" stroked="f"/>
                        <v:rect id="Rectangle 1896" o:spid="_x0000_s2924" style="position:absolute;left:6585;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Ej8IA&#10;AADdAAAADwAAAGRycy9kb3ducmV2LnhtbERPTWsCMRC9C/6HMIXeNJu6FN0aRWwLenT14m3YjLuL&#10;m8mSpLr9940g9DaP9znL9WA7cSMfWsca1DQDQVw503Kt4XT8nsxBhIhssHNMGn4pwHo1Hi2xMO7O&#10;B7qVsRYphEOBGpoY+0LKUDVkMUxdT5y4i/MWY4K+lsbjPYXbTr5l2bu02HJqaLCnbUPVtfyxGnL1&#10;uT/b6+FLXs75bKGOZe5nW61fX4bNB4hIQ/wXP907k+YvlILH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ASPwgAAAN0AAAAPAAAAAAAAAAAAAAAAAJgCAABkcnMvZG93&#10;bnJldi54bWxQSwUGAAAAAAQABAD1AAAAhwMAAAAA&#10;" fillcolor="#dad1ed" stroked="f"/>
                        <v:rect id="Rectangle 1897" o:spid="_x0000_s2925" style="position:absolute;left:6586;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rh/cIA&#10;AADdAAAADwAAAGRycy9kb3ducmV2LnhtbERPS4vCMBC+L/gfwgje1tQexK1G8YEg3qzLirexGdti&#10;MylN1OqvN4Kwt/n4njOZtaYSN2pcaVnBoB+BIM6sLjlX8Ltff49AOI+ssbJMCh7kYDbtfE0w0fbO&#10;O7qlPhchhF2CCgrv60RKlxVk0PVtTRy4s20M+gCbXOoG7yHcVDKOoqE0WHJoKLCmZUHZJb0aBenf&#10;CZ/R8rhdxdklXxxTfsZ0UKrXbedjEJ5a/y/+uDc6zP8ZxPD+Jp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uH9wgAAAN0AAAAPAAAAAAAAAAAAAAAAAJgCAABkcnMvZG93&#10;bnJldi54bWxQSwUGAAAAAAQABAD1AAAAhwMAAAAA&#10;" fillcolor="#d9d0ec" stroked="f"/>
                        <v:rect id="Rectangle 1898" o:spid="_x0000_s2926" style="position:absolute;left:6589;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vcEA&#10;AADdAAAADwAAAGRycy9kb3ducmV2LnhtbERPzUrDQBC+C32HZQRvdhMFadNuixWk3tS0DzBkp9m0&#10;2dmws6bx7V1B8DYf3++st5Pv1UhRusAGynkBirgJtuPWwPHwer8AJQnZYh+YDHyTwHYzu1ljZcOV&#10;P2msU6tyCEuFBlxKQ6W1NI48yjwMxJk7hegxZRhbbSNec7jv9UNRPGmPHecGhwO9OGou9Zc3cC5P&#10;8b2UerfgYvnh9nuxNIoxd7fT8wpUoin9i//cbzbPX5aP8PtNPkF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8PL3BAAAA3QAAAA8AAAAAAAAAAAAAAAAAmAIAAGRycy9kb3du&#10;cmV2LnhtbFBLBQYAAAAABAAEAPUAAACGAwAAAAA=&#10;" fillcolor="#d8cfeb" stroked="f"/>
                        <v:rect id="Rectangle 1899" o:spid="_x0000_s2927" style="position:absolute;left:6592;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LsMA&#10;AADdAAAADwAAAGRycy9kb3ducmV2LnhtbERPS2sCMRC+F/wPYYTeatYipa5GEaFUPbT4wPO4GZPV&#10;zWTZxHX775tCwdt8fM+ZzjtXiZaaUHpWMBxkIIgLr0s2Cg77j5d3ECEia6w8k4IfCjCf9Z6mmGt/&#10;5y21u2hECuGQowIbY51LGQpLDsPA18SJO/vGYUywMVI3eE/hrpKvWfYmHZacGizWtLRUXHc3p2B0&#10;uqw2XwbH6008ftoLtl6bb6We+91iAiJSFx/if/dKp/nj4Qj+vkkn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P/LsMAAADdAAAADwAAAAAAAAAAAAAAAACYAgAAZHJzL2Rv&#10;d25yZXYueG1sUEsFBgAAAAAEAAQA9QAAAIgDAAAAAA==&#10;" fillcolor="#d8ceea" stroked="f"/>
                        <v:rect id="Rectangle 1900" o:spid="_x0000_s2928" style="position:absolute;left:6594;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BMcIA&#10;AADdAAAADwAAAGRycy9kb3ducmV2LnhtbERPTWvCQBC9C/0PyxR6000ExaauoRQED16qHuxtmp0m&#10;IdnZNDtq9Ne7QqG3ebzPWeaDa9WZ+lB7NpBOElDEhbc1lwYO+/V4ASoIssXWMxm4UoB89TRaYmb9&#10;hT/pvJNSxRAOGRqoRLpM61BU5DBMfEccuR/fO5QI+1LbHi8x3LV6miRz7bDm2FBhRx8VFc3u5Ay0&#10;7ktkf6PvZmi2G7xqXNPx15iX5+H9DZTQIP/iP/fGxvmv6Qwe38QT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IExwgAAAN0AAAAPAAAAAAAAAAAAAAAAAJgCAABkcnMvZG93&#10;bnJldi54bWxQSwUGAAAAAAQABAD1AAAAhwMAAAAA&#10;" fillcolor="#d7cde9" stroked="f"/>
                        <v:rect id="Rectangle 1901" o:spid="_x0000_s2929" style="position:absolute;left:6597;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07cAA&#10;AADdAAAADwAAAGRycy9kb3ducmV2LnhtbERPPW/CMBDdK/EfrEPqVhwYKKQYVEGRWBM6dDziaxzV&#10;Pke2gfDvcSUktnt6n7faDM6KC4XYeVYwnRQgiBuvO24VfB/3bwsQMSFrtJ5JwY0ibNajlxWW2l+5&#10;okudWpFDOJaowKTUl1LGxpDDOPE9ceZ+fXCYMgyt1AGvOdxZOSuKuXTYcW4w2NPWUPNXn52CXbBf&#10;cVvvq+psb1z9xJPB7l2p1/Hw+QEi0ZCe4of7oPP85XQO/9/kE+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K07cAAAADdAAAADwAAAAAAAAAAAAAAAACYAgAAZHJzL2Rvd25y&#10;ZXYueG1sUEsFBgAAAAAEAAQA9QAAAIUDAAAAAA==&#10;" fillcolor="#d6cce8" stroked="f"/>
                        <v:rect id="Rectangle 1902" o:spid="_x0000_s2930" style="position:absolute;left:6600;top:2701;width: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v5LsQA&#10;AADdAAAADwAAAGRycy9kb3ducmV2LnhtbERP3U7CMBS+N/EdmmPijYEOLhQmhRASoxFipPAAh/Ww&#10;Lq6nc63beHtqYuLd+fL9nsVqcLXoqA2VZwWTcQaCuPCm4lLB8fAymoEIEdlg7ZkUXCjAanl7s8Dc&#10;+J731OlYihTCIUcFNsYmlzIUlhyGsW+IE3f2rcOYYFtK02Kfwl0tp1n2KB1WnBosNrSxVHzpH6cg&#10;Tve9M7qz28/Tw8f7N+rX804rdX83rJ9BRBriv/jP/WbS/PnkCX6/S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S7EAAAA3QAAAA8AAAAAAAAAAAAAAAAAmAIAAGRycy9k&#10;b3ducmV2LnhtbFBLBQYAAAAABAAEAPUAAACJAwAAAAA=&#10;" fillcolor="#d5cbe7" stroked="f"/>
                        <v:rect id="Rectangle 1903" o:spid="_x0000_s2931" style="position:absolute;left:6604;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SXcYA&#10;AADdAAAADwAAAGRycy9kb3ducmV2LnhtbESPQUvDQBCF70L/wzIFb3ZTsRJjt0WCFSEn20KvQ3aa&#10;hGZn4+7aRH+9cxC8zfDevPfNeju5Xl0pxM6zgeUiA0Vce9txY+B42N3loGJCtth7JgPfFGG7md2s&#10;sbB+5A+67lOjJIRjgQbalIZC61i35DAu/EAs2tkHh0nW0GgbcJRw1+v7LHvUDjuWhhYHKluqL/sv&#10;Z+Dhs8zLVf5zquoxq952XfWqV8GY2/n08gwq0ZT+zX/X71bwn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GSXcYAAADdAAAADwAAAAAAAAAAAAAAAACYAgAAZHJz&#10;L2Rvd25yZXYueG1sUEsFBgAAAAAEAAQA9QAAAIsDAAAAAA==&#10;" fillcolor="#d4cae7" stroked="f"/>
                        <v:rect id="Rectangle 1904" o:spid="_x0000_s2932" style="position:absolute;left:6605;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xksQA&#10;AADdAAAADwAAAGRycy9kb3ducmV2LnhtbERP32vCMBB+H+x/CDfYy9C0ImNWo4yB4EAH7db3ozmb&#10;YnMpTdRsf70ZDPZ2H9/PW22i7cWFRt85VpBPMxDEjdMdtwq+PreTFxA+IGvsHZOCb/KwWd/frbDQ&#10;7solXarQihTCvkAFJoShkNI3hiz6qRuIE3d0o8WQ4NhKPeI1hdtezrLsWVrsODUYHOjNUHOqzlbB&#10;/in/qA/G1tV7XVY/cVbOy3NU6vEhvi5BBIrhX/zn3uk0f5Ev4Pebd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8ZLEAAAA3QAAAA8AAAAAAAAAAAAAAAAAmAIAAGRycy9k&#10;b3ducmV2LnhtbFBLBQYAAAAABAAEAPUAAACJAwAAAAA=&#10;" fillcolor="#d4cae6" stroked="f"/>
                        <v:rect id="Rectangle 1905" o:spid="_x0000_s2933" style="position:absolute;left:6607;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UlMYA&#10;AADdAAAADwAAAGRycy9kb3ducmV2LnhtbESPQWvCQBCF7wX/wzKCl1I39SA2dZUiVrxYrLb0OmSn&#10;2dDsbMiuSfz3nYPgbYb35r1vluvB16qjNlaBDTxPM1DERbAVlwa+zu9PC1AxIVusA5OBK0VYr0YP&#10;S8xt6PmTulMqlYRwzNGAS6nJtY6FI49xGhpi0X5D6zHJ2pbatthLuK/1LMvm2mPF0uCwoY2j4u90&#10;8QaObn8YYr+lj4O7dP25rH8ed9/GTMbD2yuoREO6m2/Xeyv4Lz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wUlMYAAADdAAAADwAAAAAAAAAAAAAAAACYAgAAZHJz&#10;L2Rvd25yZXYueG1sUEsFBgAAAAAEAAQA9QAAAIsDAAAAAA==&#10;" fillcolor="#d3c9e6" stroked="f"/>
                        <v:rect id="Rectangle 1906" o:spid="_x0000_s2934" style="position:absolute;left:6610;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CzsMA&#10;AADdAAAADwAAAGRycy9kb3ducmV2LnhtbERPPW/CMBDdK/EfrENiKw4ZaAkYhFCRWnUisLAd8ZEE&#10;4nNkOxD66+tKldju6X3eYtWbRtzI+dqygsk4AUFcWF1zqeCw376+g/ABWWNjmRQ8yMNqOXhZYKbt&#10;nXd0y0MpYgj7DBVUIbSZlL6oyKAf25Y4cmfrDIYIXSm1w3sMN41Mk2QqDdYcGypsaVNRcc07oyCt&#10;P7anB+Xf3eWIfUc79/O1f1NqNOzXcxCB+vAU/7s/dZw/Syf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ACzsMAAADdAAAADwAAAAAAAAAAAAAAAACYAgAAZHJzL2Rv&#10;d25yZXYueG1sUEsFBgAAAAAEAAQA9QAAAIgDAAAAAA==&#10;" fillcolor="#d3c8e5" stroked="f"/>
                        <v:rect id="Rectangle 1907" o:spid="_x0000_s2935" style="position:absolute;left:6612;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yvcAA&#10;AADdAAAADwAAAGRycy9kb3ducmV2LnhtbERPzYrCMBC+C75DGGFvmtqDuNUooujqseoDDM3YFpNJ&#10;SaJ2334jCHubj+93luveGvEkH1rHCqaTDARx5XTLtYLrZT+egwgRWaNxTAp+KcB6NRwssdDuxSU9&#10;z7EWKYRDgQqaGLtCylA1ZDFMXEecuJvzFmOCvpba4yuFWyPzLJtJiy2nhgY72jZU3c8Pq+BRHvxs&#10;F36u922ZH/rNyRyN3yv1Neo3CxCR+vgv/riPOs3/znN4f5NO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yyvcAAAADdAAAADwAAAAAAAAAAAAAAAACYAgAAZHJzL2Rvd25y&#10;ZXYueG1sUEsFBgAAAAAEAAQA9QAAAIUDAAAAAA==&#10;" fillcolor="#d2c8e5" stroked="f"/>
                        <v:rect id="Rectangle 1908" o:spid="_x0000_s2936" style="position:absolute;left:6613;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98QA&#10;AADdAAAADwAAAGRycy9kb3ducmV2LnhtbESP0YrCMBBF3wX/IYywL6JpFWStRtktCH1RsOsHDM3Y&#10;FJtJaaJ2/36zIPg2w73nzp3tfrCteFDvG8cK0nkCgrhyuuFaweXnMPsE4QOyxtYxKfglD/vdeLTF&#10;TLsnn+lRhlrEEPYZKjAhdJmUvjJk0c9dRxy1q+sthrj2tdQ9PmO4beUiSVbSYsPxgsGOckPVrbzb&#10;WOP4XVymtczPaWr4tM6rlAqv1Mdk+NqACDSEt/lFFzpy68US/r+JI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6L/fEAAAA3QAAAA8AAAAAAAAAAAAAAAAAmAIAAGRycy9k&#10;b3ducmV2LnhtbFBLBQYAAAAABAAEAPUAAACJAwAAAAA=&#10;" fillcolor="#d2c7e4" stroked="f"/>
                        <v:rect id="Rectangle 1909" o:spid="_x0000_s2937" style="position:absolute;left:6616;top:2701;width: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Hx8UA&#10;AADdAAAADwAAAGRycy9kb3ducmV2LnhtbESPT2sCMRDF74V+hzBCbzVRRNytUaQg9tCLf/A8bmaT&#10;pZvJskl1/fZNQfA2w3vzfm+W68G34kp9bAJrmIwVCOIqmIathtNx+74AEROywTYwabhThPXq9WWJ&#10;pQk33tP1kKzIIRxL1OBS6kopY+XIYxyHjjhrdeg9prz2Vpoebznct3Kq1Fx6bDgTHHb06aj6Ofz6&#10;zP2eWWd33UbdL5dit421Ks611m+jYfMBItGQnubH9ZfJ9YvpDP6/ySP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fHxQAAAN0AAAAPAAAAAAAAAAAAAAAAAJgCAABkcnMv&#10;ZG93bnJldi54bWxQSwUGAAAAAAQABAD1AAAAigMAAAAA&#10;" fillcolor="#d1c6e3" stroked="f"/>
                        <v:rect id="Rectangle 1910" o:spid="_x0000_s2938" style="position:absolute;left:6620;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jwcMA&#10;AADdAAAADwAAAGRycy9kb3ducmV2LnhtbERP24rCMBB9F/Yfwiz4tqZrrWg1yrIiKPji5QPGZmzD&#10;NpPSRO3u1xthwbc5nOvMl52txY1abxwr+BwkIIgLpw2XCk7H9ccEhA/IGmvHpOCXPCwXb7055trd&#10;eU+3QyhFDGGfo4IqhCaX0hcVWfQD1xBH7uJaiyHCtpS6xXsMt7UcJslYWjQcGyps6Lui4udwtQp2&#10;5rRb1dakf805zUabTKbbRCrVf+++ZiACdeEl/ndvdJw/HW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TjwcMAAADdAAAADwAAAAAAAAAAAAAAAACYAgAAZHJzL2Rv&#10;d25yZXYueG1sUEsFBgAAAAAEAAQA9QAAAIgDAAAAAA==&#10;" fillcolor="#d0c5e2" stroked="f"/>
                        <v:rect id="Rectangle 1911" o:spid="_x0000_s2939" style="position:absolute;left:6623;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eZMMA&#10;AADdAAAADwAAAGRycy9kb3ducmV2LnhtbERP24rCMBB9F/yHMIJva6qwotUoKgjrIu56QXwcm7Et&#10;NpPSZLX+vREWfJvDuc54WptC3KhyuWUF3U4EgjixOudUwWG//BiAcB5ZY2GZFDzIwXTSbIwx1vbO&#10;W7rtfCpCCLsYFWTel7GULsnIoOvYkjhwF1sZ9AFWqdQV3kO4KWQvivrSYM6hIcOSFhkl192fUeDP&#10;HM1XnxtzWMyO7vf049ab77VS7VY9G4HwVPu3+N/9pcP8Ya8Pr2/CC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5eZMMAAADdAAAADwAAAAAAAAAAAAAAAACYAgAAZHJzL2Rv&#10;d25yZXYueG1sUEsFBgAAAAAEAAQA9QAAAIgDAAAAAA==&#10;" fillcolor="#cfc4e1" stroked="f"/>
                        <v:rect id="Rectangle 1912" o:spid="_x0000_s2940" style="position:absolute;left:6626;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a8MA&#10;AADdAAAADwAAAGRycy9kb3ducmV2LnhtbERP24rCMBB9X9h/CCP4ImuqiJdqlMUL65tu9QOGZmyL&#10;zaQ00Va/3iwI+zaHc53FqjWluFPtCssKBv0IBHFqdcGZgvNp9zUF4TyyxtIyKXiQg9Xy82OBsbYN&#10;/9I98ZkIIexiVJB7X8VSujQng65vK+LAXWxt0AdYZ1LX2IRwU8phFI2lwYJDQ44VrXNKr8nNKChG&#10;j+Swea5/GjnqnSM7PT6320apbqf9noPw1Pp/8du912H+bDiBv2/CC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ja8MAAADdAAAADwAAAAAAAAAAAAAAAACYAgAAZHJzL2Rv&#10;d25yZXYueG1sUEsFBgAAAAAEAAQA9QAAAIgDAAAAAA==&#10;" fillcolor="#cec3e0" stroked="f"/>
                        <v:rect id="Rectangle 1913" o:spid="_x0000_s2941" style="position:absolute;left:6629;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yGsgA&#10;AADdAAAADwAAAGRycy9kb3ducmV2LnhtbESPT2/CMAzF75P4DpGRuEwjpYdpdAQEk/hzmDYNdtjR&#10;akxb0ThdEkr37efDpN1svef3fl6sBteqnkJsPBuYTTNQxKW3DVcGPk/bhydQMSFbbD2TgR+KsFqO&#10;7hZYWH/jD+qPqVISwrFAA3VKXaF1LGtyGKe+Ixbt7IPDJGuotA14k3DX6jzLHrXDhqWhxo5eaiov&#10;x6szsPsavitXhmzfz94u72e+f803ZMxkPKyfQSUa0r/57/pgBX+e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0bIayAAAAN0AAAAPAAAAAAAAAAAAAAAAAJgCAABk&#10;cnMvZG93bnJldi54bWxQSwUGAAAAAAQABAD1AAAAjQMAAAAA&#10;" fillcolor="#cdc2df" stroked="f"/>
                        <v:rect id="Rectangle 1914" o:spid="_x0000_s2942" style="position:absolute;left:6631;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x1MQA&#10;AADdAAAADwAAAGRycy9kb3ducmV2LnhtbERPS2vCQBC+F/oflil4q5vmIDV1DbbgAw+FWHsfs+Mm&#10;NjsbsmuM/fVdQehtPr7nzPLBNqKnzteOFbyMExDEpdM1GwX7r+XzKwgfkDU2jknBlTzk88eHGWba&#10;XbigfheMiCHsM1RQhdBmUvqyIot+7FriyB1dZzFE2BmpO7zEcNvINEkm0mLNsaHClj4qKn92Z6vg&#10;+3Toi77+XBc4+TXb/Wpl3rdWqdHTsHgDEWgI/+K7e6Pj/Gk6hd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cdTEAAAA3QAAAA8AAAAAAAAAAAAAAAAAmAIAAGRycy9k&#10;b3ducmV2LnhtbFBLBQYAAAAABAAEAPUAAACJAwAAAAA=&#10;" fillcolor="#cdc1de" stroked="f"/>
                        <v:rect id="Rectangle 1915" o:spid="_x0000_s2943" style="position:absolute;left:6634;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0N8cA&#10;AADdAAAADwAAAGRycy9kb3ducmV2LnhtbESPQWvCQBCF74X+h2UKvdWNLUiNriIW0UttGz3E25Ad&#10;k2B2NmS3Jv5751DobYb35r1v5svBNepKXag9GxiPElDEhbc1lwaOh83LO6gQkS02nsnAjQIsF48P&#10;c0yt7/mHrlkslYRwSNFAFWObah2KihyGkW+JRTv7zmGUtSu17bCXcNfo1ySZaIc1S0OFLa0rKi7Z&#10;rzOw3eXfg79s91+fp35VZh/5cb3JjXl+GlYzUJGG+G/+u95ZwZ++Cb98IyPo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dDfHAAAA3QAAAA8AAAAAAAAAAAAAAAAAmAIAAGRy&#10;cy9kb3ducmV2LnhtbFBLBQYAAAAABAAEAPUAAACMAwAAAAA=&#10;" fillcolor="#ccc0dd" stroked="f"/>
                        <v:rect id="Rectangle 1916" o:spid="_x0000_s2944" style="position:absolute;left:6637;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IccA&#10;AADdAAAADwAAAGRycy9kb3ducmV2LnhtbESPQWvCQBCF70L/wzIFb2ZjW6SNrtJKLYqnpIJ4G7LT&#10;JDQ7m2Y3Mf57VxB6m+G9ed+bxWowteipdZVlBdMoBkGcW11xoeDwvZm8gnAeWWNtmRRcyMFq+TBa&#10;YKLtmVPqM1+IEMIuQQWl900ipctLMugi2xAH7ce2Bn1Y20LqFs8h3NTyKY5n0mDFgVBiQ+uS8t+s&#10;MwES81+1T4+nF7Pus233lX52uw+lxo/D+xyEp8H/m+/XWx3qvz1P4fZNGEE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QiHHAAAA3QAAAA8AAAAAAAAAAAAAAAAAmAIAAGRy&#10;cy9kb3ducmV2LnhtbFBLBQYAAAAABAAEAPUAAACMAwAAAAA=&#10;" fillcolor="#cbbfdc" stroked="f"/>
                        <v:rect id="Rectangle 1917" o:spid="_x0000_s2945" style="position:absolute;left:6640;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bqMIA&#10;AADdAAAADwAAAGRycy9kb3ducmV2LnhtbERPTWsCMRC9F/ofwhS81axKS7sapZQKXpsKtrdhM262&#10;biZLEt3VX2+EQm/zeJ+zWA2uFScKsfGsYDIuQBBX3jRcK9h+rR9fQMSEbLD1TArOFGG1vL9bYGl8&#10;z5900qkWOYRjiQpsSl0pZawsOYxj3xFnbu+Dw5RhqKUJ2Odw18ppUTxLhw3nBosdvVuqDvroFBzM&#10;RzNJu4v+7X/CE+qddvb7rNToYXibg0g0pH/xn3tj8vzX2RRu3+QT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xuowgAAAN0AAAAPAAAAAAAAAAAAAAAAAJgCAABkcnMvZG93&#10;bnJldi54bWxQSwUGAAAAAAQABAD1AAAAhwMAAAAA&#10;" fillcolor="#cabedb" stroked="f"/>
                        <v:rect id="Rectangle 1918" o:spid="_x0000_s2946" style="position:absolute;left:6643;top:2701;width: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7xMMA&#10;AADdAAAADwAAAGRycy9kb3ducmV2LnhtbERPTWsCMRC9C/0PYQRvmrVC0e1mpVgKWrxoK70Om+nu&#10;ajJZkqjrvzeFgrd5vM8plr014kI+tI4VTCcZCOLK6ZZrBd9fH+M5iBCRNRrHpOBGAZbl06DAXLsr&#10;7+iyj7VIIRxyVNDE2OVShqohi2HiOuLE/TpvMSboa6k9XlO4NfI5y16kxZZTQ4MdrRqqTvuzVZBt&#10;T4fPzfuiPoTWh59qdTRmfVRqNOzfXkFE6uND/O9e6zR/MZvB3zfpB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L7xMMAAADdAAAADwAAAAAAAAAAAAAAAACYAgAAZHJzL2Rv&#10;d25yZXYueG1sUEsFBgAAAAAEAAQA9QAAAIgDAAAAAA==&#10;" fillcolor="#c9bdda" stroked="f"/>
                        <v:rect id="Rectangle 1919" o:spid="_x0000_s2947" style="position:absolute;left:6647;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lyMYA&#10;AADdAAAADwAAAGRycy9kb3ducmV2LnhtbERP22oCMRB9L/QfwhR8q1ltEd1ulFZQbEXECxTfhs3s&#10;BTeT7SbVrV/fCIJvczjXSSatqcSJGldaVtDrRiCIU6tLzhXsd7PnIQjnkTVWlknBHzmYjB8fEoy1&#10;PfOGTlufixDCLkYFhfd1LKVLCzLourYmDlxmG4M+wCaXusFzCDeV7EfRQBosOTQUWNO0oPS4/TUK&#10;jp/fX+vV5WPxM5tn6Wp5kYca10p1ntr3NxCeWn8X39wLHeaPXl7h+k04QY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2lyMYAAADdAAAADwAAAAAAAAAAAAAAAACYAgAAZHJz&#10;L2Rvd25yZXYueG1sUEsFBgAAAAAEAAQA9QAAAIsDAAAAAA==&#10;" fillcolor="#c8bcd9" stroked="f"/>
                        <v:rect id="Rectangle 1920" o:spid="_x0000_s2948" style="position:absolute;left:6650;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qncMA&#10;AADdAAAADwAAAGRycy9kb3ducmV2LnhtbERPS4vCMBC+C/sfwix401Rlxa2NIoLiXpSte/A420wf&#10;2ExKE7X+eyMI3ubje06y7EwtrtS6yrKC0TACQZxZXXGh4O+4GcxAOI+ssbZMCu7kYLn46CUYa3vj&#10;X7qmvhAhhF2MCkrvm1hKl5Vk0A1tQxy43LYGfYBtIXWLtxBuajmOoqk0WHFoKLGhdUnZOb0YBSe5&#10;Px9P+c9/ut4eJpan2eZ+mCnV/+xWcxCeOv8Wv9w7HeZ/T77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oqncMAAADdAAAADwAAAAAAAAAAAAAAAACYAgAAZHJzL2Rv&#10;d25yZXYueG1sUEsFBgAAAAAEAAQA9QAAAIgDAAAAAA==&#10;" fillcolor="#c7bbd8" stroked="f"/>
                        <v:rect id="Rectangle 1921" o:spid="_x0000_s2949" style="position:absolute;left:6653;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2DsIA&#10;AADdAAAADwAAAGRycy9kb3ducmV2LnhtbERPTWvCQBC9F/oflil4qxtbkBpdRSwlUi9q633ITrOh&#10;2dmYHTX++65Q8DaP9zmzRe8bdaYu1oENjIYZKOIy2JorA99fH89voKIgW2wCk4ErRVjMHx9mmNtw&#10;4R2d91KpFMIxRwNOpM21jqUjj3EYWuLE/YTOoyTYVdp2eEnhvtEvWTbWHmtODQ5bWjkqf/cnb+B0&#10;LNz2k+vivTgWcpDtdbOTlTGDp345BSXUy138717bNH/yOobbN+kE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fYOwgAAAN0AAAAPAAAAAAAAAAAAAAAAAJgCAABkcnMvZG93&#10;bnJldi54bWxQSwUGAAAAAAQABAD1AAAAhwMAAAAA&#10;" fillcolor="#c7bad8" stroked="f"/>
                        <v:rect id="Rectangle 1922" o:spid="_x0000_s2950" style="position:absolute;left:6655;top:2701;width: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VX8QA&#10;AADdAAAADwAAAGRycy9kb3ducmV2LnhtbERP20oDMRB9F/yHMIJvbbZVWl2bllIvCK2KVd+HzXQT&#10;upksm7Fd/94IBd/mcK4zW/ShUQfqko9sYDQsQBFX0XquDXx+PA5uQCVBtthEJgM/lGAxPz+bYWnj&#10;kd/psJVa5RBOJRpwIm2pdaocBUzD2BJnbhe7gJJhV2vb4TGHh0aPi2KiA3rODQ5bWjmq9tvvYGAq&#10;rw/rsX9y7ZffvFwH+yb3S23M5UW/vAMl1Mu/+OR+tnn+7dUU/r7JJ+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lV/EAAAA3QAAAA8AAAAAAAAAAAAAAAAAmAIAAGRycy9k&#10;b3ducmV2LnhtbFBLBQYAAAAABAAEAPUAAACJAwAAAAA=&#10;" fillcolor="#c6bad7" stroked="f"/>
                        <v:rect id="Rectangle 1923" o:spid="_x0000_s2951" style="position:absolute;left:6656;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tfsYA&#10;AADdAAAADwAAAGRycy9kb3ducmV2LnhtbESPS0/DQAyE70j8h5WRuETthiJeoduKh5DoAaGk5W5l&#10;TRKR9UZZ04R/jw9I3GzNeObzejuH3hxpTF1kBxfLHAxxHX3HjYPD/mVxCyYJssc+Mjn4oQTbzenJ&#10;GgsfJy7pWEljNIRTgQ5akaGwNtUtBUzLOBCr9hnHgKLr2Fg/4qThoberPL+2ATvWhhYHemqp/qq+&#10;g4M8m26yD8FV1TyXb1fvh8dMdqVz52fzwz0YoVn+zX/Xr17x7y4VV7/REez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PtfsYAAADdAAAADwAAAAAAAAAAAAAAAACYAgAAZHJz&#10;L2Rvd25yZXYueG1sUEsFBgAAAAAEAAQA9QAAAIsDAAAAAA==&#10;" fillcolor="#c6b9d7" stroked="f"/>
                        <v:rect id="Rectangle 1924" o:spid="_x0000_s2952" style="position:absolute;left:6659;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H5sUA&#10;AADdAAAADwAAAGRycy9kb3ducmV2LnhtbERPTWvCQBC9F/oflil4kbqpRRtTVymCtAdR1Ag9Dtlp&#10;EpqdCdlV03/fLQi9zeN9znzZu0ZdqPO1sIGnUQKKuBBbc2kgP64fU1A+IFtshMnAD3lYLu7v5phZ&#10;ufKeLodQqhjCPkMDVQhtprUvKnLoR9ISR+5LOochwq7UtsNrDHeNHifJVDusOTZU2NKqouL7cHYG&#10;TptUhp+5TFb7yfAlLYXz7e7dmMFD//YKKlAf/sU394eN82fPM/j7Jp6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QfmxQAAAN0AAAAPAAAAAAAAAAAAAAAAAJgCAABkcnMv&#10;ZG93bnJldi54bWxQSwUGAAAAAAQABAD1AAAAigMAAAAA&#10;" fillcolor="#c5b8d6" stroked="f"/>
                        <v:rect id="Rectangle 1925" o:spid="_x0000_s2953" style="position:absolute;left:6662;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GIMgA&#10;AADdAAAADwAAAGRycy9kb3ducmV2LnhtbESPQUvDQBCF7wX/wzJCL2I3lmA1dluKRSpSaK0ePI7Z&#10;MQnNzobdbRP/vXMQepvhvXnvm/lycK06U4iNZwN3kwwUceltw5WBz4+X2wdQMSFbbD2TgV+KsFxc&#10;jeZYWN/zO50PqVISwrFAA3VKXaF1LGtyGCe+IxbtxweHSdZQaRuwl3DX6mmW3WuHDUtDjR0911Qe&#10;DydnYJd/B9fdnPazzXrzFvr9F22nuTHj62H1BCrRkC7m/+tXK/iPu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AYgyAAAAN0AAAAPAAAAAAAAAAAAAAAAAJgCAABk&#10;cnMvZG93bnJldi54bWxQSwUGAAAAAAQABAD1AAAAjQMAAAAA&#10;" fillcolor="#c4b7d5" stroked="f"/>
                        <v:rect id="Rectangle 1926" o:spid="_x0000_s2954" style="position:absolute;left:6664;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9lsUA&#10;AADdAAAADwAAAGRycy9kb3ducmV2LnhtbERPS2vCQBC+C/6HZYTedKMVU1NXKdIWb2L6gN6m2TGJ&#10;zc6G3W2M/75bELzNx/ec1aY3jejI+dqygukkAUFcWF1zqeD97WX8AMIHZI2NZVJwIQ+b9XCwwkzb&#10;Mx+oy0MpYgj7DBVUIbSZlL6oyKCf2JY4ckfrDIYIXSm1w3MMN42cJclCGqw5NlTY0rai4if/NQry&#10;7TJ197Pdvn32p6/u4zVNvz9Tpe5G/dMjiEB9uImv7p2O85fzKfx/E0+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T2WxQAAAN0AAAAPAAAAAAAAAAAAAAAAAJgCAABkcnMv&#10;ZG93bnJldi54bWxQSwUGAAAAAAQABAD1AAAAigMAAAAA&#10;" fillcolor="#c3b6d4" stroked="f"/>
                        <v:rect id="Rectangle 1927" o:spid="_x0000_s2955" style="position:absolute;left:6667;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G8IA&#10;AADdAAAADwAAAGRycy9kb3ducmV2LnhtbERPTYvCMBC9L/gfwgje1tQiy7YaRYS1HnYPqx48Ds3Y&#10;FptJSbJa/fVmQfA2j/c582VvWnEh5xvLCibjBARxaXXDlYLD/uv9E4QPyBpby6TgRh6Wi8HbHHNt&#10;r/xLl12oRAxhn6OCOoQul9KXNRn0Y9sRR+5kncEQoaukdniN4aaVaZJ8SIMNx4YaO1rXVJ53f0bB&#10;0d7c5rtMM86oCF17L3rzUyg1GvarGYhAfXiJn+6tjvOzaQr/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kbwgAAAN0AAAAPAAAAAAAAAAAAAAAAAJgCAABkcnMvZG93&#10;bnJldi54bWxQSwUGAAAAAAQABAD1AAAAhwMAAAAA&#10;" fillcolor="#c2b5d3" stroked="f"/>
                        <v:rect id="Rectangle 1928" o:spid="_x0000_s2956" style="position:absolute;left:6670;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crsQA&#10;AADdAAAADwAAAGRycy9kb3ducmV2LnhtbERPTWsCMRC9F/ofwhR6KZrdtoiuRhFFkN5qC16Hzbi7&#10;7mayJlFjf31TKHibx/uc2SKaTlzI+caygnyYgSAurW64UvD9tRmMQfiArLGzTApu5GExf3yYYaHt&#10;lT/psguVSCHsC1RQh9AXUvqyJoN+aHvixB2sMxgSdJXUDq8p3HTyNctG0mDDqaHGnlY1le3ubBSM&#10;9i5rT367ak/rl/iRL38mMT8q9fwUl1MQgWK4i//dW53mT97f4O+bd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HK7EAAAA3QAAAA8AAAAAAAAAAAAAAAAAmAIAAGRycy9k&#10;b3ducmV2LnhtbFBLBQYAAAAABAAEAPUAAACJAwAAAAA=&#10;" fillcolor="#c2b4d2" stroked="f"/>
                        <v:rect id="Rectangle 1929" o:spid="_x0000_s2957" style="position:absolute;left:6672;top:2701;width: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CjsEA&#10;AADdAAAADwAAAGRycy9kb3ducmV2LnhtbERPS4vCMBC+C/6HMIIXWdOKiHaNRYqCBw8+9zw0s22x&#10;mZQmav33mwXB23x8z1mmnanFg1pXWVYQjyMQxLnVFRcKLuft1xyE88gaa8uk4EUO0lW/t8RE2ycf&#10;6XHyhQgh7BJUUHrfJFK6vCSDbmwb4sD92tagD7AtpG7xGcJNLSdRNJMGKw4NJTaUlZTfTnejYFtk&#10;5uDpuh9F55+4M3s92mRaqeGgW3+D8NT5j/jt3ukwfzGdwv8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ywo7BAAAA3QAAAA8AAAAAAAAAAAAAAAAAmAIAAGRycy9kb3du&#10;cmV2LnhtbFBLBQYAAAAABAAEAPUAAACGAwAAAAA=&#10;" fillcolor="#c1b4d2" stroked="f"/>
                        <v:rect id="Rectangle 1930" o:spid="_x0000_s2958" style="position:absolute;left:6674;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5cMA&#10;AADdAAAADwAAAGRycy9kb3ducmV2LnhtbERPTWvCQBC9C/6HZQQvUjfVmrbRVYogeNS0tNdpdppE&#10;s7Nhd9X477uC4G0e73MWq8404kzO15YVPI8TEMSF1TWXCr4+N09vIHxA1thYJgVX8rBa9nsLzLS9&#10;8J7OeShFDGGfoYIqhDaT0hcVGfRj2xJH7s86gyFCV0rt8BLDTSMnSZJKgzXHhgpbWldUHPOTUZDu&#10;fqb5d9hy2vyODof9q3Hlzig1HHQfcxCBuvAQ391bHee/v8zg9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K5cMAAADdAAAADwAAAAAAAAAAAAAAAACYAgAAZHJzL2Rv&#10;d25yZXYueG1sUEsFBgAAAAAEAAQA9QAAAIgDAAAAAA==&#10;" fillcolor="#c1b3d1" stroked="f"/>
                        <v:rect id="Rectangle 1931" o:spid="_x0000_s2959" style="position:absolute;left:6677;top:2701;width: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VsIA&#10;AADdAAAADwAAAGRycy9kb3ducmV2LnhtbERPTWvCQBC9C/6HZQQvUjdKG9LUVUQUemuNQsltyI5J&#10;MDsbsquJ/75bKHibx/uc1WYwjbhT52rLChbzCARxYXXNpYLz6fCSgHAeWWNjmRQ8yMFmPR6tMNW2&#10;5yPdM1+KEMIuRQWV920qpSsqMujmtiUO3MV2Bn2AXSl1h30IN41cRlEsDdYcGipsaVdRcc1uRoE2&#10;9NbOku/tz5fstdtnOedxrtR0Mmw/QHga/FP87/7UYf77awx/34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M1WwgAAAN0AAAAPAAAAAAAAAAAAAAAAAJgCAABkcnMvZG93&#10;bnJldi54bWxQSwUGAAAAAAQABAD1AAAAhwMAAAAA&#10;" fillcolor="#c0b2d0" stroked="f"/>
                        <v:shape id="Freeform 1932" o:spid="_x0000_s2960" style="position:absolute;left:6561;top:2830;width:100;height:360;visibility:visible;mso-wrap-style:square;v-text-anchor:top" coordsize="1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eBMQA&#10;AADdAAAADwAAAGRycy9kb3ducmV2LnhtbERPS2vCQBC+F/wPywje6kbRqtFVpCDUow/Q3MbsmASz&#10;s2l2m6T99d2C0Nt8fM9ZbTpTioZqV1hWMBpGIIhTqwvOFJxPu9c5COeRNZaWScE3Odisey8rjLVt&#10;+UDN0WcihLCLUUHufRVL6dKcDLqhrYgDd7e1QR9gnUldYxvCTSnHUfQmDRYcGnKs6D2n9HH8Mgoe&#10;u/Z2dcn09rldNIf7zykpLvtEqUG/2y5BeOr8v/jp/tBh/mIyg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HgTEAAAA3QAAAA8AAAAAAAAAAAAAAAAAmAIAAGRycy9k&#10;b3ducmV2LnhtbFBLBQYAAAAABAAEAPUAAACJAwAAAAA=&#10;" path="m100,341r-6,6l86,353r-8,4l68,360r-9,l51,358,41,355r-8,-5l25,344r-5,-8l16,328r-2,-8l14,310r,-10l17,292r5,-9l28,276r-9,-5l11,262,4,252,1,241,1,120,,e" filled="f" strokecolor="#6d4783" strokeweight="22e-5mm">
                          <v:path arrowok="t" o:connecttype="custom" o:connectlocs="100,341;94,347;86,353;78,357;68,360;59,360;51,358;41,355;33,350;25,344;20,336;16,328;14,320;14,310;14,300;17,292;22,283;28,276;19,271;11,262;4,252;1,241;1,241;1,120;0,0" o:connectangles="0,0,0,0,0,0,0,0,0,0,0,0,0,0,0,0,0,0,0,0,0,0,0,0,0"/>
                        </v:shape>
                        <v:shape id="Freeform 1933" o:spid="_x0000_s2961" style="position:absolute;left:6437;top:3069;width:73;height:415;visibility:visible;mso-wrap-style:square;v-text-anchor:top" coordsize="7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gz8gA&#10;AADdAAAADwAAAGRycy9kb3ducmV2LnhtbESPT2sCQQzF74LfYUihl1JnK2Lr1lH6TxGqB20RvKU7&#10;6eziTmbZmer22zeHgreE9/LeL9N552t1ojZWgQ3cDTJQxEWwFTsDnx+L2wdQMSFbrAOTgV+KMJ/1&#10;e1PMbTjzlk675JSEcMzRQJlSk2sdi5I8xkFoiEX7Dq3HJGvrtG3xLOG+1sMsG2uPFUtDiQ29lFQc&#10;dz/ewGb9Fu/Hr+/DhKPlDX/t3eHZO2Our7qnR1CJunQx/1+vrOBPRoIr38gIe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WyDPyAAAAN0AAAAPAAAAAAAAAAAAAAAAAJgCAABk&#10;cnMvZG93bnJldi54bWxQSwUGAAAAAAQABAD1AAAAjQMAAAAA&#10;" path="m65,r8,336l35,375,,415e" filled="f" strokecolor="#6d4783" strokeweight="22e-5mm">
                          <v:path arrowok="t" o:connecttype="custom" o:connectlocs="65,0;73,336;35,375;0,415" o:connectangles="0,0,0,0"/>
                        </v:shape>
                        <v:line id="Line 1934" o:spid="_x0000_s2962" style="position:absolute;flip:x y;visibility:visible;mso-wrap-style:square" from="6395,2719" to="6413,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ScIAAADdAAAADwAAAGRycy9kb3ducmV2LnhtbERPTYvCMBC9C/6HMII3TRVZbDWKCEpB&#10;EdRV8DY0Y1tsJqWJWv/9ZmFhb/N4nzNftqYSL2pcaVnBaBiBIM6sLjlX8H3eDKYgnEfWWFkmBR9y&#10;sFx0O3NMtH3zkV4nn4sQwi5BBYX3dSKlywoy6Ia2Jg7c3TYGfYBNLnWD7xBuKjmOoi9psOTQUGBN&#10;64Kyx+lpFKS3w3k3sdvYX92uilaHi92nF6X6vXY1A+Gp9f/iP3eqw/x4EsPvN+EEu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cScIAAADdAAAADwAAAAAAAAAAAAAA&#10;AAChAgAAZHJzL2Rvd25yZXYueG1sUEsFBgAAAAAEAAQA+QAAAJADAAAAAA==&#10;" strokecolor="#6d4783" strokeweight="22e-5mm"/>
                        <v:shape id="Freeform 1935" o:spid="_x0000_s2963" style="position:absolute;left:6357;top:2363;width:321;height:1182;visibility:visible;mso-wrap-style:square;v-text-anchor:top" coordsize="32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Qc8YA&#10;AADdAAAADwAAAGRycy9kb3ducmV2LnhtbESPQWvCQBCF7wX/wzJCL0U3Blo0uoqIQkuhoBG8Dtkx&#10;CWZnY3bVtL++cyj0NsN78943i1XvGnWnLtSeDUzGCSjiwtuaSwPHfDeaggoR2WLjmQx8U4DVcvC0&#10;wMz6B+/pfoilkhAOGRqoYmwzrUNRkcMw9i2xaGffOYyydqW2HT4k3DU6TZI37bBmaaiwpU1FxeVw&#10;cwbybWq/TterQ3/6efnMzx9NSq0xz8N+PQcVqY//5r/rdyv4s1f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yQc8YAAADdAAAADwAAAAAAAAAAAAAAAACYAgAAZHJz&#10;L2Rvd25yZXYueG1sUEsFBgAAAAAEAAQA9QAAAIsDAAAAAA==&#10;" path="m54,716r14,285l8,1071r-5,7l2,1086r,8l3,1102r51,31l84,1112r-4,8l78,1129r,10l81,1147r53,35l288,1092r,-64l298,819r9,-19l312,777r,-23l305,732r7,-5l315,721r2,-8l317,705r4,-90l321,523r-1,-90l315,343,302,315,286,290,267,267,247,246,228,230,205,217r,-11l224,187r15,-23l247,138r1,-12l250,113r,-21l245,72,237,53,226,37,213,24,197,13,178,5,159,,138,5r-17,8l105,24,91,37,80,53,72,72,68,92r,21l70,138r6,25l89,183r16,20l30,248r-9,9l14,269r-4,13l8,294,,587e" filled="f" strokeweight="39e-5mm">
                          <v:path arrowok="t" o:connecttype="custom" o:connectlocs="68,1001;3,1078;2,1094;3,1102;84,1112;78,1129;81,1147;134,1182;288,1028;298,819;312,777;305,732;315,721;317,705;321,615;320,433;315,343;286,290;247,246;205,217;224,187;247,138;250,113;245,72;226,37;197,13;159,0;121,13;91,37;72,72;68,113;76,163;105,203;30,248;14,269;8,294;0,587" o:connectangles="0,0,0,0,0,0,0,0,0,0,0,0,0,0,0,0,0,0,0,0,0,0,0,0,0,0,0,0,0,0,0,0,0,0,0,0,0"/>
                        </v:shape>
                        <v:shape id="Freeform 1936" o:spid="_x0000_s2964" style="position:absolute;left:6357;top:2950;width:54;height:129;visibility:visible;mso-wrap-style:square;v-text-anchor:top" coordsize="5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i9cUA&#10;AADdAAAADwAAAGRycy9kb3ducmV2LnhtbERPS2sCMRC+C/6HMEIvolkrlro1iggFLxa1Pq7DZtxd&#10;upmsSaprf70RhN7m43vOZNaYSlzI+dKygkE/AUGcWV1yrmD3/dl7B+EDssbKMim4kYfZtN2aYKrt&#10;lTd02YZcxBD2KSooQqhTKX1WkEHftzVx5E7WGQwRulxqh9cYbir5miRv0mDJsaHAmhYFZT/bX6NA&#10;nppdtzysvobj1dn+HYfr9d7NlXrpNPMPEIGa8C9+upc6zh+PBvD4Jp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aL1xQAAAN0AAAAPAAAAAAAAAAAAAAAAAJgCAABkcnMv&#10;ZG93bnJldi54bWxQSwUGAAAAAAQABAD1AAAAigMAAAAA&#10;" path="m54,129l43,121,33,111,27,100,22,89,19,76r,-15l21,48,25,36,16,31,8,23,2,11,,e" filled="f" strokeweight="39e-5mm">
                          <v:path arrowok="t" o:connecttype="custom" o:connectlocs="54,129;43,121;33,111;27,100;22,89;19,76;19,61;21,48;25,36;16,31;8,23;2,11;0,0" o:connectangles="0,0,0,0,0,0,0,0,0,0,0,0,0"/>
                        </v:shape>
                        <v:shape id="Freeform 1937" o:spid="_x0000_s2965" style="position:absolute;left:5727;top:3251;width:668;height:322;visibility:visible;mso-wrap-style:square;v-text-anchor:top" coordsize="66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TcsQA&#10;AADdAAAADwAAAGRycy9kb3ducmV2LnhtbERPS2sCMRC+C/0PYQRvmlW7YrdGkVLFnny0B4/DZtxd&#10;3Ey2SdTtv28Ewdt8fM+ZLVpTiys5X1lWMBwkIIhzqysuFPx8r/pTED4ga6wtk4I/8rCYv3RmmGl7&#10;4z1dD6EQMYR9hgrKEJpMSp+XZNAPbEMcuZN1BkOErpDa4S2Gm1qOkmQiDVYcG0ps6KOk/Hy4GAXH&#10;dP21/XWvy/Rzv+VLNbZTuzsq1eu2y3cQgdrwFD/cGx3nv6UjuH8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E3LEAAAA3QAAAA8AAAAAAAAAAAAAAAAAmAIAAGRycy9k&#10;b3ducmV2LnhtbFBLBQYAAAAABAAEAPUAAACJAwAAAAA=&#10;" path="m,29l46,,603,322r65,-40e" filled="f" strokeweight="61e-5mm">
                          <v:path arrowok="t" o:connecttype="custom" o:connectlocs="0,29;46,0;603,322;668,282" o:connectangles="0,0,0,0"/>
                        </v:shape>
                        <v:line id="Line 1938" o:spid="_x0000_s2966" style="position:absolute;flip:y;visibility:visible;mso-wrap-style:square" from="5931,3298" to="6004,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LTqcUAAADdAAAADwAAAGRycy9kb3ducmV2LnhtbERPS0vDQBC+C/6HZQQvpd2oWNrYbRHF&#10;R+vBvrwP2ckDs7MhO2mjv94tFLzNx/ec2aJ3tTpQGyrPBm5GCSjizNuKCwP73ctwAioIssXaMxn4&#10;oQCL+eXFDFPrj7yhw1YKFUM4pGigFGlSrUNWksMw8g1x5HLfOpQI20LbFo8x3NX6NknG2mHFsaHE&#10;hp5Kyr63nTPw9Zvn8rpafqwH+PY8lr7oPru1MddX/eMDKKFe/sVn97uN86f3d3D6Jp6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LTqcUAAADdAAAADwAAAAAAAAAA&#10;AAAAAAChAgAAZHJzL2Rvd25yZXYueG1sUEsFBgAAAAAEAAQA+QAAAJMDAAAAAA==&#10;" strokeweight="61e-5mm"/>
                        <v:line id="Line 1939" o:spid="_x0000_s2967" style="position:absolute;flip:y;visibility:visible;mso-wrap-style:square" from="6131,3415" to="6199,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L3cUAAADdAAAADwAAAGRycy9kb3ducmV2LnhtbERPS0vDQBC+C/6HZQQvpd0oWtrYbRHF&#10;R+vBvrwP2ckDs7MhO2mjv94tFLzNx/ec2aJ3tTpQGyrPBm5GCSjizNuKCwP73ctwAioIssXaMxn4&#10;oQCL+eXFDFPrj7yhw1YKFUM4pGigFGlSrUNWksMw8g1x5HLfOpQI20LbFo8x3NX6NknG2mHFsaHE&#10;hp5Kyr63nTPw9Zvn8rpafqwH+PY8lr7oPru1MddX/eMDKKFe/sVn97uN86f3d3D6Jp6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L3cUAAADdAAAADwAAAAAAAAAA&#10;AAAAAAChAgAAZHJzL2Rvd25yZXYueG1sUEsFBgAAAAAEAAQA+QAAAJMDAAAAAA==&#10;" strokeweight="61e-5mm"/>
                        <v:shape id="Picture 1940" o:spid="_x0000_s2968" type="#_x0000_t75" style="position:absolute;left:5420;top:2899;width:92;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X9d3DAAAA3QAAAA8AAABkcnMvZG93bnJldi54bWxET02LwjAQvS/4H8II3jRVcdFqFBGFBWXR&#10;qqC3oRnbYjMpTVbrv98sCHubx/uc2aIxpXhQ7QrLCvq9CARxanXBmYLTcdMdg3AeWWNpmRS8yMFi&#10;3vqYYaztkw/0SHwmQgi7GBXk3lexlC7NyaDr2Yo4cDdbG/QB1pnUNT5DuCnlIIo+pcGCQ0OOFa1y&#10;Su/Jj1FwWQ7vw++tbWS/mOC52u+utN4p1Wk3yykIT43/F7/dXzrMn4xG8PdNOEH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f13cMAAADdAAAADwAAAAAAAAAAAAAAAACf&#10;AgAAZHJzL2Rvd25yZXYueG1sUEsFBgAAAAAEAAQA9wAAAI8DAAAAAA==&#10;">
                          <v:imagedata r:id="rId148" o:title=""/>
                        </v:shape>
                        <v:shape id="Picture 1941" o:spid="_x0000_s2969" type="#_x0000_t75" style="position:absolute;left:5401;top:2532;width:256;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4PcfEAAAA3QAAAA8AAABkcnMvZG93bnJldi54bWxET01rwkAQvQv+h2UKvemmisHGbKRVRNtT&#10;aytex+yYBLOzMbtq+u+7hYK3ebzPSeedqcWVWldZVvA0jEAQ51ZXXCj4/loNpiCcR9ZYWyYFP+Rg&#10;nvV7KSba3viTrltfiBDCLkEFpfdNIqXLSzLohrYhDtzRtgZ9gG0hdYu3EG5qOYqiWBqsODSU2NCi&#10;pPy0vRgF+9f9biU/xt3ZLi/vy8M6xs0bKvX40L3MQHjq/F38797oMP95EsPfN+EE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4PcfEAAAA3QAAAA8AAAAAAAAAAAAAAAAA&#10;nwIAAGRycy9kb3ducmV2LnhtbFBLBQYAAAAABAAEAPcAAACQAwAAAAA=&#10;">
                          <v:imagedata r:id="rId149" o:title=""/>
                        </v:shape>
                        <v:rect id="Rectangle 1942" o:spid="_x0000_s2970" style="position:absolute;left:5431;top:2500;width:1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m3sMA&#10;AADdAAAADwAAAGRycy9kb3ducmV2LnhtbERP22oCMRB9L/gPYQp9KZpVsOrWKK7Q0rfi5QPGzbhZ&#10;djMJm6hrv94UCn2bw7nOct3bVlypC7VjBeNRBoK4dLrmSsHx8DGcgwgRWWPrmBTcKcB6NXhaYq7d&#10;jXd03cdKpBAOOSowMfpcylAashhGzhMn7uw6izHBrpK6w1sKt62cZNmbtFhzajDoaWuobPYXq8AV&#10;rw0X/vA9x3tz+dl8msafCqVenvvNO4hIffwX/7m/dJq/mM7g95t0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Hm3sMAAADdAAAADwAAAAAAAAAAAAAAAACYAgAAZHJzL2Rv&#10;d25yZXYueG1sUEsFBgAAAAAEAAQA9QAAAIgDAAAAAA==&#10;" fillcolor="#f7f3e8" stroked="f"/>
                        <v:rect id="Rectangle 1943" o:spid="_x0000_s2971" style="position:absolute;left:5445;top:2500;width:1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cEsYA&#10;AADdAAAADwAAAGRycy9kb3ducmV2LnhtbESPzWoCQRCE70LeYWghN501kBBXR1k1CR4C4s8DNDu9&#10;PzjTs+xMdH379CGQWzdVXfX1cj14p27Uxzawgdk0A0VcBttybeBy/py8g4oJ2aILTAYeFGG9ehot&#10;Mbfhzke6nVKtJIRjjgaalLpc61g25DFOQ0csWhV6j0nWvta2x7uEe6dfsuxNe2xZGhrsaNtQeT39&#10;eANz6753las2m93XYVsUl/3H4xyMeR4PxQJUoiH9m/+u91bw56+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scEsYAAADdAAAADwAAAAAAAAAAAAAAAACYAgAAZHJz&#10;L2Rvd25yZXYueG1sUEsFBgAAAAAEAAQA9QAAAIsDAAAAAA==&#10;" fillcolor="#f5f1e8" stroked="f"/>
                        <v:rect id="Rectangle 1944" o:spid="_x0000_s2972" style="position:absolute;left:5464;top:2500;width:1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UtMUA&#10;AADdAAAADwAAAGRycy9kb3ducmV2LnhtbERPTWvCQBC9C/6HZYTe6sZCi4muooXSVDy0aYUeh+w0&#10;G5KdDdk1pv++KxS8zeN9zno72lYM1PvasYLFPAFBXDpdc6Xg6/PlfgnCB2SNrWNS8EsetpvpZI2Z&#10;dhf+oKEIlYgh7DNUYELoMil9aciin7uOOHI/rrcYIuwrqXu8xHDbyockeZIWa44NBjt6NlQ2xdkq&#10;SIvDsSnyJjfDrju9fZ9H/fq+V+puNu5WIAKN4Sb+d+c6zk8fU7h+E0+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BS0xQAAAN0AAAAPAAAAAAAAAAAAAAAAAJgCAABkcnMv&#10;ZG93bnJldi54bWxQSwUGAAAAAAQABAD1AAAAigMAAAAA&#10;" fillcolor="#f3efe9" stroked="f"/>
                        <v:rect id="Rectangle 1945" o:spid="_x0000_s2973" style="position:absolute;left:5483;top:2500;width:1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cj8MA&#10;AADdAAAADwAAAGRycy9kb3ducmV2LnhtbESPT4vCQAzF7wt+hyGCt3WqiGh1FBEKe9mD/+6xE9tq&#10;J1M6Y63f3hwW9pbwXt77Zb3tXa06akPl2cBknIAizr2tuDBwPmXfC1AhIlusPZOBNwXYbgZfa0yt&#10;f/GBumMslIRwSNFAGWOTah3ykhyGsW+IRbv51mGUtS20bfEl4a7W0ySZa4cVS0OJDe1Lyh/HpzOQ&#10;/U672fVKh7q702nnqyw8bxdjRsN+twIVqY//5r/rHyv4y7nwyzcygt5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pcj8MAAADdAAAADwAAAAAAAAAAAAAAAACYAgAAZHJzL2Rv&#10;d25yZXYueG1sUEsFBgAAAAAEAAQA9QAAAIgDAAAAAA==&#10;" fillcolor="#f2ede9" stroked="f"/>
                        <v:rect id="Rectangle 1946" o:spid="_x0000_s2974" style="position:absolute;left:5501;top:2500;width:1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PxsQA&#10;AADdAAAADwAAAGRycy9kb3ducmV2LnhtbERPyWrDMBC9F/IPYgq9NXJ6MIkbOZSGltKLyUKgt4k1&#10;XlJrZCQldv4+ChR6m8dbZ7kaTScu5HxrWcFsmoAgLq1uuVaw3308z0H4gKyxs0wKruRhlU8elphp&#10;O/CGLttQixjCPkMFTQh9JqUvGzLop7YnjlxlncEQoauldjjEcNPJlyRJpcGWY0ODPb03VP5uz0YB&#10;Vz+f6dkOxTw9uUONi+L7uC6Uenoc315BBBrDv/jP/aXj/EU6g/s38QS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Aj8bEAAAA3QAAAA8AAAAAAAAAAAAAAAAAmAIAAGRycy9k&#10;b3ducmV2LnhtbFBLBQYAAAAABAAEAPUAAACJAwAAAAA=&#10;" fillcolor="#f0ebe9" stroked="f"/>
                        <v:rect id="Rectangle 1947" o:spid="_x0000_s2975" style="position:absolute;left:5515;top:2500;width:1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UMsQA&#10;AADdAAAADwAAAGRycy9kb3ducmV2LnhtbERP22rCQBB9L/gPyxT6VjeGoja6ihcKgiCoBfFtyE6z&#10;abOzIbs18e9dQfBtDuc603lnK3GhxpeOFQz6CQji3OmSCwXfx6/3MQgfkDVWjknBlTzMZ72XKWba&#10;tbynyyEUIoawz1CBCaHOpPS5IYu+72riyP24xmKIsCmkbrCN4baSaZIMpcWSY4PBmlaG8r/Dv1Xg&#10;r6PT+CPdmeV5PTiOiNvf7Xmh1Ntrt5iACNSFp/jh3ug4/3OYwv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1DLEAAAA3QAAAA8AAAAAAAAAAAAAAAAAmAIAAGRycy9k&#10;b3ducmV2LnhtbFBLBQYAAAAABAAEAPUAAACJAwAAAAA=&#10;" fillcolor="#efe9ea" stroked="f"/>
                        <v:rect id="Rectangle 1948" o:spid="_x0000_s2976" style="position:absolute;left:5530;top:2500;width:1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KEsUA&#10;AADdAAAADwAAAGRycy9kb3ducmV2LnhtbERPS2vCQBC+F/oflil4qxsVpEndSFtoETz5gOY4yU6T&#10;kOxsmt3G6K93hYK3+fies1qPphUD9a62rGA2jUAQF1bXXCo4Hj6fX0A4j6yxtUwKzuRgnT4+rDDR&#10;9sQ7Gva+FCGEXYIKKu+7REpXVGTQTW1HHLgf2xv0Afal1D2eQrhp5TyKltJgzaGhwo4+Kiqa/Z9R&#10;cHjfzr9/h2HT6OxrlvElz7M4V2ryNL69gvA0+rv4373RYX68XMDtm3CC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AoSxQAAAN0AAAAPAAAAAAAAAAAAAAAAAJgCAABkcnMv&#10;ZG93bnJldi54bWxQSwUGAAAAAAQABAD1AAAAigMAAAAA&#10;" fillcolor="#ede7ea" stroked="f"/>
                        <v:rect id="Rectangle 1949" o:spid="_x0000_s2977" style="position:absolute;left:5547;top:2500;width:1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KPMIA&#10;AADdAAAADwAAAGRycy9kb3ducmV2LnhtbERPS4vCMBC+C/6HMIIX0dQHxa1GEUHY61Zxd29DM7bF&#10;ZlKaqO3++o0geJuP7znrbWsqcafGlZYVTCcRCOLM6pJzBafjYbwE4TyyxsoyKejIwXbT760x0fbB&#10;X3RPfS5CCLsEFRTe14mULivIoJvYmjhwF9sY9AE2udQNPkK4qeQsimJpsOTQUGBN+4Kya3ozCkZp&#10;/D3n6TmWnfybnynrfn6rvVLDQbtbgfDU+rf45f7UYf5HvIDn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Uo8wgAAAN0AAAAPAAAAAAAAAAAAAAAAAJgCAABkcnMvZG93&#10;bnJldi54bWxQSwUGAAAAAAQABAD1AAAAhwMAAAAA&#10;" fillcolor="#ebe5ea" stroked="f"/>
                        <v:rect id="Rectangle 1950" o:spid="_x0000_s2978" style="position:absolute;left:5566;top:2500;width:1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mz8UA&#10;AADdAAAADwAAAGRycy9kb3ducmV2LnhtbERPTWvCQBC9F/oflil4Ed0oKjV1FVsVRCi00fY8zU6T&#10;0OxsyG5M/PeuIPQ2j/c5i1VnSnGm2hWWFYyGEQji1OqCMwWn427wDMJ5ZI2lZVJwIQer5ePDAmNt&#10;W/6kc+IzEULYxagg976KpXRpTgbd0FbEgfu1tUEfYJ1JXWMbwk0px1E0kwYLDg05VvSWU/qXNEbB&#10;a9HfHA/br/efj6aZfDeniW3TvVK9p279AsJT5//Fd/deh/nz2RRu34QT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82bPxQAAAN0AAAAPAAAAAAAAAAAAAAAAAJgCAABkcnMv&#10;ZG93bnJldi54bWxQSwUGAAAAAAQABAD1AAAAigMAAAAA&#10;" fillcolor="#eae3ea" stroked="f"/>
                        <v:rect id="Rectangle 1951" o:spid="_x0000_s2979" style="position:absolute;left:5585;top:2500;width:1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HrMEA&#10;AADdAAAADwAAAGRycy9kb3ducmV2LnhtbERPy6rCMBDdC/5DGMGNaKqLqtUo4uWCq8JVN+6GZvrQ&#10;ZlKaqPXvjXDB3RzOc9bbztTiQa2rLCuYTiIQxJnVFRcKzqff8QKE88gaa8uk4EUOtpt+b42Jtk/+&#10;o8fRFyKEsEtQQel9k0jpspIMuoltiAOX29agD7AtpG7xGcJNLWdRFEuDFYeGEhval5TdjnejYP+T&#10;p/e6mL8us/RajWzqaCozpYaDbrcC4anzX/G/+6DD/GUcw+ebcIL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IB6zBAAAA3QAAAA8AAAAAAAAAAAAAAAAAmAIAAGRycy9kb3du&#10;cmV2LnhtbFBLBQYAAAAABAAEAPUAAACGAwAAAAA=&#10;" fillcolor="#e8e1eb" stroked="f"/>
                        <v:rect id="Rectangle 1952" o:spid="_x0000_s2980" style="position:absolute;left:5603;top:2500;width:1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T8QA&#10;AADdAAAADwAAAGRycy9kb3ducmV2LnhtbERPzWrCQBC+C32HZQq91Y3SWo2uYgWp1EM1+gBDdswG&#10;s7MxuzXx7d1Cwdt8fL8zW3S2EldqfOlYwaCfgCDOnS65UHA8rF/HIHxA1lg5JgU38rCYP/VmmGrX&#10;8p6uWShEDGGfogITQp1K6XNDFn3f1cSRO7nGYoiwKaRusI3htpLDJBlJiyXHBoM1rQzl5+zXKlhf&#10;3rF7y/TXtxkMV7vPrWxv5x+lXp675RREoC48xP/ujY7zJ6MP+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yVU/EAAAA3QAAAA8AAAAAAAAAAAAAAAAAmAIAAGRycy9k&#10;b3ducmV2LnhtbFBLBQYAAAAABAAEAPUAAACJAwAAAAA=&#10;" fillcolor="#e6dfeb" stroked="f"/>
                        <v:rect id="Rectangle 1953" o:spid="_x0000_s2981" style="position:absolute;left:5622;top:2500;width:1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J8ccA&#10;AADdAAAADwAAAGRycy9kb3ducmV2LnhtbESPwW7CQAxE70j8w8qVeoNNKYQ2ZUEVEhUHOBD6AVbW&#10;TaJmvVF2m4R+PT5U6s3WjGeeN7vRNaqnLtSeDTzNE1DEhbc1lwY+r4fZC6gQkS02nsnAjQLsttPJ&#10;BjPrB75Qn8dSSQiHDA1UMbaZ1qGoyGGY+5ZYtC/fOYyydqW2HQ4S7hq9SJJUO6xZGipsaV9R8Z3/&#10;OAP28Htc9+nHUF9vq9NyLMr983kw5vFhfH8DFWmM/+a/66MV/NdUcOUbGUF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aCfHHAAAA3QAAAA8AAAAAAAAAAAAAAAAAmAIAAGRy&#10;cy9kb3ducmV2LnhtbFBLBQYAAAAABAAEAPUAAACMAwAAAAA=&#10;" fillcolor="#e4ddeb" stroked="f"/>
                        <v:rect id="Rectangle 1954" o:spid="_x0000_s2982" style="position:absolute;left:5639;top:2500;width:1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PC8MA&#10;AADdAAAADwAAAGRycy9kb3ducmV2LnhtbERPTWvCQBC9C/0PyxS8SN3UgzbRTWgLBW+h2kOPQ3bc&#10;pM3Ohuw2if56Vyh4m8f7nF0x2VYM1PvGsYLnZQKCuHK6YaPg6/jx9ALCB2SNrWNScCYPRf4w22Gm&#10;3cifNByCETGEfYYK6hC6TEpf1WTRL11HHLmT6y2GCHsjdY9jDLetXCXJWlpsODbU2NF7TdXv4c8q&#10;YLNYJeVoXfn2fTFTOZifTTsqNX+cXrcgAk3hLv5373Wcn65TuH0TT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nPC8MAAADdAAAADwAAAAAAAAAAAAAAAACYAgAAZHJzL2Rv&#10;d25yZXYueG1sUEsFBgAAAAAEAAQA9QAAAIgDAAAAAA==&#10;" fillcolor="#e2dbeb" stroked="f"/>
                        <v:rect id="Rectangle 1955" o:spid="_x0000_s2983" style="position:absolute;left:5657;top:2500;width:1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On8cA&#10;AADdAAAADwAAAGRycy9kb3ducmV2LnhtbESPT0/DMAzF70h8h8iTuLF0HBjrlk2IaRLSDoj9QRy9&#10;xjSFxqmSsBY+PT4g7WbrPb/382I1+FadKaYmsIHJuABFXAXbcG3gsN/cPoBKGdliG5gM/FCC1fL6&#10;aoGlDT2/0nmXayUhnEo04HLuSq1T5chjGoeOWLSPED1mWWOtbcRewn2r74riXntsWBocdvTkqPra&#10;fXsDxbubbmf77brHt088htM6vmx+jbkZDY9zUJmGfDH/Xz9bwZ9N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8Tp/HAAAA3QAAAA8AAAAAAAAAAAAAAAAAmAIAAGRy&#10;cy9kb3ducmV2LnhtbFBLBQYAAAAABAAEAPUAAACMAwAAAAA=&#10;" fillcolor="#e1d9ec" stroked="f"/>
                        <v:rect id="Rectangle 1956" o:spid="_x0000_s2984" style="position:absolute;left:5668;top:2500;width:1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AdMQA&#10;AADdAAAADwAAAGRycy9kb3ducmV2LnhtbERPS2vCQBC+F/wPywi91Y2VqomuUlvaKnjxAV6H7JgE&#10;s7Nhd2vSf+8KQm/z8T1nvuxMLa7kfGVZwXCQgCDOra64UHA8fL1MQfiArLG2TAr+yMNy0XuaY6Zt&#10;yzu67kMhYgj7DBWUITSZlD4vyaAf2IY4cmfrDIYIXSG1wzaGm1q+JslYGqw4NpTY0EdJ+WX/axRs&#10;Xfq9Tlefm/wwasY/p1UxOr61Sj33u/cZiEBd+Bc/3Gsd56eTI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2AHTEAAAA3QAAAA8AAAAAAAAAAAAAAAAAmAIAAGRycy9k&#10;b3ducmV2LnhtbFBLBQYAAAAABAAEAPUAAACJAwAAAAA=&#10;" fillcolor="#dfd8ec" stroked="f"/>
                        <v:rect id="Rectangle 1957" o:spid="_x0000_s2985" style="position:absolute;left:5678;top:2500;width:1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cv8MA&#10;AADdAAAADwAAAGRycy9kb3ducmV2LnhtbERPS27CMBDdV+odrKnErjiAxCeNQRSE1AVdkPYA03ga&#10;R43HqW1CuH2NVIndPL3vFJvBtqInHxrHCibjDARx5XTDtYLPj8PzEkSIyBpbx6TgSgE268eHAnPt&#10;Lnyivoy1SCEcclRgYuxyKUNlyGIYu444cd/OW4wJ+lpqj5cUbls5zbK5tNhwajDY0c5Q9VOerYJV&#10;/bp3y3d75C+3mxm9/fWLyVyp0dOwfQERaYh38b/7Taf5q8UUbt+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cv8MAAADdAAAADwAAAAAAAAAAAAAAAACYAgAAZHJzL2Rv&#10;d25yZXYueG1sUEsFBgAAAAAEAAQA9QAAAIgDAAAAAA==&#10;" fillcolor="#dfd6ec" stroked="f"/>
                        <v:rect id="Rectangle 1958" o:spid="_x0000_s2986" style="position:absolute;left:5695;top:2500;width:1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xacUA&#10;AADdAAAADwAAAGRycy9kb3ducmV2LnhtbERP22rCQBB9F/yHZQp9001tSTXNKlKoCC3iFXycZicX&#10;zM7G7Krp37uFQt/mcK6TzjpTiyu1rrKs4GkYgSDOrK64ULDffQzGIJxH1lhbJgU/5GA27fdSTLS9&#10;8YauW1+IEMIuQQWl900ipctKMuiGtiEOXG5bgz7AtpC6xVsIN7UcRVEsDVYcGkps6L2k7LS9GAVx&#10;dyy+mvhls/s85+fFYaXX/D1R6vGhm7+B8NT5f/Gfe6nD/MnrM/x+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vFpxQAAAN0AAAAPAAAAAAAAAAAAAAAAAJgCAABkcnMv&#10;ZG93bnJldi54bWxQSwUGAAAAAAQABAD1AAAAigMAAAAA&#10;" fillcolor="#ddd4ec" stroked="f"/>
                        <v:rect id="Rectangle 1959" o:spid="_x0000_s2987" style="position:absolute;left:5714;top:2500;width:1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Ct8IA&#10;AADdAAAADwAAAGRycy9kb3ducmV2LnhtbERPTYvCMBC9L/gfwgje1rRrWbUaRXSF3aPVi7ehGdti&#10;MylJVrv/3iwI3ubxPme57k0rbuR8Y1lBOk5AEJdWN1wpOB337zMQPiBrbC2Tgj/ysF4N3paYa3vn&#10;A92KUIkYwj5HBXUIXS6lL2sy6Me2I47cxTqDIUJXSe3wHsNNKz+S5FMabDg21NjRtqbyWvwaBVm6&#10;+zmb6+FLXs7ZZJ4ei8xNtkqNhv1mASJQH17ip/tbx/nzaQb/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EK3wgAAAN0AAAAPAAAAAAAAAAAAAAAAAJgCAABkcnMvZG93&#10;bnJldi54bWxQSwUGAAAAAAQABAD1AAAAhwMAAAAA&#10;" fillcolor="#dad1ed" stroked="f"/>
                        <v:shape id="Freeform 1960" o:spid="_x0000_s2988" style="position:absolute;left:5455;top:3007;width:256;height:501;visibility:visible;mso-wrap-style:square;v-text-anchor:top" coordsize="25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Xp8YA&#10;AADdAAAADwAAAGRycy9kb3ducmV2LnhtbERP22oCMRB9L/Qfwgi+1ay12nZrlCIUlopIbUF8Gzaz&#10;l3Yz2Sapu/69EYS+zeFcZ77sTSOO5HxtWcF4lIAgzq2uuVTw9fl29wTCB2SNjWVScCIPy8XtzRxT&#10;bTv+oOMulCKGsE9RQRVCm0rp84oM+pFtiSNXWGcwROhKqR12Mdw08j5JZtJgzbGhwpZWFeU/uz+j&#10;YL/9Xj9MuvbQZBuXTX/fi9WmLJQaDvrXFxCB+vAvvrozHec/P07h8k08QS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TXp8YAAADdAAAADwAAAAAAAAAAAAAAAACYAgAAZHJz&#10;L2Rvd25yZXYueG1sUEsFBgAAAAAEAAQA9QAAAIsDAAAAAA==&#10;" path="m256,77l243,342r,66l86,501,84,490,82,477r18,-24l119,429r21,-21l162,387,180,74r76,3xm35,427l3,448,,439,,427,14,405,30,384,49,365,70,347,79,,98,11r7,346l35,427xe" fillcolor="#bfb1cf" stroked="f">
                          <v:path arrowok="t" o:connecttype="custom" o:connectlocs="256,77;243,342;243,408;86,501;84,490;82,477;100,453;119,429;140,408;162,387;162,387;180,74;256,77;256,77;35,427;3,448;0,439;0,427;14,405;30,384;49,365;70,347;70,347;79,0;98,11;105,357;105,357;35,427;35,427" o:connectangles="0,0,0,0,0,0,0,0,0,0,0,0,0,0,0,0,0,0,0,0,0,0,0,0,0,0,0,0,0"/>
                          <o:lock v:ext="edit" verticies="t"/>
                        </v:shape>
                        <v:rect id="Rectangle 1961" o:spid="_x0000_s2989" style="position:absolute;left:5510;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l0sYA&#10;AADdAAAADwAAAGRycy9kb3ducmV2LnhtbERP22rCQBB9L/Qflin4UnSjQlpTVxGLeKEUNEpfh+w0&#10;Cc3OptlVk793hULf5nCuM523phIXalxpWcFwEIEgzqwuOVdwTFf9VxDOI2usLJOCjhzMZ48PU0y0&#10;vfKeLgefixDCLkEFhfd1IqXLCjLoBrYmDty3bQz6AJtc6gavIdxUchRFsTRYcmgosKZlQdnP4WwU&#10;pLto253e0+H++Xfdxl8f/NllY6V6T+3iDYSn1v+L/9wbHeZPXmK4fxNO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sl0sYAAADdAAAADwAAAAAAAAAAAAAAAACYAgAAZHJz&#10;L2Rvd25yZXYueG1sUEsFBgAAAAAEAAQA9QAAAIsDAAAAAA==&#10;" fillcolor="#a894b4" stroked="f"/>
                        <v:rect id="Rectangle 1962" o:spid="_x0000_s2990" style="position:absolute;left:5512;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voMIA&#10;AADdAAAADwAAAGRycy9kb3ducmV2LnhtbERPTWsCMRC9F/wPYYReiiba4upqFJEWeu0qnsfNuNl2&#10;M1k2Ubf99U2h4G0e73NWm9414kpdqD1rmIwVCOLSm5orDYf922gOIkRkg41n0vBNATbrwcMKc+Nv&#10;/EHXIlYihXDIUYONsc2lDKUlh2HsW+LEnX3nMCbYVdJ0eEvhrpFTpWbSYc2pwWJLO0vlV3FxGp5C&#10;+Jzzy2kmfyb8WmTPio9Waf047LdLEJH6eBf/u99Nmr/IMvj7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6+gwgAAAN0AAAAPAAAAAAAAAAAAAAAAAJgCAABkcnMvZG93&#10;bnJldi54bWxQSwUGAAAAAAQABAD1AAAAhwMAAAAA&#10;" fillcolor="#bfb1cf" stroked="f"/>
                        <v:rect id="Rectangle 1963" o:spid="_x0000_s2991" style="position:absolute;left:5514;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t/sYA&#10;AADdAAAADwAAAGRycy9kb3ducmV2LnhtbESPQWvCQBCF70L/wzKF3nSjAU2jqxRBaO3B1voDhuyY&#10;hGZnl+zWpP++cxB6m+G9ee+bzW50nbpRH1vPBuazDBRx5W3LtYHL12FagIoJ2WLnmQz8UoTd9mGy&#10;wdL6gT/pdk61khCOJRpoUgql1rFqyGGc+UAs2tX3DpOsfa1tj4OEu04vsmypHbYsDQ0G2jdUfZ9/&#10;nIHl5djl4T3k+VB8zPfurThVWBjz9Di+rEElGtO/+X79agX/eSW48o2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t/sYAAADdAAAADwAAAAAAAAAAAAAAAACYAgAAZHJz&#10;L2Rvd25yZXYueG1sUEsFBgAAAAAEAAQA9QAAAIsDAAAAAA==&#10;" fillcolor="#bfb0ce" stroked="f"/>
                        <v:rect id="Rectangle 1964" o:spid="_x0000_s2992" style="position:absolute;left:5515;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evMQA&#10;AADdAAAADwAAAGRycy9kb3ducmV2LnhtbERP22rCQBB9L/gPyxT6ppta1BqzigiFgi1iqu9jdnIx&#10;2dk0u9X077uC0Lc5nOskq9404kKdqywreB5FIIgzqysuFBy+3oavIJxH1thYJgW/5GC1HDwkGGt7&#10;5T1dUl+IEMIuRgWl920spctKMuhGtiUOXG47gz7ArpC6w2sIN40cR9FUGqw4NJTY0qakrE5/jIL6&#10;w36f02N+Tk9Rzy+T3WdVb71ST4/9egHCU+//xXf3uw7z57M53L4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XrzEAAAA3QAAAA8AAAAAAAAAAAAAAAAAmAIAAGRycy9k&#10;b3ducmV2LnhtbFBLBQYAAAAABAAEAPUAAACJAwAAAAA=&#10;" fillcolor="#beb0ce" stroked="f"/>
                        <v:rect id="Rectangle 1965" o:spid="_x0000_s2993" style="position:absolute;left:5517;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iHcUA&#10;AADdAAAADwAAAGRycy9kb3ducmV2LnhtbESPQU/DMAyF70j8h8hI3FgKQtVWlk0TaBIc6XbY0WpM&#10;W9Y4VWK6wq/HByRutt7ze5/X2zkMZqKU+8gO7hcFGOIm+p5bB8fD/m4JJguyxyEyOfimDNvN9dUa&#10;Kx8v/E5TLa3REM4VOuhExsra3HQUMC/iSKzaR0wBRdfUWp/wouFhsA9FUdqAPWtDhyM9d9Sc66/g&#10;4EQ7/1O/fR6Oj/tS0ssg53JaOXd7M++ewAjN8m/+u371ir9aKr9+oy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6IdxQAAAN0AAAAPAAAAAAAAAAAAAAAAAJgCAABkcnMv&#10;ZG93bnJldi54bWxQSwUGAAAAAAQABAD1AAAAigMAAAAA&#10;" fillcolor="#beafcd" stroked="f"/>
                        <v:rect id="Rectangle 1966" o:spid="_x0000_s2994" style="position:absolute;left:5520;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T28YA&#10;AADdAAAADwAAAGRycy9kb3ducmV2LnhtbERPTWvCQBC9C/6HZYRepNnYg5joKkUQ2l5KjAWPk+yY&#10;hGZnY3ZrUn99t1DobR7vcza70bTiRr1rLCtYRDEI4tLqhisFp/zwuALhPLLG1jIp+CYHu+10ssFU&#10;24Ezuh19JUIIuxQV1N53qZSurMmgi2xHHLiL7Q36APtK6h6HEG5a+RTHS2mw4dBQY0f7msrP45dR&#10;cJfX/FwkxXvVnbO3eZIdXk/xh1IPs/F5DcLT6P/Ff+4XHeYnqwX8fhNO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zT28YAAADdAAAADwAAAAAAAAAAAAAAAACYAgAAZHJz&#10;L2Rvd25yZXYueG1sUEsFBgAAAAAEAAQA9QAAAIsDAAAAAA==&#10;" fillcolor="#bdaecd" stroked="f"/>
                        <v:rect id="Rectangle 1967" o:spid="_x0000_s2995" style="position:absolute;left:5522;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7MEA&#10;AADdAAAADwAAAGRycy9kb3ducmV2LnhtbERPTWsCMRC9F/wPYQRvNVsPVVejVK3Fa3dL8ThsxmRx&#10;M1k2Udd/bwpCb/N4n7Nc964RV+pC7VnB2zgDQVx5XbNR8FPuX2cgQkTW2HgmBXcKsF4NXpaYa3/j&#10;b7oW0YgUwiFHBTbGNpcyVJYchrFviRN38p3DmGBnpO7wlsJdIydZ9i4d1pwaLLa0tVSdi4tT8Lkp&#10;jmZ6+f2SvWWHpiqnm/lOqdGw/1iAiNTHf/HTfdBp/nw2gb9v0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q/+zBAAAA3QAAAA8AAAAAAAAAAAAAAAAAmAIAAGRycy9kb3du&#10;cmV2LnhtbFBLBQYAAAAABAAEAPUAAACGAwAAAAA=&#10;" fillcolor="#bdaecc" stroked="f"/>
                        <v:rect id="Rectangle 1968" o:spid="_x0000_s2996" style="position:absolute;left:5523;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ElsQA&#10;AADdAAAADwAAAGRycy9kb3ducmV2LnhtbERPS2vCQBC+C/0PyxS8iG58UGzqGqRUEG/aUnOcZqfZ&#10;tNnZkF1j/PfdguBtPr7nrLLe1qKj1leOFUwnCQjiwumKSwUf79vxEoQPyBprx6TgSh6y9cNghal2&#10;Fz5QdwyliCHsU1RgQmhSKX1hyKKfuIY4ct+utRgibEupW7zEcFvLWZI8SYsVxwaDDb0aKn6PZ6vA&#10;Wb//yUenROZfb9V5vjCYfx6UGj72mxcQgfpwF9/cOx3nPy/n8P9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xJbEAAAA3QAAAA8AAAAAAAAAAAAAAAAAmAIAAGRycy9k&#10;b3ducmV2LnhtbFBLBQYAAAAABAAEAPUAAACJAwAAAAA=&#10;" fillcolor="#bcadcc" stroked="f"/>
                        <v:rect id="Rectangle 1969" o:spid="_x0000_s2997" style="position:absolute;left:5526;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WpMMA&#10;AADdAAAADwAAAGRycy9kb3ducmV2LnhtbERPS2vCQBC+F/wPywje6sYiJcZspAo+wF6qpechO2ZD&#10;s7Mhu43RX98VCr3Nx/ecfDXYRvTU+dqxgtk0AUFcOl1zpeDzvH1OQfiArLFxTApu5GFVjJ5yzLS7&#10;8gf1p1CJGMI+QwUmhDaT0peGLPqpa4kjd3GdxRBhV0nd4TWG20a+JMmrtFhzbDDY0sZQ+X36sQp2&#10;Zzc7Gkn9Yb+9L96TL7nGtFdqMh7eliACDeFf/Oc+6Dh/kc7h8U08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bWpMMAAADdAAAADwAAAAAAAAAAAAAAAACYAgAAZHJzL2Rv&#10;d25yZXYueG1sUEsFBgAAAAAEAAQA9QAAAIgDAAAAAA==&#10;" fillcolor="#bcadcb" stroked="f"/>
                        <v:rect id="Rectangle 1970" o:spid="_x0000_s2998" style="position:absolute;left:5528;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KCcIA&#10;AADdAAAADwAAAGRycy9kb3ducmV2LnhtbERP3WrCMBS+H/gO4Qi7GZoqKLUaZQjChiLM+QDH5tgW&#10;m5MuyWp9eyMI3p2P7/csVp2pRUvOV5YVjIYJCOLc6ooLBcffzSAF4QOyxtoyKbiRh9Wy97bATNsr&#10;/1B7CIWIIewzVFCG0GRS+rwkg35oG+LIna0zGCJ0hdQOrzHc1HKcJFNpsOLYUGJD65Lyy+HfKEil&#10;Pe0dcx2+j+vx1rYff7sdKfXe7z7nIAJ14SV+ur90nD9LJ/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AoJwgAAAN0AAAAPAAAAAAAAAAAAAAAAAJgCAABkcnMvZG93&#10;bnJldi54bWxQSwUGAAAAAAQABAD1AAAAhwMAAAAA&#10;" fillcolor="#bbaccb" stroked="f"/>
                        <v:rect id="Rectangle 1971" o:spid="_x0000_s2999" style="position:absolute;left:5530;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0m8UA&#10;AADdAAAADwAAAGRycy9kb3ducmV2LnhtbERPTWvCQBC9F/wPywi9FLOpB9HUVWKLkIMXE0vxNmSn&#10;STQ7m2a3Jv333ULB2zze56y3o2nFjXrXWFbwHMUgiEurG64UnIr9bAnCeWSNrWVS8EMOtpvJwxoT&#10;bQc+0i33lQgh7BJUUHvfJVK6siaDLrIdceA+bW/QB9hXUvc4hHDTynkcL6TBhkNDjR291lRe82+j&#10;4Ik/5CGNz8fKvg+XbHe4fKXFm1KP0zF9AeFp9HfxvzvTYf5quYC/b8IJ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nSbxQAAAN0AAAAPAAAAAAAAAAAAAAAAAJgCAABkcnMv&#10;ZG93bnJldi54bWxQSwUGAAAAAAQABAD1AAAAigMAAAAA&#10;" fillcolor="#bbacca" stroked="f"/>
                        <v:rect id="Rectangle 1972" o:spid="_x0000_s3000" style="position:absolute;left:5533;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AgcMA&#10;AADdAAAADwAAAGRycy9kb3ducmV2LnhtbERPyW7CMBC9V+IfrEHiVhwatUDAIIrURTmxfcAQD0lE&#10;PI5sl4S/rytV4jZPb53lujeNuJHztWUFk3ECgriwuuZSwen48TwD4QOyxsYyKbiTh/Vq8LTETNuO&#10;93Q7hFLEEPYZKqhCaDMpfVGRQT+2LXHkLtYZDBG6UmqHXQw3jXxJkjdpsObYUGFL24qK6+HHKHhN&#10;03teH/PP9D3/QtfqnZ+eO6VGw36zABGoDw/xv/tbx/nz2R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9AgcMAAADdAAAADwAAAAAAAAAAAAAAAACYAgAAZHJzL2Rv&#10;d25yZXYueG1sUEsFBgAAAAAEAAQA9QAAAIgDAAAAAA==&#10;" fillcolor="#baabc9" stroked="f"/>
                        <v:rect id="Rectangle 1973" o:spid="_x0000_s3001" style="position:absolute;left:5536;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i+cUA&#10;AADdAAAADwAAAGRycy9kb3ducmV2LnhtbESPQU/DMAyF70j7D5EncWMpO0yjLJsQ0jQ4ARsS7GY1&#10;XtvROFFj1vLv8QGJm633/N7n1WYMnblQn9vIDm5nBRjiKvqWawfvh+3NEkwWZI9dZHLwQxk268nV&#10;CksfB36jy15qoyGcS3TQiKTS2lw1FDDPYiJW7RT7gKJrX1vf46DhobPzoljYgC1rQ4OJHhuqvvbf&#10;wUH3/CqDnPhw5oV87D7bY3rZJeeup+PDPRihUf7Nf9dPXvHvloqr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iL5xQAAAN0AAAAPAAAAAAAAAAAAAAAAAJgCAABkcnMv&#10;ZG93bnJldi54bWxQSwUGAAAAAAQABAD1AAAAigMAAAAA&#10;" fillcolor="#b9aac8" stroked="f"/>
                        <v:rect id="Rectangle 1974" o:spid="_x0000_s3002" style="position:absolute;left:5539;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qZcQA&#10;AADdAAAADwAAAGRycy9kb3ducmV2LnhtbERPS2vCQBC+F/oflil4kbpRoWh0FVtQbG+mheJtyE4e&#10;NDsbstMY/71bKHibj+856+3gGtVTF2rPBqaTBBRx7m3NpYGvz/3zAlQQZIuNZzJwpQDbzePDGlPr&#10;L3yiPpNSxRAOKRqoRNpU65BX5DBMfEscucJ3DiXCrtS2w0sMd42eJcmLdlhzbKiwpbeK8p/s1xmQ&#10;bFwUH9OdZP35/XtsD6d5074aM3oaditQQoPcxf/uo43zl4sl/H0TT9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b6mXEAAAA3QAAAA8AAAAAAAAAAAAAAAAAmAIAAGRycy9k&#10;b3ducmV2LnhtbFBLBQYAAAAABAAEAPUAAACJAwAAAAA=&#10;" fillcolor="#b9a9c8" stroked="f"/>
                        <v:rect id="Rectangle 1975" o:spid="_x0000_s3003" style="position:absolute;left:5541;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uZ8YA&#10;AADdAAAADwAAAGRycy9kb3ducmV2LnhtbESPQWvCQBCF74X+h2UK3uqmIqVGV7GF1kJPakGPY3bM&#10;BrOzIbtNor++cyj09oZ58817i9Xga9VRG6vABp7GGSjiItiKSwPf+/fHF1AxIVusA5OBK0VYLe/v&#10;Fpjb0POWul0qlUA45mjApdTkWsfCkcc4Dg2x7M6h9ZhkbEttW+wF7ms9ybJn7bFi+eCwoTdHxWX3&#10;44XSr6d7qjc2u3XH19PH1/Y2OThjRg/Deg4q0ZD+zX/Xn1biz2aSX9qI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euZ8YAAADdAAAADwAAAAAAAAAAAAAAAACYAgAAZHJz&#10;L2Rvd25yZXYueG1sUEsFBgAAAAAEAAQA9QAAAIsDAAAAAA==&#10;" fillcolor="#b8a9c7" stroked="f"/>
                        <v:rect id="Rectangle 1976" o:spid="_x0000_s3004" style="position:absolute;left:5542;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1UsEA&#10;AADdAAAADwAAAGRycy9kb3ducmV2LnhtbERPTWvCQBC9C/6HZQq96caAUqOrlILgTU1Fr0N2moRm&#10;Z2N2atJ/7wqF3ubxPme9HVyj7tSF2rOB2TQBRVx4W3Np4Py5m7yBCoJssfFMBn4pwHYzHq0xs77n&#10;E91zKVUM4ZChgUqkzbQORUUOw9S3xJH78p1DibArte2wj+Gu0WmSLLTDmmNDhS19VFR85z/OwM6m&#10;13KQ4lCfrqmEfd5fbvOjMa8vw/sKlNAg/+I/997G+cvlDJ7fx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ndVLBAAAA3QAAAA8AAAAAAAAAAAAAAAAAmAIAAGRycy9kb3du&#10;cmV2LnhtbFBLBQYAAAAABAAEAPUAAACGAwAAAAA=&#10;" fillcolor="#b8a8c7" stroked="f"/>
                        <v:rect id="Rectangle 1977" o:spid="_x0000_s3005" style="position:absolute;left:5545;top:2495;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p7MQA&#10;AADdAAAADwAAAGRycy9kb3ducmV2LnhtbERPzWrCQBC+C77DMkIvUjfNQWLqKlWxVPBimgeYZqdJ&#10;aHY2ZLcxzdO7gtDbfHy/s94OphE9da62rOBlEYEgLqyuuVSQfx6fExDOI2tsLJOCP3Kw3Uwna0y1&#10;vfKF+syXIoSwS1FB5X2bSumKigy6hW2JA/dtO4M+wK6UusNrCDeNjKNoKQ3WHBoqbGlfUfGT/RoF&#10;569Lwgf5PiZjfrTJaTfO2RyUepoNb68gPA3+X/xwf+gwf7WK4f5NO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OqezEAAAA3QAAAA8AAAAAAAAAAAAAAAAAmAIAAGRycy9k&#10;b3ducmV2LnhtbFBLBQYAAAAABAAEAPUAAACJAwAAAAA=&#10;" fillcolor="#b7a7c6" stroked="f"/>
                        <v:rect id="Rectangle 1978" o:spid="_x0000_s3006" style="position:absolute;left:5549;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K+MMA&#10;AADdAAAADwAAAGRycy9kb3ducmV2LnhtbERPS2sCMRC+C/6HMEIvUrPtotStUYog9uoD1Nu4mW62&#10;3UzWTarrvzeC4G0+vudMZq2txJkaXzpW8DZIQBDnTpdcKNhuFq8fIHxA1lg5JgVX8jCbdjsTzLS7&#10;8IrO61CIGMI+QwUmhDqT0ueGLPqBq4kj9+MaiyHCppC6wUsMt5V8T5KRtFhybDBY09xQ/rf+twqG&#10;h35Ij4b2p3q1/B2Z/i5dLFmpl1779QkiUBue4of7W8f543EK92/iC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K+MMAAADdAAAADwAAAAAAAAAAAAAAAACYAgAAZHJzL2Rv&#10;d25yZXYueG1sUEsFBgAAAAAEAAQA9QAAAIgDAAAAAA==&#10;" fillcolor="#b6a6c5" stroked="f"/>
                        <v:rect id="Rectangle 1979" o:spid="_x0000_s3007" style="position:absolute;left:5552;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7wsUA&#10;AADdAAAADwAAAGRycy9kb3ducmV2LnhtbERPTWsCMRC9C/6HMIKXUrNqKXVrFFEKopd2W+h13Ew3&#10;i5vJskk1+utNoeBtHu9z5stoG3GizteOFYxHGQji0umaKwVfn2+PLyB8QNbYOCYFF/KwXPR7c8y1&#10;O/MHnYpQiRTCPkcFJoQ2l9KXhiz6kWuJE/fjOoshwa6SusNzCreNnGTZs7RYc2ow2NLaUHksfq2C&#10;9811XZidbQ/Hy8N++n2Iq80kKjUcxNUriEAx3MX/7q1O82ezJ/j7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3vCxQAAAN0AAAAPAAAAAAAAAAAAAAAAAJgCAABkcnMv&#10;ZG93bnJldi54bWxQSwUGAAAAAAQABAD1AAAAigMAAAAA&#10;" fillcolor="#b6a5c4" stroked="f"/>
                        <v:rect id="Rectangle 1980" o:spid="_x0000_s3008" style="position:absolute;left:5553;top:2495;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Z8cAA&#10;AADdAAAADwAAAGRycy9kb3ducmV2LnhtbERPy6rCMBDdC/cfwlxwp6mvi1ajiCC6Uq/W/dCMbbGZ&#10;lCZq/XsjCO7mcJ4zWzSmFHeqXWFZQa8bgSBOrS44U5Cc1p0xCOeRNZaWScGTHCzmP60Zxto++J/u&#10;R5+JEMIuRgW591UspUtzMui6tiIO3MXWBn2AdSZ1jY8QbkrZj6I/abDg0JBjRauc0uvxZhTgoVot&#10;9eCanHenywYP+6FLmqFS7d9mOQXhqfFf8ce91WH+ZDKC9zfhB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SZ8cAAAADdAAAADwAAAAAAAAAAAAAAAACYAgAAZHJzL2Rvd25y&#10;ZXYueG1sUEsFBgAAAAAEAAQA9QAAAIUDAAAAAA==&#10;" fillcolor="#b5a5c4" stroked="f"/>
                        <v:rect id="Rectangle 1981" o:spid="_x0000_s3009" style="position:absolute;left:5557;top:2495;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wucMA&#10;AADdAAAADwAAAGRycy9kb3ducmV2LnhtbERPS2sCMRC+F/wPYQRvNavS1V2NIsVCD+3BB+Jx2Iyb&#10;xc1kSVLd/vumUOhtPr7nrDa9bcWdfGgcK5iMMxDEldMN1wpOx7fnBYgQkTW2jknBNwXYrAdPKyy1&#10;e/Ce7odYixTCoUQFJsaulDJUhiyGseuIE3d13mJM0NdSe3ykcNvKaZbl0mLDqcFgR6+Gqtvhyyq4&#10;NCbvt8XsnH2GDz7O5nrnXwqlRsN+uwQRqY//4j/3u07ziyKH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4wucMAAADdAAAADwAAAAAAAAAAAAAAAACYAgAAZHJzL2Rv&#10;d25yZXYueG1sUEsFBgAAAAAEAAQA9QAAAIgDAAAAAA==&#10;" fillcolor="#b5a4c3" stroked="f"/>
                        <v:rect id="Rectangle 1982" o:spid="_x0000_s3010" style="position:absolute;left:5561;top:2495;width:5;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kIcUA&#10;AADdAAAADwAAAGRycy9kb3ducmV2LnhtbERPTWvCQBC9F/oflin0Vjd6aDV1E4yg9FJBU+h1yI5J&#10;NDsbs2sS++u7BaG3ebzPWaajaURPnastK5hOIhDEhdU1lwq+8s3LHITzyBoby6TgRg7S5PFhibG2&#10;A++pP/hShBB2MSqovG9jKV1RkUE3sS1x4I62M+gD7EqpOxxCuGnkLIpepcGaQ0OFLa0rKs6Hq1Gw&#10;+8mz1ef25jJ/vQyb72y7608zpZ6fxtU7CE+j/xff3R86zF8s3uDvm3CC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QhxQAAAN0AAAAPAAAAAAAAAAAAAAAAAJgCAABkcnMv&#10;ZG93bnJldi54bWxQSwUGAAAAAAQABAD1AAAAigMAAAAA&#10;" fillcolor="#b4a3c2" stroked="f"/>
                        <v:rect id="Rectangle 1983" o:spid="_x0000_s3011" style="position:absolute;left:5566;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2gMQA&#10;AADdAAAADwAAAGRycy9kb3ducmV2LnhtbESPQWvCQBCF7wX/wzKCl1I3WipN6ioiCF48NIrnITtm&#10;Q7OzIbtq/PfOQehthvfmvW+W68G36kZ9bAIbmE0zUMRVsA3XBk7H3cc3qJiQLbaBycCDIqxXo7cl&#10;Fjbc+ZduZaqVhHAs0IBLqSu0jpUjj3EaOmLRLqH3mGTta217vEu4b/U8yxbaY8PS4LCjraPqr7x6&#10;A+9feThfyp072O2n7c7tIeiHNWYyHjY/oBIN6d/8ut5bwc9zwZVvZAS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NoDEAAAA3QAAAA8AAAAAAAAAAAAAAAAAmAIAAGRycy9k&#10;b3ducmV2LnhtbFBLBQYAAAAABAAEAPUAAACJAwAAAAA=&#10;" fillcolor="#b3a2c1" stroked="f"/>
                        <v:rect id="Rectangle 1984" o:spid="_x0000_s3012" style="position:absolute;left:5569;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1MQA&#10;AADdAAAADwAAAGRycy9kb3ducmV2LnhtbERPTWvCQBC9F/oflin0UnRThdbEbKSIgh7aUvXibciO&#10;STA7G3a3Mf57Vyj0No/3OfliMK3oyfnGsoLXcQKCuLS64UrBYb8ezUD4gKyxtUwKruRhUTw+5Jhp&#10;e+Ef6nehEjGEfYYK6hC6TEpf1mTQj21HHLmTdQZDhK6S2uElhptWTpLkTRpsODbU2NGypvK8+zUK&#10;jvtm8r19+fpMV1OkLb/3ruKTUs9Pw8ccRKAh/Iv/3Bsd56dpCvd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v9TEAAAA3QAAAA8AAAAAAAAAAAAAAAAAmAIAAGRycy9k&#10;b3ducmV2LnhtbFBLBQYAAAAABAAEAPUAAACJAwAAAAA=&#10;" fillcolor="#b2a1c0" stroked="f"/>
                        <v:rect id="Rectangle 1985" o:spid="_x0000_s3013" style="position:absolute;left:5572;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UOsUA&#10;AADdAAAADwAAAGRycy9kb3ducmV2LnhtbESPwWoCMRCG74LvEEboRWq2PahsjaKFQoV6cNeDx2Ez&#10;3SzdTMIm1e3bdw6FHod//m/m2+xG36sbDakLbOBpUYAiboLtuDVwqd8e16BSRrbYByYDP5Rgt51O&#10;NljacOcz3arcKoFwKtGAyzmWWqfGkce0CJFYss8weMwyDq22A94F7nv9XBRL7bFjueAw0quj5qv6&#10;9gb6eXU41SG48bq8HF38mK+OkYx5mI37F1CZxvy//Nd+twaEKP+LjZi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NQ6xQAAAN0AAAAPAAAAAAAAAAAAAAAAAJgCAABkcnMv&#10;ZG93bnJldi54bWxQSwUGAAAAAAQABAD1AAAAigMAAAAA&#10;" fillcolor="#b2a0bf" stroked="f"/>
                        <v:rect id="Rectangle 1986" o:spid="_x0000_s3014" style="position:absolute;left:5574;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xh8IA&#10;AADdAAAADwAAAGRycy9kb3ducmV2LnhtbESPzarCMBSE9xd8h3AEd9e0ChepRhFRUBHBn4XLQ3Ns&#10;i8lJaaLWt78RBJfDzHzDTGatNeJBja8cK0j7CQji3OmKCwXn0+p3BMIHZI3GMSl4kYfZtPMzwUy7&#10;Jx/ocQyFiBD2GSooQ6gzKX1ekkXfdzVx9K6usRiibAqpG3xGuDVykCR/0mLFcaHEmhYl5bfj3Spg&#10;01bLS1oPtvPNPt8Nd2T2h7tSvW47H4MI1IZv+NNeawWRmML7TXw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TGHwgAAAN0AAAAPAAAAAAAAAAAAAAAAAJgCAABkcnMvZG93&#10;bnJldi54bWxQSwUGAAAAAAQABAD1AAAAhwMAAAAA&#10;" fillcolor="#b1a0bf" stroked="f"/>
                        <v:rect id="Rectangle 1987" o:spid="_x0000_s3015" style="position:absolute;left:5576;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JusEA&#10;AADdAAAADwAAAGRycy9kb3ducmV2LnhtbESPT4vCMBTE74LfITxhbzZVpGg1igriXv13fzbPpti8&#10;lCbW7n76zcLCHoeZ+Q2z2vS2Fh21vnKsYJKkIIgLpysuFVwvh/EchA/IGmvHpOCLPGzWw8EKc+3e&#10;fKLuHEoRIexzVGBCaHIpfWHIok9cQxy9h2sthijbUuoW3xFuazlN00xarDguGGxob6h4nl9WQWeM&#10;b+47m2Xfs8WtmzxMdcxOSn2M+u0SRKA+/If/2p9aQSRO4fdNfAJ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iibrBAAAA3QAAAA8AAAAAAAAAAAAAAAAAmAIAAGRycy9kb3du&#10;cmV2LnhtbFBLBQYAAAAABAAEAPUAAACGAwAAAAA=&#10;" fillcolor="#b19fbe" stroked="f"/>
                        <v:rect id="Rectangle 1988" o:spid="_x0000_s3016" style="position:absolute;left:5579;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7ccYA&#10;AADdAAAADwAAAGRycy9kb3ducmV2LnhtbESPQU/CQBSE7yb+h80z4WJgq0QDhYUYBeOBi0A4P7qP&#10;bbX7tvYttP5718TE42RmvsnMl72v1YVaqQIbuBtloIiLYCt2Bva79XACSiKyxTowGfgmgeXi+mqO&#10;uQ0dv9NlG51KEJYcDZQxNrnWUpTkUUahIU7eKbQeY5Kt07bFLsF9re+z7FF7rDgtlNjQc0nF5/bs&#10;DdzKw8nJy2q6OxybL3Hd62b9cTBmcNM/zUBF6uN/+K/9Zg0k4hh+36Qn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G7ccYAAADdAAAADwAAAAAAAAAAAAAAAACYAgAAZHJz&#10;L2Rvd25yZXYueG1sUEsFBgAAAAAEAAQA9QAAAIsDAAAAAA==&#10;" fillcolor="#b09ebd" stroked="f"/>
                        <v:rect id="Rectangle 1989" o:spid="_x0000_s3017" style="position:absolute;left:5582;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NeMMA&#10;AADdAAAADwAAAGRycy9kb3ducmV2LnhtbESPzWrDMBCE74W8g9hALyWWY0oJjpVgBwLJsWkPPS7W&#10;xja2VsaSf/L2VaDQ4zAz3zDZcTGdmGhwjWUF2ygGQVxa3XCl4PvrvNmBcB5ZY2eZFDzIwfGweskw&#10;1XbmT5puvhIBwi5FBbX3fSqlK2sy6CLbEwfvbgeDPsihknrAOcBNJ5M4/pAGGw4LNfZ0qqlsb6NR&#10;MG1PfnwbqW3b/JL8LNeiwLxQ6nW95HsQnhb/H/5rX7SCQHyH5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VNeMMAAADdAAAADwAAAAAAAAAAAAAAAACYAgAAZHJzL2Rv&#10;d25yZXYueG1sUEsFBgAAAAAEAAQA9QAAAIgDAAAAAA==&#10;" fillcolor="#af9dbc" stroked="f"/>
                        <v:rect id="Rectangle 1990" o:spid="_x0000_s3018" style="position:absolute;left:5585;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o/MMA&#10;AADdAAAADwAAAGRycy9kb3ducmV2LnhtbESPzWrDMBCE74W+g9hCb43cQkJwooTQUhrIqY7JebHW&#10;P8RaudImdt++KgRyHGbmG2a9nVyvrhRi59nA6ywDRVx523FjoDx+vixBRUG22HsmA78UYbt5fFhj&#10;bv3I33QtpFEJwjFHA63IkGsdq5YcxpkfiJNX++BQkgyNtgHHBHe9fsuyhXbYcVpocaD3lqpzcXEG&#10;dj/xq5Zz8XE51nE+HvZBytPBmOenabcCJTTJPXxr762BRJzD/5v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ro/MMAAADdAAAADwAAAAAAAAAAAAAAAACYAgAAZHJzL2Rv&#10;d25yZXYueG1sUEsFBgAAAAAEAAQA9QAAAIgDAAAAAA==&#10;" fillcolor="#af9cbc" stroked="f"/>
                        <v:rect id="Rectangle 1991" o:spid="_x0000_s3019" style="position:absolute;left:5587;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H8MIA&#10;AADdAAAADwAAAGRycy9kb3ducmV2LnhtbESPQYvCMBSE7wv+h/CEva2pHkSraRFR3Iu4uuv90Tzb&#10;YvNSk6j13xthweMwM98w87wzjbiR87VlBcNBAoK4sLrmUsHf7/prAsIHZI2NZVLwIA951vuYY6rt&#10;nfd0O4RSRAj7FBVUIbSplL6oyKAf2JY4eifrDIYoXSm1w3uEm0aOkmQsDdYcFypsaVlRcT5cjQJ5&#10;mY7X7rxbLX/ILcxmu5s2x5NSn/1uMQMRqAvv8H/7Wyt4EeH1Jj4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kfwwgAAAN0AAAAPAAAAAAAAAAAAAAAAAJgCAABkcnMvZG93&#10;bnJldi54bWxQSwUGAAAAAAQABAD1AAAAhwMAAAAA&#10;" fillcolor="#ae9cbb" stroked="f"/>
                        <v:rect id="Rectangle 1992" o:spid="_x0000_s3020" style="position:absolute;left:5588;top:2495;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1JsIA&#10;AADdAAAADwAAAGRycy9kb3ducmV2LnhtbESP0YrCMBRE3wX/IdwFX2RNlV1XukYRRdhHt/UDLs21&#10;KW1uahO1/r0RBB+HmTnDLNe9bcSVOl85VjCdJCCIC6crLhUc8/3nAoQPyBobx6TgTh7Wq+Fgial2&#10;N/6naxZKESHsU1RgQmhTKX1hyKKfuJY4eifXWQxRdqXUHd4i3DZyliRzabHiuGCwpa2hos4uVsEm&#10;1E2Zj/lQfxfZYmdm51P9hUqNPvrNL4hAfXiHX+0/rSASf+D5Jj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LUmwgAAAN0AAAAPAAAAAAAAAAAAAAAAAJgCAABkcnMvZG93&#10;bnJldi54bWxQSwUGAAAAAAQABAD1AAAAhwMAAAAA&#10;" fillcolor="#ae9bbb" stroked="f"/>
                        <v:rect id="Rectangle 1993" o:spid="_x0000_s3021" style="position:absolute;left:5592;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JsQA&#10;AADdAAAADwAAAGRycy9kb3ducmV2LnhtbESPTW/CMAyG75P4D5GRuI2UiVWoI6DBNIkDFz7E2Wq8&#10;NqNxSpNB+ff4MImj9fp97Ge+7H2jrtRFF9jAZJyBIi6DdVwZOB6+X2egYkK22AQmA3eKsFwMXuZY&#10;2HDjHV33qVIC4ViggTqlttA6ljV5jOPQEkv2EzqPScau0rbDm8B9o9+yLNceHcuFGlta11Se93/e&#10;wO/X5T3Z9TTvL7OtPk9PLneruzGjYf/5ASpRn57L/+2NNSBEeVdsxAT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tCbEAAAA3QAAAA8AAAAAAAAAAAAAAAAAmAIAAGRycy9k&#10;b3ducmV2LnhtbFBLBQYAAAAABAAEAPUAAACJAwAAAAA=&#10;" fillcolor="#ad9aba" stroked="f"/>
                        <v:rect id="Rectangle 1994" o:spid="_x0000_s3022" style="position:absolute;left:5595;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QYcYA&#10;AADdAAAADwAAAGRycy9kb3ducmV2LnhtbESPW2vCQBSE3wv+h+UU+mY2tWg1dRUptNTLS71gHw/Z&#10;YxLMng3ZNW7/fVcQ+jjMzDfMdB5MLTpqXWVZwXOSgiDOra64ULDfffTHIJxH1lhbJgW/5GA+6z1M&#10;MdP2yt/UbX0hIoRdhgpK75tMSpeXZNAltiGO3sm2Bn2UbSF1i9cIN7UcpOlIGqw4LpTY0HtJ+Xl7&#10;MQrW9nAaHjeXz2VoquDrn9Fr97JS6ukxLN5AeAr+P3xvf2kFkTiB2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gQYcYAAADdAAAADwAAAAAAAAAAAAAAAACYAgAAZHJz&#10;L2Rvd25yZXYueG1sUEsFBgAAAAAEAAQA9QAAAIsDAAAAAA==&#10;" fillcolor="#ac99b9" stroked="f"/>
                        <v:rect id="Rectangle 1995" o:spid="_x0000_s3023" style="position:absolute;left:5598;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1ssAA&#10;AADdAAAADwAAAGRycy9kb3ducmV2LnhtbERPy4rCMBTdD/gP4QruxkSRQapRiuBjI+IDwd21ubbF&#10;5qY0UevfTxaCy8N5T+etrcSTGl861jDoKxDEmTMl5xpOx+XvGIQPyAYrx6ThTR7ms87PFBPjXryn&#10;5yHkIoawT1BDEUKdSOmzgiz6vquJI3dzjcUQYZNL0+ArhttKDpX6kxZLjg0F1rQoKLsfHlbD5bpO&#10;3U7SOVUrHi22bSiXO6N1r9umExCB2vAVf9wbo2GoBnF/fBOfgJ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l1ssAAAADdAAAADwAAAAAAAAAAAAAAAACYAgAAZHJzL2Rvd25y&#10;ZXYueG1sUEsFBgAAAAAEAAQA9QAAAIUDAAAAAA==&#10;" fillcolor="#ac99b8" stroked="f"/>
                        <v:rect id="Rectangle 1996" o:spid="_x0000_s3024" style="position:absolute;left:5600;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hhMUA&#10;AADdAAAADwAAAGRycy9kb3ducmV2LnhtbESP3YrCMBSE7wXfIRzBO02rIm7XKP6ssCC9sLsPcGiO&#10;bbU5KU3U7ttvBMHLYWa+YZbrztTiTq2rLCuIxxEI4tzqigsFvz+H0QKE88gaa8uk4I8crFf93hIT&#10;bR98onvmCxEg7BJUUHrfJFK6vCSDbmwb4uCdbWvQB9kWUrf4CHBTy0kUzaXBisNCiQ3tSsqv2c0o&#10;2GdpZr8+0stle9LFMbY8S3dTpYaDbvMJwlPn3+FX+1srmERxDM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SGExQAAAN0AAAAPAAAAAAAAAAAAAAAAAJgCAABkcnMv&#10;ZG93bnJldi54bWxQSwUGAAAAAAQABAD1AAAAigMAAAAA&#10;" fillcolor="#ab98b8" stroked="f"/>
                        <v:rect id="Rectangle 1997" o:spid="_x0000_s3025" style="position:absolute;left:5601;top:2495;width: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YdsYA&#10;AADdAAAADwAAAGRycy9kb3ducmV2LnhtbESPQWvCQBSE74L/YXmCF9FNUrCSZhNEkHoqNPbQ3h7Z&#10;Z5KafRuyWxP/fbdQ8DjMzDdMVkymEzcaXGtZQbyJQBBXVrdcK/g4H9c7EM4ja+wsk4I7OSjy+SzD&#10;VNuR3+lW+loECLsUFTTe96mUrmrIoNvYnjh4FzsY9EEOtdQDjgFuOplE0VYabDksNNjToaHqWv4Y&#10;Ba0cL6tvPNjy67M73sfn1/ObflJquZj2LyA8Tf4R/m+ftIIkihP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mYdsYAAADdAAAADwAAAAAAAAAAAAAAAACYAgAAZHJz&#10;L2Rvd25yZXYueG1sUEsFBgAAAAAEAAQA9QAAAIsDAAAAAA==&#10;" fillcolor="#ab98b7" stroked="f"/>
                        <v:rect id="Rectangle 1998" o:spid="_x0000_s3026" style="position:absolute;left:5604;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SJMYA&#10;AADdAAAADwAAAGRycy9kb3ducmV2LnhtbESPT2sCMRTE7wW/Q3hCbzXrtoisRlGhVBQF/xw8PjbP&#10;zeLmZbtJdeunN0Khx2FmfsOMp62txJUaXzpW0O8lIIhzp0suFBwPn29DED4ga6wck4Jf8jCddF7G&#10;mGl34x1d96EQEcI+QwUmhDqT0ueGLPqeq4mjd3aNxRBlU0jd4C3CbSXTJBlIiyXHBYM1LQzll/2P&#10;VbD9mKdGSzp/n+RmvV59De5LWin12m1nIxCB2vAf/msvtYI06b/D8018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wSJMYAAADdAAAADwAAAAAAAAAAAAAAAACYAgAAZHJz&#10;L2Rvd25yZXYueG1sUEsFBgAAAAAEAAQA9QAAAIsDAAAAAA==&#10;" fillcolor="#aa97b7" stroked="f"/>
                        <v:rect id="Rectangle 1999" o:spid="_x0000_s3027" style="position:absolute;left:5606;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FNMYA&#10;AADdAAAADwAAAGRycy9kb3ducmV2LnhtbESPQWvCQBSE74L/YXlCL0U3sUUlukorFIQeRCOCt0f2&#10;NQnNvl2ya4z/vlsQPA4z8w2z2vSmER21vrasIJ0kIIgLq2suFZzyr/EChA/IGhvLpOBOHjbr4WCF&#10;mbY3PlB3DKWIEPYZKqhCcJmUvqjIoJ9YRxy9H9saDFG2pdQt3iLcNHKaJDNpsOa4UKGjbUXF7/Fq&#10;FHy7i6N9fjfXfMuvu8+0m5/fOqVeRv3HEkSgPjzDj/ZOK5gm6Tv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GFNMYAAADdAAAADwAAAAAAAAAAAAAAAACYAgAAZHJz&#10;L2Rvd25yZXYueG1sUEsFBgAAAAAEAAQA9QAAAIsDAAAAAA==&#10;" fillcolor="#aa97b6" stroked="f"/>
                        <v:rect id="Rectangle 2000" o:spid="_x0000_s3028" style="position:absolute;left:5607;top:2495;width: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mUsUA&#10;AADdAAAADwAAAGRycy9kb3ducmV2LnhtbESPQYvCMBSE7wv7H8Jb8LamCkrpmhYRFA+Krgp7fTbP&#10;tti8lCZq9dcbYcHjMDPfMJOsM7W4UusqywoG/QgEcW51xYWCw37+HYNwHlljbZkU3MlBln5+TDDR&#10;9sa/dN35QgQIuwQVlN43iZQuL8mg69uGOHgn2xr0QbaF1C3eAtzUchhFY2mw4rBQYkOzkvLz7mIU&#10;jNbk1vPYFavx5W/jF/F+tj0+lOp9ddMfEJ46/w7/t5dawTAajOD1Jjw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2ZSxQAAAN0AAAAPAAAAAAAAAAAAAAAAAJgCAABkcnMv&#10;ZG93bnJldi54bWxQSwUGAAAAAAQABAD1AAAAigMAAAAA&#10;" fillcolor="#a996b6" stroked="f"/>
                        <v:rect id="Rectangle 2001" o:spid="_x0000_s3029" style="position:absolute;left:5611;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lycQA&#10;AADdAAAADwAAAGRycy9kb3ducmV2LnhtbESP0WoCMRRE34X+Q7gFX6QmKtiyNYoISp8Et/2A6+Z2&#10;E7q5WTZx3fbrG0HwcZiZM8xqM/hG9NRFF1jDbKpAEFfBOK41fH3uX95AxIRssAlMGn4pwmb9NFph&#10;YcKVT9SXqRYZwrFADTaltpAyVpY8xmloibP3HTqPKcuulqbDa4b7Rs6VWkqPjvOCxZZ2lqqf8uI1&#10;kD/3f4fzpN0fL1FVZe0Wr9ZpPX4etu8gEg3pEb63P4yGuZot4fYmP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l5cnEAAAA3QAAAA8AAAAAAAAAAAAAAAAAmAIAAGRycy9k&#10;b3ducmV2LnhtbFBLBQYAAAAABAAEAPUAAACJAwAAAAA=&#10;" fillcolor="#a995b5" stroked="f"/>
                        <v:rect id="Rectangle 2002" o:spid="_x0000_s3030" style="position:absolute;left:5612;top:2495;width: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7EccA&#10;AADdAAAADwAAAGRycy9kb3ducmV2LnhtbESPQWvCQBSE74X+h+UJvdXdeDA1dRUpBATxUCtob4/s&#10;SzaYfRuyW4399d1CocdhZr5hluvRdeJKQ2g9a8imCgRx5U3LjYbjR/n8AiJEZIOdZ9JwpwDr1ePD&#10;Egvjb/xO10NsRIJwKFCDjbEvpAyVJYdh6nvi5NV+cBiTHBppBrwluOvkTKm5dNhyWrDY05ul6nL4&#10;choW9a6sP8/lJZtvv9Xe5buTPeZaP03GzSuISGP8D/+1t0bDTGU5/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1+xHHAAAA3QAAAA8AAAAAAAAAAAAAAAAAmAIAAGRy&#10;cy9kb3ducmV2LnhtbFBLBQYAAAAABAAEAPUAAACMAwAAAAA=&#10;" fillcolor="#a895b5" stroked="f"/>
                        <v:rect id="Rectangle 2003" o:spid="_x0000_s3031" style="position:absolute;left:5614;top:2495;width:1;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aJMQA&#10;AADdAAAADwAAAGRycy9kb3ducmV2LnhtbERPXWvCMBR9H/gfwhX2MjSpA5FqFHGI2xiCVvH10lzb&#10;YnPTNZm2/355GOzxcL4Xq87W4k6trxxrSMYKBHHuTMWFhlO2Hc1A+IBssHZMGnrysFoOnhaYGvfg&#10;A92PoRAxhH2KGsoQmlRKn5dk0Y9dQxy5q2sthgjbQpoWHzHc1nKi1FRarDg2lNjQpqT8dvyxGrJP&#10;9dGf37Lk8PK966aXL973+avWz8NuPQcRqAv/4j/3u9EwUUmcG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y2iTEAAAA3QAAAA8AAAAAAAAAAAAAAAAAmAIAAGRycy9k&#10;b3ducmV2LnhtbFBLBQYAAAAABAAEAPUAAACJAwAAAAA=&#10;" fillcolor="#a894b4" stroked="f"/>
                        <v:shape id="Picture 2004" o:spid="_x0000_s3032" type="#_x0000_t75" style="position:absolute;left:5423;top:2233;width:237;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kwp7GAAAA3QAAAA8AAABkcnMvZG93bnJldi54bWxEj0FrwkAUhO+F/oflFbzV3Shom7oJRRT0&#10;JKY9tLdH9jVJk30bsluN/94VhB6HmfmGWeWj7cSJBt841pBMFQji0pmGKw2fH9vnFxA+IBvsHJOG&#10;C3nIs8eHFabGnflIpyJUIkLYp6ihDqFPpfRlTRb91PXE0ftxg8UQ5VBJM+A5wm0nZ0otpMWG40KN&#10;Pa1rKtviz2pYF2O/2WPSLKs5Hb6/WvW73bRaT57G9zcQgcbwH763d0bDTCWvcHsTn4D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eTCnsYAAADdAAAADwAAAAAAAAAAAAAA&#10;AACfAgAAZHJzL2Rvd25yZXYueG1sUEsFBgAAAAAEAAQA9wAAAJIDAAAAAA==&#10;">
                          <v:imagedata r:id="rId150" o:title=""/>
                        </v:shape>
                        <v:shape id="Freeform 2005" o:spid="_x0000_s3033" style="position:absolute;left:5499;top:2487;width:123;height:35;visibility:visible;mso-wrap-style:square;v-text-anchor:top" coordsize="1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tEsQA&#10;AADdAAAADwAAAGRycy9kb3ducmV2LnhtbERPy2oCMRTdC/2HcAvdaaZTndbpRBFpobgQahW3t5M7&#10;Dzq5GZKo4983C8Hl4byL5WA6cSbnW8sKnicJCOLS6pZrBfufz/EbCB+QNXaWScGVPCwXD6MCc20v&#10;/E3nXahFDGGfo4ImhD6X0pcNGfQT2xNHrrLOYIjQ1VI7vMRw08k0STJpsOXY0GBP64bKv93JKNjM&#10;61NWlS+H2XbqPva/Bzav9qjU0+OwegcRaAh38c39pRWkSRr3xzfx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T7RLEAAAA3QAAAA8AAAAAAAAAAAAAAAAAmAIAAGRycy9k&#10;b3ducmV2LnhtbFBLBQYAAAAABAAEAPUAAACJAwAAAAA=&#10;" path="m123,10r-11,9l97,27,81,32,66,35,46,32,29,26,13,14,,e" filled="f" strokecolor="#d75139" strokeweight="22e-5mm">
                          <v:path arrowok="t" o:connecttype="custom" o:connectlocs="123,10;112,19;97,27;81,32;66,35;46,32;29,26;13,14;0,0" o:connectangles="0,0,0,0,0,0,0,0,0"/>
                        </v:shape>
                        <v:shape id="Picture 2006" o:spid="_x0000_s3034" type="#_x0000_t75" style="position:absolute;left:5630;top:3019;width:97;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74WvCAAAA3QAAAA8AAABkcnMvZG93bnJldi54bWxEj0GLwjAUhO+C/yE8wZum7aFINYooFXFP&#10;an/Ao3k2xealNFG7/36zsLDHYWa+YTa70XbiTYNvHStIlwkI4trplhsF1b1crED4gKyxc0wKvsnD&#10;bjudbLDQ7sNXet9CIyKEfYEKTAh9IaWvDVn0S9cTR+/hBoshyqGResBPhNtOZkmSS4stxwWDPR0M&#10;1c/byyrIdZnlZnV5HvtzVX2VbXdqKFVqPhv3axCBxvAf/muftYIsyVL4fROf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FrwgAAAN0AAAAPAAAAAAAAAAAAAAAAAJ8C&#10;AABkcnMvZG93bnJldi54bWxQSwUGAAAAAAQABAD3AAAAjgMAAAAA&#10;">
                          <v:imagedata r:id="rId151" o:title=""/>
                        </v:shape>
                        <v:rect id="Rectangle 2007" o:spid="_x0000_s3035" style="position:absolute;left:5635;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ImsMA&#10;AADdAAAADwAAAGRycy9kb3ducmV2LnhtbESPQWsCMRSE7wX/Q3iCF6mJW1HZGkVEoddui+fXzetm&#10;283Lsom6+usbQehxmJlvmNWmd404UxdqzxqmEwWCuPSm5krD58fheQkiRGSDjWfScKUAm/XgaYW5&#10;8Rd+p3MRK5EgHHLUYGNscylDaclhmPiWOHnfvnMYk+wqaTq8JLhrZKbUXDqsOS1YbGlnqfwtTk7D&#10;OISfJc++5vI25X2xeFF8tErr0bDfvoKI1Mf/8KP9ZjRkKsvg/i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YImsMAAADdAAAADwAAAAAAAAAAAAAAAACYAgAAZHJzL2Rv&#10;d25yZXYueG1sUEsFBgAAAAAEAAQA9QAAAIgDAAAAAA==&#10;" fillcolor="#bfb1cf" stroked="f"/>
                        <v:rect id="Rectangle 2008" o:spid="_x0000_s3036" style="position:absolute;left:5636;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eYcQA&#10;AADdAAAADwAAAGRycy9kb3ducmV2LnhtbESPT2sCMRTE7wW/Q3iCt5r9R6mrUYptQY+uvXh7bJ67&#10;i5uXJUl1/faNIPQ4zMxvmNVmNL24kvOdZQXpPAFBXFvdcaPg5/j9+g7CB2SNvWVScCcPm/XkZYWl&#10;tjc+0LUKjYgQ9iUqaEMYSil93ZJBP7cDcfTO1hkMUbpGaoe3CDe9zJLkTRrsOC60ONC2pfpS/RoF&#10;Rfq5P5nL4UueT0W+SI9V4fKtUrPp+LEEEWgM/+Fne6cVZEmWw+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3mHEAAAA3QAAAA8AAAAAAAAAAAAAAAAAmAIAAGRycy9k&#10;b3ducmV2LnhtbFBLBQYAAAAABAAEAPUAAACJAwAAAAA=&#10;" fillcolor="#dad1ed" stroked="f"/>
                        <v:rect id="Rectangle 2009" o:spid="_x0000_s3037" style="position:absolute;left:5638;top:2640;width: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EMUA&#10;AADdAAAADwAAAGRycy9kb3ducmV2LnhtbESPT2sCMRTE7wW/Q3hCbzUxlFJWo/gHoXjrVhRvz81z&#10;d3HzsmxSXf30TaHQ4zAzv2Gm89414kpdqD0bGI8UCOLC25pLA7uvzcs7iBCRLTaeycCdAsxng6cp&#10;Ztbf+JOueSxFgnDI0EAVY5tJGYqKHIaRb4mTd/adw5hkV0rb4S3BXSO1Um/SYc1pocKWVhUVl/zb&#10;Gcj3J3yo1XG71sWlXB5zfmg6GPM87BcTEJH6+B/+a39YA1rpV/h9k5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j0QxQAAAN0AAAAPAAAAAAAAAAAAAAAAAJgCAABkcnMv&#10;ZG93bnJldi54bWxQSwUGAAAAAAQABAD1AAAAigMAAAAA&#10;" fillcolor="#d9d0ec" stroked="f"/>
                        <v:rect id="Rectangle 2010" o:spid="_x0000_s3038" style="position:absolute;left:5641;top:2640;width: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gUMIA&#10;AADdAAAADwAAAGRycy9kb3ducmV2LnhtbESPUUvEMBCE3wX/Q1jBNy9pQTnr5Q4V5HxTe/6Apdlr&#10;qs2mZGOv/nsjCD4OM/MNs9ktYVQzJRkiW6hWBhRxF93AvYX3w9PVGpRkZIdjZLLwTQK77fnZBhsX&#10;T/xGc5t7VSAsDVrwOU+N1tJ5CiirOBEX7xhTwFxk6rVLeCrwMOramBsdcOCy4HGiR0/dZ/sVLHxU&#10;x/RSSfuwZnP76vd7cTSLtZcXy/0dqExL/g//tZ+dhdrU1/D7pjw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OBQwgAAAN0AAAAPAAAAAAAAAAAAAAAAAJgCAABkcnMvZG93&#10;bnJldi54bWxQSwUGAAAAAAQABAD1AAAAhwMAAAAA&#10;" fillcolor="#d8cfeb" stroked="f"/>
                        <v:rect id="Rectangle 2011" o:spid="_x0000_s3039" style="position:absolute;left:5644;top:2640;width: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lwMUA&#10;AADdAAAADwAAAGRycy9kb3ducmV2LnhtbESPT2sCMRTE74V+h/CE3mrWpUhdjSKFUuuhxT94fm6e&#10;yermZdmk6/rtTaHQ4zAzv2Fmi97VoqM2VJ4VjIYZCOLS64qNgv3u/fkVRIjIGmvPpOBGARbzx4cZ&#10;FtpfeUPdNhqRIBwKVGBjbAopQ2nJYRj6hjh5J986jEm2RuoWrwnuapln2Vg6rDgtWGzozVJ52f44&#10;BS/H82r9ZXDyuY6HD3vGzmvzrdTToF9OQUTq43/4r73SCvIsH8Pv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CXAxQAAAN0AAAAPAAAAAAAAAAAAAAAAAJgCAABkcnMv&#10;ZG93bnJldi54bWxQSwUGAAAAAAQABAD1AAAAigMAAAAA&#10;" fillcolor="#d8ceea" stroked="f"/>
                        <v:rect id="Rectangle 2012" o:spid="_x0000_s3040" style="position:absolute;left:5646;top:2640;width: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1rcQA&#10;AADdAAAADwAAAGRycy9kb3ducmV2LnhtbESPS4sCMRCE74L/IfTC3jSzc1iX0SjiA/Qi+ECvTdLO&#10;DE46QxJ1/PdmYWGPRVV9RU1mnW3Eg3yoHSv4GmYgiLUzNZcKTsf14AdEiMgGG8ek4EUBZtN+b4KF&#10;cU/e0+MQS5EgHApUUMXYFlIGXZHFMHQtcfKuzluMSfpSGo/PBLeNzLPsW1qsOS1U2NKiIn073K0C&#10;vzT3XdDabPeXctXuzrlfnqxSnx/dfAwiUhf/w3/tjVGQZ/kIft+kJ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ta3EAAAA3QAAAA8AAAAAAAAAAAAAAAAAmAIAAGRycy9k&#10;b3ducmV2LnhtbFBLBQYAAAAABAAEAPUAAACJAwAAAAA=&#10;" fillcolor="#d7ceea" stroked="f"/>
                        <v:rect id="Rectangle 2013" o:spid="_x0000_s3041" style="position:absolute;left:5647;top:2640;width: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PrcIA&#10;AADdAAAADwAAAGRycy9kb3ducmV2LnhtbERPPWvDMBDdA/0P4grdErkeSnAshxIIZOhSO0O7Xayr&#10;bWydHOuaOPn10VDo+Hjf+XZ2g7rQFDrPBl5XCSji2tuOGwPHar9cgwqCbHHwTAZuFGBbPC1yzKy/&#10;8iddSmlUDOGQoYFWZMy0DnVLDsPKj8SR+/GTQ4lwarSd8BrD3aDTJHnTDjuODS2OtGup7stfZ2Bw&#10;3yLVnU793H8c8KZxT19nY16e5/cNKKFZ/sV/7oM1kCZpnBvfxCe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M+twgAAAN0AAAAPAAAAAAAAAAAAAAAAAJgCAABkcnMvZG93&#10;bnJldi54bWxQSwUGAAAAAAQABAD1AAAAhwMAAAAA&#10;" fillcolor="#d7cde9" stroked="f"/>
                        <v:rect id="Rectangle 2014" o:spid="_x0000_s3042" style="position:absolute;left:5650;top:2640;width: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BncMA&#10;AADdAAAADwAAAGRycy9kb3ducmV2LnhtbESPS2/CMBCE75X6H6yt1FtxyKGPgEGIh8Q1KYcel3iJ&#10;I+x1ZBsI/x5XqtTjaGa+0cyXo7PiSiH2nhVMJwUI4tbrnjsFh+/d2yeImJA1Ws+k4E4RlovnpzlW&#10;2t+4pmuTOpEhHCtUYFIaKilja8hhnPiBOHsnHxymLEMndcBbhjsry6J4lw57zgsGB1obas/NxSnY&#10;BLuN62ZX1xd75/onHg32H0q9voyrGYhEY/oP/7X3WkFZlF/w+y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TBncMAAADdAAAADwAAAAAAAAAAAAAAAACYAgAAZHJzL2Rv&#10;d25yZXYueG1sUEsFBgAAAAAEAAQA9QAAAIgDAAAAAA==&#10;" fillcolor="#d6cce8" stroked="f"/>
                      </v:group>
                      <v:rect id="Rectangle 2015" o:spid="_x0000_s3043" style="position:absolute;left:35902;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WhcMA&#10;AADdAAAADwAAAGRycy9kb3ducmV2LnhtbERP3WrCMBS+H/gO4Qi7GZquwhjVKEOQjU2GZj7AsTk2&#10;Zc1J12RtfXtzMdjlx/e/2oyuET11ofas4HGegSAuvam5UnD62s2eQYSIbLDxTAquFGCzntytsDB+&#10;4CP1OlYihXAoUIGNsS2kDKUlh2HuW+LEXXznMCbYVdJ0OKRw18g8y56kw5pTg8WWtpbKb/3rFMT8&#10;ODije/txOD98vv+gfr3stVL30/FlCSLSGP/Ff+43oyDPFml/epOe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IWhcMAAADdAAAADwAAAAAAAAAAAAAAAACYAgAAZHJzL2Rv&#10;d25yZXYueG1sUEsFBgAAAAAEAAQA9QAAAIgDAAAAAA==&#10;" fillcolor="#d5cbe7" stroked="f"/>
                      <v:rect id="Rectangle 2016" o:spid="_x0000_s3044" style="position:absolute;left:35921;top:16776;width: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KS8YA&#10;AADdAAAADwAAAGRycy9kb3ducmV2LnhtbESPUUvDMBSF3wX/Q7jCXsSl7USkLhsiDDaYQqt9vzTX&#10;ptjclCbbsv16Iwh7PJxzvsNZrqMdxJEm3ztWkM8zEMSt0z13Cr4+Nw/PIHxA1jg4JgVn8rBe3d4s&#10;sdTuxBUd69CJBGFfogITwlhK6VtDFv3cjcTJ+3aTxZDk1Ek94SnB7SCLLHuSFntOCwZHejPU/tQH&#10;q2B/n38078Y29a6p6kssqsfqEJWa3cXXFxCBYriG/9tbraDIFj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6KS8YAAADdAAAADwAAAAAAAAAAAAAAAACYAgAAZHJz&#10;L2Rvd25yZXYueG1sUEsFBgAAAAAEAAQA9QAAAIsDAAAAAA==&#10;" fillcolor="#d4cae6" stroked="f"/>
                      <v:rect id="Rectangle 2017" o:spid="_x0000_s3045" style="position:absolute;left:35928;top:16776;width: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SGsYA&#10;AADdAAAADwAAAGRycy9kb3ducmV2LnhtbESPzWrDMBCE74G+g9hCLyWR60ApTmRTSltySchPQ66L&#10;tbVMrZWxFNt9+ygQyHGYmW+YZTHaRvTU+dqxgpdZAoK4dLrmSsHP4Wv6BsIHZI2NY1LwTx6K/GGy&#10;xEy7gXfU70MlIoR9hgpMCG0mpS8NWfQz1xJH79d1FkOUXSV1h0OE20amSfIqLdYcFwy29GGo/Nuf&#10;rYKtWa1HP3zSZm3O/XComtPz91Gpp8fxfQEi0Bju4Vt7pRWkyTyF65v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6SGsYAAADdAAAADwAAAAAAAAAAAAAAAACYAgAAZHJz&#10;L2Rvd25yZXYueG1sUEsFBgAAAAAEAAQA9QAAAIsDAAAAAA==&#10;" fillcolor="#d3c9e6" stroked="f"/>
                      <v:rect id="Rectangle 2018" o:spid="_x0000_s3046" style="position:absolute;left:35953;top:16776;width: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EQMUA&#10;AADdAAAADwAAAGRycy9kb3ducmV2LnhtbESPQWvCQBSE7wX/w/IEb3VjhCqpa5BSwdKT0Utvr9nX&#10;JJp9G3Y3GvvruwXB4zDzzTCrfDCtuJDzjWUFs2kCgri0uuFKwfGwfV6C8AFZY2uZFNzIQ74ePa0w&#10;0/bKe7oUoRKxhH2GCuoQukxKX9Zk0E9tRxy9H+sMhihdJbXDayw3rUyT5EUabDgu1NjRW03lueiN&#10;grR5337fqPjsT1849LR3vx+HhVKT8bB5BRFoCI/wnd7pyCXzO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oRAxQAAAN0AAAAPAAAAAAAAAAAAAAAAAJgCAABkcnMv&#10;ZG93bnJldi54bWxQSwUGAAAAAAQABAD1AAAAigMAAAAA&#10;" fillcolor="#d3c8e5" stroked="f"/>
                      <v:rect id="Rectangle 2019" o:spid="_x0000_s3047" style="position:absolute;left:35960;top:16776;width:1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yMMMA&#10;AADdAAAADwAAAGRycy9kb3ducmV2LnhtbESP0YrCMBRE3wX/IVzBN02tiyzVKKLouo91/YBLc22L&#10;yU1Jota/NwsL+zjMzBlmtemtEQ/yoXWsYDbNQBBXTrdcK7j8HCafIEJE1mgck4IXBdish4MVFto9&#10;uaTHOdYiQTgUqKCJsSukDFVDFsPUdcTJuzpvMSbpa6k9PhPcGpln2UJabDktNNjRrqHqdr5bBffy&#10;6Bf78HW57cr82G+/zcn4g1LjUb9dgojUx//wX/ukFeTZ/AN+36Qn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yMMMAAADdAAAADwAAAAAAAAAAAAAAAACYAgAAZHJzL2Rv&#10;d25yZXYueG1sUEsFBgAAAAAEAAQA9QAAAIgDAAAAAA==&#10;" fillcolor="#d2c8e5" stroked="f"/>
                      <v:rect id="Rectangle 2020" o:spid="_x0000_s3048" style="position:absolute;left:35972;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vesUA&#10;AADdAAAADwAAAGRycy9kb3ducmV2LnhtbESPwWrDMBBE74X8g9hALyWR7dKSOFFMawj40kLSfMBi&#10;bSwTa2Us1Xb+vioUehxm583OvphtJ0YafOtYQbpOQBDXTrfcKLh8HVcbED4ga+wck4I7eSgOi4c9&#10;5tpNfKLxHBoRIexzVGBC6HMpfW3Iol+7njh6VzdYDFEOjdQDThFuO5klyau02HJsMNhTaai+nb9t&#10;fOPjvbo8NbI8panhz21Zp1R5pR6X89sORKA5/B//pSutIEueX+B3TUS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696xQAAAN0AAAAPAAAAAAAAAAAAAAAAAJgCAABkcnMv&#10;ZG93bnJldi54bWxQSwUGAAAAAAQABAD1AAAAigMAAAAA&#10;" fillcolor="#d2c7e4" stroked="f"/>
                      <v:rect id="Rectangle 2021" o:spid="_x0000_s3049" style="position:absolute;left:35991;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BScMA&#10;AADdAAAADwAAAGRycy9kb3ducmV2LnhtbESPzWoCMRSF94W+Q7gFdzVRi9SpUUQQu+hGLV1fJ3eS&#10;wcnNMIk6vn0jCC4P5+fjzJe9b8SFulgH1jAaKhDEZTA1Ww2/h837J4iYkA02gUnDjSIsF68vcyxM&#10;uPKOLvtkRR7hWKAGl1JbSBlLRx7jMLTE2atC5zFl2VlpOrzmcd/IsVJT6bHmTHDY0tpRedqffeb+&#10;fFhnt+1K3Y7H2XYTKzX7q7QevPWrLxCJ+vQMP9rfRsNYTaZwf5Of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XBScMAAADdAAAADwAAAAAAAAAAAAAAAACYAgAAZHJzL2Rv&#10;d25yZXYueG1sUEsFBgAAAAAEAAQA9QAAAIgDAAAAAA==&#10;" fillcolor="#d1c6e3" stroked="f"/>
                      <v:rect id="Rectangle 2022" o:spid="_x0000_s3050" style="position:absolute;left:36010;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lT8YA&#10;AADdAAAADwAAAGRycy9kb3ducmV2LnhtbESPzWrDMBCE74W8g9hAb43UuPnBiWxKQyGFXPLzABtr&#10;Y4taK2MpidunrwqFHoeZ+YZZl4NrxY36YD1reJ4oEMSVN5ZrDafj+9MSRIjIBlvPpOGLApTF6GGN&#10;ufF33tPtEGuRIBxy1NDE2OVShqohh2HiO+LkXXzvMCbZ19L0eE9w18qpUnPp0HJaaLCjt4aqz8PV&#10;adjZ027TOpt9d+ds9rKdyexDSa0fx8PrCkSkIf6H/9pbo2GqsgX8vklP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lT8YAAADdAAAADwAAAAAAAAAAAAAAAACYAgAAZHJz&#10;L2Rvd25yZXYueG1sUEsFBgAAAAAEAAQA9QAAAIsDAAAAAA==&#10;" fillcolor="#d0c5e2" stroked="f"/>
                      <v:rect id="Rectangle 2023" o:spid="_x0000_s3051" style="position:absolute;left:36029;top:16776;width:2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S78MA&#10;AADdAAAADwAAAGRycy9kb3ducmV2LnhtbERPW2vCMBR+H/gfwhH2NhOViVSjOGHghnipIj4em2Nb&#10;bE5Kk2n3783DYI8f3306b20l7tT40rGGfk+BIM6cKTnXcDx8vo1B+IBssHJMGn7Jw3zWeZliYtyD&#10;93RPQy5iCPsENRQh1ImUPivIou+5mjhyV9dYDBE2uTQNPmK4reRAqZG0WHJsKLCmZUHZLf2xGsKF&#10;1cfX+8Yel4uT3523fr35Xmv92m0XExCB2vAv/nOvjIaBGsa58U1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HS78MAAADdAAAADwAAAAAAAAAAAAAAAACYAgAAZHJzL2Rv&#10;d25yZXYueG1sUEsFBgAAAAAEAAQA9QAAAIgDAAAAAA==&#10;" fillcolor="#cfc4e1" stroked="f"/>
                      <v:rect id="Rectangle 2024" o:spid="_x0000_s3052" style="position:absolute;left:36055;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v4MYA&#10;AADdAAAADwAAAGRycy9kb3ducmV2LnhtbESP0WrCQBRE3wv+w3KFvhTd1Ypo6ipiLfZNjX7AJXub&#10;BLN3Q3Y10a93C4U+DjNzhlmsOluJGzW+dKxhNFQgiDNnSs41nE9fgxkIH5ANVo5Jw508rJa9lwUm&#10;xrV8pFsachEh7BPUUIRQJ1L6rCCLfuhq4uj9uMZiiLLJpWmwjXBbybFSU2mx5LhQYE2bgrJLerUa&#10;ysk93X8+NrtWTt7Oys0Oj+221fq1360/QATqwn/4r/1tNIzV+xx+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Iv4MYAAADdAAAADwAAAAAAAAAAAAAAAACYAgAAZHJz&#10;L2Rvd25yZXYueG1sUEsFBgAAAAAEAAQA9QAAAIsDAAAAAA==&#10;" fillcolor="#cec3e0" stroked="f"/>
                      <v:rect id="Rectangle 2025" o:spid="_x0000_s3053" style="position:absolute;left:36074;top:16776;width: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gsMA&#10;AADdAAAADwAAAGRycy9kb3ducmV2LnhtbERPXWvCMBR9F/Yfwh3sbabWIaMaRQRRNhR0Y8/X5q7t&#10;bG5KEtvqrzcPAx8P53u26E0tWnK+sqxgNExAEOdWV1wo+P5av76D8AFZY22ZFFzJw2L+NJhhpm3H&#10;B2qPoRAxhH2GCsoQmkxKn5dk0A9tQxy5X+sMhghdIbXDLoabWqZJMpEGK44NJTa0Kik/Hy9Gweel&#10;361/9nuXdhaXH6fbrd2M/5R6ee6XUxCB+vAQ/7u3WkGavMX98U1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ZgsMAAADdAAAADwAAAAAAAAAAAAAAAACYAgAAZHJzL2Rv&#10;d25yZXYueG1sUEsFBgAAAAAEAAQA9QAAAIgDAAAAAA==&#10;" fillcolor="#cec2df" stroked="f"/>
                      <v:rect id="Rectangle 2026" o:spid="_x0000_s3054" style="position:absolute;left:36080;top:16776;width:1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VmMcA&#10;AADdAAAADwAAAGRycy9kb3ducmV2LnhtbESPQWsCMRSE74X+h/AKvZSa7FKKrEZRwbaHUtF68PjY&#10;PHcXNy9rkq7rvzeFQo/DzHzDTOeDbUVPPjSONWQjBYK4dKbhSsP+e/08BhEissHWMWm4UoD57P5u&#10;ioVxF95Sv4uVSBAOBWqoY+wKKUNZk8Uwch1x8o7OW4xJ+koaj5cEt63MlXqVFhtOCzV2tKqpPO1+&#10;rIa3w3CubOnVe599nTZHfvrMl6T148OwmICINMT/8F/7w2jI1UsGv2/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1ZjHAAAA3QAAAA8AAAAAAAAAAAAAAAAAmAIAAGRy&#10;cy9kb3ducmV2LnhtbFBLBQYAAAAABAAEAPUAAACMAwAAAAA=&#10;" fillcolor="#cdc2df" stroked="f"/>
                      <v:rect id="Rectangle 2027" o:spid="_x0000_s3055" style="position:absolute;left:36093;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tusYA&#10;AADdAAAADwAAAGRycy9kb3ducmV2LnhtbESPT2vCQBTE7wW/w/IEb3VjEJHUVWqhWjwU4p/7a/a5&#10;ic2+Ddk1pv303YLgcZiZ3zCLVW9r0VHrK8cKJuMEBHHhdMVGwfHw/jwH4QOyxtoxKfghD6vl4GmB&#10;mXY3zqnbByMihH2GCsoQmkxKX5Rk0Y9dQxy9s2sthihbI3WLtwi3tUyTZCYtVhwXSmzoraTie3+1&#10;Ck6Xry7vqs9tjrNfsztuNma9s0qNhv3rC4hAfXiE7+0PrSBNpi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stusYAAADdAAAADwAAAAAAAAAAAAAAAACYAgAAZHJz&#10;L2Rvd25yZXYueG1sUEsFBgAAAAAEAAQA9QAAAIsDAAAAAA==&#10;" fillcolor="#cdc1de" stroked="f"/>
                      <v:rect id="Rectangle 2028" o:spid="_x0000_s3056" style="position:absolute;left:36112;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ygscA&#10;AADdAAAADwAAAGRycy9kb3ducmV2LnhtbESPQWvCQBSE70L/w/IK3upGK1KimyAW0Yu1TT3E2yP7&#10;TILZtyG7mvTfdwsFj8PMfMOs0sE04k6dqy0rmE4iEMSF1TWXCk7f25c3EM4ja2wsk4IfcpAmT6MV&#10;xtr2/EX3zJciQNjFqKDyvo2ldEVFBt3EtsTBu9jOoA+yK6XusA9w08hZFC2kwZrDQoUtbSoqrtnN&#10;KNjt88/BXncfx8O5X5fZe37abHOlxs/DegnC0+Af4f/2XiuYRfNX+Hs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ZsoLHAAAA3QAAAA8AAAAAAAAAAAAAAAAAmAIAAGRy&#10;cy9kb3ducmV2LnhtbFBLBQYAAAAABAAEAPUAAACMAwAAAAA=&#10;" fillcolor="#ccc0dd" stroked="f"/>
                      <v:rect id="Rectangle 2029" o:spid="_x0000_s3057" style="position:absolute;left:36131;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5e8UA&#10;AADdAAAADwAAAGRycy9kb3ducmV2LnhtbESPX2vCMBTF3wd+h3CFvc1EKTKqUTbZhsOndoPh26W5&#10;tsXmpjZp7b69EQZ7PJw/P856O9pGDNT52rGG+UyBIC6cqbnU8P31/vQMwgdkg41j0vBLHrabycMa&#10;U+OunNGQh1LEEfYpaqhCaFMpfVGRRT9zLXH0Tq6zGKLsSmk6vMZx28iFUktpseZIqLClXUXFOe9t&#10;hCi+1Ifs55jY3ZDv+4/srf981fpxOr6sQAQaw3/4r703GhYqSeD+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rl7xQAAAN0AAAAPAAAAAAAAAAAAAAAAAJgCAABkcnMv&#10;ZG93bnJldi54bWxQSwUGAAAAAAQABAD1AAAAigMAAAAA&#10;" fillcolor="#cbbfdc" stroked="f"/>
                      <v:rect id="Rectangle 2030" o:spid="_x0000_s3058" style="position:absolute;left:36150;top:16776;width: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bHsQA&#10;AADdAAAADwAAAGRycy9kb3ducmV2LnhtbESPQWsCMRSE74X+h/AKvdWsoqVsjSKi4LWxoL09Nq+b&#10;1c3LkkR37a9vhEKPw8x8w8yXg2vFlUJsPCsYjwoQxJU3DdcKPvfblzcQMSEbbD2TghtFWC4eH+ZY&#10;Gt/zB111qkWGcCxRgU2pK6WMlSWHceQ74ux9++AwZRlqaQL2Ge5aOSmKV+mw4bxgsaO1peqsL07B&#10;2WyacTr86FP/FWaoD9rZ402p56dh9Q4i0ZD+w3/tnVEwKaYzuL/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12x7EAAAA3QAAAA8AAAAAAAAAAAAAAAAAmAIAAGRycy9k&#10;b3ducmV2LnhtbFBLBQYAAAAABAAEAPUAAACJAwAAAAA=&#10;" fillcolor="#cabedb" stroked="f"/>
                      <v:rect id="Rectangle 2031" o:spid="_x0000_s3059" style="position:absolute;left:36175;top:16776;width: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AnsUA&#10;AADdAAAADwAAAGRycy9kb3ducmV2LnhtbESPT2sCMRTE74V+h/AKvdWkUkRXoxRLwYoX/+H1sXnu&#10;riYvS5Lq+u1NoeBxmJnfMJNZ56y4UIiNZw3vPQWCuPSm4UrDbvv9NgQRE7JB65k03CjCbPr8NMHC&#10;+Cuv6bJJlcgQjgVqqFNqCyljWZPD2PMtcfaOPjhMWYZKmoDXDHdW9pUaSIcN54UaW5rXVJ43v06D&#10;Wp33y5+vUbWPTYiHcn6ydnHS+vWl+xyDSNSlR/i/vTAa+upjAH9v8hO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gCexQAAAN0AAAAPAAAAAAAAAAAAAAAAAJgCAABkcnMv&#10;ZG93bnJldi54bWxQSwUGAAAAAAQABAD1AAAAigMAAAAA&#10;" fillcolor="#c9bdda" stroked="f"/>
                      <v:rect id="Rectangle 2032" o:spid="_x0000_s3060" style="position:absolute;left:36195;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jfcgA&#10;AADdAAAADwAAAGRycy9kb3ducmV2LnhtbESPW2vCQBSE34X+h+UU+mY2lWIlupG2YLEWES8gvh2y&#10;JxfMnk2zW0399W5B8HGYmW+YybQztThR6yrLCp6jGARxZnXFhYLddtYfgXAeWWNtmRT8kYNp+tCb&#10;YKLtmdd02vhCBAi7BBWU3jeJlC4ryaCLbEMcvNy2Bn2QbSF1i+cAN7UcxPFQGqw4LJTY0EdJ2XHz&#10;axQcv/aL1fLyPv+ZfebZ8vsiDw2ulHp67N7GIDx1/h6+tedawSB+eYX/N+EJy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GN9yAAAAN0AAAAPAAAAAAAAAAAAAAAAAJgCAABk&#10;cnMvZG93bnJldi54bWxQSwUGAAAAAAQABAD1AAAAjQMAAAAA&#10;" fillcolor="#c8bcd9" stroked="f"/>
                      <v:rect id="Rectangle 2033" o:spid="_x0000_s3061" style="position:absolute;left:36214;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dwb8A&#10;AADdAAAADwAAAGRycy9kb3ducmV2LnhtbERPuwrCMBTdBf8hXMFNUx+IVKOIoOiiWB0cr821LTY3&#10;pYla/94MguPhvOfLxpTiRbUrLCsY9CMQxKnVBWcKLudNbwrCeWSNpWVS8CEHy0W7NcdY2zef6JX4&#10;TIQQdjEqyL2vYildmpNB17cVceDutjboA6wzqWt8h3BTymEUTaTBgkNDjhWtc0ofydMouMrD43y9&#10;72/JenscWZ6km89xqlS306xmIDw1/i/+uXdawTAah7nhTX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ON3BvwAAAN0AAAAPAAAAAAAAAAAAAAAAAJgCAABkcnMvZG93bnJl&#10;di54bWxQSwUGAAAAAAQABAD1AAAAhAMAAAAA&#10;" fillcolor="#c7bbd8" stroked="f"/>
                      <v:rect id="Rectangle 2034" o:spid="_x0000_s3062" style="position:absolute;left:36233;top:16776;width:1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6vsQA&#10;AADdAAAADwAAAGRycy9kb3ducmV2LnhtbESPQWvCQBSE70L/w/IKvelGKaWNriKWEtGL2np/ZF+z&#10;odm3MfvU+O+7QqHHYWa+YWaL3jfqQl2sAxsYjzJQxGWwNVcGvj4/hq+goiBbbAKTgRtFWMwfBjPM&#10;bbjyni4HqVSCcMzRgBNpc61j6chjHIWWOHnfofMoSXaVth1eE9w3epJlL9pjzWnBYUsrR+XP4ewN&#10;nE+F2224Lt6LUyFH2d22e1kZ8/TYL6eghHr5D/+119bAJHt+g/ub9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tOr7EAAAA3QAAAA8AAAAAAAAAAAAAAAAAmAIAAGRycy9k&#10;b3ducmV2LnhtbFBLBQYAAAAABAAEAPUAAACJAwAAAAA=&#10;" fillcolor="#c7bad8" stroked="f"/>
                      <v:rect id="Rectangle 2035" o:spid="_x0000_s3063" style="position:absolute;left:36245;top:16776;width: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NMIA&#10;AADdAAAADwAAAGRycy9kb3ducmV2LnhtbERPS0sDMRC+C/6HMII3m3WpWrZNS9Eqgo/Sh/dhM26C&#10;m8myGdvtv28OgseP7z1bDKFVB+qTj2zgdlSAIq6j9dwY2O+ebyagkiBbbCOTgRMlWMwvL2ZY2Xjk&#10;DR220qgcwqlCA06kq7ROtaOAaRQ74sx9xz6gZNg32vZ4zOGh1WVR3OuAnnODw44eHdU/299g4EE+&#10;V2+lf3Hdl3//GAe7lqelNub6alhOQQkN8i/+c79aA2Vxl/fnN/kJ6Pk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MM0wgAAAN0AAAAPAAAAAAAAAAAAAAAAAJgCAABkcnMvZG93&#10;bnJldi54bWxQSwUGAAAAAAQABAD1AAAAhwMAAAAA&#10;" fillcolor="#c6bad7" stroked="f"/>
                      <v:rect id="Rectangle 2036" o:spid="_x0000_s3064" style="position:absolute;left:36252;top:16776;width: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K/MUA&#10;AADdAAAADwAAAGRycy9kb3ducmV2LnhtbESPQUvDQBSE70L/w/IEL8HuNlCV2G2pFkEPIon1/sg+&#10;k2D2bci+NvHfu4LgcZiZb5jNbva9OtMYu8AWVksDirgOruPGwvH96foOVBRkh31gsvBNEXbbxcUG&#10;CxcmLulcSaMShGOBFlqRodA61i15jMswECfvM4weJcmx0W7EKcF9r3NjbrTHjtNCiwM9tlR/VSdv&#10;wWTTbfYhmFfNoXxdvx0fMnkprb26nPf3oIRm+Q//tZ+dhdysV/D7Jj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4r8xQAAAN0AAAAPAAAAAAAAAAAAAAAAAJgCAABkcnMv&#10;ZG93bnJldi54bWxQSwUGAAAAAAQABAD1AAAAigMAAAAA&#10;" fillcolor="#c6b9d7" stroked="f"/>
                      <v:rect id="Rectangle 2037" o:spid="_x0000_s3065" style="position:absolute;left:36277;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iMcA&#10;AADdAAAADwAAAGRycy9kb3ducmV2LnhtbESPQWvCQBSE7wX/w/KEXqRuDKSG1FVEKO2htKgp9PjI&#10;PpNg9r2Q3Wr677uFgsdhZr5hVpvRdepCg2+FDSzmCSjiSmzLtYHy+PyQg/IB2WInTAZ+yMNmPblb&#10;YWHlynu6HEKtIoR9gQaaEPpCa1815NDPpSeO3kkGhyHKodZ2wGuEu06nSfKoHbYcFxrsaddQdT58&#10;OwOfb7nMvkrJdvtstsxr4fL948WY++m4fQIVaAy38H/71RpIkyyFvzfx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DW4jHAAAA3QAAAA8AAAAAAAAAAAAAAAAAmAIAAGRy&#10;cy9kb3ducmV2LnhtbFBLBQYAAAAABAAEAPUAAACMAwAAAAA=&#10;" fillcolor="#c5b8d6" stroked="f"/>
                      <v:rect id="Rectangle 2038" o:spid="_x0000_s3066" style="position:absolute;left:36296;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lNcgA&#10;AADdAAAADwAAAGRycy9kb3ducmV2LnhtbESPQWvCQBSE74X+h+UVvBTdNNVWoquIUiwiVK0Hj8/s&#10;MwnNvg27q0n/fbdQ6HGYmW+Y6bwztbiR85VlBU+DBARxbnXFhYLj51t/DMIHZI21ZVLwTR7ms/u7&#10;KWbatryn2yEUIkLYZ6igDKHJpPR5SQb9wDbE0btYZzBE6QqpHbYRbmqZJsmLNFhxXCixoWVJ+dfh&#10;ahR8DM/ONI/X3et6td64dneibTpUqvfQLSYgAnXhP/zXftcK0mT0D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IiU1yAAAAN0AAAAPAAAAAAAAAAAAAAAAAJgCAABk&#10;cnMvZG93bnJldi54bWxQSwUGAAAAAAQABAD1AAAAjQMAAAAA&#10;" fillcolor="#c4b7d5" stroked="f"/>
                      <v:rect id="Rectangle 2039" o:spid="_x0000_s3067" style="position:absolute;left:36315;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jbMcA&#10;AADdAAAADwAAAGRycy9kb3ducmV2LnhtbESPQUvDQBSE74L/YXkFb3bTaBubdlukqPQmRi309pp9&#10;TaLZt2F3TeO/d4VCj8PMfMMs14NpRU/ON5YVTMYJCOLS6oYrBR/vz7cPIHxA1thaJgW/5GG9ur5a&#10;Yq7tid+oL0IlIoR9jgrqELpcSl/WZNCPbUccvaN1BkOUrpLa4SnCTSvTJJlJgw3HhRo72tRUfhc/&#10;RkGxmWfuLt2+dk/+a99/vmTZYZcpdTMaHhcgAg3hEj63t1pBmkzv4f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SI2zHAAAA3QAAAA8AAAAAAAAAAAAAAAAAmAIAAGRy&#10;cy9kb3ducmV2LnhtbFBLBQYAAAAABAAEAPUAAACMAwAAAAA=&#10;" fillcolor="#c3b6d4" stroked="f"/>
                      <v:rect id="Rectangle 2040" o:spid="_x0000_s3068" style="position:absolute;left:36334;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9cDcYA&#10;AADdAAAADwAAAGRycy9kb3ducmV2LnhtbESPS2vDMBCE74H+B7GF3hK5BpfEjRJKoXEP7SGPQ4+L&#10;tbVNrZWRFD/y66NCIMdhZr5h1tvRtKIn5xvLCp4XCQji0uqGKwWn48d8CcIHZI2tZVIwkYft5mG2&#10;xlzbgffUH0IlIoR9jgrqELpcSl/WZNAvbEccvV/rDIYoXSW1wyHCTSvTJHmRBhuOCzV29F5T+Xc4&#10;GwU/dnK7rzJd8YqK0LWXYjTfhVJPj+PbK4hAY7iHb+1PrSBNsgz+38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9cDcYAAADdAAAADwAAAAAAAAAAAAAAAACYAgAAZHJz&#10;L2Rvd25yZXYueG1sUEsFBgAAAAAEAAQA9QAAAIsDAAAAAA==&#10;" fillcolor="#c2b5d3" stroked="f"/>
                      <v:rect id="Rectangle 2041" o:spid="_x0000_s3069" style="position:absolute;left:36353;top:16776;width:1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CVMYA&#10;AADdAAAADwAAAGRycy9kb3ducmV2LnhtbESPQUsDMRSE70L/Q3hCL2KTLbjUtWkpLULxZhV6fWye&#10;u+tuXrZJbFN/vREEj8PMfMMs18kO4kw+dI41FDMFgrh2puNGw/vb8/0CRIjIBgfHpOFKAdaryc0S&#10;K+Mu/ErnQ2xEhnCoUEMb41hJGeqWLIaZG4mz9+G8xZilb6TxeMlwO8i5UqW02HFeaHGkbUt1f/iy&#10;GsqjV/0p7Lf9aXeXXorN92MqPrWe3qbNE4hIKf6H/9p7o2GuHkr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cCVMYAAADdAAAADwAAAAAAAAAAAAAAAACYAgAAZHJz&#10;L2Rvd25yZXYueG1sUEsFBgAAAAAEAAQA9QAAAIsDAAAAAA==&#10;" fillcolor="#c2b4d2" stroked="f"/>
                      <v:rect id="Rectangle 2042" o:spid="_x0000_s3070" style="position:absolute;left:36366;top:16776;width: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hm8QA&#10;AADdAAAADwAAAGRycy9kb3ducmV2LnhtbESPzYvCMBTE74L/Q3iCF1kTBT/oGkWKggcP69eeH83b&#10;tti8lCZq/e+NsOBxmJnfMItVaytxp8aXjjWMhgoEceZMybmG82n7NQfhA7LByjFpeJKH1bLbWWBi&#10;3IMPdD+GXEQI+wQ1FCHUiZQ+K8iiH7qaOHp/rrEYomxyaRp8RLit5FipqbRYclwosKa0oOx6vFkN&#10;2zy1P4Eu+4E6/Y5auzeDTWq07vfa9TeIQG34hP/bO6NhrCYzeL+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4ZvEAAAA3QAAAA8AAAAAAAAAAAAAAAAAmAIAAGRycy9k&#10;b3ducmV2LnhtbFBLBQYAAAAABAAEAPUAAACJAwAAAAA=&#10;" fillcolor="#c1b4d2" stroked="f"/>
                      <v:rect id="Rectangle 2043" o:spid="_x0000_s3071" style="position:absolute;left:36372;top:16776;width:2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YGcIA&#10;AADdAAAADwAAAGRycy9kb3ducmV2LnhtbERPy2rCQBTdF/yH4QrdFJ1oaVpiJkEKBZcaxW6vmds8&#10;zNwJM1NN/76zKHR5OO+8nMwgbuR8Z1nBapmAIK6t7rhRcDp+LN5A+ICscbBMCn7IQ1nMHnLMtL3z&#10;gW5VaEQMYZ+hgjaEMZPS1y0Z9Es7EkfuyzqDIULXSO3wHsPNINdJkkqDHceGFkd6b6m+Vt9GQbr/&#10;fK7OYcfpcHnq+8Orcc3eKPU4n7YbEIGm8C/+c++0gnXyEufGN/EJ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BgZwgAAAN0AAAAPAAAAAAAAAAAAAAAAAJgCAABkcnMvZG93&#10;bnJldi54bWxQSwUGAAAAAAQABAD1AAAAhwMAAAAA&#10;" fillcolor="#c1b3d1" stroked="f"/>
                      <v:rect id="Rectangle 2044" o:spid="_x0000_s3072" style="position:absolute;left:36398;top:16776;width: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kRsMA&#10;AADdAAAADwAAAGRycy9kb3ducmV2LnhtbESPQYvCMBSE7wv+h/AEL4umCopWo4goeHO3CtLbo3m2&#10;xealNNHWf2+EhT0OM/MNs9p0phJPalxpWcF4FIEgzqwuOVdwOR+GcxDOI2usLJOCFznYrHtfK4y1&#10;bfmXnonPRYCwi1FB4X0dS+myggy6ka2Jg3ezjUEfZJNL3WAb4KaSkyiaSYMlh4UCa9oVlN2Th1Gg&#10;DU3r7/nP9nqSrXb7JOV0lio16HfbJQhPnf8P/7WPWsEkmi7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fkRsMAAADdAAAADwAAAAAAAAAAAAAAAACYAgAAZHJzL2Rv&#10;d25yZXYueG1sUEsFBgAAAAAEAAQA9QAAAIgDAAAAAA==&#10;" fillcolor="#c0b2d0" stroked="f"/>
                      <v:shape id="Freeform 2045" o:spid="_x0000_s3073" style="position:absolute;left:35636;top:17614;width:647;height:2350;visibility:visible;mso-wrap-style:square;v-text-anchor:top" coordsize="10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3PMEA&#10;AADdAAAADwAAAGRycy9kb3ducmV2LnhtbERPS27CMBDdI/UO1iB1g8CBBdCAQZSqEVtCDzCKhzgQ&#10;j6PYJOnt8QKJ5dP7b/eDrUVHra8cK5jPEhDEhdMVlwr+Lr/TNQgfkDXWjknBP3nY7z5GW0y16/lM&#10;XR5KEUPYp6jAhNCkUvrCkEU/cw1x5K6utRgibEupW+xjuK3lIkmW0mLFscFgQ0dDxT1/WAWHc3ac&#10;3H7uoe+8+1rdJjb7NplSn+PhsAERaAhv8ct90goWyTLuj2/i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9zzBAAAA3QAAAA8AAAAAAAAAAAAAAAAAmAIAAGRycy9kb3du&#10;cmV2LnhtbFBLBQYAAAAABAAEAPUAAACGAwAAAAA=&#10;" path="m102,350r-6,8l88,363r-10,5l70,370r-9,l51,370r-9,-4l34,360r-8,-6l19,345r-3,-8l15,328,13,318r2,-9l18,300r5,-9l29,284,18,278r-8,-8l3,260,,247,,e" filled="f" strokecolor="#6d4783" strokeweight="22e-5mm">
                        <v:path arrowok="t" o:connecttype="custom" o:connectlocs="41084500,141163589;38667765,144390186;35445451,146406808;31417559,148423431;28195245,149230080;24570142,149230080;20542250,149230080;16917147,147616782;13694833,145196835;10472520,142776887;7652995,139146966;6444627,135920370;6041838,132290449;5236260,128257204;6041838,124627283;7250206,120997362;9264152,117367441;11680887,114544170;7250206,112124222;4027892,108897626;1208368,104864381;0,99621162;0,99621162;0,0" o:connectangles="0,0,0,0,0,0,0,0,0,0,0,0,0,0,0,0,0,0,0,0,0,0,0,0"/>
                      </v:shape>
                      <v:shape id="Freeform 2046" o:spid="_x0000_s3074" style="position:absolute;left:34829;top:19183;width:477;height:2699;visibility:visible;mso-wrap-style:square;v-text-anchor:top" coordsize="7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64S8UA&#10;AADdAAAADwAAAGRycy9kb3ducmV2LnhtbESPUWvCMBSF3wf+h3AHvoyZKNKNahSRDYrsRdcfcGmu&#10;bVlzU5Oo9d8bQdjj4ZzzHc5yPdhOXMiH1rGG6USBIK6cabnWUP5+v3+CCBHZYOeYNNwowHo1elli&#10;btyV93Q5xFokCIccNTQx9rmUoWrIYpi4njh5R+ctxiR9LY3Ha4LbTs6UyqTFltNCgz1tG6r+Dmer&#10;ISvmX6r0cVMPp/1HufuZF2+m0Hr8OmwWICIN8T/8bBdGw0xl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rhLxQAAAN0AAAAPAAAAAAAAAAAAAAAAAJgCAABkcnMv&#10;ZG93bnJldi54bWxQSwUGAAAAAAQABAD1AAAAigMAAAAA&#10;" path="m67,r8,345l35,383,,425e" filled="f" strokecolor="#6d4783" strokeweight="22e-5mm">
                        <v:path arrowok="t" o:connecttype="custom" o:connectlocs="27058620,0;30289500,139130666;14135100,154455204;0,171392850" o:connectangles="0,0,0,0"/>
                      </v:shape>
                      <v:line id="Line 2047" o:spid="_x0000_s3075" style="position:absolute;flip:x y;visibility:visible;mso-wrap-style:square" from="34544,16884" to="34671,1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558UAAADdAAAADwAAAGRycy9kb3ducmV2LnhtbESP3WrCQBSE7wXfYTmCd7prKFKjq4jQ&#10;ErAI9Q+8O2SPSTB7NmS3Gt++Wyh4OczMN8xi1dla3Kn1lWMNk7ECQZw7U3Gh4Xj4GL2D8AHZYO2Y&#10;NDzJw2rZ7y0wNe7B33Tfh0JECPsUNZQhNKmUPi/Joh+7hjh6V9daDFG2hTQtPiLc1jJRaiotVhwX&#10;SmxoU1J+2/9YDdlld9i+uc9ZOPttrda7k/vKTloPB916DiJQF17h/3ZmNCRqmsD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s558UAAADdAAAADwAAAAAAAAAA&#10;AAAAAAChAgAAZHJzL2Rvd25yZXYueG1sUEsFBgAAAAAEAAQA+QAAAJMDAAAAAA==&#10;" strokecolor="#6d4783" strokeweight="22e-5mm"/>
                      <v:shape id="Freeform 2048" o:spid="_x0000_s3076" style="position:absolute;left:34302;top:14566;width:2102;height:7722;visibility:visible;mso-wrap-style:square;v-text-anchor:top" coordsize="33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hsUA&#10;AADdAAAADwAAAGRycy9kb3ducmV2LnhtbESPQWvCQBSE7wX/w/IEb3VXhVhSV5FYaa7aUj0+sq9J&#10;MPs2ZLdJ2l/fFQo9DjPzDbPZjbYRPXW+dqxhMVcgiAtnai41vL8dH59A+IBssHFMGr7Jw247edhg&#10;atzAJ+rPoRQRwj5FDVUIbSqlLyqy6OeuJY7ep+sshii7UpoOhwi3jVwqlUiLNceFClvKKipu5y+r&#10;QVG4rHH183pYf9SX60uZZya7aj2bjvtnEIHG8B/+a+dGw1IlK7i/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YyGxQAAAN0AAAAPAAAAAAAAAAAAAAAAAJgCAABkcnMv&#10;ZG93bnJldi54bWxQSwUGAAAAAAQABAD1AAAAigMAAAAA&#10;" path="m56,735r14,293l8,1101r-5,6l2,1115r,10l3,1133r53,30l88,1142r-5,8l80,1160r,10l85,1179r54,37l296,1123r,-66l306,842r9,-21l322,798r-2,-22l315,753r5,-6l323,740r3,-8l326,724r4,-92l331,539r-3,-93l323,353,311,324,295,298,276,275,253,254,233,238,212,224r,-11l231,193r14,-24l253,143r3,-12l256,116r,-21l252,74,244,57,233,39,218,24,202,13,183,5,163,,142,5r-18,8l107,24,93,39,81,57,75,74,70,95r,21l72,142r8,26l91,190r17,19l30,254r-9,12l15,277r-5,13l8,303,,605e" filled="f" strokeweight="39e-5mm">
                        <v:path arrowok="t" o:connecttype="custom" o:connectlocs="28227899,414551804;1209767,446409384;806511,453668074;22582319,468991973;33470223,463749586;32260456,471814797;34276734,475444141;119363686,452861553;123396243,339545349;129848334,321801887;127025544,303655164;130251589,298412777;131461357,291960609;133074379,254860642;132267868,179854187;130251589,142350960;118960430,120171632;102023691,102428170;85490207,90330354;93152066,77829278;102023691,57666253;103233458,46778219;101620435,29841278;93958577,15727160;81457650,5242387;65730678,0;50003706,5242387;37502780,15727160;30244177,29841278;28227899,46778219;32260456,67747766;43551615,84281447;12097671,102428170;6048835,111703161;3226046,122187934" o:connectangles="0,0,0,0,0,0,0,0,0,0,0,0,0,0,0,0,0,0,0,0,0,0,0,0,0,0,0,0,0,0,0,0,0,0,0"/>
                      </v:shape>
                      <v:shape id="Freeform 2049" o:spid="_x0000_s3077" style="position:absolute;left:34302;top:18408;width:356;height:826;visibility:visible;mso-wrap-style:square;v-text-anchor:top" coordsize="5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usYA&#10;AADdAAAADwAAAGRycy9kb3ducmV2LnhtbESPW2sCMRSE3wv+h3CEvhQ3q5XVbo1ihUIfveHzaXL2&#10;Yjcnyybqtr++KRR8HGbmG2ax6m0jrtT52rGCcZKCINbO1FwqOB7eR3MQPiAbbByTgm/ysFoOHhaY&#10;G3fjHV33oRQRwj5HBVUIbS6l1xVZ9IlriaNXuM5iiLIrpenwFuG2kZM0zaTFmuNChS1tKtJf+4tV&#10;8PT5s30+Z7Ps9FKfpv32TTfnQiv1OOzXryAC9eEe/m9/GAWTNJv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dusYAAADdAAAADwAAAAAAAAAAAAAAAACYAgAAZHJz&#10;L2Rvd25yZXYueG1sUEsFBgAAAAAEAAQA9QAAAIsDAAAAAA==&#10;" path="m56,130l45,122,35,113,27,101,23,89,19,76r,-13l21,48,27,36,16,29,8,21,2,11,,e" filled="f" strokeweight="39e-5mm">
                        <v:path arrowok="t" o:connecttype="custom" o:connectlocs="22606000,52452905;18165536,49225034;14128750,45593679;10899321,40751872;9284607,35910066;7669893,30664775;7669893,25419485;8477250,19367226;10899321,14525420;6458857,11701033;3229429,8473162;807357,4438323;0,0" o:connectangles="0,0,0,0,0,0,0,0,0,0,0,0,0"/>
                      </v:shape>
                      <v:shape id="Freeform 2050" o:spid="_x0000_s3078" style="position:absolute;left:26949;top:8426;width:11690;height:4166;visibility:visible;mso-wrap-style:square;v-text-anchor:top" coordsize="179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L8ccA&#10;AADdAAAADwAAAGRycy9kb3ducmV2LnhtbESPQWvCQBSE74X+h+UVequ7ShWJriLFglBqGxX1+Mw+&#10;k9Ds25Ddxvjvu0LB4zAz3zDTeWcr0VLjS8ca+j0FgjhzpuRcw277/jIG4QOywcoxabiSh/ns8WGK&#10;iXEXTqndhFxECPsENRQh1ImUPivIou+5mjh6Z9dYDFE2uTQNXiLcVnKg1EhaLDkuFFjTW0HZz+bX&#10;aki/j/v07Nfq83XVfYwPy3Z5kl9aPz91iwmIQF24h//bK6NhoEZDuL2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BS/HHAAAA3QAAAA8AAAAAAAAAAAAAAAAAmAIAAGRy&#10;cy9kb3ducmV2LnhtbFBLBQYAAAAABAAEAPUAAACMAwAAAAA=&#10;" path="m,l,286r1796,l1796,933e" filled="f" strokeweight="1e-4mm">
                        <v:path arrowok="t" o:connecttype="custom" o:connectlocs="0,0;0,57018206;760918763,57018206;760918763,186007657" o:connectangles="0,0,0,0"/>
                      </v:shape>
                      <v:shape id="Freeform 2051" o:spid="_x0000_s3079" style="position:absolute;left:38290;top:12280;width:705;height:705;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tFcUA&#10;AADdAAAADwAAAGRycy9kb3ducmV2LnhtbESPT2vCQBTE70K/w/IK3nSjSJDoKiIUtZdiUnp+Zl/+&#10;YPZtml017ad3BcHjMDO/YZbr3jTiSp2rLSuYjCMQxLnVNZcKvrOP0RyE88gaG8uk4I8crFdvgyUm&#10;2t74SNfUlyJA2CWooPK+TaR0eUUG3di2xMErbGfQB9mVUnd4C3DTyGkUxdJgzWGhwpa2FeXn9GIU&#10;nLO5/Sn/d/rr8/R7oPRUZDNdKDV87zcLEJ56/wo/23utYBrFMTze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W0VxQAAAN0AAAAPAAAAAAAAAAAAAAAAAJgCAABkcnMv&#10;ZG93bnJldi54bWxQSwUGAAAAAAQABAD1AAAAigMAAAAA&#10;" path="m111,l55,111,,,111,xe" fillcolor="black" stroked="f">
                        <v:path arrowok="t" o:connecttype="custom" o:connectlocs="44767500,0;22182095,44769405;0,0;44767500,0" o:connectangles="0,0,0,0"/>
                      </v:shape>
                      <v:shape id="Text Box 2052" o:spid="_x0000_s3080" type="#_x0000_t202" style="position:absolute;left:29984;top:520;width:8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JocQA&#10;AADdAAAADwAAAGRycy9kb3ducmV2LnhtbESP0YrCMBRE3wX/IVxhX0TTFW13q1HWhRVfq37Atbm2&#10;xeamNNHWv98Igo/DzJxhVpve1OJOrassK/icRiCIc6srLhScjn+TLxDOI2usLZOCBznYrIeDFaba&#10;dpzR/eALESDsUlRQet+kUrq8JINuahvi4F1sa9AH2RZSt9gFuKnlLIpiabDisFBiQ78l5dfDzSi4&#10;7Lvx4rs77/wpyebxFqvkbB9KfYz6nyUIT71/h1/tvVYwi+IE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SaHEAAAA3QAAAA8AAAAAAAAAAAAAAAAAmAIAAGRycy9k&#10;b3ducmV2LnhtbFBLBQYAAAAABAAEAPUAAACJAwAAAAA=&#10;" stroked="f">
                        <v:textbox>
                          <w:txbxContent>
                            <w:p w14:paraId="553A797E" w14:textId="77A30C12" w:rsidR="00AB1C9C" w:rsidRDefault="00AB1C9C" w:rsidP="00DA415C">
                              <w:pPr>
                                <w:pStyle w:val="ATABody"/>
                              </w:pPr>
                              <w:r>
                                <w:t xml:space="preserve">Facility </w:t>
                              </w:r>
                              <w:r w:rsidR="00C45C28">
                                <w:t>p</w:t>
                              </w:r>
                              <w:r>
                                <w:t xml:space="preserve">oint of </w:t>
                              </w:r>
                              <w:r w:rsidR="00C45C28">
                                <w:t>c</w:t>
                              </w:r>
                              <w:r>
                                <w:t>ontact</w:t>
                              </w:r>
                            </w:p>
                          </w:txbxContent>
                        </v:textbox>
                      </v:shape>
                      <w10:anchorlock/>
                    </v:group>
                  </w:pict>
                </mc:Fallback>
              </mc:AlternateContent>
            </w:r>
            <w:r w:rsidR="00AB1C9C">
              <w:rPr>
                <w:noProof/>
              </w:rPr>
              <mc:AlternateContent>
                <mc:Choice Requires="wps">
                  <w:drawing>
                    <wp:anchor distT="0" distB="0" distL="114300" distR="114300" simplePos="0" relativeHeight="251679744" behindDoc="0" locked="0" layoutInCell="1" allowOverlap="1" wp14:anchorId="553A7961" wp14:editId="553A7962">
                      <wp:simplePos x="0" y="0"/>
                      <wp:positionH relativeFrom="column">
                        <wp:posOffset>3282315</wp:posOffset>
                      </wp:positionH>
                      <wp:positionV relativeFrom="paragraph">
                        <wp:posOffset>2447925</wp:posOffset>
                      </wp:positionV>
                      <wp:extent cx="1286510" cy="628650"/>
                      <wp:effectExtent l="0" t="0" r="889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A797F" w14:textId="326E2800" w:rsidR="00AB1C9C" w:rsidRDefault="00AB1C9C" w:rsidP="00DA415C">
                                  <w:pPr>
                                    <w:pStyle w:val="ATABody"/>
                                  </w:pPr>
                                  <w:r>
                                    <w:t xml:space="preserve">Facility </w:t>
                                  </w:r>
                                  <w:r w:rsidR="00C45C28">
                                    <w:t>subject m</w:t>
                                  </w:r>
                                  <w:r>
                                    <w:t xml:space="preserve">atter </w:t>
                                  </w:r>
                                  <w:r w:rsidR="00C45C28">
                                    <w:t>e</w:t>
                                  </w:r>
                                  <w:r>
                                    <w:t>xpert(s)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A7961" id="Text Box 1" o:spid="_x0000_s3081" type="#_x0000_t202" style="position:absolute;margin-left:258.45pt;margin-top:192.75pt;width:101.3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" stroked="f">
                      <v:textbox>
                        <w:txbxContent>
                          <w:p w14:paraId="553A797F" w14:textId="326E2800" w:rsidR="00AB1C9C" w:rsidRDefault="00AB1C9C" w:rsidP="00DA415C">
                            <w:pPr>
                              <w:pStyle w:val="ATABody"/>
                            </w:pPr>
                            <w:r>
                              <w:t xml:space="preserve">Facility </w:t>
                            </w:r>
                            <w:r w:rsidR="00C45C28">
                              <w:t>subject m</w:t>
                            </w:r>
                            <w:r>
                              <w:t xml:space="preserve">atter </w:t>
                            </w:r>
                            <w:r w:rsidR="00C45C28">
                              <w:t>e</w:t>
                            </w:r>
                            <w:r>
                              <w:t>xpert(s)</w:t>
                            </w:r>
                          </w:p>
                        </w:txbxContent>
                      </v:textbox>
                    </v:shape>
                  </w:pict>
                </mc:Fallback>
              </mc:AlternateContent>
            </w:r>
            <w:bookmarkEnd w:id="1"/>
            <w:bookmarkEnd w:id="2"/>
          </w:p>
          <w:p w14:paraId="553A78CD" w14:textId="77777777" w:rsidR="00AB1C9C" w:rsidRPr="00E71A80" w:rsidRDefault="00AB1C9C" w:rsidP="007406CB"/>
        </w:tc>
      </w:tr>
    </w:tbl>
    <w:p w14:paraId="553A78CF" w14:textId="77777777" w:rsidR="00AB1C9C" w:rsidRDefault="00AB1C9C" w:rsidP="00AB1C9C">
      <w:pPr>
        <w:pStyle w:val="ataBody0"/>
      </w:pPr>
    </w:p>
    <w:p w14:paraId="553A78D0" w14:textId="2C253CC6" w:rsidR="00AB1C9C" w:rsidRPr="00E71A80" w:rsidRDefault="00AB1C9C" w:rsidP="00DA415C">
      <w:pPr>
        <w:pStyle w:val="ATABody"/>
      </w:pPr>
      <w:r w:rsidRPr="00E71A80">
        <w:t xml:space="preserve">It is critical that subject matter experts from the selected facility be a part of the </w:t>
      </w:r>
      <w:r w:rsidR="00AF7B93">
        <w:t xml:space="preserve">vulnerability </w:t>
      </w:r>
      <w:r w:rsidRPr="00E71A80">
        <w:t>analysis team. Such experts will provide accurate data about the site and specific operations, as well as expedite the team’s ability to arrange site tours, identify individuals to be interviewed</w:t>
      </w:r>
      <w:r>
        <w:t>,</w:t>
      </w:r>
      <w:r w:rsidRPr="00E71A80">
        <w:t xml:space="preserve"> and assist in completing the analysis. </w:t>
      </w:r>
    </w:p>
    <w:p w14:paraId="553A78D1" w14:textId="77777777" w:rsidR="00AB1C9C" w:rsidRDefault="00AB1C9C" w:rsidP="00AB1C9C">
      <w:pPr>
        <w:pStyle w:val="ataBody0"/>
      </w:pPr>
    </w:p>
    <w:p w14:paraId="4CE30C38" w14:textId="5F445446" w:rsidR="00AF26BD" w:rsidRDefault="00AB1C9C" w:rsidP="00DA415C">
      <w:pPr>
        <w:pStyle w:val="ATABody"/>
      </w:pPr>
      <w:r w:rsidRPr="00E71A80">
        <w:lastRenderedPageBreak/>
        <w:t xml:space="preserve">Prior to </w:t>
      </w:r>
      <w:r w:rsidR="00AF7B93">
        <w:t>arranging</w:t>
      </w:r>
      <w:r w:rsidRPr="00E71A80">
        <w:t xml:space="preserve"> </w:t>
      </w:r>
      <w:r w:rsidR="00AF7B93">
        <w:t>a</w:t>
      </w:r>
      <w:r w:rsidRPr="00E71A80">
        <w:t xml:space="preserve"> site visit, the</w:t>
      </w:r>
      <w:r>
        <w:t xml:space="preserve"> vulnerability analysis</w:t>
      </w:r>
      <w:r w:rsidRPr="00E71A80">
        <w:t xml:space="preserve"> team project manager should request a</w:t>
      </w:r>
      <w:r w:rsidR="00AF7B93">
        <w:t xml:space="preserve"> </w:t>
      </w:r>
      <w:r w:rsidRPr="00E71A80">
        <w:t>data call</w:t>
      </w:r>
      <w:r w:rsidR="00AF7B93">
        <w:t>,</w:t>
      </w:r>
      <w:r w:rsidRPr="00E71A80">
        <w:t xml:space="preserve"> which simply means to request information about the site prior to actually performing the site visit. This call helps the </w:t>
      </w:r>
      <w:r>
        <w:t>subject matter experts</w:t>
      </w:r>
      <w:r w:rsidRPr="00E71A80">
        <w:t xml:space="preserve"> and project manager determine the types of questions </w:t>
      </w:r>
      <w:r w:rsidR="00AF7B93">
        <w:t>to</w:t>
      </w:r>
      <w:r w:rsidRPr="00E71A80">
        <w:t xml:space="preserve"> ask while on-site and provides them with details on security systems and </w:t>
      </w:r>
      <w:r>
        <w:t>critical</w:t>
      </w:r>
      <w:r w:rsidRPr="00E71A80">
        <w:t xml:space="preserve"> assets. The information </w:t>
      </w:r>
      <w:r w:rsidR="00AF7B93">
        <w:t xml:space="preserve">to </w:t>
      </w:r>
      <w:r w:rsidRPr="00E71A80">
        <w:t xml:space="preserve">request </w:t>
      </w:r>
      <w:r>
        <w:t xml:space="preserve">regarding </w:t>
      </w:r>
      <w:r w:rsidRPr="00E71A80">
        <w:t>each component</w:t>
      </w:r>
      <w:r>
        <w:t xml:space="preserve"> is </w:t>
      </w:r>
      <w:r w:rsidR="00AF7B93">
        <w:t>listed in the checklists</w:t>
      </w:r>
      <w:r>
        <w:t xml:space="preserve"> below</w:t>
      </w:r>
      <w:r w:rsidRPr="00E71A80">
        <w:t xml:space="preserve">. The data call </w:t>
      </w:r>
      <w:r w:rsidR="00AF7B93">
        <w:t>is</w:t>
      </w:r>
      <w:r w:rsidRPr="00E71A80">
        <w:t xml:space="preserve"> at least 30 days prior</w:t>
      </w:r>
      <w:r w:rsidR="00AF7B93">
        <w:t xml:space="preserve"> to the scheduled on-site visit to provide time for review of the data.</w:t>
      </w:r>
    </w:p>
    <w:p w14:paraId="553A78D4" w14:textId="786094D0" w:rsidR="00AB1C9C" w:rsidRDefault="00AB1C9C" w:rsidP="00AF26BD">
      <w:pPr>
        <w:pStyle w:val="ATAHeadingLevel2"/>
      </w:pPr>
      <w:r>
        <w:t xml:space="preserve">Data Call </w:t>
      </w:r>
      <w:r w:rsidR="00FD50EF">
        <w:t>Checklist</w:t>
      </w:r>
      <w:r w:rsidR="00E25D3E">
        <w:t>s</w:t>
      </w:r>
      <w:r w:rsidR="00F53FE0">
        <w:t xml:space="preserve"> </w:t>
      </w:r>
    </w:p>
    <w:p w14:paraId="6AB992E6" w14:textId="542E5759" w:rsidR="00AF26BD" w:rsidRPr="00523BFD" w:rsidRDefault="00AF26BD" w:rsidP="00DA415C">
      <w:pPr>
        <w:pStyle w:val="ATABody"/>
      </w:pPr>
      <w:r>
        <w:t>The data call checklists below help to make sure all considerations regarding the facility are discussed.</w:t>
      </w:r>
    </w:p>
    <w:p w14:paraId="3DDFB4C3" w14:textId="4279E8F0" w:rsidR="00FD50EF" w:rsidRDefault="00FD50EF" w:rsidP="00AB1C9C">
      <w:pPr>
        <w:pStyle w:val="ataBody0"/>
        <w:rPr>
          <w:b/>
        </w:rPr>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903"/>
        <w:gridCol w:w="8463"/>
      </w:tblGrid>
      <w:tr w:rsidR="00FD50EF" w14:paraId="7D4B1337" w14:textId="77777777" w:rsidTr="00FD50EF">
        <w:trPr>
          <w:cantSplit/>
          <w:tblHeader/>
        </w:trPr>
        <w:tc>
          <w:tcPr>
            <w:tcW w:w="5000" w:type="pct"/>
            <w:gridSpan w:val="2"/>
            <w:shd w:val="clear" w:color="auto" w:fill="BFBFBF" w:themeFill="background1" w:themeFillShade="BF"/>
            <w:tcMar>
              <w:left w:w="0" w:type="dxa"/>
            </w:tcMar>
            <w:vAlign w:val="center"/>
            <w:hideMark/>
          </w:tcPr>
          <w:p w14:paraId="00C76A71" w14:textId="6A0840B7" w:rsidR="00FD50EF" w:rsidRPr="00FD50EF" w:rsidRDefault="00FD50EF" w:rsidP="00FD50EF">
            <w:pPr>
              <w:pStyle w:val="ATATableHeading"/>
              <w:rPr>
                <w:b/>
              </w:rPr>
            </w:pPr>
            <w:r>
              <w:rPr>
                <w:b/>
              </w:rPr>
              <w:t>Physical Conditions</w:t>
            </w:r>
          </w:p>
        </w:tc>
      </w:tr>
      <w:tr w:rsidR="00FD50EF" w14:paraId="744ED79C" w14:textId="77777777" w:rsidTr="00FD50EF">
        <w:trPr>
          <w:cantSplit/>
        </w:trPr>
        <w:tc>
          <w:tcPr>
            <w:tcW w:w="482" w:type="pct"/>
            <w:tcMar>
              <w:top w:w="0" w:type="dxa"/>
              <w:left w:w="0" w:type="dxa"/>
              <w:bottom w:w="0" w:type="dxa"/>
              <w:right w:w="0" w:type="dxa"/>
            </w:tcMar>
          </w:tcPr>
          <w:p w14:paraId="442D1E97" w14:textId="59A7A7F6" w:rsidR="00FD50EF" w:rsidRPr="00EF784C" w:rsidRDefault="00FD50EF" w:rsidP="00206566">
            <w:pPr>
              <w:pStyle w:val="ATATableBody"/>
            </w:pPr>
          </w:p>
        </w:tc>
        <w:tc>
          <w:tcPr>
            <w:tcW w:w="4518" w:type="pct"/>
            <w:tcMar>
              <w:left w:w="0" w:type="dxa"/>
              <w:bottom w:w="0" w:type="dxa"/>
            </w:tcMar>
          </w:tcPr>
          <w:p w14:paraId="11FB6498" w14:textId="23EEB2A1" w:rsidR="00FD50EF" w:rsidRPr="00FF649D" w:rsidRDefault="00FD50EF" w:rsidP="00FF649D">
            <w:pPr>
              <w:pStyle w:val="ATATableBody"/>
            </w:pPr>
            <w:r w:rsidRPr="00FF649D">
              <w:t>Maps of the facility and topography</w:t>
            </w:r>
          </w:p>
        </w:tc>
      </w:tr>
      <w:tr w:rsidR="00FD50EF" w14:paraId="6A647D13" w14:textId="77777777" w:rsidTr="00FD50EF">
        <w:trPr>
          <w:cantSplit/>
        </w:trPr>
        <w:tc>
          <w:tcPr>
            <w:tcW w:w="482" w:type="pct"/>
            <w:tcMar>
              <w:top w:w="0" w:type="dxa"/>
              <w:left w:w="0" w:type="dxa"/>
              <w:bottom w:w="0" w:type="dxa"/>
              <w:right w:w="0" w:type="dxa"/>
            </w:tcMar>
          </w:tcPr>
          <w:p w14:paraId="0FB264F3" w14:textId="77777777" w:rsidR="00FD50EF" w:rsidRPr="004B08BA" w:rsidRDefault="00FD50EF" w:rsidP="00206566">
            <w:pPr>
              <w:pStyle w:val="ATATableBody"/>
              <w:rPr>
                <w:rStyle w:val="ATAAnswers"/>
                <w:i w:val="0"/>
              </w:rPr>
            </w:pPr>
          </w:p>
        </w:tc>
        <w:tc>
          <w:tcPr>
            <w:tcW w:w="4518" w:type="pct"/>
            <w:tcMar>
              <w:left w:w="0" w:type="dxa"/>
              <w:bottom w:w="0" w:type="dxa"/>
            </w:tcMar>
          </w:tcPr>
          <w:p w14:paraId="3216B966" w14:textId="77777777" w:rsidR="00B21DFF" w:rsidRPr="00FF649D" w:rsidRDefault="00FD50EF" w:rsidP="00FF649D">
            <w:pPr>
              <w:pStyle w:val="ATATableBody"/>
            </w:pPr>
            <w:r w:rsidRPr="00FF649D">
              <w:t>Detailed site maps and drawings showing building locations and critical</w:t>
            </w:r>
            <w:r w:rsidR="00B21DFF" w:rsidRPr="00FF649D">
              <w:t xml:space="preserve"> asset</w:t>
            </w:r>
          </w:p>
          <w:p w14:paraId="49D779B2" w14:textId="3ABA7C82" w:rsidR="00FD50EF" w:rsidRPr="00FF649D" w:rsidRDefault="00FD50EF" w:rsidP="00FF649D">
            <w:pPr>
              <w:pStyle w:val="ATATableBody"/>
            </w:pPr>
            <w:r w:rsidRPr="00FF649D">
              <w:t>locations</w:t>
            </w:r>
          </w:p>
        </w:tc>
      </w:tr>
      <w:tr w:rsidR="00FD50EF" w14:paraId="07360162" w14:textId="77777777" w:rsidTr="00FD50EF">
        <w:trPr>
          <w:cantSplit/>
        </w:trPr>
        <w:tc>
          <w:tcPr>
            <w:tcW w:w="482" w:type="pct"/>
            <w:tcMar>
              <w:top w:w="0" w:type="dxa"/>
              <w:left w:w="0" w:type="dxa"/>
              <w:bottom w:w="0" w:type="dxa"/>
              <w:right w:w="0" w:type="dxa"/>
            </w:tcMar>
          </w:tcPr>
          <w:p w14:paraId="2C1F32D2" w14:textId="77777777" w:rsidR="00FD50EF" w:rsidRPr="00EF784C" w:rsidRDefault="00FD50EF" w:rsidP="00206566">
            <w:pPr>
              <w:pStyle w:val="ATATableBody"/>
            </w:pPr>
          </w:p>
        </w:tc>
        <w:tc>
          <w:tcPr>
            <w:tcW w:w="4518" w:type="pct"/>
            <w:tcMar>
              <w:left w:w="0" w:type="dxa"/>
              <w:bottom w:w="0" w:type="dxa"/>
            </w:tcMar>
          </w:tcPr>
          <w:p w14:paraId="43ED71DD" w14:textId="13080EDD" w:rsidR="00B21DFF" w:rsidRPr="00FF649D" w:rsidRDefault="00B21DFF" w:rsidP="00FF649D">
            <w:pPr>
              <w:pStyle w:val="ATATableBody"/>
            </w:pPr>
            <w:r w:rsidRPr="00FF649D">
              <w:t xml:space="preserve">Interior facility drawings indicating critical asset locations and security system components, such as fences, alarms, and closed-circuit television cameras </w:t>
            </w:r>
          </w:p>
        </w:tc>
      </w:tr>
      <w:tr w:rsidR="00B21DFF" w14:paraId="4415104D" w14:textId="77777777" w:rsidTr="00FD50EF">
        <w:trPr>
          <w:cantSplit/>
        </w:trPr>
        <w:tc>
          <w:tcPr>
            <w:tcW w:w="482" w:type="pct"/>
            <w:tcMar>
              <w:top w:w="0" w:type="dxa"/>
              <w:left w:w="0" w:type="dxa"/>
              <w:bottom w:w="0" w:type="dxa"/>
              <w:right w:w="0" w:type="dxa"/>
            </w:tcMar>
          </w:tcPr>
          <w:p w14:paraId="02E41DE4" w14:textId="77777777" w:rsidR="00B21DFF" w:rsidRPr="00EF784C" w:rsidRDefault="00B21DFF" w:rsidP="00206566">
            <w:pPr>
              <w:pStyle w:val="ATATableBody"/>
            </w:pPr>
          </w:p>
        </w:tc>
        <w:tc>
          <w:tcPr>
            <w:tcW w:w="4518" w:type="pct"/>
            <w:tcMar>
              <w:left w:w="0" w:type="dxa"/>
              <w:bottom w:w="0" w:type="dxa"/>
            </w:tcMar>
          </w:tcPr>
          <w:p w14:paraId="045B77F1" w14:textId="210B2FF4" w:rsidR="00B21DFF" w:rsidRPr="00FF649D" w:rsidRDefault="00B21DFF" w:rsidP="00FF649D">
            <w:pPr>
              <w:pStyle w:val="ATATableBody"/>
            </w:pPr>
            <w:r w:rsidRPr="00FF649D">
              <w:t xml:space="preserve">General information about climate and annual weather conditions </w:t>
            </w:r>
          </w:p>
        </w:tc>
      </w:tr>
      <w:tr w:rsidR="00B21DFF" w14:paraId="2AB1EB1A" w14:textId="77777777" w:rsidTr="00FD50EF">
        <w:trPr>
          <w:cantSplit/>
        </w:trPr>
        <w:tc>
          <w:tcPr>
            <w:tcW w:w="482" w:type="pct"/>
            <w:tcMar>
              <w:top w:w="0" w:type="dxa"/>
              <w:left w:w="0" w:type="dxa"/>
              <w:bottom w:w="0" w:type="dxa"/>
              <w:right w:w="0" w:type="dxa"/>
            </w:tcMar>
          </w:tcPr>
          <w:p w14:paraId="6454804A" w14:textId="77777777" w:rsidR="00B21DFF" w:rsidRPr="00EF784C" w:rsidRDefault="00B21DFF" w:rsidP="00206566">
            <w:pPr>
              <w:pStyle w:val="ATATableBody"/>
            </w:pPr>
          </w:p>
        </w:tc>
        <w:tc>
          <w:tcPr>
            <w:tcW w:w="4518" w:type="pct"/>
            <w:tcMar>
              <w:left w:w="0" w:type="dxa"/>
              <w:bottom w:w="0" w:type="dxa"/>
            </w:tcMar>
          </w:tcPr>
          <w:p w14:paraId="069519CB" w14:textId="77777777" w:rsidR="00B21DFF" w:rsidRPr="00FF649D" w:rsidRDefault="00B21DFF" w:rsidP="00FF649D">
            <w:pPr>
              <w:pStyle w:val="ATATableBody"/>
            </w:pPr>
            <w:r w:rsidRPr="00FF649D">
              <w:t>Other (write below)</w:t>
            </w:r>
          </w:p>
          <w:p w14:paraId="372EED28" w14:textId="77777777" w:rsidR="00B21DFF" w:rsidRPr="00FF649D" w:rsidRDefault="00B21DFF" w:rsidP="00FF649D">
            <w:pPr>
              <w:pStyle w:val="ATATableBody"/>
            </w:pPr>
          </w:p>
          <w:p w14:paraId="1E4CEC34" w14:textId="77777777" w:rsidR="00B21DFF" w:rsidRPr="00FF649D" w:rsidRDefault="00B21DFF" w:rsidP="00FF649D">
            <w:pPr>
              <w:pStyle w:val="ATATableBody"/>
            </w:pPr>
          </w:p>
          <w:p w14:paraId="080E441C" w14:textId="77777777" w:rsidR="00B21DFF" w:rsidRPr="00FF649D" w:rsidRDefault="00B21DFF" w:rsidP="00FF649D">
            <w:pPr>
              <w:pStyle w:val="ATATableBody"/>
            </w:pPr>
          </w:p>
          <w:p w14:paraId="18CA79DE" w14:textId="77777777" w:rsidR="00B21DFF" w:rsidRPr="00FF649D" w:rsidRDefault="00B21DFF" w:rsidP="00FF649D">
            <w:pPr>
              <w:pStyle w:val="ATATableBody"/>
            </w:pPr>
          </w:p>
        </w:tc>
      </w:tr>
    </w:tbl>
    <w:p w14:paraId="4CDEE039" w14:textId="77777777" w:rsidR="00E25D3E" w:rsidRDefault="00E25D3E"/>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903"/>
        <w:gridCol w:w="8463"/>
      </w:tblGrid>
      <w:tr w:rsidR="00E50DE4" w14:paraId="5FBC02EF" w14:textId="77777777" w:rsidTr="00E50DE4">
        <w:trPr>
          <w:cantSplit/>
        </w:trPr>
        <w:tc>
          <w:tcPr>
            <w:tcW w:w="5000" w:type="pct"/>
            <w:gridSpan w:val="2"/>
            <w:shd w:val="clear" w:color="auto" w:fill="BFBFBF" w:themeFill="background1" w:themeFillShade="BF"/>
            <w:tcMar>
              <w:top w:w="0" w:type="dxa"/>
              <w:left w:w="0" w:type="dxa"/>
              <w:bottom w:w="0" w:type="dxa"/>
              <w:right w:w="0" w:type="dxa"/>
            </w:tcMar>
          </w:tcPr>
          <w:p w14:paraId="5A8C9EFC" w14:textId="3D443356" w:rsidR="00E50DE4" w:rsidRPr="00E50DE4" w:rsidRDefault="00E50DE4" w:rsidP="00E50DE4">
            <w:pPr>
              <w:pStyle w:val="ATATableHeading"/>
              <w:rPr>
                <w:b/>
              </w:rPr>
            </w:pPr>
            <w:r w:rsidRPr="00E50DE4">
              <w:rPr>
                <w:b/>
              </w:rPr>
              <w:t>Facility Operations</w:t>
            </w:r>
          </w:p>
        </w:tc>
      </w:tr>
      <w:tr w:rsidR="00E50DE4" w14:paraId="71D05DE0" w14:textId="77777777" w:rsidTr="00FD50EF">
        <w:trPr>
          <w:cantSplit/>
        </w:trPr>
        <w:tc>
          <w:tcPr>
            <w:tcW w:w="482" w:type="pct"/>
            <w:tcMar>
              <w:top w:w="0" w:type="dxa"/>
              <w:left w:w="0" w:type="dxa"/>
              <w:bottom w:w="0" w:type="dxa"/>
              <w:right w:w="0" w:type="dxa"/>
            </w:tcMar>
          </w:tcPr>
          <w:p w14:paraId="4ECC3A4B" w14:textId="77777777" w:rsidR="00E50DE4" w:rsidRPr="00EF784C" w:rsidRDefault="00E50DE4" w:rsidP="00206566">
            <w:pPr>
              <w:pStyle w:val="ATATableBody"/>
            </w:pPr>
          </w:p>
        </w:tc>
        <w:tc>
          <w:tcPr>
            <w:tcW w:w="4518" w:type="pct"/>
            <w:tcMar>
              <w:left w:w="0" w:type="dxa"/>
              <w:bottom w:w="0" w:type="dxa"/>
            </w:tcMar>
          </w:tcPr>
          <w:p w14:paraId="0BE52BDC" w14:textId="23354563" w:rsidR="00E50DE4" w:rsidRPr="00E71A80" w:rsidRDefault="00E50DE4" w:rsidP="00E25D3E">
            <w:pPr>
              <w:pStyle w:val="ATATableBody"/>
            </w:pPr>
            <w:r w:rsidRPr="00E71A80">
              <w:t xml:space="preserve">Information that illustrates the facility’s mission and </w:t>
            </w:r>
            <w:r>
              <w:t>critical</w:t>
            </w:r>
            <w:r w:rsidRPr="00E71A80">
              <w:t xml:space="preserve"> assets</w:t>
            </w:r>
          </w:p>
        </w:tc>
      </w:tr>
      <w:tr w:rsidR="00E50DE4" w14:paraId="3BE761C8" w14:textId="77777777" w:rsidTr="00FD50EF">
        <w:trPr>
          <w:cantSplit/>
        </w:trPr>
        <w:tc>
          <w:tcPr>
            <w:tcW w:w="482" w:type="pct"/>
            <w:tcMar>
              <w:top w:w="0" w:type="dxa"/>
              <w:left w:w="0" w:type="dxa"/>
              <w:bottom w:w="0" w:type="dxa"/>
              <w:right w:w="0" w:type="dxa"/>
            </w:tcMar>
          </w:tcPr>
          <w:p w14:paraId="3103B11C" w14:textId="77777777" w:rsidR="00E50DE4" w:rsidRPr="00EF784C" w:rsidRDefault="00E50DE4" w:rsidP="00206566">
            <w:pPr>
              <w:pStyle w:val="ATATableBody"/>
            </w:pPr>
          </w:p>
        </w:tc>
        <w:tc>
          <w:tcPr>
            <w:tcW w:w="4518" w:type="pct"/>
            <w:tcMar>
              <w:left w:w="0" w:type="dxa"/>
              <w:bottom w:w="0" w:type="dxa"/>
            </w:tcMar>
          </w:tcPr>
          <w:p w14:paraId="75AE545D" w14:textId="7F0977CB" w:rsidR="00E50DE4" w:rsidRPr="00E71A80" w:rsidRDefault="00E50DE4" w:rsidP="00E25D3E">
            <w:pPr>
              <w:pStyle w:val="ATATableBody"/>
            </w:pPr>
            <w:r w:rsidRPr="00E71A80">
              <w:t xml:space="preserve">Schedules of work activities to include open and closed periods involving </w:t>
            </w:r>
            <w:r>
              <w:t>critical</w:t>
            </w:r>
            <w:r w:rsidRPr="00E71A80">
              <w:t xml:space="preserve"> assets</w:t>
            </w:r>
          </w:p>
        </w:tc>
      </w:tr>
      <w:tr w:rsidR="00E50DE4" w14:paraId="19B85FEB" w14:textId="77777777" w:rsidTr="00FD50EF">
        <w:trPr>
          <w:cantSplit/>
        </w:trPr>
        <w:tc>
          <w:tcPr>
            <w:tcW w:w="482" w:type="pct"/>
            <w:tcMar>
              <w:top w:w="0" w:type="dxa"/>
              <w:left w:w="0" w:type="dxa"/>
              <w:bottom w:w="0" w:type="dxa"/>
              <w:right w:w="0" w:type="dxa"/>
            </w:tcMar>
          </w:tcPr>
          <w:p w14:paraId="5ACD44E7" w14:textId="77777777" w:rsidR="00E50DE4" w:rsidRPr="00EF784C" w:rsidRDefault="00E50DE4" w:rsidP="00206566">
            <w:pPr>
              <w:pStyle w:val="ATATableBody"/>
            </w:pPr>
          </w:p>
        </w:tc>
        <w:tc>
          <w:tcPr>
            <w:tcW w:w="4518" w:type="pct"/>
            <w:tcMar>
              <w:left w:w="0" w:type="dxa"/>
              <w:bottom w:w="0" w:type="dxa"/>
            </w:tcMar>
          </w:tcPr>
          <w:p w14:paraId="0FD92DA2" w14:textId="3F04A892" w:rsidR="00E50DE4" w:rsidRPr="00E71A80" w:rsidRDefault="00E50DE4" w:rsidP="00E25D3E">
            <w:pPr>
              <w:pStyle w:val="ATATableBody"/>
            </w:pPr>
            <w:r w:rsidRPr="00E71A80">
              <w:t xml:space="preserve">Schedules of </w:t>
            </w:r>
            <w:r>
              <w:t xml:space="preserve">security force </w:t>
            </w:r>
            <w:r w:rsidRPr="00E71A80">
              <w:t>personnel to include numbers of personnel based on work schedules and shift changes</w:t>
            </w:r>
          </w:p>
        </w:tc>
      </w:tr>
      <w:tr w:rsidR="00E50DE4" w14:paraId="2E544F36" w14:textId="77777777" w:rsidTr="00FD50EF">
        <w:trPr>
          <w:cantSplit/>
        </w:trPr>
        <w:tc>
          <w:tcPr>
            <w:tcW w:w="482" w:type="pct"/>
            <w:tcMar>
              <w:top w:w="0" w:type="dxa"/>
              <w:left w:w="0" w:type="dxa"/>
              <w:bottom w:w="0" w:type="dxa"/>
              <w:right w:w="0" w:type="dxa"/>
            </w:tcMar>
          </w:tcPr>
          <w:p w14:paraId="0E70869B" w14:textId="77777777" w:rsidR="00E50DE4" w:rsidRPr="00EF784C" w:rsidRDefault="00E50DE4" w:rsidP="00206566">
            <w:pPr>
              <w:pStyle w:val="ATATableBody"/>
            </w:pPr>
          </w:p>
        </w:tc>
        <w:tc>
          <w:tcPr>
            <w:tcW w:w="4518" w:type="pct"/>
            <w:tcMar>
              <w:left w:w="0" w:type="dxa"/>
              <w:bottom w:w="0" w:type="dxa"/>
            </w:tcMar>
          </w:tcPr>
          <w:p w14:paraId="10D00C7A" w14:textId="77777777" w:rsidR="00E50DE4" w:rsidRDefault="00E50DE4" w:rsidP="00E50DE4">
            <w:pPr>
              <w:pStyle w:val="ATATableBody"/>
            </w:pPr>
            <w:r w:rsidRPr="00E71A80">
              <w:t>Other (write below)</w:t>
            </w:r>
          </w:p>
          <w:p w14:paraId="39325DDC" w14:textId="77777777" w:rsidR="00E50DE4" w:rsidRDefault="00E50DE4" w:rsidP="00E50DE4">
            <w:pPr>
              <w:pStyle w:val="ATATableBody"/>
            </w:pPr>
          </w:p>
          <w:p w14:paraId="5C4796A3" w14:textId="77777777" w:rsidR="00E50DE4" w:rsidRDefault="00E50DE4" w:rsidP="00E50DE4">
            <w:pPr>
              <w:pStyle w:val="ATATableBody"/>
            </w:pPr>
          </w:p>
          <w:p w14:paraId="416AE3A0" w14:textId="77777777" w:rsidR="00E50DE4" w:rsidRDefault="00E50DE4" w:rsidP="00E50DE4">
            <w:pPr>
              <w:pStyle w:val="ATATableBody"/>
            </w:pPr>
          </w:p>
          <w:p w14:paraId="0DE892CC" w14:textId="77777777" w:rsidR="00E50DE4" w:rsidRPr="00E71A80" w:rsidRDefault="00E50DE4" w:rsidP="00E50DE4">
            <w:pPr>
              <w:pStyle w:val="ATATableBody"/>
            </w:pPr>
          </w:p>
        </w:tc>
      </w:tr>
    </w:tbl>
    <w:p w14:paraId="4B72A375" w14:textId="77777777" w:rsidR="00E25D3E" w:rsidRDefault="00E25D3E"/>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903"/>
        <w:gridCol w:w="8463"/>
      </w:tblGrid>
      <w:tr w:rsidR="00E50DE4" w:rsidRPr="00E50DE4" w14:paraId="787A0F3C" w14:textId="77777777" w:rsidTr="00206566">
        <w:trPr>
          <w:cantSplit/>
        </w:trPr>
        <w:tc>
          <w:tcPr>
            <w:tcW w:w="5000" w:type="pct"/>
            <w:gridSpan w:val="2"/>
            <w:shd w:val="clear" w:color="auto" w:fill="BFBFBF" w:themeFill="background1" w:themeFillShade="BF"/>
            <w:tcMar>
              <w:top w:w="0" w:type="dxa"/>
              <w:left w:w="0" w:type="dxa"/>
              <w:bottom w:w="0" w:type="dxa"/>
              <w:right w:w="0" w:type="dxa"/>
            </w:tcMar>
          </w:tcPr>
          <w:p w14:paraId="4D8EC074" w14:textId="69051587" w:rsidR="00E50DE4" w:rsidRPr="00E50DE4" w:rsidRDefault="00E50DE4" w:rsidP="00DA415C">
            <w:pPr>
              <w:pStyle w:val="ATATableHeading"/>
              <w:rPr>
                <w:b/>
              </w:rPr>
            </w:pPr>
            <w:r w:rsidRPr="00E50DE4">
              <w:rPr>
                <w:b/>
              </w:rPr>
              <w:lastRenderedPageBreak/>
              <w:t xml:space="preserve">Facility </w:t>
            </w:r>
            <w:r w:rsidR="00E25D3E">
              <w:rPr>
                <w:b/>
              </w:rPr>
              <w:t>Policies and Procedures as related to:</w:t>
            </w:r>
          </w:p>
        </w:tc>
      </w:tr>
      <w:tr w:rsidR="00E50DE4" w:rsidRPr="00E71A80" w14:paraId="2AEE8336" w14:textId="77777777" w:rsidTr="00206566">
        <w:trPr>
          <w:cantSplit/>
        </w:trPr>
        <w:tc>
          <w:tcPr>
            <w:tcW w:w="482" w:type="pct"/>
            <w:tcMar>
              <w:top w:w="0" w:type="dxa"/>
              <w:left w:w="0" w:type="dxa"/>
              <w:bottom w:w="0" w:type="dxa"/>
              <w:right w:w="0" w:type="dxa"/>
            </w:tcMar>
          </w:tcPr>
          <w:p w14:paraId="7DA75C9E" w14:textId="77777777" w:rsidR="00E50DE4" w:rsidRPr="00EF784C" w:rsidRDefault="00E50DE4" w:rsidP="00DA415C">
            <w:pPr>
              <w:pStyle w:val="ATATableBody"/>
              <w:keepNext/>
            </w:pPr>
          </w:p>
        </w:tc>
        <w:tc>
          <w:tcPr>
            <w:tcW w:w="4518" w:type="pct"/>
            <w:tcMar>
              <w:left w:w="0" w:type="dxa"/>
              <w:bottom w:w="0" w:type="dxa"/>
            </w:tcMar>
          </w:tcPr>
          <w:p w14:paraId="40EBA38F" w14:textId="31739B23" w:rsidR="00E50DE4" w:rsidRPr="00E71A80" w:rsidRDefault="00E25D3E" w:rsidP="00AF7B93">
            <w:pPr>
              <w:pStyle w:val="ATATableBody"/>
              <w:keepNext/>
            </w:pPr>
            <w:r w:rsidRPr="00E25D3E">
              <w:t>The</w:t>
            </w:r>
            <w:r w:rsidRPr="00E71A80">
              <w:t xml:space="preserve"> </w:t>
            </w:r>
            <w:r>
              <w:t>security force</w:t>
            </w:r>
            <w:r w:rsidRPr="00E71A80">
              <w:t xml:space="preserve">, </w:t>
            </w:r>
            <w:r w:rsidR="00AF7B93">
              <w:t>including</w:t>
            </w:r>
            <w:r w:rsidRPr="00E71A80">
              <w:t xml:space="preserve"> standard operating procedures and protection strategies</w:t>
            </w:r>
          </w:p>
        </w:tc>
      </w:tr>
      <w:tr w:rsidR="00E25D3E" w:rsidRPr="00E71A80" w14:paraId="07047D9F" w14:textId="77777777" w:rsidTr="00206566">
        <w:trPr>
          <w:cantSplit/>
        </w:trPr>
        <w:tc>
          <w:tcPr>
            <w:tcW w:w="482" w:type="pct"/>
            <w:tcMar>
              <w:top w:w="0" w:type="dxa"/>
              <w:left w:w="0" w:type="dxa"/>
              <w:bottom w:w="0" w:type="dxa"/>
              <w:right w:w="0" w:type="dxa"/>
            </w:tcMar>
          </w:tcPr>
          <w:p w14:paraId="06B87C20" w14:textId="77777777" w:rsidR="00E25D3E" w:rsidRPr="00EF784C" w:rsidRDefault="00E25D3E" w:rsidP="00206566">
            <w:pPr>
              <w:pStyle w:val="ATATableBody"/>
            </w:pPr>
          </w:p>
        </w:tc>
        <w:tc>
          <w:tcPr>
            <w:tcW w:w="4518" w:type="pct"/>
            <w:tcMar>
              <w:left w:w="0" w:type="dxa"/>
              <w:bottom w:w="0" w:type="dxa"/>
            </w:tcMar>
          </w:tcPr>
          <w:p w14:paraId="6E7E86C1" w14:textId="2A24D256" w:rsidR="00E25D3E" w:rsidRPr="00E25D3E" w:rsidRDefault="00E25D3E" w:rsidP="00E25D3E">
            <w:pPr>
              <w:pStyle w:val="ATATableBody"/>
            </w:pPr>
            <w:r w:rsidRPr="00E71A80">
              <w:t>Access control and visitors</w:t>
            </w:r>
          </w:p>
        </w:tc>
      </w:tr>
      <w:tr w:rsidR="00E25D3E" w:rsidRPr="00E71A80" w14:paraId="00AAAD25" w14:textId="77777777" w:rsidTr="00206566">
        <w:trPr>
          <w:cantSplit/>
        </w:trPr>
        <w:tc>
          <w:tcPr>
            <w:tcW w:w="482" w:type="pct"/>
            <w:tcMar>
              <w:top w:w="0" w:type="dxa"/>
              <w:left w:w="0" w:type="dxa"/>
              <w:bottom w:w="0" w:type="dxa"/>
              <w:right w:w="0" w:type="dxa"/>
            </w:tcMar>
          </w:tcPr>
          <w:p w14:paraId="166A6A6C" w14:textId="77777777" w:rsidR="00E25D3E" w:rsidRPr="00EF784C" w:rsidRDefault="00E25D3E" w:rsidP="00206566">
            <w:pPr>
              <w:pStyle w:val="ATATableBody"/>
            </w:pPr>
          </w:p>
        </w:tc>
        <w:tc>
          <w:tcPr>
            <w:tcW w:w="4518" w:type="pct"/>
            <w:tcMar>
              <w:left w:w="0" w:type="dxa"/>
              <w:bottom w:w="0" w:type="dxa"/>
            </w:tcMar>
          </w:tcPr>
          <w:p w14:paraId="0B817679" w14:textId="6C362463" w:rsidR="00E25D3E" w:rsidRPr="00E71A80" w:rsidRDefault="00E25D3E" w:rsidP="00E25D3E">
            <w:pPr>
              <w:pStyle w:val="ATATableBody"/>
            </w:pPr>
            <w:r w:rsidRPr="00E71A80">
              <w:t>Performance testing security measures</w:t>
            </w:r>
          </w:p>
        </w:tc>
      </w:tr>
      <w:tr w:rsidR="00E25D3E" w:rsidRPr="00E71A80" w14:paraId="241270E3" w14:textId="77777777" w:rsidTr="00206566">
        <w:trPr>
          <w:cantSplit/>
        </w:trPr>
        <w:tc>
          <w:tcPr>
            <w:tcW w:w="482" w:type="pct"/>
            <w:tcMar>
              <w:top w:w="0" w:type="dxa"/>
              <w:left w:w="0" w:type="dxa"/>
              <w:bottom w:w="0" w:type="dxa"/>
              <w:right w:w="0" w:type="dxa"/>
            </w:tcMar>
          </w:tcPr>
          <w:p w14:paraId="619717C7" w14:textId="77777777" w:rsidR="00E25D3E" w:rsidRPr="00EF784C" w:rsidRDefault="00E25D3E" w:rsidP="00206566">
            <w:pPr>
              <w:pStyle w:val="ATATableBody"/>
            </w:pPr>
          </w:p>
        </w:tc>
        <w:tc>
          <w:tcPr>
            <w:tcW w:w="4518" w:type="pct"/>
            <w:tcMar>
              <w:left w:w="0" w:type="dxa"/>
              <w:bottom w:w="0" w:type="dxa"/>
            </w:tcMar>
          </w:tcPr>
          <w:p w14:paraId="7C780987" w14:textId="6C82D3FB" w:rsidR="00E25D3E" w:rsidRPr="00E71A80" w:rsidRDefault="00E25D3E" w:rsidP="00E25D3E">
            <w:pPr>
              <w:pStyle w:val="ATATableBody"/>
            </w:pPr>
            <w:r w:rsidRPr="00E71A80">
              <w:t>Reporting unusual occurrences</w:t>
            </w:r>
          </w:p>
        </w:tc>
      </w:tr>
      <w:tr w:rsidR="00F311D4" w:rsidRPr="00E71A80" w14:paraId="6516F058" w14:textId="77777777" w:rsidTr="00206566">
        <w:trPr>
          <w:cantSplit/>
        </w:trPr>
        <w:tc>
          <w:tcPr>
            <w:tcW w:w="482" w:type="pct"/>
            <w:tcMar>
              <w:top w:w="0" w:type="dxa"/>
              <w:left w:w="0" w:type="dxa"/>
              <w:bottom w:w="0" w:type="dxa"/>
              <w:right w:w="0" w:type="dxa"/>
            </w:tcMar>
          </w:tcPr>
          <w:p w14:paraId="6F8A3475" w14:textId="77777777" w:rsidR="00F311D4" w:rsidRDefault="00F311D4" w:rsidP="00206566">
            <w:pPr>
              <w:pStyle w:val="ATATableBody"/>
            </w:pPr>
          </w:p>
        </w:tc>
        <w:tc>
          <w:tcPr>
            <w:tcW w:w="4518" w:type="pct"/>
            <w:tcMar>
              <w:left w:w="0" w:type="dxa"/>
              <w:bottom w:w="0" w:type="dxa"/>
            </w:tcMar>
          </w:tcPr>
          <w:p w14:paraId="240B6B0F" w14:textId="13179712" w:rsidR="00F311D4" w:rsidRPr="00E71A80" w:rsidRDefault="00F311D4" w:rsidP="00F311D4">
            <w:pPr>
              <w:pStyle w:val="ATATableBody"/>
            </w:pPr>
            <w:r w:rsidRPr="00E71A80">
              <w:t xml:space="preserve">Protecting </w:t>
            </w:r>
            <w:r>
              <w:t>critical</w:t>
            </w:r>
            <w:r w:rsidRPr="00E71A80">
              <w:t xml:space="preserve"> assets </w:t>
            </w:r>
          </w:p>
        </w:tc>
      </w:tr>
      <w:tr w:rsidR="00E25D3E" w:rsidRPr="00E71A80" w14:paraId="6BD76743" w14:textId="77777777" w:rsidTr="00206566">
        <w:trPr>
          <w:cantSplit/>
        </w:trPr>
        <w:tc>
          <w:tcPr>
            <w:tcW w:w="482" w:type="pct"/>
            <w:tcMar>
              <w:top w:w="0" w:type="dxa"/>
              <w:left w:w="0" w:type="dxa"/>
              <w:bottom w:w="0" w:type="dxa"/>
              <w:right w:w="0" w:type="dxa"/>
            </w:tcMar>
          </w:tcPr>
          <w:p w14:paraId="6D1DA249" w14:textId="77777777" w:rsidR="00E25D3E" w:rsidRPr="00EF784C" w:rsidRDefault="00E25D3E" w:rsidP="00206566">
            <w:pPr>
              <w:pStyle w:val="ATATableBody"/>
            </w:pPr>
          </w:p>
        </w:tc>
        <w:tc>
          <w:tcPr>
            <w:tcW w:w="4518" w:type="pct"/>
            <w:tcMar>
              <w:left w:w="0" w:type="dxa"/>
              <w:bottom w:w="0" w:type="dxa"/>
            </w:tcMar>
          </w:tcPr>
          <w:p w14:paraId="24E7CE05" w14:textId="09CB7ED5" w:rsidR="00E25D3E" w:rsidRPr="00E71A80" w:rsidRDefault="00E25D3E" w:rsidP="00E25D3E">
            <w:pPr>
              <w:pStyle w:val="ATATableBody"/>
            </w:pPr>
            <w:r w:rsidRPr="00E71A80">
              <w:t>Past reports on violations related to facility security</w:t>
            </w:r>
          </w:p>
        </w:tc>
      </w:tr>
      <w:tr w:rsidR="00B73D28" w:rsidRPr="00E71A80" w14:paraId="62DD3E64" w14:textId="77777777" w:rsidTr="00206566">
        <w:trPr>
          <w:cantSplit/>
        </w:trPr>
        <w:tc>
          <w:tcPr>
            <w:tcW w:w="482" w:type="pct"/>
            <w:tcMar>
              <w:top w:w="0" w:type="dxa"/>
              <w:left w:w="0" w:type="dxa"/>
              <w:bottom w:w="0" w:type="dxa"/>
              <w:right w:w="0" w:type="dxa"/>
            </w:tcMar>
          </w:tcPr>
          <w:p w14:paraId="41A82CB3" w14:textId="77777777" w:rsidR="00B73D28" w:rsidRPr="00EF784C" w:rsidRDefault="00B73D28" w:rsidP="00206566">
            <w:pPr>
              <w:pStyle w:val="ATATableBody"/>
            </w:pPr>
          </w:p>
        </w:tc>
        <w:tc>
          <w:tcPr>
            <w:tcW w:w="4518" w:type="pct"/>
            <w:tcMar>
              <w:left w:w="0" w:type="dxa"/>
              <w:bottom w:w="0" w:type="dxa"/>
            </w:tcMar>
          </w:tcPr>
          <w:p w14:paraId="6BC79648" w14:textId="143E04B1" w:rsidR="00B73D28" w:rsidRPr="00E71A80" w:rsidRDefault="00B73D28" w:rsidP="00E25D3E">
            <w:pPr>
              <w:pStyle w:val="ATATableBody"/>
            </w:pPr>
            <w:r>
              <w:t>Protecting information technology</w:t>
            </w:r>
          </w:p>
        </w:tc>
      </w:tr>
      <w:tr w:rsidR="00E25D3E" w:rsidRPr="00E71A80" w14:paraId="30AAA7B1" w14:textId="77777777" w:rsidTr="00206566">
        <w:trPr>
          <w:cantSplit/>
        </w:trPr>
        <w:tc>
          <w:tcPr>
            <w:tcW w:w="482" w:type="pct"/>
            <w:tcMar>
              <w:top w:w="0" w:type="dxa"/>
              <w:left w:w="0" w:type="dxa"/>
              <w:bottom w:w="0" w:type="dxa"/>
              <w:right w:w="0" w:type="dxa"/>
            </w:tcMar>
          </w:tcPr>
          <w:p w14:paraId="686C361E" w14:textId="77777777" w:rsidR="00E25D3E" w:rsidRPr="00EF784C" w:rsidRDefault="00E25D3E" w:rsidP="00206566">
            <w:pPr>
              <w:pStyle w:val="ATATableBody"/>
            </w:pPr>
          </w:p>
        </w:tc>
        <w:tc>
          <w:tcPr>
            <w:tcW w:w="4518" w:type="pct"/>
            <w:tcMar>
              <w:left w:w="0" w:type="dxa"/>
              <w:bottom w:w="0" w:type="dxa"/>
            </w:tcMar>
          </w:tcPr>
          <w:p w14:paraId="35309FCC" w14:textId="77777777" w:rsidR="00E25D3E" w:rsidRDefault="00E25D3E" w:rsidP="00E25D3E">
            <w:pPr>
              <w:pStyle w:val="ATATableBody"/>
            </w:pPr>
            <w:r w:rsidRPr="00E71A80">
              <w:t>Other (write below)</w:t>
            </w:r>
          </w:p>
          <w:p w14:paraId="23C796B0" w14:textId="77777777" w:rsidR="00E25D3E" w:rsidRDefault="00E25D3E" w:rsidP="00E25D3E">
            <w:pPr>
              <w:pStyle w:val="ATATableBody"/>
            </w:pPr>
          </w:p>
          <w:p w14:paraId="3AECA711" w14:textId="77777777" w:rsidR="00E25D3E" w:rsidRDefault="00E25D3E" w:rsidP="00E25D3E">
            <w:pPr>
              <w:pStyle w:val="ATATableBody"/>
            </w:pPr>
          </w:p>
          <w:p w14:paraId="23D21BCE" w14:textId="77777777" w:rsidR="00E25D3E" w:rsidRDefault="00E25D3E" w:rsidP="00E25D3E">
            <w:pPr>
              <w:pStyle w:val="ATATableBody"/>
            </w:pPr>
          </w:p>
          <w:p w14:paraId="1A65062D" w14:textId="77777777" w:rsidR="00E25D3E" w:rsidRPr="00E71A80" w:rsidRDefault="00E25D3E" w:rsidP="00E25D3E">
            <w:pPr>
              <w:pStyle w:val="ATATableBody"/>
            </w:pPr>
          </w:p>
        </w:tc>
      </w:tr>
    </w:tbl>
    <w:p w14:paraId="1FE9431A" w14:textId="77777777" w:rsidR="00FD50EF" w:rsidRDefault="00FD50EF" w:rsidP="00AB1C9C">
      <w:pPr>
        <w:pStyle w:val="ataBody0"/>
        <w:rPr>
          <w:b/>
        </w:rPr>
      </w:pPr>
    </w:p>
    <w:p w14:paraId="514D3FAA" w14:textId="77777777" w:rsidR="00DA415C" w:rsidRPr="00685A16" w:rsidRDefault="00DA415C" w:rsidP="00AB1C9C">
      <w:pPr>
        <w:pStyle w:val="ataBody0"/>
        <w:rPr>
          <w:b/>
        </w:rPr>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903"/>
        <w:gridCol w:w="8463"/>
      </w:tblGrid>
      <w:tr w:rsidR="00BE474C" w:rsidRPr="00E50DE4" w14:paraId="514A2C5C" w14:textId="77777777" w:rsidTr="00206566">
        <w:trPr>
          <w:cantSplit/>
        </w:trPr>
        <w:tc>
          <w:tcPr>
            <w:tcW w:w="5000" w:type="pct"/>
            <w:gridSpan w:val="2"/>
            <w:shd w:val="clear" w:color="auto" w:fill="BFBFBF" w:themeFill="background1" w:themeFillShade="BF"/>
            <w:tcMar>
              <w:top w:w="0" w:type="dxa"/>
              <w:left w:w="0" w:type="dxa"/>
              <w:bottom w:w="0" w:type="dxa"/>
              <w:right w:w="0" w:type="dxa"/>
            </w:tcMar>
          </w:tcPr>
          <w:p w14:paraId="343E337E" w14:textId="72F105B3" w:rsidR="00BE474C" w:rsidRPr="00E50DE4" w:rsidRDefault="00BE474C" w:rsidP="00BE474C">
            <w:pPr>
              <w:pStyle w:val="ATATableHeading"/>
              <w:rPr>
                <w:b/>
              </w:rPr>
            </w:pPr>
            <w:r>
              <w:rPr>
                <w:b/>
              </w:rPr>
              <w:t>Regulatory Requirements</w:t>
            </w:r>
          </w:p>
        </w:tc>
      </w:tr>
      <w:tr w:rsidR="00BE474C" w:rsidRPr="00E71A80" w14:paraId="60892471" w14:textId="77777777" w:rsidTr="00206566">
        <w:trPr>
          <w:cantSplit/>
        </w:trPr>
        <w:tc>
          <w:tcPr>
            <w:tcW w:w="482" w:type="pct"/>
            <w:tcMar>
              <w:top w:w="0" w:type="dxa"/>
              <w:left w:w="0" w:type="dxa"/>
              <w:bottom w:w="0" w:type="dxa"/>
              <w:right w:w="0" w:type="dxa"/>
            </w:tcMar>
          </w:tcPr>
          <w:p w14:paraId="2594991E" w14:textId="77777777" w:rsidR="00BE474C" w:rsidRPr="00EF784C" w:rsidRDefault="00BE474C" w:rsidP="00206566">
            <w:pPr>
              <w:pStyle w:val="ATATableBody"/>
            </w:pPr>
          </w:p>
        </w:tc>
        <w:tc>
          <w:tcPr>
            <w:tcW w:w="4518" w:type="pct"/>
            <w:tcMar>
              <w:left w:w="0" w:type="dxa"/>
              <w:bottom w:w="0" w:type="dxa"/>
            </w:tcMar>
          </w:tcPr>
          <w:p w14:paraId="50C2E99E" w14:textId="3B13689A" w:rsidR="00BE474C" w:rsidRPr="00E71A80" w:rsidRDefault="00BE474C" w:rsidP="00AF7B93">
            <w:pPr>
              <w:pStyle w:val="ATATableBody"/>
            </w:pPr>
            <w:r w:rsidRPr="00E71A80">
              <w:t xml:space="preserve">Regulations from the government authority responsible for the specific </w:t>
            </w:r>
            <w:r>
              <w:t>critical</w:t>
            </w:r>
            <w:r w:rsidRPr="00E71A80">
              <w:t xml:space="preserve"> infrastructure</w:t>
            </w:r>
          </w:p>
        </w:tc>
      </w:tr>
      <w:tr w:rsidR="00BE474C" w:rsidRPr="00E71A80" w14:paraId="5EB12BB4" w14:textId="77777777" w:rsidTr="00206566">
        <w:trPr>
          <w:cantSplit/>
        </w:trPr>
        <w:tc>
          <w:tcPr>
            <w:tcW w:w="482" w:type="pct"/>
            <w:tcMar>
              <w:top w:w="0" w:type="dxa"/>
              <w:left w:w="0" w:type="dxa"/>
              <w:bottom w:w="0" w:type="dxa"/>
              <w:right w:w="0" w:type="dxa"/>
            </w:tcMar>
          </w:tcPr>
          <w:p w14:paraId="0847FF49" w14:textId="77777777" w:rsidR="00BE474C" w:rsidRPr="00EF784C" w:rsidRDefault="00BE474C" w:rsidP="00206566">
            <w:pPr>
              <w:pStyle w:val="ATATableBody"/>
            </w:pPr>
          </w:p>
        </w:tc>
        <w:tc>
          <w:tcPr>
            <w:tcW w:w="4518" w:type="pct"/>
            <w:tcMar>
              <w:left w:w="0" w:type="dxa"/>
              <w:bottom w:w="0" w:type="dxa"/>
            </w:tcMar>
          </w:tcPr>
          <w:p w14:paraId="4D194D24" w14:textId="72A0C272" w:rsidR="00BE474C" w:rsidRPr="00E25D3E" w:rsidRDefault="00BE474C" w:rsidP="00AF7B93">
            <w:pPr>
              <w:pStyle w:val="ATATableBody"/>
            </w:pPr>
            <w:r w:rsidRPr="00E71A80">
              <w:t>Local emergency services response regulations</w:t>
            </w:r>
          </w:p>
        </w:tc>
      </w:tr>
      <w:tr w:rsidR="00BE474C" w:rsidRPr="00E71A80" w14:paraId="246CDA24" w14:textId="77777777" w:rsidTr="00206566">
        <w:trPr>
          <w:cantSplit/>
        </w:trPr>
        <w:tc>
          <w:tcPr>
            <w:tcW w:w="482" w:type="pct"/>
            <w:tcMar>
              <w:top w:w="0" w:type="dxa"/>
              <w:left w:w="0" w:type="dxa"/>
              <w:bottom w:w="0" w:type="dxa"/>
              <w:right w:w="0" w:type="dxa"/>
            </w:tcMar>
          </w:tcPr>
          <w:p w14:paraId="4DE6791F" w14:textId="77777777" w:rsidR="00BE474C" w:rsidRPr="00EF784C" w:rsidRDefault="00BE474C" w:rsidP="00206566">
            <w:pPr>
              <w:pStyle w:val="ATATableBody"/>
            </w:pPr>
          </w:p>
        </w:tc>
        <w:tc>
          <w:tcPr>
            <w:tcW w:w="4518" w:type="pct"/>
            <w:tcMar>
              <w:left w:w="0" w:type="dxa"/>
              <w:bottom w:w="0" w:type="dxa"/>
            </w:tcMar>
          </w:tcPr>
          <w:p w14:paraId="1DC18736" w14:textId="1C507BD6" w:rsidR="00BE474C" w:rsidRPr="00E71A80" w:rsidRDefault="00BE474C" w:rsidP="00AF7B93">
            <w:pPr>
              <w:pStyle w:val="ATATableBody"/>
            </w:pPr>
            <w:r w:rsidRPr="00E71A80">
              <w:t xml:space="preserve">Government mandated security regulations </w:t>
            </w:r>
          </w:p>
        </w:tc>
      </w:tr>
      <w:tr w:rsidR="00BE474C" w:rsidRPr="00E71A80" w14:paraId="5B711518" w14:textId="77777777" w:rsidTr="00206566">
        <w:trPr>
          <w:cantSplit/>
        </w:trPr>
        <w:tc>
          <w:tcPr>
            <w:tcW w:w="482" w:type="pct"/>
            <w:tcMar>
              <w:top w:w="0" w:type="dxa"/>
              <w:left w:w="0" w:type="dxa"/>
              <w:bottom w:w="0" w:type="dxa"/>
              <w:right w:w="0" w:type="dxa"/>
            </w:tcMar>
          </w:tcPr>
          <w:p w14:paraId="7EF96167" w14:textId="77777777" w:rsidR="00BE474C" w:rsidRPr="00EF784C" w:rsidRDefault="00BE474C" w:rsidP="00206566">
            <w:pPr>
              <w:pStyle w:val="ATATableBody"/>
            </w:pPr>
          </w:p>
        </w:tc>
        <w:tc>
          <w:tcPr>
            <w:tcW w:w="4518" w:type="pct"/>
            <w:tcMar>
              <w:left w:w="0" w:type="dxa"/>
              <w:bottom w:w="0" w:type="dxa"/>
            </w:tcMar>
          </w:tcPr>
          <w:p w14:paraId="401AB3D0" w14:textId="56AB9449" w:rsidR="00BE474C" w:rsidRPr="00E71A80" w:rsidRDefault="00BE474C" w:rsidP="00AF7B93">
            <w:pPr>
              <w:pStyle w:val="ATATableBody"/>
            </w:pPr>
            <w:r w:rsidRPr="00E71A80">
              <w:t>Past reports on regulation violations</w:t>
            </w:r>
          </w:p>
        </w:tc>
      </w:tr>
      <w:tr w:rsidR="00BE474C" w:rsidRPr="00E71A80" w14:paraId="13DD2199" w14:textId="77777777" w:rsidTr="00206566">
        <w:trPr>
          <w:cantSplit/>
        </w:trPr>
        <w:tc>
          <w:tcPr>
            <w:tcW w:w="482" w:type="pct"/>
            <w:tcMar>
              <w:top w:w="0" w:type="dxa"/>
              <w:left w:w="0" w:type="dxa"/>
              <w:bottom w:w="0" w:type="dxa"/>
              <w:right w:w="0" w:type="dxa"/>
            </w:tcMar>
          </w:tcPr>
          <w:p w14:paraId="60EABFD3" w14:textId="77777777" w:rsidR="00BE474C" w:rsidRPr="00EF784C" w:rsidRDefault="00BE474C" w:rsidP="00206566">
            <w:pPr>
              <w:pStyle w:val="ATATableBody"/>
            </w:pPr>
          </w:p>
        </w:tc>
        <w:tc>
          <w:tcPr>
            <w:tcW w:w="4518" w:type="pct"/>
            <w:tcMar>
              <w:left w:w="0" w:type="dxa"/>
              <w:bottom w:w="0" w:type="dxa"/>
            </w:tcMar>
          </w:tcPr>
          <w:p w14:paraId="28CDE9F4" w14:textId="77777777" w:rsidR="00BE474C" w:rsidRDefault="00BE474C" w:rsidP="00206566">
            <w:pPr>
              <w:pStyle w:val="ATATableBody"/>
            </w:pPr>
            <w:r w:rsidRPr="00E71A80">
              <w:t>Other (write below)</w:t>
            </w:r>
          </w:p>
          <w:p w14:paraId="7E95097B" w14:textId="77777777" w:rsidR="00BE474C" w:rsidRDefault="00BE474C" w:rsidP="00206566">
            <w:pPr>
              <w:pStyle w:val="ATATableBody"/>
            </w:pPr>
          </w:p>
          <w:p w14:paraId="3699BDB4" w14:textId="77777777" w:rsidR="00BE474C" w:rsidRDefault="00BE474C" w:rsidP="00206566">
            <w:pPr>
              <w:pStyle w:val="ATATableBody"/>
            </w:pPr>
          </w:p>
          <w:p w14:paraId="430F6C32" w14:textId="77777777" w:rsidR="00BE474C" w:rsidRDefault="00BE474C" w:rsidP="00206566">
            <w:pPr>
              <w:pStyle w:val="ATATableBody"/>
            </w:pPr>
          </w:p>
          <w:p w14:paraId="41B690C8" w14:textId="77777777" w:rsidR="00BE474C" w:rsidRPr="00E71A80" w:rsidRDefault="00BE474C" w:rsidP="00206566">
            <w:pPr>
              <w:pStyle w:val="ATATableBody"/>
            </w:pPr>
          </w:p>
        </w:tc>
      </w:tr>
    </w:tbl>
    <w:p w14:paraId="222D3FCB" w14:textId="77777777" w:rsidR="00005FF7" w:rsidRDefault="00005FF7" w:rsidP="00DA415C">
      <w:pPr>
        <w:pStyle w:val="ATABody"/>
      </w:pPr>
    </w:p>
    <w:p w14:paraId="1B902DFC" w14:textId="77777777" w:rsidR="00DA415C" w:rsidRDefault="00DA415C" w:rsidP="00DA415C">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903"/>
        <w:gridCol w:w="8463"/>
      </w:tblGrid>
      <w:tr w:rsidR="00005FF7" w:rsidRPr="00E50DE4" w14:paraId="778D9A4F" w14:textId="77777777" w:rsidTr="00206566">
        <w:trPr>
          <w:cantSplit/>
        </w:trPr>
        <w:tc>
          <w:tcPr>
            <w:tcW w:w="5000" w:type="pct"/>
            <w:gridSpan w:val="2"/>
            <w:shd w:val="clear" w:color="auto" w:fill="BFBFBF" w:themeFill="background1" w:themeFillShade="BF"/>
            <w:tcMar>
              <w:top w:w="0" w:type="dxa"/>
              <w:left w:w="0" w:type="dxa"/>
              <w:bottom w:w="0" w:type="dxa"/>
              <w:right w:w="0" w:type="dxa"/>
            </w:tcMar>
          </w:tcPr>
          <w:p w14:paraId="43CF0207" w14:textId="0246B75C" w:rsidR="00005FF7" w:rsidRPr="00E50DE4" w:rsidRDefault="00005FF7" w:rsidP="00DA415C">
            <w:pPr>
              <w:pStyle w:val="ATATableHeading"/>
              <w:rPr>
                <w:b/>
              </w:rPr>
            </w:pPr>
            <w:r>
              <w:rPr>
                <w:b/>
              </w:rPr>
              <w:t>Safety Considerations</w:t>
            </w:r>
          </w:p>
        </w:tc>
      </w:tr>
      <w:tr w:rsidR="00005FF7" w:rsidRPr="00E71A80" w14:paraId="791DF1B4" w14:textId="77777777" w:rsidTr="00206566">
        <w:trPr>
          <w:cantSplit/>
        </w:trPr>
        <w:tc>
          <w:tcPr>
            <w:tcW w:w="482" w:type="pct"/>
            <w:tcMar>
              <w:top w:w="0" w:type="dxa"/>
              <w:left w:w="0" w:type="dxa"/>
              <w:bottom w:w="0" w:type="dxa"/>
              <w:right w:w="0" w:type="dxa"/>
            </w:tcMar>
          </w:tcPr>
          <w:p w14:paraId="0E65CBC1" w14:textId="77777777" w:rsidR="00005FF7" w:rsidRPr="00EF784C" w:rsidRDefault="00005FF7" w:rsidP="00DA415C">
            <w:pPr>
              <w:pStyle w:val="ATATableBody"/>
              <w:keepNext/>
            </w:pPr>
          </w:p>
        </w:tc>
        <w:tc>
          <w:tcPr>
            <w:tcW w:w="4518" w:type="pct"/>
            <w:tcMar>
              <w:left w:w="0" w:type="dxa"/>
              <w:bottom w:w="0" w:type="dxa"/>
            </w:tcMar>
          </w:tcPr>
          <w:p w14:paraId="0EE16CF7" w14:textId="0F9C35D4" w:rsidR="00005FF7" w:rsidRPr="00E71A80" w:rsidRDefault="00F53FE0" w:rsidP="00DA415C">
            <w:pPr>
              <w:pStyle w:val="ATATableBody"/>
              <w:keepNext/>
            </w:pPr>
            <w:r w:rsidRPr="00E71A80">
              <w:t xml:space="preserve">Evacuation plans affecting </w:t>
            </w:r>
            <w:r>
              <w:t>critical</w:t>
            </w:r>
            <w:r w:rsidRPr="00E71A80">
              <w:t xml:space="preserve"> asset area</w:t>
            </w:r>
          </w:p>
        </w:tc>
      </w:tr>
      <w:tr w:rsidR="00005FF7" w:rsidRPr="00E71A80" w14:paraId="03315C97" w14:textId="77777777" w:rsidTr="00206566">
        <w:trPr>
          <w:cantSplit/>
        </w:trPr>
        <w:tc>
          <w:tcPr>
            <w:tcW w:w="482" w:type="pct"/>
            <w:tcMar>
              <w:top w:w="0" w:type="dxa"/>
              <w:left w:w="0" w:type="dxa"/>
              <w:bottom w:w="0" w:type="dxa"/>
              <w:right w:w="0" w:type="dxa"/>
            </w:tcMar>
          </w:tcPr>
          <w:p w14:paraId="0CCE8C84" w14:textId="77777777" w:rsidR="00005FF7" w:rsidRPr="00EF784C" w:rsidRDefault="00005FF7" w:rsidP="00DA415C">
            <w:pPr>
              <w:pStyle w:val="ATATableBody"/>
              <w:keepNext/>
            </w:pPr>
          </w:p>
        </w:tc>
        <w:tc>
          <w:tcPr>
            <w:tcW w:w="4518" w:type="pct"/>
            <w:tcMar>
              <w:left w:w="0" w:type="dxa"/>
              <w:bottom w:w="0" w:type="dxa"/>
            </w:tcMar>
          </w:tcPr>
          <w:p w14:paraId="487D1F94" w14:textId="07434575" w:rsidR="00005FF7" w:rsidRPr="00E25D3E" w:rsidRDefault="00B73D28" w:rsidP="00B73D28">
            <w:pPr>
              <w:pStyle w:val="ATATableBody"/>
              <w:keepNext/>
            </w:pPr>
            <w:r w:rsidRPr="00E71A80">
              <w:t xml:space="preserve">Emergency services response plans to </w:t>
            </w:r>
            <w:r>
              <w:t>critical</w:t>
            </w:r>
            <w:r w:rsidRPr="00E71A80">
              <w:t xml:space="preserve"> asset areas </w:t>
            </w:r>
          </w:p>
        </w:tc>
      </w:tr>
      <w:tr w:rsidR="00005FF7" w:rsidRPr="00E71A80" w14:paraId="73B2F518" w14:textId="77777777" w:rsidTr="00206566">
        <w:trPr>
          <w:cantSplit/>
        </w:trPr>
        <w:tc>
          <w:tcPr>
            <w:tcW w:w="482" w:type="pct"/>
            <w:tcMar>
              <w:top w:w="0" w:type="dxa"/>
              <w:left w:w="0" w:type="dxa"/>
              <w:bottom w:w="0" w:type="dxa"/>
              <w:right w:w="0" w:type="dxa"/>
            </w:tcMar>
          </w:tcPr>
          <w:p w14:paraId="17B9CEF2" w14:textId="77777777" w:rsidR="00005FF7" w:rsidRPr="00EF784C" w:rsidRDefault="00005FF7" w:rsidP="00DA415C">
            <w:pPr>
              <w:pStyle w:val="ATATableBody"/>
              <w:keepNext/>
            </w:pPr>
          </w:p>
        </w:tc>
        <w:tc>
          <w:tcPr>
            <w:tcW w:w="4518" w:type="pct"/>
            <w:tcMar>
              <w:left w:w="0" w:type="dxa"/>
              <w:bottom w:w="0" w:type="dxa"/>
            </w:tcMar>
          </w:tcPr>
          <w:p w14:paraId="41B9104B" w14:textId="7C90C6C4" w:rsidR="00005FF7" w:rsidRPr="00E71A80" w:rsidRDefault="00B73D28" w:rsidP="00DA415C">
            <w:pPr>
              <w:pStyle w:val="ATATableBody"/>
              <w:keepNext/>
            </w:pPr>
            <w:r w:rsidRPr="00E71A80">
              <w:t xml:space="preserve">Safety inspection reports concerning </w:t>
            </w:r>
            <w:r>
              <w:t>critical</w:t>
            </w:r>
            <w:r w:rsidRPr="00E71A80">
              <w:t xml:space="preserve"> asset areas</w:t>
            </w:r>
          </w:p>
        </w:tc>
      </w:tr>
      <w:tr w:rsidR="00005FF7" w:rsidRPr="00E71A80" w14:paraId="3C0C6E56" w14:textId="77777777" w:rsidTr="00206566">
        <w:trPr>
          <w:cantSplit/>
        </w:trPr>
        <w:tc>
          <w:tcPr>
            <w:tcW w:w="482" w:type="pct"/>
            <w:tcMar>
              <w:top w:w="0" w:type="dxa"/>
              <w:left w:w="0" w:type="dxa"/>
              <w:bottom w:w="0" w:type="dxa"/>
              <w:right w:w="0" w:type="dxa"/>
            </w:tcMar>
          </w:tcPr>
          <w:p w14:paraId="68A33C14" w14:textId="77777777" w:rsidR="00005FF7" w:rsidRPr="00EF784C" w:rsidRDefault="00005FF7" w:rsidP="00206566">
            <w:pPr>
              <w:pStyle w:val="ATATableBody"/>
            </w:pPr>
          </w:p>
        </w:tc>
        <w:tc>
          <w:tcPr>
            <w:tcW w:w="4518" w:type="pct"/>
            <w:tcMar>
              <w:left w:w="0" w:type="dxa"/>
              <w:bottom w:w="0" w:type="dxa"/>
            </w:tcMar>
          </w:tcPr>
          <w:p w14:paraId="5944ADA5" w14:textId="77777777" w:rsidR="00005FF7" w:rsidRDefault="00005FF7" w:rsidP="00206566">
            <w:pPr>
              <w:pStyle w:val="ATATableBody"/>
            </w:pPr>
            <w:r w:rsidRPr="00E71A80">
              <w:t>Other (write below)</w:t>
            </w:r>
          </w:p>
          <w:p w14:paraId="3AC67FBD" w14:textId="77777777" w:rsidR="00005FF7" w:rsidRDefault="00005FF7" w:rsidP="00206566">
            <w:pPr>
              <w:pStyle w:val="ATATableBody"/>
            </w:pPr>
          </w:p>
          <w:p w14:paraId="6C1F459B" w14:textId="77777777" w:rsidR="00005FF7" w:rsidRDefault="00005FF7" w:rsidP="00206566">
            <w:pPr>
              <w:pStyle w:val="ATATableBody"/>
            </w:pPr>
          </w:p>
          <w:p w14:paraId="06BE443F" w14:textId="77777777" w:rsidR="00005FF7" w:rsidRDefault="00005FF7" w:rsidP="00206566">
            <w:pPr>
              <w:pStyle w:val="ATATableBody"/>
            </w:pPr>
          </w:p>
          <w:p w14:paraId="4C4CDECE" w14:textId="77777777" w:rsidR="00005FF7" w:rsidRPr="00E71A80" w:rsidRDefault="00005FF7" w:rsidP="00206566">
            <w:pPr>
              <w:pStyle w:val="ATATableBody"/>
            </w:pPr>
          </w:p>
        </w:tc>
      </w:tr>
    </w:tbl>
    <w:p w14:paraId="553A7903" w14:textId="77777777" w:rsidR="00AB1C9C" w:rsidRDefault="00AB1C9C" w:rsidP="00AB1C9C"/>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903"/>
        <w:gridCol w:w="8463"/>
      </w:tblGrid>
      <w:tr w:rsidR="00F53FE0" w:rsidRPr="00E50DE4" w14:paraId="16B1706C" w14:textId="77777777" w:rsidTr="00206566">
        <w:trPr>
          <w:cantSplit/>
        </w:trPr>
        <w:tc>
          <w:tcPr>
            <w:tcW w:w="5000" w:type="pct"/>
            <w:gridSpan w:val="2"/>
            <w:shd w:val="clear" w:color="auto" w:fill="BFBFBF" w:themeFill="background1" w:themeFillShade="BF"/>
            <w:tcMar>
              <w:top w:w="0" w:type="dxa"/>
              <w:left w:w="0" w:type="dxa"/>
              <w:bottom w:w="0" w:type="dxa"/>
              <w:right w:w="0" w:type="dxa"/>
            </w:tcMar>
          </w:tcPr>
          <w:p w14:paraId="458B93C9" w14:textId="64AF9AFF" w:rsidR="00F53FE0" w:rsidRPr="00E50DE4" w:rsidRDefault="00F53FE0" w:rsidP="00F53FE0">
            <w:pPr>
              <w:pStyle w:val="ATATableHeading"/>
              <w:rPr>
                <w:b/>
              </w:rPr>
            </w:pPr>
            <w:r>
              <w:rPr>
                <w:b/>
              </w:rPr>
              <w:t>Legal Considerations: Information concerning lawsuits that relate to:</w:t>
            </w:r>
          </w:p>
        </w:tc>
      </w:tr>
      <w:tr w:rsidR="00F53FE0" w:rsidRPr="00E71A80" w14:paraId="05BD37B6" w14:textId="77777777" w:rsidTr="00206566">
        <w:trPr>
          <w:cantSplit/>
        </w:trPr>
        <w:tc>
          <w:tcPr>
            <w:tcW w:w="482" w:type="pct"/>
            <w:tcMar>
              <w:top w:w="0" w:type="dxa"/>
              <w:left w:w="0" w:type="dxa"/>
              <w:bottom w:w="0" w:type="dxa"/>
              <w:right w:w="0" w:type="dxa"/>
            </w:tcMar>
          </w:tcPr>
          <w:p w14:paraId="30329004" w14:textId="77777777" w:rsidR="00F53FE0" w:rsidRPr="00EF784C" w:rsidRDefault="00F53FE0" w:rsidP="00206566">
            <w:pPr>
              <w:pStyle w:val="ATATableBody"/>
            </w:pPr>
          </w:p>
        </w:tc>
        <w:tc>
          <w:tcPr>
            <w:tcW w:w="4518" w:type="pct"/>
            <w:tcMar>
              <w:left w:w="0" w:type="dxa"/>
              <w:bottom w:w="0" w:type="dxa"/>
            </w:tcMar>
          </w:tcPr>
          <w:p w14:paraId="1ECBA672" w14:textId="4E0F6688" w:rsidR="00F53FE0" w:rsidRPr="00E71A80" w:rsidRDefault="00F53FE0" w:rsidP="00F53FE0">
            <w:pPr>
              <w:pStyle w:val="ATATableBody"/>
            </w:pPr>
            <w:r>
              <w:t xml:space="preserve">Security force </w:t>
            </w:r>
            <w:r w:rsidRPr="00E71A80">
              <w:t>personnel, policy</w:t>
            </w:r>
            <w:r>
              <w:t>,</w:t>
            </w:r>
            <w:r w:rsidRPr="00E71A80">
              <w:t xml:space="preserve"> and procedures</w:t>
            </w:r>
          </w:p>
        </w:tc>
      </w:tr>
      <w:tr w:rsidR="00F53FE0" w:rsidRPr="00E71A80" w14:paraId="5F3E06DD" w14:textId="77777777" w:rsidTr="00206566">
        <w:trPr>
          <w:cantSplit/>
        </w:trPr>
        <w:tc>
          <w:tcPr>
            <w:tcW w:w="482" w:type="pct"/>
            <w:tcMar>
              <w:top w:w="0" w:type="dxa"/>
              <w:left w:w="0" w:type="dxa"/>
              <w:bottom w:w="0" w:type="dxa"/>
              <w:right w:w="0" w:type="dxa"/>
            </w:tcMar>
          </w:tcPr>
          <w:p w14:paraId="470F01DB" w14:textId="77777777" w:rsidR="00F53FE0" w:rsidRPr="00EF784C" w:rsidRDefault="00F53FE0" w:rsidP="00206566">
            <w:pPr>
              <w:pStyle w:val="ATATableBody"/>
            </w:pPr>
          </w:p>
        </w:tc>
        <w:tc>
          <w:tcPr>
            <w:tcW w:w="4518" w:type="pct"/>
            <w:tcMar>
              <w:left w:w="0" w:type="dxa"/>
              <w:bottom w:w="0" w:type="dxa"/>
            </w:tcMar>
          </w:tcPr>
          <w:p w14:paraId="25C70600" w14:textId="3FDD5D54" w:rsidR="00F53FE0" w:rsidRPr="00E25D3E" w:rsidRDefault="00F53FE0" w:rsidP="00F53FE0">
            <w:pPr>
              <w:pStyle w:val="ATATableBody"/>
            </w:pPr>
            <w:r w:rsidRPr="00E71A80">
              <w:t>Searching of employees and visitors to the facility</w:t>
            </w:r>
          </w:p>
        </w:tc>
      </w:tr>
      <w:tr w:rsidR="00F53FE0" w:rsidRPr="00E71A80" w14:paraId="435161C4" w14:textId="77777777" w:rsidTr="00206566">
        <w:trPr>
          <w:cantSplit/>
        </w:trPr>
        <w:tc>
          <w:tcPr>
            <w:tcW w:w="482" w:type="pct"/>
            <w:tcMar>
              <w:top w:w="0" w:type="dxa"/>
              <w:left w:w="0" w:type="dxa"/>
              <w:bottom w:w="0" w:type="dxa"/>
              <w:right w:w="0" w:type="dxa"/>
            </w:tcMar>
          </w:tcPr>
          <w:p w14:paraId="735D8145" w14:textId="77777777" w:rsidR="00F53FE0" w:rsidRPr="00EF784C" w:rsidRDefault="00F53FE0" w:rsidP="00206566">
            <w:pPr>
              <w:pStyle w:val="ATATableBody"/>
            </w:pPr>
          </w:p>
        </w:tc>
        <w:tc>
          <w:tcPr>
            <w:tcW w:w="4518" w:type="pct"/>
            <w:tcMar>
              <w:left w:w="0" w:type="dxa"/>
              <w:bottom w:w="0" w:type="dxa"/>
            </w:tcMar>
          </w:tcPr>
          <w:p w14:paraId="65352821" w14:textId="2A5224E7" w:rsidR="00F53FE0" w:rsidRPr="00E71A80" w:rsidRDefault="00F53FE0" w:rsidP="00F53FE0">
            <w:pPr>
              <w:pStyle w:val="ATATableBody"/>
            </w:pPr>
            <w:r w:rsidRPr="00E71A80">
              <w:t>Failure to provide proper training issues</w:t>
            </w:r>
          </w:p>
        </w:tc>
      </w:tr>
      <w:tr w:rsidR="00F53FE0" w:rsidRPr="00E71A80" w14:paraId="1FDAD1BB" w14:textId="77777777" w:rsidTr="00206566">
        <w:trPr>
          <w:cantSplit/>
        </w:trPr>
        <w:tc>
          <w:tcPr>
            <w:tcW w:w="482" w:type="pct"/>
            <w:tcMar>
              <w:top w:w="0" w:type="dxa"/>
              <w:left w:w="0" w:type="dxa"/>
              <w:bottom w:w="0" w:type="dxa"/>
              <w:right w:w="0" w:type="dxa"/>
            </w:tcMar>
          </w:tcPr>
          <w:p w14:paraId="1C20F947" w14:textId="77777777" w:rsidR="00F53FE0" w:rsidRPr="00EF784C" w:rsidRDefault="00F53FE0" w:rsidP="00206566">
            <w:pPr>
              <w:pStyle w:val="ATATableBody"/>
            </w:pPr>
          </w:p>
        </w:tc>
        <w:tc>
          <w:tcPr>
            <w:tcW w:w="4518" w:type="pct"/>
            <w:tcMar>
              <w:left w:w="0" w:type="dxa"/>
              <w:bottom w:w="0" w:type="dxa"/>
            </w:tcMar>
          </w:tcPr>
          <w:p w14:paraId="3807D749" w14:textId="2C5E6D0A" w:rsidR="00F53FE0" w:rsidRPr="00E71A80" w:rsidRDefault="00F53FE0" w:rsidP="00F53FE0">
            <w:pPr>
              <w:pStyle w:val="ATATableBody"/>
            </w:pPr>
            <w:r w:rsidRPr="00E71A80">
              <w:t>Failure to comply with regulatory requirements</w:t>
            </w:r>
          </w:p>
        </w:tc>
      </w:tr>
      <w:tr w:rsidR="00F53FE0" w:rsidRPr="00E71A80" w14:paraId="07D8482B" w14:textId="77777777" w:rsidTr="00206566">
        <w:trPr>
          <w:cantSplit/>
        </w:trPr>
        <w:tc>
          <w:tcPr>
            <w:tcW w:w="482" w:type="pct"/>
            <w:tcMar>
              <w:top w:w="0" w:type="dxa"/>
              <w:left w:w="0" w:type="dxa"/>
              <w:bottom w:w="0" w:type="dxa"/>
              <w:right w:w="0" w:type="dxa"/>
            </w:tcMar>
          </w:tcPr>
          <w:p w14:paraId="699A3675" w14:textId="77777777" w:rsidR="00F53FE0" w:rsidRPr="00EF784C" w:rsidRDefault="00F53FE0" w:rsidP="00206566">
            <w:pPr>
              <w:pStyle w:val="ATATableBody"/>
            </w:pPr>
          </w:p>
        </w:tc>
        <w:tc>
          <w:tcPr>
            <w:tcW w:w="4518" w:type="pct"/>
            <w:tcMar>
              <w:left w:w="0" w:type="dxa"/>
              <w:bottom w:w="0" w:type="dxa"/>
            </w:tcMar>
          </w:tcPr>
          <w:p w14:paraId="5C280F1A" w14:textId="3D89D82C" w:rsidR="00F53FE0" w:rsidRPr="00E71A80" w:rsidRDefault="00F53FE0" w:rsidP="00F53FE0">
            <w:pPr>
              <w:pStyle w:val="ATATableBody"/>
            </w:pPr>
            <w:r w:rsidRPr="00E71A80">
              <w:t>Any information on the final outcome of such legal issues</w:t>
            </w:r>
          </w:p>
        </w:tc>
      </w:tr>
      <w:tr w:rsidR="00F53FE0" w:rsidRPr="00E71A80" w14:paraId="299211F1" w14:textId="77777777" w:rsidTr="00206566">
        <w:trPr>
          <w:cantSplit/>
        </w:trPr>
        <w:tc>
          <w:tcPr>
            <w:tcW w:w="482" w:type="pct"/>
            <w:tcMar>
              <w:top w:w="0" w:type="dxa"/>
              <w:left w:w="0" w:type="dxa"/>
              <w:bottom w:w="0" w:type="dxa"/>
              <w:right w:w="0" w:type="dxa"/>
            </w:tcMar>
          </w:tcPr>
          <w:p w14:paraId="0F55466E" w14:textId="77777777" w:rsidR="00F53FE0" w:rsidRPr="00EF784C" w:rsidRDefault="00F53FE0" w:rsidP="00206566">
            <w:pPr>
              <w:pStyle w:val="ATATableBody"/>
            </w:pPr>
          </w:p>
        </w:tc>
        <w:tc>
          <w:tcPr>
            <w:tcW w:w="4518" w:type="pct"/>
            <w:tcMar>
              <w:left w:w="0" w:type="dxa"/>
              <w:bottom w:w="0" w:type="dxa"/>
            </w:tcMar>
          </w:tcPr>
          <w:p w14:paraId="557BB543" w14:textId="77777777" w:rsidR="00F53FE0" w:rsidRDefault="00F53FE0" w:rsidP="00206566">
            <w:pPr>
              <w:pStyle w:val="ATATableBody"/>
            </w:pPr>
            <w:r w:rsidRPr="00E71A80">
              <w:t>Other (write below)</w:t>
            </w:r>
          </w:p>
          <w:p w14:paraId="05E5BA3D" w14:textId="77777777" w:rsidR="00F53FE0" w:rsidRDefault="00F53FE0" w:rsidP="00206566">
            <w:pPr>
              <w:pStyle w:val="ATATableBody"/>
            </w:pPr>
          </w:p>
          <w:p w14:paraId="5926630A" w14:textId="77777777" w:rsidR="00F53FE0" w:rsidRDefault="00F53FE0" w:rsidP="00206566">
            <w:pPr>
              <w:pStyle w:val="ATATableBody"/>
            </w:pPr>
          </w:p>
          <w:p w14:paraId="30B26F45" w14:textId="77777777" w:rsidR="00F53FE0" w:rsidRDefault="00F53FE0" w:rsidP="00206566">
            <w:pPr>
              <w:pStyle w:val="ATATableBody"/>
            </w:pPr>
          </w:p>
          <w:p w14:paraId="48636E7A" w14:textId="77777777" w:rsidR="00F53FE0" w:rsidRPr="00E71A80" w:rsidRDefault="00F53FE0" w:rsidP="00206566">
            <w:pPr>
              <w:pStyle w:val="ATATableBody"/>
            </w:pPr>
          </w:p>
        </w:tc>
      </w:tr>
    </w:tbl>
    <w:p w14:paraId="553A7938" w14:textId="77777777" w:rsidR="002B3D5A" w:rsidRDefault="002B3D5A" w:rsidP="002B3D5A">
      <w:pPr>
        <w:rPr>
          <w:rFonts w:ascii="Cambria" w:hAnsi="Cambria" w:cs="Arial"/>
        </w:rPr>
      </w:pPr>
    </w:p>
    <w:p w14:paraId="18AA93C5" w14:textId="77777777" w:rsidR="00AF26BD" w:rsidRPr="00E71A80" w:rsidRDefault="00AF26BD" w:rsidP="00DA415C">
      <w:pPr>
        <w:pStyle w:val="ATABody"/>
      </w:pPr>
      <w:r w:rsidRPr="00E71A80">
        <w:t xml:space="preserve">Once the data call is initiated, arrangements for the site visit are made with the primary point of contact for the </w:t>
      </w:r>
      <w:r>
        <w:t>critical</w:t>
      </w:r>
      <w:r w:rsidRPr="00E71A80">
        <w:t xml:space="preserve"> infrastructure site. Ideally, it is this individual’s responsibility to arrange interviews with site experts and conduct tours as necessary. </w:t>
      </w:r>
    </w:p>
    <w:p w14:paraId="62F3A164" w14:textId="77777777" w:rsidR="00AF26BD" w:rsidRDefault="00AF26BD" w:rsidP="00DA415C">
      <w:pPr>
        <w:pStyle w:val="ATAHeadingLevel1"/>
      </w:pPr>
      <w:r>
        <w:t>Data Review Questions</w:t>
      </w:r>
    </w:p>
    <w:p w14:paraId="37835557" w14:textId="77777777" w:rsidR="00AF26BD" w:rsidRPr="00523BFD" w:rsidRDefault="00AF26BD" w:rsidP="00DA415C">
      <w:pPr>
        <w:pStyle w:val="ATABody"/>
      </w:pPr>
      <w:r w:rsidRPr="00523BFD">
        <w:t>Examples of potential questions for each component are listed below. Actual questions will depend on the site and the information reviewed from the data call.</w:t>
      </w:r>
    </w:p>
    <w:p w14:paraId="446DC68B" w14:textId="77777777" w:rsidR="00AF26BD" w:rsidRPr="00523BFD" w:rsidRDefault="00AF26BD" w:rsidP="00DA415C">
      <w:pPr>
        <w:pStyle w:val="ATAHeadingLevel2"/>
      </w:pPr>
      <w:r w:rsidRPr="00523BFD">
        <w:t>Physical Conditions</w:t>
      </w:r>
    </w:p>
    <w:p w14:paraId="4ADF71F3" w14:textId="538776DB" w:rsidR="00A20451" w:rsidRDefault="00A20451" w:rsidP="00DA415C">
      <w:pPr>
        <w:pStyle w:val="ATANumLevel01BodySlide"/>
      </w:pPr>
      <w:r>
        <w:t xml:space="preserve">Has any building on the facility been threatened by a natural </w:t>
      </w:r>
      <w:r w:rsidR="00B73D28">
        <w:t>disaster</w:t>
      </w:r>
      <w:r>
        <w:t xml:space="preserve"> or terrorist attack?</w:t>
      </w:r>
    </w:p>
    <w:p w14:paraId="7D4687F6" w14:textId="77777777" w:rsidR="00A20451" w:rsidRDefault="00AF26BD" w:rsidP="00DA415C">
      <w:pPr>
        <w:pStyle w:val="ATANumLevel01BodySlide"/>
      </w:pPr>
      <w:r w:rsidRPr="00490B79">
        <w:t>Has the topography or vegetation in the area prevented the security systems from working as they should?</w:t>
      </w:r>
    </w:p>
    <w:p w14:paraId="53F141F2" w14:textId="77777777" w:rsidR="00A20451" w:rsidRDefault="00AF26BD" w:rsidP="00DA415C">
      <w:pPr>
        <w:pStyle w:val="ATANumLevel01BodySlide"/>
      </w:pPr>
      <w:r w:rsidRPr="00490B79">
        <w:t>Does the location of the facility allow easy access to outsiders such as the public?</w:t>
      </w:r>
    </w:p>
    <w:p w14:paraId="215818B6" w14:textId="77777777" w:rsidR="00A20451" w:rsidRDefault="00AF26BD" w:rsidP="00DA415C">
      <w:pPr>
        <w:pStyle w:val="ATANumLevel01BodySlide"/>
      </w:pPr>
      <w:r w:rsidRPr="00490B79">
        <w:t>Is the facility layout as depicted in the maps and drawings still accurate?</w:t>
      </w:r>
    </w:p>
    <w:p w14:paraId="49B8E4FB" w14:textId="77777777" w:rsidR="00A20451" w:rsidRDefault="00AF26BD" w:rsidP="00DA415C">
      <w:pPr>
        <w:pStyle w:val="ATANumLevel01BodySlide"/>
      </w:pPr>
      <w:r w:rsidRPr="00490B79">
        <w:t>Are structures on the site still depicted accurately on the facility drawings?</w:t>
      </w:r>
    </w:p>
    <w:p w14:paraId="67A6DBB3" w14:textId="55353DC2" w:rsidR="00AF26BD" w:rsidRDefault="00AF26BD" w:rsidP="00DA415C">
      <w:pPr>
        <w:pStyle w:val="ATANumLevel01BodySlide"/>
      </w:pPr>
      <w:r w:rsidRPr="00490B79">
        <w:t>Are infrastructure details such as ventilation and air conditioning, communications and information systems, location of hazardous materials available for review?</w:t>
      </w:r>
    </w:p>
    <w:p w14:paraId="0747629C" w14:textId="77777777" w:rsidR="00AF26BD" w:rsidRPr="00523BFD" w:rsidRDefault="00AF26BD" w:rsidP="00DA415C">
      <w:pPr>
        <w:pStyle w:val="ATAHeadingLevel2"/>
      </w:pPr>
      <w:r w:rsidRPr="00523BFD">
        <w:t>Facility Operations</w:t>
      </w:r>
    </w:p>
    <w:p w14:paraId="589EA275" w14:textId="77777777" w:rsidR="00AF26BD" w:rsidRPr="00523BFD" w:rsidRDefault="00AF26BD" w:rsidP="00DA415C">
      <w:pPr>
        <w:pStyle w:val="ATANumLevel01BodySlide"/>
        <w:numPr>
          <w:ilvl w:val="0"/>
          <w:numId w:val="46"/>
        </w:numPr>
      </w:pPr>
      <w:r w:rsidRPr="00523BFD">
        <w:t xml:space="preserve">What is the mission of the facility and how does the </w:t>
      </w:r>
      <w:r>
        <w:t>critical</w:t>
      </w:r>
      <w:r w:rsidRPr="00523BFD">
        <w:t xml:space="preserve"> infrastructure contribute to the mission?</w:t>
      </w:r>
    </w:p>
    <w:p w14:paraId="58CB4DA6" w14:textId="77777777" w:rsidR="00AF26BD" w:rsidRPr="00523BFD" w:rsidRDefault="00AF26BD" w:rsidP="00A20451">
      <w:pPr>
        <w:pStyle w:val="ATANumLevel01BodySlide"/>
      </w:pPr>
      <w:r w:rsidRPr="00523BFD">
        <w:t>Does the schedule of work activities reflect what was received during the data call?</w:t>
      </w:r>
    </w:p>
    <w:p w14:paraId="0A6ECFC5" w14:textId="77777777" w:rsidR="00AF26BD" w:rsidRPr="00523BFD" w:rsidRDefault="00AF26BD" w:rsidP="00A20451">
      <w:pPr>
        <w:pStyle w:val="ATANumLevel01BodySlide"/>
      </w:pPr>
      <w:r w:rsidRPr="00523BFD">
        <w:t xml:space="preserve">Does the </w:t>
      </w:r>
      <w:r>
        <w:t>security force</w:t>
      </w:r>
      <w:r w:rsidRPr="00523BFD">
        <w:t xml:space="preserve"> know and understand their guiding policies and procedures?</w:t>
      </w:r>
    </w:p>
    <w:p w14:paraId="582572B6" w14:textId="44DF75F6" w:rsidR="00AF26BD" w:rsidRPr="00523BFD" w:rsidRDefault="00AF26BD" w:rsidP="00A20451">
      <w:pPr>
        <w:pStyle w:val="ATANumLevel01BodySlide"/>
      </w:pPr>
      <w:r>
        <w:t>What is the</w:t>
      </w:r>
      <w:r w:rsidRPr="00523BFD">
        <w:t xml:space="preserve"> work schedule of those involved with the facility operation</w:t>
      </w:r>
      <w:r>
        <w:t xml:space="preserve">? Your response should </w:t>
      </w:r>
      <w:r w:rsidRPr="00523BFD">
        <w:t>include open and closed periods, weekends</w:t>
      </w:r>
      <w:r>
        <w:t>,</w:t>
      </w:r>
      <w:r w:rsidRPr="00523BFD">
        <w:t xml:space="preserve"> and holidays</w:t>
      </w:r>
      <w:r w:rsidR="005D6BFD">
        <w:t>.</w:t>
      </w:r>
    </w:p>
    <w:p w14:paraId="2FAE8829" w14:textId="77777777" w:rsidR="00AF26BD" w:rsidRPr="00523BFD" w:rsidRDefault="00AF26BD" w:rsidP="00A20451">
      <w:pPr>
        <w:pStyle w:val="ATANumLevel01BodySlide"/>
      </w:pPr>
      <w:r>
        <w:t xml:space="preserve">What are the security clearance requirements of employees? What are their respective </w:t>
      </w:r>
      <w:r w:rsidRPr="00523BFD">
        <w:t>job descriptions</w:t>
      </w:r>
      <w:r>
        <w:t>?</w:t>
      </w:r>
    </w:p>
    <w:p w14:paraId="55AA50C7" w14:textId="77777777" w:rsidR="00AF26BD" w:rsidRDefault="00AF26BD" w:rsidP="00A20451">
      <w:pPr>
        <w:pStyle w:val="ATANumLevel01BodySlide"/>
      </w:pPr>
      <w:r w:rsidRPr="00523BFD">
        <w:t>Are visitors allowed in the facility and if so, how is access controlled?</w:t>
      </w:r>
    </w:p>
    <w:p w14:paraId="01E9D1DE" w14:textId="77777777" w:rsidR="00AF26BD" w:rsidRPr="00523BFD" w:rsidRDefault="00AF26BD" w:rsidP="00DA415C">
      <w:pPr>
        <w:pStyle w:val="ATAHeadingLevel2"/>
      </w:pPr>
      <w:r w:rsidRPr="00523BFD">
        <w:lastRenderedPageBreak/>
        <w:t>Facility Policies and Procedures</w:t>
      </w:r>
    </w:p>
    <w:p w14:paraId="0224D086" w14:textId="77777777" w:rsidR="00AF26BD" w:rsidRPr="00523BFD" w:rsidRDefault="00AF26BD" w:rsidP="00A20451">
      <w:pPr>
        <w:pStyle w:val="ATANumLevel01BodySlide"/>
        <w:numPr>
          <w:ilvl w:val="0"/>
          <w:numId w:val="42"/>
        </w:numPr>
      </w:pPr>
      <w:r w:rsidRPr="00523BFD">
        <w:t xml:space="preserve">What are the security requirements for </w:t>
      </w:r>
      <w:r>
        <w:t>security force</w:t>
      </w:r>
      <w:r w:rsidRPr="00523BFD">
        <w:t xml:space="preserve"> personnel at the facility?</w:t>
      </w:r>
    </w:p>
    <w:p w14:paraId="596051DD" w14:textId="77777777" w:rsidR="00AF26BD" w:rsidRPr="00523BFD" w:rsidRDefault="00AF26BD" w:rsidP="00A20451">
      <w:pPr>
        <w:pStyle w:val="ATANumLevel01BodySlide"/>
      </w:pPr>
      <w:r w:rsidRPr="00523BFD">
        <w:t xml:space="preserve">When was the last time, the </w:t>
      </w:r>
      <w:r>
        <w:t>security force conducted a performance test.</w:t>
      </w:r>
      <w:r w:rsidRPr="00523BFD">
        <w:t xml:space="preserve"> </w:t>
      </w:r>
      <w:r>
        <w:t>I</w:t>
      </w:r>
      <w:r w:rsidRPr="00523BFD">
        <w:t>f conducted, what were the results?</w:t>
      </w:r>
    </w:p>
    <w:p w14:paraId="5F316A10" w14:textId="77777777" w:rsidR="00AF26BD" w:rsidRPr="00523BFD" w:rsidRDefault="00AF26BD" w:rsidP="00A20451">
      <w:pPr>
        <w:pStyle w:val="ATANumLevel01BodySlide"/>
      </w:pPr>
      <w:r w:rsidRPr="00523BFD">
        <w:t>Can you show me the reports on violations of policies and procedures?</w:t>
      </w:r>
    </w:p>
    <w:p w14:paraId="05BED7C2" w14:textId="77777777" w:rsidR="00AF26BD" w:rsidRPr="00523BFD" w:rsidRDefault="00AF26BD" w:rsidP="00A20451">
      <w:pPr>
        <w:pStyle w:val="ATANumLevel01BodySlide"/>
      </w:pPr>
      <w:r w:rsidRPr="00523BFD">
        <w:t>Are security systems performance tested, if so, when was the last test and what were the results?</w:t>
      </w:r>
    </w:p>
    <w:p w14:paraId="0567EF31" w14:textId="77777777" w:rsidR="00AF26BD" w:rsidRDefault="00AF26BD" w:rsidP="00A20451">
      <w:pPr>
        <w:pStyle w:val="ATANumLevel01BodySlide"/>
      </w:pPr>
      <w:r w:rsidRPr="00523BFD">
        <w:t xml:space="preserve">Are the security systems performing as designed? As an example, do the sensors operate properly, does the </w:t>
      </w:r>
      <w:r>
        <w:t>closed circuit television</w:t>
      </w:r>
      <w:r w:rsidRPr="00523BFD">
        <w:t xml:space="preserve"> view truly indicate who or what is in a specified area, and lastly are the physical barriers to the facility adequate?</w:t>
      </w:r>
    </w:p>
    <w:p w14:paraId="7F4FE9BD" w14:textId="77777777" w:rsidR="00AF26BD" w:rsidRPr="00523BFD" w:rsidRDefault="00AF26BD" w:rsidP="00DA415C">
      <w:pPr>
        <w:pStyle w:val="ATAHeadingLevel2"/>
      </w:pPr>
      <w:r w:rsidRPr="00523BFD">
        <w:t>Regulatory Requirements</w:t>
      </w:r>
    </w:p>
    <w:p w14:paraId="37C6E7AE" w14:textId="77777777" w:rsidR="00AF26BD" w:rsidRPr="00523BFD" w:rsidRDefault="00AF26BD" w:rsidP="00A20451">
      <w:pPr>
        <w:pStyle w:val="ATANumLevel01BodySlide"/>
        <w:numPr>
          <w:ilvl w:val="0"/>
          <w:numId w:val="43"/>
        </w:numPr>
      </w:pPr>
      <w:r w:rsidRPr="00523BFD">
        <w:t xml:space="preserve">Who is the regulating authority for this facility, and </w:t>
      </w:r>
      <w:r>
        <w:t>is there</w:t>
      </w:r>
      <w:r w:rsidRPr="00523BFD">
        <w:t xml:space="preserve"> more than one?</w:t>
      </w:r>
    </w:p>
    <w:p w14:paraId="64B2C6F7" w14:textId="77777777" w:rsidR="00AF26BD" w:rsidRPr="00523BFD" w:rsidRDefault="00AF26BD" w:rsidP="00A20451">
      <w:pPr>
        <w:pStyle w:val="ATANumLevel01BodySlide"/>
        <w:numPr>
          <w:ilvl w:val="0"/>
          <w:numId w:val="43"/>
        </w:numPr>
      </w:pPr>
      <w:r w:rsidRPr="00523BFD">
        <w:t>When</w:t>
      </w:r>
      <w:r>
        <w:t xml:space="preserve"> was</w:t>
      </w:r>
      <w:r w:rsidRPr="00523BFD">
        <w:t xml:space="preserve"> the last regulatory audit? What were the results?</w:t>
      </w:r>
    </w:p>
    <w:p w14:paraId="3987D9E2" w14:textId="77777777" w:rsidR="00AF26BD" w:rsidRPr="00523BFD" w:rsidRDefault="00AF26BD" w:rsidP="00A20451">
      <w:pPr>
        <w:pStyle w:val="ATANumLevel01BodySlide"/>
        <w:numPr>
          <w:ilvl w:val="0"/>
          <w:numId w:val="43"/>
        </w:numPr>
      </w:pPr>
      <w:r w:rsidRPr="00523BFD">
        <w:t>What has the facility done to comply with regulations and findings by the authority?</w:t>
      </w:r>
    </w:p>
    <w:p w14:paraId="2BBE7903" w14:textId="77777777" w:rsidR="00AF26BD" w:rsidRDefault="00AF26BD" w:rsidP="00A20451">
      <w:pPr>
        <w:pStyle w:val="ATANumLevel01BodySlide"/>
        <w:numPr>
          <w:ilvl w:val="0"/>
          <w:numId w:val="43"/>
        </w:numPr>
      </w:pPr>
      <w:r w:rsidRPr="00523BFD">
        <w:t xml:space="preserve">Are there regulatory requirements for the facility’s </w:t>
      </w:r>
      <w:r>
        <w:t>security force</w:t>
      </w:r>
      <w:r w:rsidRPr="00523BFD">
        <w:t>?</w:t>
      </w:r>
    </w:p>
    <w:p w14:paraId="45352DA0" w14:textId="77777777" w:rsidR="00AF26BD" w:rsidRPr="00523BFD" w:rsidRDefault="00AF26BD" w:rsidP="00DA415C">
      <w:pPr>
        <w:pStyle w:val="ATAHeadingLevel2"/>
      </w:pPr>
      <w:r w:rsidRPr="00523BFD">
        <w:t xml:space="preserve">Safety Considerations </w:t>
      </w:r>
    </w:p>
    <w:p w14:paraId="24241C2F" w14:textId="77777777" w:rsidR="00AF26BD" w:rsidRPr="00523BFD" w:rsidRDefault="00AF26BD" w:rsidP="00A20451">
      <w:pPr>
        <w:pStyle w:val="ATANumLevel01BodySlide"/>
        <w:numPr>
          <w:ilvl w:val="0"/>
          <w:numId w:val="44"/>
        </w:numPr>
      </w:pPr>
      <w:r w:rsidRPr="00523BFD">
        <w:t xml:space="preserve">When </w:t>
      </w:r>
      <w:proofErr w:type="gramStart"/>
      <w:r w:rsidRPr="00523BFD">
        <w:t>was the last safety inspection</w:t>
      </w:r>
      <w:proofErr w:type="gramEnd"/>
      <w:r w:rsidRPr="00523BFD">
        <w:t xml:space="preserve"> conducted of the facility area(s)?</w:t>
      </w:r>
    </w:p>
    <w:p w14:paraId="1859EE60" w14:textId="77777777" w:rsidR="00AF26BD" w:rsidRPr="00523BFD" w:rsidRDefault="00AF26BD" w:rsidP="00A20451">
      <w:pPr>
        <w:pStyle w:val="ATANumLevel01BodySlide"/>
        <w:numPr>
          <w:ilvl w:val="0"/>
          <w:numId w:val="44"/>
        </w:numPr>
      </w:pPr>
      <w:r w:rsidRPr="00523BFD">
        <w:t>Does the inspection include life safety issues such as confined space reviews (ensuring people are able to safely work in and escape from spaces that have limited access)?</w:t>
      </w:r>
    </w:p>
    <w:p w14:paraId="4D1A8E4C" w14:textId="77777777" w:rsidR="00AF26BD" w:rsidRPr="00523BFD" w:rsidRDefault="00AF26BD" w:rsidP="00A20451">
      <w:pPr>
        <w:pStyle w:val="ATANumLevel01BodySlide"/>
        <w:numPr>
          <w:ilvl w:val="0"/>
          <w:numId w:val="44"/>
        </w:numPr>
      </w:pPr>
      <w:r w:rsidRPr="00523BFD">
        <w:t>Who responds to emergency situations such as fire and medical issues?</w:t>
      </w:r>
    </w:p>
    <w:p w14:paraId="0ED1E702" w14:textId="77777777" w:rsidR="00AF26BD" w:rsidRDefault="00AF26BD" w:rsidP="00A20451">
      <w:pPr>
        <w:pStyle w:val="ATANumLevel01BodySlide"/>
        <w:numPr>
          <w:ilvl w:val="0"/>
          <w:numId w:val="44"/>
        </w:numPr>
      </w:pPr>
      <w:r w:rsidRPr="00523BFD">
        <w:t xml:space="preserve">When </w:t>
      </w:r>
      <w:proofErr w:type="gramStart"/>
      <w:r w:rsidRPr="00523BFD">
        <w:t>was the emergency response plan</w:t>
      </w:r>
      <w:proofErr w:type="gramEnd"/>
      <w:r w:rsidRPr="00523BFD">
        <w:t xml:space="preserve"> last tested? What were the results?</w:t>
      </w:r>
    </w:p>
    <w:p w14:paraId="44D84BBB" w14:textId="20423C9A" w:rsidR="00B73D28" w:rsidRDefault="00B73D28" w:rsidP="00A20451">
      <w:pPr>
        <w:pStyle w:val="ATANumLevel01BodySlide"/>
        <w:numPr>
          <w:ilvl w:val="0"/>
          <w:numId w:val="44"/>
        </w:numPr>
      </w:pPr>
      <w:r>
        <w:t>Is there an e</w:t>
      </w:r>
      <w:r w:rsidR="00382E75">
        <w:t xml:space="preserve">vacuation plan? </w:t>
      </w:r>
      <w:r>
        <w:t>Has the plan been exercised?</w:t>
      </w:r>
    </w:p>
    <w:p w14:paraId="2597F2B2" w14:textId="77777777" w:rsidR="00AF26BD" w:rsidRPr="00523BFD" w:rsidRDefault="00AF26BD" w:rsidP="00DA415C">
      <w:pPr>
        <w:pStyle w:val="ATAHeadingLevel2"/>
      </w:pPr>
      <w:r w:rsidRPr="00523BFD">
        <w:t>Legal Considerations</w:t>
      </w:r>
    </w:p>
    <w:p w14:paraId="51466EA1" w14:textId="20DC99DF" w:rsidR="00AF26BD" w:rsidRPr="00523BFD" w:rsidRDefault="00AF26BD" w:rsidP="00A20451">
      <w:pPr>
        <w:pStyle w:val="ATANumLevel01BodySlide"/>
        <w:numPr>
          <w:ilvl w:val="0"/>
          <w:numId w:val="45"/>
        </w:numPr>
      </w:pPr>
      <w:r w:rsidRPr="00523BFD">
        <w:t>Are there any legal constraints on the facility and how it operates</w:t>
      </w:r>
      <w:r>
        <w:t>?</w:t>
      </w:r>
      <w:r w:rsidRPr="00523BFD">
        <w:t xml:space="preserve"> </w:t>
      </w:r>
      <w:r>
        <w:t>I</w:t>
      </w:r>
      <w:r w:rsidRPr="00523BFD">
        <w:t xml:space="preserve">f </w:t>
      </w:r>
      <w:r w:rsidR="00382E75" w:rsidRPr="00523BFD">
        <w:t>so,</w:t>
      </w:r>
      <w:r w:rsidRPr="00523BFD">
        <w:t xml:space="preserve"> what are they and </w:t>
      </w:r>
      <w:r>
        <w:t xml:space="preserve">how </w:t>
      </w:r>
      <w:r w:rsidRPr="00523BFD">
        <w:t>do they affect security operations?</w:t>
      </w:r>
    </w:p>
    <w:p w14:paraId="160EF9C5" w14:textId="77777777" w:rsidR="00AF26BD" w:rsidRPr="00523BFD" w:rsidRDefault="00AF26BD" w:rsidP="00A20451">
      <w:pPr>
        <w:pStyle w:val="ATANumLevel01BodySlide"/>
        <w:numPr>
          <w:ilvl w:val="0"/>
          <w:numId w:val="45"/>
        </w:numPr>
      </w:pPr>
      <w:r w:rsidRPr="00523BFD">
        <w:t>Are there any current legal issues at the facility</w:t>
      </w:r>
      <w:r>
        <w:t>? I</w:t>
      </w:r>
      <w:r w:rsidRPr="00523BFD">
        <w:t>f so, what are they?</w:t>
      </w:r>
    </w:p>
    <w:p w14:paraId="5790C7E4" w14:textId="77777777" w:rsidR="00AF26BD" w:rsidRPr="00523BFD" w:rsidRDefault="00AF26BD" w:rsidP="00A20451">
      <w:pPr>
        <w:pStyle w:val="ATANumLevel01BodySlide"/>
        <w:numPr>
          <w:ilvl w:val="0"/>
          <w:numId w:val="45"/>
        </w:numPr>
      </w:pPr>
      <w:r w:rsidRPr="00523BFD">
        <w:t xml:space="preserve">What are the legal </w:t>
      </w:r>
      <w:r>
        <w:t>regulations</w:t>
      </w:r>
      <w:r w:rsidRPr="00523BFD">
        <w:t xml:space="preserve"> </w:t>
      </w:r>
      <w:r>
        <w:t xml:space="preserve">that govern </w:t>
      </w:r>
      <w:r w:rsidRPr="00523BFD">
        <w:t xml:space="preserve">the </w:t>
      </w:r>
      <w:r>
        <w:t>security force’s</w:t>
      </w:r>
      <w:r w:rsidRPr="00523BFD">
        <w:t xml:space="preserve"> action</w:t>
      </w:r>
      <w:r>
        <w:t>s</w:t>
      </w:r>
      <w:r w:rsidRPr="00523BFD">
        <w:t xml:space="preserve"> against a terrorist?</w:t>
      </w:r>
    </w:p>
    <w:p w14:paraId="6851610C" w14:textId="77777777" w:rsidR="00AF26BD" w:rsidRPr="00523BFD" w:rsidRDefault="00AF26BD" w:rsidP="00A20451">
      <w:pPr>
        <w:pStyle w:val="ATANumLevel01BodySlide"/>
        <w:numPr>
          <w:ilvl w:val="0"/>
          <w:numId w:val="45"/>
        </w:numPr>
      </w:pPr>
      <w:r w:rsidRPr="00523BFD">
        <w:t xml:space="preserve">What are the past legal issues affecting the facility’s operations? </w:t>
      </w:r>
    </w:p>
    <w:p w14:paraId="150506CB" w14:textId="77777777" w:rsidR="00AF26BD" w:rsidRPr="00523BFD" w:rsidRDefault="00AF26BD" w:rsidP="00AF26BD">
      <w:pPr>
        <w:pStyle w:val="ataBody0"/>
      </w:pPr>
    </w:p>
    <w:p w14:paraId="7CE24FC4" w14:textId="77777777" w:rsidR="00AF26BD" w:rsidRPr="00523BFD" w:rsidRDefault="00AF26BD" w:rsidP="00DA415C">
      <w:pPr>
        <w:pStyle w:val="ATABody"/>
      </w:pPr>
      <w:r w:rsidRPr="00523BFD">
        <w:t xml:space="preserve">This </w:t>
      </w:r>
      <w:r>
        <w:t xml:space="preserve">previous </w:t>
      </w:r>
      <w:r w:rsidRPr="00523BFD">
        <w:t>list of questions illustrates the types of questions you will be asking during an interview. Additional questions will be provided for you as you progress through the material in each module.</w:t>
      </w:r>
    </w:p>
    <w:p w14:paraId="111B10FC" w14:textId="77777777" w:rsidR="00AF26BD" w:rsidRDefault="00AF26BD" w:rsidP="00AF26BD">
      <w:pPr>
        <w:rPr>
          <w:rFonts w:ascii="Cambria" w:hAnsi="Cambria" w:cs="Arial"/>
        </w:rPr>
      </w:pPr>
    </w:p>
    <w:p w14:paraId="083A16EF" w14:textId="77777777" w:rsidR="00AF26BD" w:rsidRDefault="00AF26BD" w:rsidP="002B3D5A">
      <w:pPr>
        <w:rPr>
          <w:rFonts w:ascii="Cambria" w:hAnsi="Cambria" w:cs="Arial"/>
        </w:rPr>
      </w:pPr>
    </w:p>
    <w:p w14:paraId="553A7939" w14:textId="77777777" w:rsidR="004411F3" w:rsidRDefault="004411F3" w:rsidP="004411F3">
      <w:pPr>
        <w:pStyle w:val="ListParagraph"/>
        <w:spacing w:after="200" w:line="276" w:lineRule="auto"/>
        <w:ind w:left="0"/>
        <w:rPr>
          <w:rFonts w:ascii="Cambria" w:hAnsi="Cambria"/>
        </w:rPr>
      </w:pPr>
    </w:p>
    <w:p w14:paraId="553A793A" w14:textId="77777777" w:rsidR="004411F3" w:rsidRDefault="004411F3" w:rsidP="004411F3">
      <w:pPr>
        <w:pStyle w:val="ListParagraph"/>
        <w:spacing w:after="200" w:line="276" w:lineRule="auto"/>
        <w:ind w:left="0"/>
        <w:rPr>
          <w:rFonts w:ascii="Cambria" w:hAnsi="Cambria"/>
        </w:rPr>
      </w:pPr>
    </w:p>
    <w:p w14:paraId="553A793B" w14:textId="77777777" w:rsidR="004411F3" w:rsidRDefault="004411F3" w:rsidP="004411F3">
      <w:pPr>
        <w:pStyle w:val="ListParagraph"/>
        <w:spacing w:after="200" w:line="276" w:lineRule="auto"/>
        <w:ind w:left="0"/>
        <w:rPr>
          <w:rFonts w:ascii="Cambria" w:hAnsi="Cambria"/>
        </w:rPr>
      </w:pPr>
    </w:p>
    <w:p w14:paraId="553A793C" w14:textId="77777777" w:rsidR="004411F3" w:rsidRDefault="004411F3" w:rsidP="004411F3">
      <w:pPr>
        <w:pStyle w:val="ListParagraph"/>
        <w:spacing w:after="200" w:line="276" w:lineRule="auto"/>
        <w:ind w:left="0"/>
        <w:rPr>
          <w:rFonts w:ascii="Cambria" w:hAnsi="Cambria"/>
        </w:rPr>
      </w:pPr>
    </w:p>
    <w:p w14:paraId="553A793D" w14:textId="77777777" w:rsidR="004411F3" w:rsidRDefault="004411F3" w:rsidP="004411F3">
      <w:pPr>
        <w:pStyle w:val="ListParagraph"/>
        <w:spacing w:after="200" w:line="276" w:lineRule="auto"/>
        <w:ind w:left="0"/>
        <w:rPr>
          <w:rFonts w:ascii="Cambria" w:hAnsi="Cambria"/>
        </w:rPr>
      </w:pPr>
    </w:p>
    <w:p w14:paraId="553A793E" w14:textId="77777777" w:rsidR="004411F3" w:rsidRDefault="004411F3" w:rsidP="004411F3">
      <w:pPr>
        <w:pStyle w:val="ListParagraph"/>
        <w:spacing w:after="200" w:line="276" w:lineRule="auto"/>
        <w:ind w:left="0"/>
        <w:rPr>
          <w:rFonts w:ascii="Cambria" w:hAnsi="Cambria"/>
        </w:rPr>
      </w:pPr>
    </w:p>
    <w:p w14:paraId="553A793F" w14:textId="77777777" w:rsidR="004411F3" w:rsidRDefault="004411F3" w:rsidP="004411F3">
      <w:pPr>
        <w:pStyle w:val="ListParagraph"/>
        <w:spacing w:after="200" w:line="276" w:lineRule="auto"/>
        <w:ind w:left="0"/>
        <w:rPr>
          <w:rFonts w:ascii="Cambria" w:hAnsi="Cambria"/>
        </w:rPr>
      </w:pPr>
    </w:p>
    <w:p w14:paraId="553A7940" w14:textId="77777777" w:rsidR="004411F3" w:rsidRDefault="004411F3" w:rsidP="004411F3">
      <w:pPr>
        <w:pStyle w:val="ListParagraph"/>
        <w:spacing w:after="200" w:line="276" w:lineRule="auto"/>
        <w:ind w:left="0"/>
        <w:rPr>
          <w:rFonts w:ascii="Cambria" w:hAnsi="Cambria"/>
        </w:rPr>
      </w:pPr>
    </w:p>
    <w:p w14:paraId="553A7941" w14:textId="77777777" w:rsidR="004411F3" w:rsidRDefault="004411F3" w:rsidP="004411F3">
      <w:pPr>
        <w:pStyle w:val="ListParagraph"/>
        <w:spacing w:after="200" w:line="276" w:lineRule="auto"/>
        <w:ind w:left="0"/>
        <w:rPr>
          <w:rFonts w:ascii="Cambria" w:hAnsi="Cambria"/>
        </w:rPr>
      </w:pPr>
    </w:p>
    <w:p w14:paraId="553A7942" w14:textId="77777777" w:rsidR="004411F3" w:rsidRDefault="004411F3" w:rsidP="004411F3">
      <w:pPr>
        <w:pStyle w:val="ListParagraph"/>
        <w:spacing w:after="200" w:line="276" w:lineRule="auto"/>
        <w:ind w:left="0"/>
        <w:rPr>
          <w:rFonts w:ascii="Cambria" w:hAnsi="Cambria"/>
        </w:rPr>
      </w:pPr>
    </w:p>
    <w:p w14:paraId="553A7943" w14:textId="77777777" w:rsidR="00AB1C9C" w:rsidRDefault="00AB1C9C" w:rsidP="004411F3">
      <w:pPr>
        <w:pStyle w:val="ListParagraph"/>
        <w:spacing w:after="200" w:line="276" w:lineRule="auto"/>
        <w:ind w:left="0"/>
        <w:rPr>
          <w:rFonts w:ascii="Cambria" w:hAnsi="Cambria"/>
        </w:rPr>
      </w:pPr>
    </w:p>
    <w:p w14:paraId="553A7944" w14:textId="77777777" w:rsidR="00AB1C9C" w:rsidRDefault="00AB1C9C" w:rsidP="004411F3">
      <w:pPr>
        <w:pStyle w:val="ListParagraph"/>
        <w:spacing w:after="200" w:line="276" w:lineRule="auto"/>
        <w:ind w:left="0"/>
        <w:rPr>
          <w:rFonts w:ascii="Cambria" w:hAnsi="Cambria"/>
        </w:rPr>
      </w:pPr>
    </w:p>
    <w:p w14:paraId="553A7945" w14:textId="77777777" w:rsidR="00AB1C9C" w:rsidRDefault="00AB1C9C" w:rsidP="004411F3">
      <w:pPr>
        <w:pStyle w:val="ListParagraph"/>
        <w:spacing w:after="200" w:line="276" w:lineRule="auto"/>
        <w:ind w:left="0"/>
        <w:rPr>
          <w:rFonts w:ascii="Cambria" w:hAnsi="Cambria"/>
        </w:rPr>
      </w:pPr>
    </w:p>
    <w:p w14:paraId="553A794C" w14:textId="77777777" w:rsidR="004411F3" w:rsidRDefault="004411F3" w:rsidP="004411F3">
      <w:pPr>
        <w:pStyle w:val="ListParagraph"/>
        <w:spacing w:after="200" w:line="276" w:lineRule="auto"/>
        <w:ind w:left="0"/>
        <w:rPr>
          <w:rFonts w:ascii="Cambria" w:hAnsi="Cambria"/>
        </w:rPr>
      </w:pPr>
    </w:p>
    <w:p w14:paraId="3904CE69" w14:textId="77777777" w:rsidR="00DA415C" w:rsidRDefault="00DA415C" w:rsidP="004411F3">
      <w:pPr>
        <w:pStyle w:val="ListParagraph"/>
        <w:spacing w:after="200" w:line="276" w:lineRule="auto"/>
        <w:ind w:left="0"/>
        <w:rPr>
          <w:rFonts w:ascii="Cambria" w:hAnsi="Cambria"/>
        </w:rPr>
      </w:pPr>
    </w:p>
    <w:p w14:paraId="43D37FEC" w14:textId="77777777" w:rsidR="001B60CA" w:rsidRDefault="001B60CA" w:rsidP="00DA415C">
      <w:pPr>
        <w:pStyle w:val="ATABody"/>
        <w:jc w:val="center"/>
      </w:pPr>
    </w:p>
    <w:p w14:paraId="0F279246" w14:textId="77777777" w:rsidR="001B60CA" w:rsidRDefault="001B60CA" w:rsidP="00DA415C">
      <w:pPr>
        <w:pStyle w:val="ATABody"/>
        <w:jc w:val="center"/>
      </w:pPr>
    </w:p>
    <w:p w14:paraId="0857DC1F" w14:textId="77777777" w:rsidR="001B60CA" w:rsidRDefault="001B60CA" w:rsidP="00DA415C">
      <w:pPr>
        <w:pStyle w:val="ATABody"/>
        <w:jc w:val="center"/>
      </w:pPr>
    </w:p>
    <w:p w14:paraId="64F57E03" w14:textId="77777777" w:rsidR="001B60CA" w:rsidRDefault="001B60CA" w:rsidP="00DA415C">
      <w:pPr>
        <w:pStyle w:val="ATABody"/>
        <w:jc w:val="center"/>
      </w:pPr>
    </w:p>
    <w:p w14:paraId="3CDAC173" w14:textId="77777777" w:rsidR="001B60CA" w:rsidRDefault="001B60CA" w:rsidP="00DA415C">
      <w:pPr>
        <w:pStyle w:val="ATABody"/>
        <w:jc w:val="center"/>
      </w:pPr>
    </w:p>
    <w:p w14:paraId="2D5A082F" w14:textId="77777777" w:rsidR="001B60CA" w:rsidRDefault="001B60CA" w:rsidP="00DA415C">
      <w:pPr>
        <w:pStyle w:val="ATABody"/>
        <w:jc w:val="center"/>
      </w:pPr>
    </w:p>
    <w:p w14:paraId="729BC1DE" w14:textId="77777777" w:rsidR="001B60CA" w:rsidRDefault="001B60CA" w:rsidP="00DA415C">
      <w:pPr>
        <w:pStyle w:val="ATABody"/>
        <w:jc w:val="center"/>
      </w:pPr>
    </w:p>
    <w:p w14:paraId="37275395" w14:textId="77777777" w:rsidR="001B60CA" w:rsidRDefault="001B60CA" w:rsidP="00DA415C">
      <w:pPr>
        <w:pStyle w:val="ATABody"/>
        <w:jc w:val="center"/>
      </w:pPr>
    </w:p>
    <w:p w14:paraId="7CFB41FF" w14:textId="77777777" w:rsidR="001B60CA" w:rsidRDefault="001B60CA" w:rsidP="00DA415C">
      <w:pPr>
        <w:pStyle w:val="ATABody"/>
        <w:jc w:val="center"/>
      </w:pPr>
    </w:p>
    <w:p w14:paraId="553A794D" w14:textId="77777777" w:rsidR="004411F3" w:rsidRPr="004C67CA" w:rsidRDefault="004411F3" w:rsidP="00DA415C">
      <w:pPr>
        <w:pStyle w:val="ATABody"/>
        <w:jc w:val="center"/>
      </w:pPr>
      <w:r>
        <w:t>This Page Intentionally Left Blank.</w:t>
      </w:r>
    </w:p>
    <w:p w14:paraId="553A794E" w14:textId="77777777" w:rsidR="00E31DA1" w:rsidRDefault="004411F3" w:rsidP="002B3D5A">
      <w:pPr>
        <w:rPr>
          <w:rFonts w:ascii="Cambria" w:hAnsi="Cambria"/>
          <w:b/>
        </w:rPr>
      </w:pPr>
      <w:r>
        <w:rPr>
          <w:rFonts w:ascii="Cambria" w:hAnsi="Cambria"/>
          <w:b/>
          <w:noProof/>
        </w:rPr>
        <mc:AlternateContent>
          <mc:Choice Requires="wps">
            <w:drawing>
              <wp:anchor distT="0" distB="0" distL="114300" distR="114300" simplePos="0" relativeHeight="251674624" behindDoc="0" locked="0" layoutInCell="1" allowOverlap="1" wp14:anchorId="553A7963" wp14:editId="553A7964">
                <wp:simplePos x="0" y="0"/>
                <wp:positionH relativeFrom="column">
                  <wp:posOffset>4037330</wp:posOffset>
                </wp:positionH>
                <wp:positionV relativeFrom="paragraph">
                  <wp:posOffset>1809750</wp:posOffset>
                </wp:positionV>
                <wp:extent cx="1802765" cy="1046480"/>
                <wp:effectExtent l="0" t="0" r="0" b="12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A7980" w14:textId="77777777" w:rsidR="004411F3" w:rsidRDefault="004411F3" w:rsidP="00536D5C">
                            <w:pPr>
                              <w:jc w:val="center"/>
                              <w:rPr>
                                <w:rFonts w:ascii="Cambria" w:hAnsi="Cambria"/>
                                <w:b/>
                                <w:color w:val="FFFFFF"/>
                                <w:sz w:val="28"/>
                                <w:szCs w:val="28"/>
                              </w:rPr>
                            </w:pPr>
                            <w:r w:rsidRPr="00377BF1">
                              <w:rPr>
                                <w:rFonts w:ascii="Cambria" w:hAnsi="Cambria"/>
                                <w:b/>
                                <w:color w:val="FFFFFF"/>
                                <w:sz w:val="28"/>
                                <w:szCs w:val="28"/>
                              </w:rPr>
                              <w:t xml:space="preserve">Develop </w:t>
                            </w:r>
                            <w:r>
                              <w:rPr>
                                <w:rFonts w:ascii="Cambria" w:hAnsi="Cambria"/>
                                <w:b/>
                                <w:color w:val="FFFFFF"/>
                                <w:sz w:val="28"/>
                                <w:szCs w:val="28"/>
                              </w:rPr>
                              <w:t xml:space="preserve">Operational Resilience </w:t>
                            </w:r>
                          </w:p>
                          <w:p w14:paraId="553A7981" w14:textId="77777777" w:rsidR="004411F3" w:rsidRPr="00377BF1" w:rsidRDefault="004411F3" w:rsidP="00686F8C">
                            <w:pPr>
                              <w:jc w:val="center"/>
                              <w:rPr>
                                <w:rFonts w:ascii="Cambria" w:hAnsi="Cambria"/>
                                <w:b/>
                                <w:color w:val="FFFFFF"/>
                                <w:sz w:val="28"/>
                                <w:szCs w:val="28"/>
                              </w:rPr>
                            </w:pPr>
                            <w:r>
                              <w:rPr>
                                <w:rFonts w:ascii="Cambria" w:hAnsi="Cambria"/>
                                <w:b/>
                                <w:color w:val="FFFFFF"/>
                                <w:sz w:val="28"/>
                                <w:szCs w:val="28"/>
                              </w:rPr>
                              <w:t>Module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A7963" id="Text Box 46" o:spid="_x0000_s3082" type="#_x0000_t202" style="position:absolute;margin-left:317.9pt;margin-top:142.5pt;width:141.95pt;height:8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XMuw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" filled="f" stroked="f">
                <v:textbox>
                  <w:txbxContent>
                    <w:p w14:paraId="553A7980" w14:textId="77777777" w:rsidR="004411F3" w:rsidRDefault="004411F3" w:rsidP="00536D5C">
                      <w:pPr>
                        <w:jc w:val="center"/>
                        <w:rPr>
                          <w:rFonts w:ascii="Cambria" w:hAnsi="Cambria"/>
                          <w:b/>
                          <w:color w:val="FFFFFF"/>
                          <w:sz w:val="28"/>
                          <w:szCs w:val="28"/>
                        </w:rPr>
                      </w:pPr>
                      <w:r w:rsidRPr="00377BF1">
                        <w:rPr>
                          <w:rFonts w:ascii="Cambria" w:hAnsi="Cambria"/>
                          <w:b/>
                          <w:color w:val="FFFFFF"/>
                          <w:sz w:val="28"/>
                          <w:szCs w:val="28"/>
                        </w:rPr>
                        <w:t xml:space="preserve">Develop </w:t>
                      </w:r>
                      <w:r>
                        <w:rPr>
                          <w:rFonts w:ascii="Cambria" w:hAnsi="Cambria"/>
                          <w:b/>
                          <w:color w:val="FFFFFF"/>
                          <w:sz w:val="28"/>
                          <w:szCs w:val="28"/>
                        </w:rPr>
                        <w:t xml:space="preserve">Operational Resilience </w:t>
                      </w:r>
                    </w:p>
                    <w:p w14:paraId="553A7981" w14:textId="77777777" w:rsidR="004411F3" w:rsidRPr="00377BF1" w:rsidRDefault="004411F3" w:rsidP="00686F8C">
                      <w:pPr>
                        <w:jc w:val="center"/>
                        <w:rPr>
                          <w:rFonts w:ascii="Cambria" w:hAnsi="Cambria"/>
                          <w:b/>
                          <w:color w:val="FFFFFF"/>
                          <w:sz w:val="28"/>
                          <w:szCs w:val="28"/>
                        </w:rPr>
                      </w:pPr>
                      <w:r>
                        <w:rPr>
                          <w:rFonts w:ascii="Cambria" w:hAnsi="Cambria"/>
                          <w:b/>
                          <w:color w:val="FFFFFF"/>
                          <w:sz w:val="28"/>
                          <w:szCs w:val="28"/>
                        </w:rPr>
                        <w:t>Module 15</w:t>
                      </w:r>
                    </w:p>
                  </w:txbxContent>
                </v:textbox>
              </v:shape>
            </w:pict>
          </mc:Fallback>
        </mc:AlternateContent>
      </w:r>
    </w:p>
    <w:sectPr w:rsidR="00E31DA1" w:rsidSect="00D17B49">
      <w:headerReference w:type="default" r:id="rId152"/>
      <w:footerReference w:type="default" r:id="rId1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A7967" w14:textId="77777777" w:rsidR="00897240" w:rsidRDefault="00897240" w:rsidP="00C82114">
      <w:r>
        <w:separator/>
      </w:r>
    </w:p>
  </w:endnote>
  <w:endnote w:type="continuationSeparator" w:id="0">
    <w:p w14:paraId="553A7968" w14:textId="77777777" w:rsidR="00897240" w:rsidRDefault="00897240" w:rsidP="00C82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8100"/>
      <w:gridCol w:w="1260"/>
    </w:tblGrid>
    <w:tr w:rsidR="00C305B2" w:rsidRPr="00A56C2F" w14:paraId="553A796F" w14:textId="77777777" w:rsidTr="00F16863">
      <w:tc>
        <w:tcPr>
          <w:tcW w:w="8100" w:type="dxa"/>
          <w:shd w:val="clear" w:color="auto" w:fill="auto"/>
        </w:tcPr>
        <w:p w14:paraId="553A796D" w14:textId="70A6202E" w:rsidR="00C305B2" w:rsidRPr="008B2B7F" w:rsidRDefault="00A316A7" w:rsidP="00DA415C">
          <w:pPr>
            <w:pStyle w:val="ATAFooter"/>
            <w:rPr>
              <w:rStyle w:val="ATAFooterChar"/>
              <w:rFonts w:eastAsia="Arial Unicode MS"/>
              <w:color w:val="000000" w:themeColor="text1"/>
            </w:rPr>
          </w:pPr>
          <w:sdt>
            <w:sdtPr>
              <w:rPr>
                <w:rFonts w:cs="Arial"/>
                <w:color w:val="000000" w:themeColor="text1"/>
                <w:szCs w:val="18"/>
              </w:rPr>
              <w:alias w:val="Subject"/>
              <w:tag w:val=""/>
              <w:id w:val="-1847091666"/>
              <w:placeholder>
                <w:docPart w:val="B97551F226B045D8B18B5B3F1A4AC149"/>
              </w:placeholder>
              <w:dataBinding w:prefixMappings="xmlns:ns0='http://purl.org/dc/elements/1.1/' xmlns:ns1='http://schemas.openxmlformats.org/package/2006/metadata/core-properties' " w:xpath="/ns1:coreProperties[1]/ns0:subject[1]" w:storeItemID="{6C3C8BC8-F283-45AE-878A-BAB7291924A1}"/>
              <w:text/>
            </w:sdtPr>
            <w:sdtEndPr/>
            <w:sdtContent>
              <w:r>
                <w:rPr>
                  <w:rFonts w:cs="Arial"/>
                  <w:color w:val="000000" w:themeColor="text1"/>
                  <w:szCs w:val="18"/>
                </w:rPr>
                <w:t>Critical Infrastructure Security and Resilience (CISR)</w:t>
              </w:r>
            </w:sdtContent>
          </w:sdt>
          <w:sdt>
            <w:sdtPr>
              <w:rPr>
                <w:rFonts w:cs="Arial"/>
                <w:color w:val="000000" w:themeColor="text1"/>
                <w:szCs w:val="18"/>
              </w:rPr>
              <w:alias w:val="Status"/>
              <w:tag w:val=""/>
              <w:id w:val="1022741600"/>
              <w:placeholder>
                <w:docPart w:val="B12C828CB9F24E899ACD65748B1F5949"/>
              </w:placeholder>
              <w:dataBinding w:prefixMappings="xmlns:ns0='http://purl.org/dc/elements/1.1/' xmlns:ns1='http://schemas.openxmlformats.org/package/2006/metadata/core-properties' " w:xpath="/ns1:coreProperties[1]/ns1:contentStatus[1]" w:storeItemID="{6C3C8BC8-F283-45AE-878A-BAB7291924A1}"/>
              <w:text/>
            </w:sdtPr>
            <w:sdtEndPr/>
            <w:sdtContent>
              <w:r w:rsidR="00DA415C">
                <w:rPr>
                  <w:rFonts w:cs="Arial"/>
                  <w:color w:val="000000" w:themeColor="text1"/>
                  <w:szCs w:val="18"/>
                </w:rPr>
                <w:t>v4.00</w:t>
              </w:r>
            </w:sdtContent>
          </w:sdt>
        </w:p>
      </w:tc>
      <w:tc>
        <w:tcPr>
          <w:tcW w:w="1260" w:type="dxa"/>
          <w:shd w:val="clear" w:color="auto" w:fill="auto"/>
        </w:tcPr>
        <w:p w14:paraId="553A796E" w14:textId="77777777" w:rsidR="00C305B2" w:rsidRPr="00F16863" w:rsidRDefault="00C305B2" w:rsidP="0013122B">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A316A7">
            <w:rPr>
              <w:rStyle w:val="ATAFooterChar"/>
              <w:rFonts w:eastAsia="Arial Unicode MS"/>
              <w:noProof/>
            </w:rPr>
            <w:t>4</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A316A7">
            <w:rPr>
              <w:rStyle w:val="ATAFooterChar"/>
              <w:rFonts w:eastAsia="Arial Unicode MS"/>
              <w:noProof/>
            </w:rPr>
            <w:t>6</w:t>
          </w:r>
          <w:r w:rsidRPr="00F16863">
            <w:rPr>
              <w:rStyle w:val="ATAFooterChar"/>
              <w:rFonts w:eastAsia="Arial Unicode MS"/>
            </w:rPr>
            <w:fldChar w:fldCharType="end"/>
          </w:r>
        </w:p>
      </w:tc>
    </w:tr>
  </w:tbl>
  <w:p w14:paraId="553A7970" w14:textId="77777777" w:rsidR="008564F0" w:rsidRPr="00E9494F" w:rsidRDefault="008564F0"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A7965" w14:textId="77777777" w:rsidR="00897240" w:rsidRDefault="00897240" w:rsidP="00C82114">
      <w:r>
        <w:separator/>
      </w:r>
    </w:p>
  </w:footnote>
  <w:footnote w:type="continuationSeparator" w:id="0">
    <w:p w14:paraId="553A7966" w14:textId="77777777" w:rsidR="00897240" w:rsidRDefault="00897240" w:rsidP="00C82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4682"/>
      <w:gridCol w:w="4678"/>
    </w:tblGrid>
    <w:tr w:rsidR="00AB1C9C" w:rsidRPr="00456B51" w14:paraId="553A796B" w14:textId="77777777" w:rsidTr="00F16863">
      <w:tc>
        <w:tcPr>
          <w:tcW w:w="4788" w:type="dxa"/>
          <w:shd w:val="clear" w:color="auto" w:fill="auto"/>
          <w:vAlign w:val="bottom"/>
        </w:tcPr>
        <w:sdt>
          <w:sdtPr>
            <w:rPr>
              <w:rFonts w:cs="Arial"/>
            </w:rPr>
            <w:alias w:val="Title"/>
            <w:tag w:val=""/>
            <w:id w:val="424539557"/>
            <w:placeholder>
              <w:docPart w:val="191E1BAE9F4A43A69E89A4F7A9F7B568"/>
            </w:placeholder>
            <w:dataBinding w:prefixMappings="xmlns:ns0='http://purl.org/dc/elements/1.1/' xmlns:ns1='http://schemas.openxmlformats.org/package/2006/metadata/core-properties' " w:xpath="/ns1:coreProperties[1]/ns0:title[1]" w:storeItemID="{6C3C8BC8-F283-45AE-878A-BAB7291924A1}"/>
            <w:text/>
          </w:sdtPr>
          <w:sdtEndPr/>
          <w:sdtContent>
            <w:p w14:paraId="553A7969" w14:textId="777B23B0" w:rsidR="008564F0" w:rsidRPr="00456B51" w:rsidRDefault="0003686A" w:rsidP="0003686A">
              <w:pPr>
                <w:pStyle w:val="ATAHeader"/>
              </w:pPr>
              <w:r w:rsidRPr="00F16234">
                <w:rPr>
                  <w:rFonts w:cs="Arial"/>
                </w:rPr>
                <w:t xml:space="preserve">Module </w:t>
              </w:r>
              <w:r>
                <w:rPr>
                  <w:rFonts w:cs="Arial"/>
                </w:rPr>
                <w:t>5</w:t>
              </w:r>
              <w:r w:rsidRPr="00F16234">
                <w:rPr>
                  <w:rFonts w:cs="Arial"/>
                </w:rPr>
                <w:t xml:space="preserve">: </w:t>
              </w:r>
              <w:r>
                <w:rPr>
                  <w:rFonts w:cs="Arial"/>
                </w:rPr>
                <w:t>Critical Infrastructure</w:t>
              </w:r>
              <w:r w:rsidRPr="00856676">
                <w:rPr>
                  <w:rFonts w:cs="Arial"/>
                </w:rPr>
                <w:t xml:space="preserve"> </w:t>
              </w:r>
              <w:r>
                <w:rPr>
                  <w:rFonts w:cs="Arial"/>
                </w:rPr>
                <w:t>Components</w:t>
              </w:r>
            </w:p>
          </w:sdtContent>
        </w:sdt>
      </w:tc>
      <w:tc>
        <w:tcPr>
          <w:tcW w:w="4788" w:type="dxa"/>
          <w:shd w:val="clear" w:color="auto" w:fill="auto"/>
          <w:vAlign w:val="bottom"/>
        </w:tcPr>
        <w:sdt>
          <w:sdtPr>
            <w:alias w:val="Category"/>
            <w:tag w:val=""/>
            <w:id w:val="757181977"/>
            <w:placeholder>
              <w:docPart w:val="A3D18325DA2044A7B9C9D6E0202ADB5F"/>
            </w:placeholder>
            <w:dataBinding w:prefixMappings="xmlns:ns0='http://purl.org/dc/elements/1.1/' xmlns:ns1='http://schemas.openxmlformats.org/package/2006/metadata/core-properties' " w:xpath="/ns1:coreProperties[1]/ns1:category[1]" w:storeItemID="{6C3C8BC8-F283-45AE-878A-BAB7291924A1}"/>
            <w:text/>
          </w:sdtPr>
          <w:sdtEndPr/>
          <w:sdtContent>
            <w:p w14:paraId="553A796A" w14:textId="37374D95" w:rsidR="008564F0" w:rsidRPr="00456B51" w:rsidRDefault="00F775DC" w:rsidP="00F775DC">
              <w:pPr>
                <w:pStyle w:val="ATAHeader"/>
                <w:jc w:val="right"/>
              </w:pPr>
              <w:r>
                <w:t>Workbook</w:t>
              </w:r>
              <w:r w:rsidR="0057507D">
                <w:t xml:space="preserve"> </w:t>
              </w:r>
              <w:r w:rsidR="00AB1C9C">
                <w:t>5</w:t>
              </w:r>
              <w:r w:rsidR="00A17CA4">
                <w:t>.</w:t>
              </w:r>
              <w:r>
                <w:t>1</w:t>
              </w:r>
              <w:r w:rsidR="0057507D">
                <w:t xml:space="preserve">: </w:t>
              </w:r>
              <w:r w:rsidR="00AB1C9C">
                <w:t>Gathering Component Data</w:t>
              </w:r>
            </w:p>
          </w:sdtContent>
        </w:sdt>
      </w:tc>
    </w:tr>
  </w:tbl>
  <w:p w14:paraId="553A796C" w14:textId="77777777" w:rsidR="008564F0" w:rsidRPr="00456B51" w:rsidRDefault="008564F0" w:rsidP="00264A72">
    <w:pPr>
      <w:pStyle w:val="ATABody"/>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D46D68"/>
    <w:lvl w:ilvl="0">
      <w:start w:val="1"/>
      <w:numFmt w:val="bullet"/>
      <w:lvlText w:val=""/>
      <w:lvlJc w:val="left"/>
      <w:pPr>
        <w:tabs>
          <w:tab w:val="num" w:pos="360"/>
        </w:tabs>
        <w:ind w:left="360" w:hanging="360"/>
      </w:pPr>
      <w:rPr>
        <w:rFonts w:ascii="Symbol" w:hAnsi="Symbol" w:hint="default"/>
      </w:rPr>
    </w:lvl>
  </w:abstractNum>
  <w:abstractNum w:abstractNumId="1">
    <w:nsid w:val="02DC7033"/>
    <w:multiLevelType w:val="hybridMultilevel"/>
    <w:tmpl w:val="62223FF6"/>
    <w:lvl w:ilvl="0" w:tplc="A64E72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3D5E1D"/>
    <w:multiLevelType w:val="hybridMultilevel"/>
    <w:tmpl w:val="D946F082"/>
    <w:lvl w:ilvl="0" w:tplc="48C644AC">
      <w:start w:val="1"/>
      <w:numFmt w:val="bullet"/>
      <w:lvlText w:val=""/>
      <w:lvlJc w:val="left"/>
      <w:pPr>
        <w:ind w:left="1166" w:hanging="360"/>
      </w:pPr>
      <w:rPr>
        <w:rFonts w:ascii="Symbol" w:hAnsi="Symbol" w:hint="default"/>
        <w:b w:val="0"/>
        <w:i w:val="0"/>
        <w:caps w:val="0"/>
        <w:strike w:val="0"/>
        <w:dstrike w:val="0"/>
        <w:vanish w:val="0"/>
        <w:color w:val="000000"/>
        <w:sz w:val="24"/>
        <w:vertAlign w:val="baseline"/>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
    <w:nsid w:val="1ECF272D"/>
    <w:multiLevelType w:val="hybridMultilevel"/>
    <w:tmpl w:val="24320816"/>
    <w:lvl w:ilvl="0" w:tplc="B65EAB1A">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63916EE"/>
    <w:multiLevelType w:val="hybridMultilevel"/>
    <w:tmpl w:val="9C82BE92"/>
    <w:lvl w:ilvl="0" w:tplc="B65EAB1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4067DE5"/>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6">
    <w:nsid w:val="378A6407"/>
    <w:multiLevelType w:val="hybridMultilevel"/>
    <w:tmpl w:val="349EF234"/>
    <w:lvl w:ilvl="0" w:tplc="01600250">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CF25AAF"/>
    <w:multiLevelType w:val="hybridMultilevel"/>
    <w:tmpl w:val="4CC69EA2"/>
    <w:lvl w:ilvl="0" w:tplc="B65EAB1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D9C593F"/>
    <w:multiLevelType w:val="hybridMultilevel"/>
    <w:tmpl w:val="1C72C1B8"/>
    <w:lvl w:ilvl="0" w:tplc="B65EAB1A">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0F12683"/>
    <w:multiLevelType w:val="hybridMultilevel"/>
    <w:tmpl w:val="8D20762A"/>
    <w:lvl w:ilvl="0" w:tplc="9CD2AF60">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10">
    <w:nsid w:val="482B5835"/>
    <w:multiLevelType w:val="hybridMultilevel"/>
    <w:tmpl w:val="49441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861E12"/>
    <w:multiLevelType w:val="hybridMultilevel"/>
    <w:tmpl w:val="69A41404"/>
    <w:lvl w:ilvl="0" w:tplc="330CC2D2">
      <w:start w:val="1"/>
      <w:numFmt w:val="decimal"/>
      <w:pStyle w:val="ATANumLevel01BodySlide"/>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4D40BCF"/>
    <w:multiLevelType w:val="hybridMultilevel"/>
    <w:tmpl w:val="7862B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87133FF"/>
    <w:multiLevelType w:val="hybridMultilevel"/>
    <w:tmpl w:val="F704D9CC"/>
    <w:lvl w:ilvl="0" w:tplc="A64E72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A7360B"/>
    <w:multiLevelType w:val="hybridMultilevel"/>
    <w:tmpl w:val="EEF6FBDE"/>
    <w:lvl w:ilvl="0" w:tplc="1B7002F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8E33C1F"/>
    <w:multiLevelType w:val="hybridMultilevel"/>
    <w:tmpl w:val="AC326602"/>
    <w:lvl w:ilvl="0" w:tplc="C88E7B06">
      <w:start w:val="1"/>
      <w:numFmt w:val="decimal"/>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707B9F"/>
    <w:multiLevelType w:val="hybridMultilevel"/>
    <w:tmpl w:val="68F03042"/>
    <w:lvl w:ilvl="0" w:tplc="CEEEF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890C6D"/>
    <w:multiLevelType w:val="hybridMultilevel"/>
    <w:tmpl w:val="DD42EE04"/>
    <w:lvl w:ilvl="0" w:tplc="C250059E">
      <w:start w:val="1"/>
      <w:numFmt w:val="decimal"/>
      <w:pStyle w:val="ata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310673"/>
    <w:multiLevelType w:val="hybridMultilevel"/>
    <w:tmpl w:val="1C288A6A"/>
    <w:lvl w:ilvl="0" w:tplc="1264C786">
      <w:start w:val="1"/>
      <w:numFmt w:val="bullet"/>
      <w:pStyle w:val="ata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0376F8"/>
    <w:multiLevelType w:val="hybridMultilevel"/>
    <w:tmpl w:val="57EC6920"/>
    <w:lvl w:ilvl="0" w:tplc="79147F76">
      <w:start w:val="1"/>
      <w:numFmt w:val="bullet"/>
      <w:pStyle w:val="ATABulletLevel02BodySlid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7D72A6"/>
    <w:multiLevelType w:val="hybridMultilevel"/>
    <w:tmpl w:val="97AC22AE"/>
    <w:lvl w:ilvl="0" w:tplc="BA24B026">
      <w:start w:val="1"/>
      <w:numFmt w:val="bullet"/>
      <w:pStyle w:val="ATABulletLevel01BodySlide"/>
      <w:lvlText w:val=""/>
      <w:lvlJc w:val="left"/>
      <w:pPr>
        <w:ind w:left="5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73C7ECC"/>
    <w:multiLevelType w:val="hybridMultilevel"/>
    <w:tmpl w:val="F358FE56"/>
    <w:lvl w:ilvl="0" w:tplc="B23E864C">
      <w:start w:val="1"/>
      <w:numFmt w:val="bullet"/>
      <w:lvlText w:val=""/>
      <w:lvlJc w:val="left"/>
      <w:pPr>
        <w:ind w:left="360" w:hanging="360"/>
      </w:pPr>
      <w:rPr>
        <w:rFonts w:ascii="Wingdings" w:hAnsi="Wingdings" w:hint="default"/>
        <w:color w:val="681417" w:themeColor="text2" w:themeShade="8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7570A0C"/>
    <w:multiLevelType w:val="hybridMultilevel"/>
    <w:tmpl w:val="2F04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5"/>
  </w:num>
  <w:num w:numId="4">
    <w:abstractNumId w:val="6"/>
  </w:num>
  <w:num w:numId="5">
    <w:abstractNumId w:val="3"/>
  </w:num>
  <w:num w:numId="6">
    <w:abstractNumId w:val="8"/>
  </w:num>
  <w:num w:numId="7">
    <w:abstractNumId w:val="7"/>
  </w:num>
  <w:num w:numId="8">
    <w:abstractNumId w:val="4"/>
  </w:num>
  <w:num w:numId="9">
    <w:abstractNumId w:val="0"/>
  </w:num>
  <w:num w:numId="10">
    <w:abstractNumId w:val="14"/>
  </w:num>
  <w:num w:numId="11">
    <w:abstractNumId w:val="15"/>
  </w:num>
  <w:num w:numId="12">
    <w:abstractNumId w:val="15"/>
  </w:num>
  <w:num w:numId="13">
    <w:abstractNumId w:val="9"/>
  </w:num>
  <w:num w:numId="14">
    <w:abstractNumId w:val="20"/>
  </w:num>
  <w:num w:numId="15">
    <w:abstractNumId w:val="10"/>
  </w:num>
  <w:num w:numId="16">
    <w:abstractNumId w:val="21"/>
  </w:num>
  <w:num w:numId="17">
    <w:abstractNumId w:val="21"/>
    <w:lvlOverride w:ilvl="0">
      <w:startOverride w:val="1"/>
    </w:lvlOverride>
  </w:num>
  <w:num w:numId="18">
    <w:abstractNumId w:val="20"/>
  </w:num>
  <w:num w:numId="19">
    <w:abstractNumId w:val="2"/>
  </w:num>
  <w:num w:numId="20">
    <w:abstractNumId w:val="21"/>
  </w:num>
  <w:num w:numId="21">
    <w:abstractNumId w:val="1"/>
  </w:num>
  <w:num w:numId="22">
    <w:abstractNumId w:val="13"/>
  </w:num>
  <w:num w:numId="23">
    <w:abstractNumId w:val="16"/>
  </w:num>
  <w:num w:numId="24">
    <w:abstractNumId w:val="12"/>
  </w:num>
  <w:num w:numId="25">
    <w:abstractNumId w:val="19"/>
  </w:num>
  <w:num w:numId="26">
    <w:abstractNumId w:val="22"/>
  </w:num>
  <w:num w:numId="27">
    <w:abstractNumId w:val="18"/>
  </w:num>
  <w:num w:numId="28">
    <w:abstractNumId w:val="17"/>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1"/>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oNotTrackFormatting/>
  <w:defaultTabStop w:val="720"/>
  <w:drawingGridHorizontalSpacing w:val="120"/>
  <w:displayHorizontalDrawingGridEvery w:val="2"/>
  <w:characterSpacingControl w:val="doNotCompress"/>
  <w:hdrShapeDefaults>
    <o:shapedefaults v:ext="edit" spidmax="4300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863"/>
    <w:rsid w:val="00004548"/>
    <w:rsid w:val="00004ABB"/>
    <w:rsid w:val="000055CB"/>
    <w:rsid w:val="00005FF7"/>
    <w:rsid w:val="0000604B"/>
    <w:rsid w:val="00006D61"/>
    <w:rsid w:val="00010BEA"/>
    <w:rsid w:val="00011A4A"/>
    <w:rsid w:val="00015024"/>
    <w:rsid w:val="00021717"/>
    <w:rsid w:val="00021D76"/>
    <w:rsid w:val="00022E9F"/>
    <w:rsid w:val="000244DC"/>
    <w:rsid w:val="0003028C"/>
    <w:rsid w:val="000307C7"/>
    <w:rsid w:val="000313F9"/>
    <w:rsid w:val="00034294"/>
    <w:rsid w:val="000345A1"/>
    <w:rsid w:val="00035445"/>
    <w:rsid w:val="0003557D"/>
    <w:rsid w:val="0003686A"/>
    <w:rsid w:val="000432D3"/>
    <w:rsid w:val="000447D1"/>
    <w:rsid w:val="00045482"/>
    <w:rsid w:val="00046D7E"/>
    <w:rsid w:val="00047930"/>
    <w:rsid w:val="00052034"/>
    <w:rsid w:val="00054910"/>
    <w:rsid w:val="00057F70"/>
    <w:rsid w:val="00061275"/>
    <w:rsid w:val="00061B87"/>
    <w:rsid w:val="00062190"/>
    <w:rsid w:val="00065AC2"/>
    <w:rsid w:val="0006648E"/>
    <w:rsid w:val="00066603"/>
    <w:rsid w:val="0008220A"/>
    <w:rsid w:val="000862CA"/>
    <w:rsid w:val="000879BC"/>
    <w:rsid w:val="000904E7"/>
    <w:rsid w:val="00090D5C"/>
    <w:rsid w:val="00091597"/>
    <w:rsid w:val="00094604"/>
    <w:rsid w:val="000956F2"/>
    <w:rsid w:val="00095B4A"/>
    <w:rsid w:val="00096380"/>
    <w:rsid w:val="00096866"/>
    <w:rsid w:val="0009743B"/>
    <w:rsid w:val="0009792E"/>
    <w:rsid w:val="000A0986"/>
    <w:rsid w:val="000A0FD7"/>
    <w:rsid w:val="000A2455"/>
    <w:rsid w:val="000A29CA"/>
    <w:rsid w:val="000A3936"/>
    <w:rsid w:val="000A4E8A"/>
    <w:rsid w:val="000A66AD"/>
    <w:rsid w:val="000A78C9"/>
    <w:rsid w:val="000A7E4C"/>
    <w:rsid w:val="000B4F36"/>
    <w:rsid w:val="000C02D3"/>
    <w:rsid w:val="000C6B13"/>
    <w:rsid w:val="000C78A3"/>
    <w:rsid w:val="000D18CC"/>
    <w:rsid w:val="000D44FF"/>
    <w:rsid w:val="000D4AA5"/>
    <w:rsid w:val="000D4E8E"/>
    <w:rsid w:val="000D6923"/>
    <w:rsid w:val="000E053F"/>
    <w:rsid w:val="000E50CD"/>
    <w:rsid w:val="000F784C"/>
    <w:rsid w:val="001042E5"/>
    <w:rsid w:val="001063E0"/>
    <w:rsid w:val="0011397E"/>
    <w:rsid w:val="001142A3"/>
    <w:rsid w:val="00117566"/>
    <w:rsid w:val="001211DF"/>
    <w:rsid w:val="0012472D"/>
    <w:rsid w:val="00124ABF"/>
    <w:rsid w:val="00124F0D"/>
    <w:rsid w:val="001259FD"/>
    <w:rsid w:val="0013230A"/>
    <w:rsid w:val="00132CA1"/>
    <w:rsid w:val="00134898"/>
    <w:rsid w:val="00140812"/>
    <w:rsid w:val="00142254"/>
    <w:rsid w:val="00143EDD"/>
    <w:rsid w:val="001449E0"/>
    <w:rsid w:val="00145378"/>
    <w:rsid w:val="00146548"/>
    <w:rsid w:val="0014669F"/>
    <w:rsid w:val="001473D0"/>
    <w:rsid w:val="00151B4C"/>
    <w:rsid w:val="001520A9"/>
    <w:rsid w:val="001538CC"/>
    <w:rsid w:val="0015480C"/>
    <w:rsid w:val="00155C46"/>
    <w:rsid w:val="001577BB"/>
    <w:rsid w:val="00157B1E"/>
    <w:rsid w:val="001601EF"/>
    <w:rsid w:val="00163B76"/>
    <w:rsid w:val="0016636E"/>
    <w:rsid w:val="00166677"/>
    <w:rsid w:val="00172713"/>
    <w:rsid w:val="0017472B"/>
    <w:rsid w:val="0017688C"/>
    <w:rsid w:val="001779F0"/>
    <w:rsid w:val="00182D9D"/>
    <w:rsid w:val="0018406E"/>
    <w:rsid w:val="00184648"/>
    <w:rsid w:val="00185162"/>
    <w:rsid w:val="00185550"/>
    <w:rsid w:val="00185C31"/>
    <w:rsid w:val="001878C6"/>
    <w:rsid w:val="00191CE5"/>
    <w:rsid w:val="00195070"/>
    <w:rsid w:val="00196BCB"/>
    <w:rsid w:val="00196FEF"/>
    <w:rsid w:val="001A1F8A"/>
    <w:rsid w:val="001A2DB4"/>
    <w:rsid w:val="001A7C08"/>
    <w:rsid w:val="001B036F"/>
    <w:rsid w:val="001B1071"/>
    <w:rsid w:val="001B1AE3"/>
    <w:rsid w:val="001B1B58"/>
    <w:rsid w:val="001B41EB"/>
    <w:rsid w:val="001B4361"/>
    <w:rsid w:val="001B489F"/>
    <w:rsid w:val="001B60CA"/>
    <w:rsid w:val="001B7389"/>
    <w:rsid w:val="001C333B"/>
    <w:rsid w:val="001C6087"/>
    <w:rsid w:val="001C64EB"/>
    <w:rsid w:val="001C7FF0"/>
    <w:rsid w:val="001D2DC4"/>
    <w:rsid w:val="001D46E1"/>
    <w:rsid w:val="001E04D6"/>
    <w:rsid w:val="001E469C"/>
    <w:rsid w:val="001E4F4D"/>
    <w:rsid w:val="001F3EDA"/>
    <w:rsid w:val="001F5C04"/>
    <w:rsid w:val="001F6A3C"/>
    <w:rsid w:val="001F75B0"/>
    <w:rsid w:val="00202847"/>
    <w:rsid w:val="00204C5D"/>
    <w:rsid w:val="0021081C"/>
    <w:rsid w:val="00214C04"/>
    <w:rsid w:val="00217A1F"/>
    <w:rsid w:val="00220A4E"/>
    <w:rsid w:val="00221072"/>
    <w:rsid w:val="00221CDB"/>
    <w:rsid w:val="00221F5C"/>
    <w:rsid w:val="002250E4"/>
    <w:rsid w:val="00226679"/>
    <w:rsid w:val="00226C69"/>
    <w:rsid w:val="002277A1"/>
    <w:rsid w:val="00230017"/>
    <w:rsid w:val="00230386"/>
    <w:rsid w:val="002313D1"/>
    <w:rsid w:val="002313E5"/>
    <w:rsid w:val="00235C62"/>
    <w:rsid w:val="00237D4A"/>
    <w:rsid w:val="00243817"/>
    <w:rsid w:val="002469C9"/>
    <w:rsid w:val="00247D15"/>
    <w:rsid w:val="00247FB7"/>
    <w:rsid w:val="00250672"/>
    <w:rsid w:val="002506E4"/>
    <w:rsid w:val="00251C0C"/>
    <w:rsid w:val="0025295B"/>
    <w:rsid w:val="00252CBC"/>
    <w:rsid w:val="002539A6"/>
    <w:rsid w:val="00254F22"/>
    <w:rsid w:val="00255884"/>
    <w:rsid w:val="002567CF"/>
    <w:rsid w:val="00262DF0"/>
    <w:rsid w:val="00263CC7"/>
    <w:rsid w:val="00264504"/>
    <w:rsid w:val="00264A72"/>
    <w:rsid w:val="0026591D"/>
    <w:rsid w:val="00265E9B"/>
    <w:rsid w:val="00266371"/>
    <w:rsid w:val="002669CC"/>
    <w:rsid w:val="0026784C"/>
    <w:rsid w:val="0026798C"/>
    <w:rsid w:val="00271F33"/>
    <w:rsid w:val="00272A02"/>
    <w:rsid w:val="00273580"/>
    <w:rsid w:val="002859E3"/>
    <w:rsid w:val="00285CC0"/>
    <w:rsid w:val="00291A04"/>
    <w:rsid w:val="0029575D"/>
    <w:rsid w:val="00296513"/>
    <w:rsid w:val="00296BBB"/>
    <w:rsid w:val="002A0962"/>
    <w:rsid w:val="002A1B61"/>
    <w:rsid w:val="002A2685"/>
    <w:rsid w:val="002A4028"/>
    <w:rsid w:val="002A7E7C"/>
    <w:rsid w:val="002B17F0"/>
    <w:rsid w:val="002B3A35"/>
    <w:rsid w:val="002B3D5A"/>
    <w:rsid w:val="002B4783"/>
    <w:rsid w:val="002B4DE1"/>
    <w:rsid w:val="002B4F53"/>
    <w:rsid w:val="002B7536"/>
    <w:rsid w:val="002C07D7"/>
    <w:rsid w:val="002C0833"/>
    <w:rsid w:val="002C3037"/>
    <w:rsid w:val="002D2049"/>
    <w:rsid w:val="002D22E1"/>
    <w:rsid w:val="002D23BF"/>
    <w:rsid w:val="002E304A"/>
    <w:rsid w:val="002F20B3"/>
    <w:rsid w:val="002F23B3"/>
    <w:rsid w:val="002F700A"/>
    <w:rsid w:val="003017B9"/>
    <w:rsid w:val="00302ACC"/>
    <w:rsid w:val="00303B04"/>
    <w:rsid w:val="00311AB8"/>
    <w:rsid w:val="00312331"/>
    <w:rsid w:val="0031631B"/>
    <w:rsid w:val="00324284"/>
    <w:rsid w:val="00327D9F"/>
    <w:rsid w:val="0033389E"/>
    <w:rsid w:val="003346A0"/>
    <w:rsid w:val="00334CC0"/>
    <w:rsid w:val="0034112C"/>
    <w:rsid w:val="0034270A"/>
    <w:rsid w:val="0034539C"/>
    <w:rsid w:val="003465C1"/>
    <w:rsid w:val="0035101F"/>
    <w:rsid w:val="00351359"/>
    <w:rsid w:val="003527AB"/>
    <w:rsid w:val="00356C98"/>
    <w:rsid w:val="00361988"/>
    <w:rsid w:val="0036353C"/>
    <w:rsid w:val="0036366F"/>
    <w:rsid w:val="00364C1E"/>
    <w:rsid w:val="003661E2"/>
    <w:rsid w:val="0036653F"/>
    <w:rsid w:val="00366661"/>
    <w:rsid w:val="00370D1E"/>
    <w:rsid w:val="00371178"/>
    <w:rsid w:val="00371272"/>
    <w:rsid w:val="003733E6"/>
    <w:rsid w:val="00375CE7"/>
    <w:rsid w:val="003822F0"/>
    <w:rsid w:val="00382E75"/>
    <w:rsid w:val="00384DB7"/>
    <w:rsid w:val="00385980"/>
    <w:rsid w:val="00385B8F"/>
    <w:rsid w:val="00390366"/>
    <w:rsid w:val="003A0135"/>
    <w:rsid w:val="003A46E2"/>
    <w:rsid w:val="003B2C3F"/>
    <w:rsid w:val="003B5891"/>
    <w:rsid w:val="003B7B4D"/>
    <w:rsid w:val="003C1E33"/>
    <w:rsid w:val="003C225C"/>
    <w:rsid w:val="003C2412"/>
    <w:rsid w:val="003C330A"/>
    <w:rsid w:val="003C4674"/>
    <w:rsid w:val="003C6EA5"/>
    <w:rsid w:val="003D2245"/>
    <w:rsid w:val="003D26E2"/>
    <w:rsid w:val="003D3575"/>
    <w:rsid w:val="003D63FE"/>
    <w:rsid w:val="003E08F5"/>
    <w:rsid w:val="003E2EF6"/>
    <w:rsid w:val="003E319D"/>
    <w:rsid w:val="003E4791"/>
    <w:rsid w:val="003E5949"/>
    <w:rsid w:val="003E744A"/>
    <w:rsid w:val="003F0758"/>
    <w:rsid w:val="003F0A58"/>
    <w:rsid w:val="003F3838"/>
    <w:rsid w:val="003F3D61"/>
    <w:rsid w:val="003F56B6"/>
    <w:rsid w:val="003F6A33"/>
    <w:rsid w:val="003F791E"/>
    <w:rsid w:val="003F7E06"/>
    <w:rsid w:val="0040116B"/>
    <w:rsid w:val="004012E1"/>
    <w:rsid w:val="0040158B"/>
    <w:rsid w:val="004029D7"/>
    <w:rsid w:val="0040308C"/>
    <w:rsid w:val="00404F39"/>
    <w:rsid w:val="0040686A"/>
    <w:rsid w:val="00407228"/>
    <w:rsid w:val="00410B19"/>
    <w:rsid w:val="00412655"/>
    <w:rsid w:val="00412E34"/>
    <w:rsid w:val="004141EA"/>
    <w:rsid w:val="004169BB"/>
    <w:rsid w:val="004179BA"/>
    <w:rsid w:val="00420678"/>
    <w:rsid w:val="00421B6D"/>
    <w:rsid w:val="004239F5"/>
    <w:rsid w:val="00423B24"/>
    <w:rsid w:val="0042684A"/>
    <w:rsid w:val="00426C1D"/>
    <w:rsid w:val="004276AD"/>
    <w:rsid w:val="00433828"/>
    <w:rsid w:val="004357F5"/>
    <w:rsid w:val="004411F3"/>
    <w:rsid w:val="0044155E"/>
    <w:rsid w:val="00443DF9"/>
    <w:rsid w:val="0044446B"/>
    <w:rsid w:val="00445174"/>
    <w:rsid w:val="00445E76"/>
    <w:rsid w:val="00445E9B"/>
    <w:rsid w:val="0045190F"/>
    <w:rsid w:val="0045386D"/>
    <w:rsid w:val="00456B51"/>
    <w:rsid w:val="00460A1E"/>
    <w:rsid w:val="00461061"/>
    <w:rsid w:val="00464995"/>
    <w:rsid w:val="00467008"/>
    <w:rsid w:val="00467ECB"/>
    <w:rsid w:val="00470AEA"/>
    <w:rsid w:val="00471610"/>
    <w:rsid w:val="00472ED6"/>
    <w:rsid w:val="00475F14"/>
    <w:rsid w:val="00476D74"/>
    <w:rsid w:val="00477146"/>
    <w:rsid w:val="00477A14"/>
    <w:rsid w:val="00477B18"/>
    <w:rsid w:val="00477B9C"/>
    <w:rsid w:val="004806FC"/>
    <w:rsid w:val="004817CD"/>
    <w:rsid w:val="004820FF"/>
    <w:rsid w:val="00486F09"/>
    <w:rsid w:val="00490908"/>
    <w:rsid w:val="00492693"/>
    <w:rsid w:val="0049374E"/>
    <w:rsid w:val="00494C38"/>
    <w:rsid w:val="00496A3E"/>
    <w:rsid w:val="004A2700"/>
    <w:rsid w:val="004A4DD1"/>
    <w:rsid w:val="004B21D1"/>
    <w:rsid w:val="004B271E"/>
    <w:rsid w:val="004B2CEB"/>
    <w:rsid w:val="004B338E"/>
    <w:rsid w:val="004B3AE0"/>
    <w:rsid w:val="004B5324"/>
    <w:rsid w:val="004B7AE3"/>
    <w:rsid w:val="004C3DF3"/>
    <w:rsid w:val="004C54B9"/>
    <w:rsid w:val="004D535A"/>
    <w:rsid w:val="004D703A"/>
    <w:rsid w:val="004D7CEB"/>
    <w:rsid w:val="004E2A85"/>
    <w:rsid w:val="004E363F"/>
    <w:rsid w:val="004E3A7E"/>
    <w:rsid w:val="004E5479"/>
    <w:rsid w:val="004E5A21"/>
    <w:rsid w:val="004F30CC"/>
    <w:rsid w:val="004F5F0C"/>
    <w:rsid w:val="004F6B0A"/>
    <w:rsid w:val="004F727F"/>
    <w:rsid w:val="005001B0"/>
    <w:rsid w:val="00500C6B"/>
    <w:rsid w:val="00503815"/>
    <w:rsid w:val="005120E9"/>
    <w:rsid w:val="005121A3"/>
    <w:rsid w:val="00521BC7"/>
    <w:rsid w:val="005242D9"/>
    <w:rsid w:val="005259CD"/>
    <w:rsid w:val="00530BE7"/>
    <w:rsid w:val="00532B27"/>
    <w:rsid w:val="005335B1"/>
    <w:rsid w:val="00534537"/>
    <w:rsid w:val="00534D05"/>
    <w:rsid w:val="00535DBB"/>
    <w:rsid w:val="005464BE"/>
    <w:rsid w:val="00552238"/>
    <w:rsid w:val="005543FB"/>
    <w:rsid w:val="005572B7"/>
    <w:rsid w:val="005600EE"/>
    <w:rsid w:val="00560A97"/>
    <w:rsid w:val="005613A0"/>
    <w:rsid w:val="00562AF3"/>
    <w:rsid w:val="00564B4D"/>
    <w:rsid w:val="00567D7F"/>
    <w:rsid w:val="005729A2"/>
    <w:rsid w:val="00574575"/>
    <w:rsid w:val="0057507D"/>
    <w:rsid w:val="00584385"/>
    <w:rsid w:val="00584D69"/>
    <w:rsid w:val="0058573F"/>
    <w:rsid w:val="0058763F"/>
    <w:rsid w:val="005904E9"/>
    <w:rsid w:val="00592107"/>
    <w:rsid w:val="0059327E"/>
    <w:rsid w:val="00595179"/>
    <w:rsid w:val="005A2991"/>
    <w:rsid w:val="005A3490"/>
    <w:rsid w:val="005A4A1F"/>
    <w:rsid w:val="005B1929"/>
    <w:rsid w:val="005B2623"/>
    <w:rsid w:val="005B4D6D"/>
    <w:rsid w:val="005B67C4"/>
    <w:rsid w:val="005B7661"/>
    <w:rsid w:val="005C0148"/>
    <w:rsid w:val="005C152A"/>
    <w:rsid w:val="005C1CF8"/>
    <w:rsid w:val="005C1E68"/>
    <w:rsid w:val="005C294E"/>
    <w:rsid w:val="005C4420"/>
    <w:rsid w:val="005C699A"/>
    <w:rsid w:val="005D0124"/>
    <w:rsid w:val="005D4101"/>
    <w:rsid w:val="005D454B"/>
    <w:rsid w:val="005D4BF2"/>
    <w:rsid w:val="005D6BFD"/>
    <w:rsid w:val="005D6CD1"/>
    <w:rsid w:val="005D7690"/>
    <w:rsid w:val="005F1695"/>
    <w:rsid w:val="005F1DF1"/>
    <w:rsid w:val="005F7C17"/>
    <w:rsid w:val="00603F3E"/>
    <w:rsid w:val="00605193"/>
    <w:rsid w:val="0061194F"/>
    <w:rsid w:val="006142E9"/>
    <w:rsid w:val="00614472"/>
    <w:rsid w:val="006167DA"/>
    <w:rsid w:val="00621401"/>
    <w:rsid w:val="00621883"/>
    <w:rsid w:val="006242C8"/>
    <w:rsid w:val="0062594A"/>
    <w:rsid w:val="00625BD6"/>
    <w:rsid w:val="00626BA9"/>
    <w:rsid w:val="00627AC0"/>
    <w:rsid w:val="0063114A"/>
    <w:rsid w:val="00631A83"/>
    <w:rsid w:val="00631E6D"/>
    <w:rsid w:val="00632427"/>
    <w:rsid w:val="00632A8E"/>
    <w:rsid w:val="0063429F"/>
    <w:rsid w:val="0063449E"/>
    <w:rsid w:val="006365A2"/>
    <w:rsid w:val="00636E69"/>
    <w:rsid w:val="006410BC"/>
    <w:rsid w:val="00644D00"/>
    <w:rsid w:val="00645AC1"/>
    <w:rsid w:val="00650334"/>
    <w:rsid w:val="006525E2"/>
    <w:rsid w:val="00652B2D"/>
    <w:rsid w:val="0065448D"/>
    <w:rsid w:val="0067097D"/>
    <w:rsid w:val="00674A53"/>
    <w:rsid w:val="006764E5"/>
    <w:rsid w:val="006767B4"/>
    <w:rsid w:val="00676E79"/>
    <w:rsid w:val="00681EF7"/>
    <w:rsid w:val="006827E9"/>
    <w:rsid w:val="00684B5C"/>
    <w:rsid w:val="0068542B"/>
    <w:rsid w:val="00696706"/>
    <w:rsid w:val="0069709B"/>
    <w:rsid w:val="006A06BB"/>
    <w:rsid w:val="006A2C2C"/>
    <w:rsid w:val="006A2EE6"/>
    <w:rsid w:val="006A3552"/>
    <w:rsid w:val="006A497F"/>
    <w:rsid w:val="006A6D39"/>
    <w:rsid w:val="006A6F1D"/>
    <w:rsid w:val="006A7594"/>
    <w:rsid w:val="006B2C72"/>
    <w:rsid w:val="006B519C"/>
    <w:rsid w:val="006B61A6"/>
    <w:rsid w:val="006B635F"/>
    <w:rsid w:val="006B7E72"/>
    <w:rsid w:val="006C2B35"/>
    <w:rsid w:val="006C3982"/>
    <w:rsid w:val="006C4E60"/>
    <w:rsid w:val="006C6419"/>
    <w:rsid w:val="006C6B01"/>
    <w:rsid w:val="006D498E"/>
    <w:rsid w:val="006D643A"/>
    <w:rsid w:val="006E2B28"/>
    <w:rsid w:val="006E54D8"/>
    <w:rsid w:val="006E56DE"/>
    <w:rsid w:val="006E7BF3"/>
    <w:rsid w:val="006F01CF"/>
    <w:rsid w:val="006F2029"/>
    <w:rsid w:val="006F3280"/>
    <w:rsid w:val="006F44B8"/>
    <w:rsid w:val="00707C56"/>
    <w:rsid w:val="00710B1A"/>
    <w:rsid w:val="007119DA"/>
    <w:rsid w:val="00712CD1"/>
    <w:rsid w:val="00714CEE"/>
    <w:rsid w:val="00723FB3"/>
    <w:rsid w:val="007245BF"/>
    <w:rsid w:val="00727299"/>
    <w:rsid w:val="00727449"/>
    <w:rsid w:val="00727944"/>
    <w:rsid w:val="00732EF9"/>
    <w:rsid w:val="00734DBF"/>
    <w:rsid w:val="0073582A"/>
    <w:rsid w:val="00737862"/>
    <w:rsid w:val="00746E69"/>
    <w:rsid w:val="007503B2"/>
    <w:rsid w:val="007509EF"/>
    <w:rsid w:val="00753991"/>
    <w:rsid w:val="0075484B"/>
    <w:rsid w:val="00756788"/>
    <w:rsid w:val="00756A24"/>
    <w:rsid w:val="0076067C"/>
    <w:rsid w:val="00760A2E"/>
    <w:rsid w:val="0077146C"/>
    <w:rsid w:val="00775D9C"/>
    <w:rsid w:val="00776B60"/>
    <w:rsid w:val="00777CBB"/>
    <w:rsid w:val="0078089D"/>
    <w:rsid w:val="007813A9"/>
    <w:rsid w:val="00782330"/>
    <w:rsid w:val="00784608"/>
    <w:rsid w:val="0079617A"/>
    <w:rsid w:val="00797C31"/>
    <w:rsid w:val="007A0533"/>
    <w:rsid w:val="007A1228"/>
    <w:rsid w:val="007A2A58"/>
    <w:rsid w:val="007A39D6"/>
    <w:rsid w:val="007A7057"/>
    <w:rsid w:val="007A7703"/>
    <w:rsid w:val="007A7CD9"/>
    <w:rsid w:val="007B0509"/>
    <w:rsid w:val="007B1AF4"/>
    <w:rsid w:val="007B2DF4"/>
    <w:rsid w:val="007B378A"/>
    <w:rsid w:val="007B3DCE"/>
    <w:rsid w:val="007B50D4"/>
    <w:rsid w:val="007B6042"/>
    <w:rsid w:val="007B7312"/>
    <w:rsid w:val="007B7AF2"/>
    <w:rsid w:val="007C24A7"/>
    <w:rsid w:val="007C3DA2"/>
    <w:rsid w:val="007C49EC"/>
    <w:rsid w:val="007C6052"/>
    <w:rsid w:val="007C69BE"/>
    <w:rsid w:val="007C6D4A"/>
    <w:rsid w:val="007C7F4E"/>
    <w:rsid w:val="007D0C38"/>
    <w:rsid w:val="007D17C8"/>
    <w:rsid w:val="007D7542"/>
    <w:rsid w:val="007E17CF"/>
    <w:rsid w:val="007F006D"/>
    <w:rsid w:val="007F0FAC"/>
    <w:rsid w:val="007F0FD5"/>
    <w:rsid w:val="007F3D50"/>
    <w:rsid w:val="007F47FE"/>
    <w:rsid w:val="007F5503"/>
    <w:rsid w:val="007F7234"/>
    <w:rsid w:val="00801D86"/>
    <w:rsid w:val="00802ABE"/>
    <w:rsid w:val="008036F2"/>
    <w:rsid w:val="008041F7"/>
    <w:rsid w:val="0080542B"/>
    <w:rsid w:val="00805701"/>
    <w:rsid w:val="00807A99"/>
    <w:rsid w:val="00811CBB"/>
    <w:rsid w:val="0081215D"/>
    <w:rsid w:val="0081244B"/>
    <w:rsid w:val="00822510"/>
    <w:rsid w:val="008236BD"/>
    <w:rsid w:val="0082379C"/>
    <w:rsid w:val="0082462C"/>
    <w:rsid w:val="0082666F"/>
    <w:rsid w:val="00832BC2"/>
    <w:rsid w:val="00832C31"/>
    <w:rsid w:val="008348D9"/>
    <w:rsid w:val="0083495F"/>
    <w:rsid w:val="008374B6"/>
    <w:rsid w:val="00837B72"/>
    <w:rsid w:val="0084249C"/>
    <w:rsid w:val="0085163B"/>
    <w:rsid w:val="00851E1B"/>
    <w:rsid w:val="0085460A"/>
    <w:rsid w:val="008564F0"/>
    <w:rsid w:val="0086201E"/>
    <w:rsid w:val="008626FD"/>
    <w:rsid w:val="00862FC6"/>
    <w:rsid w:val="00863080"/>
    <w:rsid w:val="00863644"/>
    <w:rsid w:val="00864795"/>
    <w:rsid w:val="0086699F"/>
    <w:rsid w:val="00867703"/>
    <w:rsid w:val="00867AB4"/>
    <w:rsid w:val="008723AB"/>
    <w:rsid w:val="00873F6D"/>
    <w:rsid w:val="0087404B"/>
    <w:rsid w:val="008742B5"/>
    <w:rsid w:val="0087582E"/>
    <w:rsid w:val="00877234"/>
    <w:rsid w:val="00880EAA"/>
    <w:rsid w:val="00882FC0"/>
    <w:rsid w:val="008837E7"/>
    <w:rsid w:val="008840BA"/>
    <w:rsid w:val="0088536B"/>
    <w:rsid w:val="0089687A"/>
    <w:rsid w:val="00896DE2"/>
    <w:rsid w:val="00897240"/>
    <w:rsid w:val="008A07AA"/>
    <w:rsid w:val="008A300F"/>
    <w:rsid w:val="008A6E1B"/>
    <w:rsid w:val="008A71BE"/>
    <w:rsid w:val="008A7D3F"/>
    <w:rsid w:val="008B1D51"/>
    <w:rsid w:val="008B4681"/>
    <w:rsid w:val="008B55E7"/>
    <w:rsid w:val="008B6B0B"/>
    <w:rsid w:val="008B78ED"/>
    <w:rsid w:val="008B7C33"/>
    <w:rsid w:val="008C1CA9"/>
    <w:rsid w:val="008C59A5"/>
    <w:rsid w:val="008C70E0"/>
    <w:rsid w:val="008C7962"/>
    <w:rsid w:val="008D0D13"/>
    <w:rsid w:val="008D3A9D"/>
    <w:rsid w:val="008D4CAB"/>
    <w:rsid w:val="008D6E18"/>
    <w:rsid w:val="008E090F"/>
    <w:rsid w:val="008E1BA4"/>
    <w:rsid w:val="008E21F9"/>
    <w:rsid w:val="008E45AB"/>
    <w:rsid w:val="008E563A"/>
    <w:rsid w:val="008E608F"/>
    <w:rsid w:val="008E68D9"/>
    <w:rsid w:val="008F0312"/>
    <w:rsid w:val="008F1B1E"/>
    <w:rsid w:val="008F28A3"/>
    <w:rsid w:val="008F34BF"/>
    <w:rsid w:val="008F79DB"/>
    <w:rsid w:val="0090380F"/>
    <w:rsid w:val="00910FAB"/>
    <w:rsid w:val="009140B2"/>
    <w:rsid w:val="00917AA4"/>
    <w:rsid w:val="00920C1C"/>
    <w:rsid w:val="00925E90"/>
    <w:rsid w:val="009263DF"/>
    <w:rsid w:val="0092682C"/>
    <w:rsid w:val="00934215"/>
    <w:rsid w:val="009370AB"/>
    <w:rsid w:val="00940F5E"/>
    <w:rsid w:val="009429C3"/>
    <w:rsid w:val="00944F6D"/>
    <w:rsid w:val="009455D9"/>
    <w:rsid w:val="00950AE0"/>
    <w:rsid w:val="0095259E"/>
    <w:rsid w:val="009550E2"/>
    <w:rsid w:val="00955C05"/>
    <w:rsid w:val="00957E6A"/>
    <w:rsid w:val="0096012F"/>
    <w:rsid w:val="00962359"/>
    <w:rsid w:val="009631F2"/>
    <w:rsid w:val="009647A4"/>
    <w:rsid w:val="00964897"/>
    <w:rsid w:val="00971E34"/>
    <w:rsid w:val="00972493"/>
    <w:rsid w:val="00973986"/>
    <w:rsid w:val="00974569"/>
    <w:rsid w:val="009770C9"/>
    <w:rsid w:val="009907CB"/>
    <w:rsid w:val="00991856"/>
    <w:rsid w:val="00992AA2"/>
    <w:rsid w:val="009932E7"/>
    <w:rsid w:val="009944E3"/>
    <w:rsid w:val="00994739"/>
    <w:rsid w:val="00997479"/>
    <w:rsid w:val="009A12FF"/>
    <w:rsid w:val="009A3BFB"/>
    <w:rsid w:val="009A6B23"/>
    <w:rsid w:val="009A7545"/>
    <w:rsid w:val="009B0A53"/>
    <w:rsid w:val="009B1E78"/>
    <w:rsid w:val="009B704B"/>
    <w:rsid w:val="009B7A3B"/>
    <w:rsid w:val="009C2D4B"/>
    <w:rsid w:val="009C4974"/>
    <w:rsid w:val="009D1395"/>
    <w:rsid w:val="009D1933"/>
    <w:rsid w:val="009D2449"/>
    <w:rsid w:val="009D41DB"/>
    <w:rsid w:val="009D58F6"/>
    <w:rsid w:val="009D640D"/>
    <w:rsid w:val="009D66AE"/>
    <w:rsid w:val="009D70A4"/>
    <w:rsid w:val="009D7F81"/>
    <w:rsid w:val="009E0B0B"/>
    <w:rsid w:val="009E2548"/>
    <w:rsid w:val="009E74EF"/>
    <w:rsid w:val="009F030F"/>
    <w:rsid w:val="009F03E8"/>
    <w:rsid w:val="009F3154"/>
    <w:rsid w:val="009F6D1B"/>
    <w:rsid w:val="009F7DCB"/>
    <w:rsid w:val="00A00B55"/>
    <w:rsid w:val="00A0273C"/>
    <w:rsid w:val="00A04435"/>
    <w:rsid w:val="00A05286"/>
    <w:rsid w:val="00A05DFE"/>
    <w:rsid w:val="00A109E2"/>
    <w:rsid w:val="00A15065"/>
    <w:rsid w:val="00A16C4E"/>
    <w:rsid w:val="00A17CA4"/>
    <w:rsid w:val="00A20451"/>
    <w:rsid w:val="00A316A7"/>
    <w:rsid w:val="00A33709"/>
    <w:rsid w:val="00A36A2B"/>
    <w:rsid w:val="00A4149B"/>
    <w:rsid w:val="00A42BAF"/>
    <w:rsid w:val="00A465D6"/>
    <w:rsid w:val="00A53DD6"/>
    <w:rsid w:val="00A548A2"/>
    <w:rsid w:val="00A56C2F"/>
    <w:rsid w:val="00A60854"/>
    <w:rsid w:val="00A60CD8"/>
    <w:rsid w:val="00A6295D"/>
    <w:rsid w:val="00A62EEE"/>
    <w:rsid w:val="00A63FC7"/>
    <w:rsid w:val="00A705FB"/>
    <w:rsid w:val="00A745EA"/>
    <w:rsid w:val="00A74E0F"/>
    <w:rsid w:val="00A75312"/>
    <w:rsid w:val="00A76D6B"/>
    <w:rsid w:val="00A77C05"/>
    <w:rsid w:val="00A81806"/>
    <w:rsid w:val="00A848DC"/>
    <w:rsid w:val="00A85F4F"/>
    <w:rsid w:val="00A87631"/>
    <w:rsid w:val="00A90B24"/>
    <w:rsid w:val="00A966F5"/>
    <w:rsid w:val="00A96B11"/>
    <w:rsid w:val="00AA06A3"/>
    <w:rsid w:val="00AA1F7C"/>
    <w:rsid w:val="00AA29E5"/>
    <w:rsid w:val="00AA3B58"/>
    <w:rsid w:val="00AA42C8"/>
    <w:rsid w:val="00AA65C4"/>
    <w:rsid w:val="00AB1C9C"/>
    <w:rsid w:val="00AB24FA"/>
    <w:rsid w:val="00AB2D94"/>
    <w:rsid w:val="00AB5D90"/>
    <w:rsid w:val="00AC20B1"/>
    <w:rsid w:val="00AD33B9"/>
    <w:rsid w:val="00AD4D46"/>
    <w:rsid w:val="00AD4EEC"/>
    <w:rsid w:val="00AE2655"/>
    <w:rsid w:val="00AE7D14"/>
    <w:rsid w:val="00AF1D7A"/>
    <w:rsid w:val="00AF26BD"/>
    <w:rsid w:val="00AF7B93"/>
    <w:rsid w:val="00B030A0"/>
    <w:rsid w:val="00B04E6D"/>
    <w:rsid w:val="00B07BCE"/>
    <w:rsid w:val="00B10E8F"/>
    <w:rsid w:val="00B1135F"/>
    <w:rsid w:val="00B118A6"/>
    <w:rsid w:val="00B156DA"/>
    <w:rsid w:val="00B17BC6"/>
    <w:rsid w:val="00B17D1A"/>
    <w:rsid w:val="00B2053A"/>
    <w:rsid w:val="00B20F1B"/>
    <w:rsid w:val="00B21063"/>
    <w:rsid w:val="00B21DFF"/>
    <w:rsid w:val="00B2276B"/>
    <w:rsid w:val="00B228B7"/>
    <w:rsid w:val="00B22C51"/>
    <w:rsid w:val="00B255BD"/>
    <w:rsid w:val="00B30ED3"/>
    <w:rsid w:val="00B315AD"/>
    <w:rsid w:val="00B32997"/>
    <w:rsid w:val="00B3475A"/>
    <w:rsid w:val="00B4038E"/>
    <w:rsid w:val="00B44721"/>
    <w:rsid w:val="00B4624F"/>
    <w:rsid w:val="00B52FF5"/>
    <w:rsid w:val="00B533FA"/>
    <w:rsid w:val="00B534EF"/>
    <w:rsid w:val="00B541A1"/>
    <w:rsid w:val="00B5675B"/>
    <w:rsid w:val="00B56B24"/>
    <w:rsid w:val="00B57221"/>
    <w:rsid w:val="00B57D4F"/>
    <w:rsid w:val="00B6047C"/>
    <w:rsid w:val="00B63E7C"/>
    <w:rsid w:val="00B7034A"/>
    <w:rsid w:val="00B706ED"/>
    <w:rsid w:val="00B71BD3"/>
    <w:rsid w:val="00B72F98"/>
    <w:rsid w:val="00B73D28"/>
    <w:rsid w:val="00B75F57"/>
    <w:rsid w:val="00B76A40"/>
    <w:rsid w:val="00B770CF"/>
    <w:rsid w:val="00B800DC"/>
    <w:rsid w:val="00B82FBF"/>
    <w:rsid w:val="00B839E7"/>
    <w:rsid w:val="00B84555"/>
    <w:rsid w:val="00B86C8E"/>
    <w:rsid w:val="00B86CE9"/>
    <w:rsid w:val="00BA2EA6"/>
    <w:rsid w:val="00BA31E4"/>
    <w:rsid w:val="00BA40AF"/>
    <w:rsid w:val="00BA4668"/>
    <w:rsid w:val="00BB1B36"/>
    <w:rsid w:val="00BB262E"/>
    <w:rsid w:val="00BB29EB"/>
    <w:rsid w:val="00BB4239"/>
    <w:rsid w:val="00BB4DC6"/>
    <w:rsid w:val="00BB7231"/>
    <w:rsid w:val="00BC0192"/>
    <w:rsid w:val="00BC120E"/>
    <w:rsid w:val="00BC1363"/>
    <w:rsid w:val="00BC1566"/>
    <w:rsid w:val="00BC3FB3"/>
    <w:rsid w:val="00BC5A4B"/>
    <w:rsid w:val="00BC78EB"/>
    <w:rsid w:val="00BD399F"/>
    <w:rsid w:val="00BD5C6D"/>
    <w:rsid w:val="00BE468C"/>
    <w:rsid w:val="00BE474C"/>
    <w:rsid w:val="00BE58C5"/>
    <w:rsid w:val="00BE5D35"/>
    <w:rsid w:val="00BF27FE"/>
    <w:rsid w:val="00BF28DB"/>
    <w:rsid w:val="00BF4B60"/>
    <w:rsid w:val="00BF53FA"/>
    <w:rsid w:val="00BF5A79"/>
    <w:rsid w:val="00C04C75"/>
    <w:rsid w:val="00C050EB"/>
    <w:rsid w:val="00C052F7"/>
    <w:rsid w:val="00C056FF"/>
    <w:rsid w:val="00C066C6"/>
    <w:rsid w:val="00C11307"/>
    <w:rsid w:val="00C129EB"/>
    <w:rsid w:val="00C12BA8"/>
    <w:rsid w:val="00C161B9"/>
    <w:rsid w:val="00C16254"/>
    <w:rsid w:val="00C16905"/>
    <w:rsid w:val="00C16D31"/>
    <w:rsid w:val="00C217E4"/>
    <w:rsid w:val="00C24DA7"/>
    <w:rsid w:val="00C2563D"/>
    <w:rsid w:val="00C305B2"/>
    <w:rsid w:val="00C340BA"/>
    <w:rsid w:val="00C34232"/>
    <w:rsid w:val="00C34A31"/>
    <w:rsid w:val="00C404DE"/>
    <w:rsid w:val="00C43112"/>
    <w:rsid w:val="00C45C28"/>
    <w:rsid w:val="00C4724E"/>
    <w:rsid w:val="00C472F0"/>
    <w:rsid w:val="00C47F55"/>
    <w:rsid w:val="00C47FB5"/>
    <w:rsid w:val="00C52250"/>
    <w:rsid w:val="00C5225A"/>
    <w:rsid w:val="00C5458D"/>
    <w:rsid w:val="00C67EA5"/>
    <w:rsid w:val="00C71ACF"/>
    <w:rsid w:val="00C72296"/>
    <w:rsid w:val="00C73950"/>
    <w:rsid w:val="00C73EC7"/>
    <w:rsid w:val="00C74CD4"/>
    <w:rsid w:val="00C74D8C"/>
    <w:rsid w:val="00C815A7"/>
    <w:rsid w:val="00C82114"/>
    <w:rsid w:val="00C8304D"/>
    <w:rsid w:val="00C83461"/>
    <w:rsid w:val="00C84871"/>
    <w:rsid w:val="00C85774"/>
    <w:rsid w:val="00C87F0D"/>
    <w:rsid w:val="00C90140"/>
    <w:rsid w:val="00C902A7"/>
    <w:rsid w:val="00C91986"/>
    <w:rsid w:val="00C9220C"/>
    <w:rsid w:val="00C965BC"/>
    <w:rsid w:val="00C97487"/>
    <w:rsid w:val="00CA0BB4"/>
    <w:rsid w:val="00CA1361"/>
    <w:rsid w:val="00CA300F"/>
    <w:rsid w:val="00CA588E"/>
    <w:rsid w:val="00CB01A8"/>
    <w:rsid w:val="00CB1F8E"/>
    <w:rsid w:val="00CB22FF"/>
    <w:rsid w:val="00CB2CEF"/>
    <w:rsid w:val="00CB2F30"/>
    <w:rsid w:val="00CC457F"/>
    <w:rsid w:val="00CC56F1"/>
    <w:rsid w:val="00CC61FD"/>
    <w:rsid w:val="00CC71B0"/>
    <w:rsid w:val="00CD20B7"/>
    <w:rsid w:val="00CE1246"/>
    <w:rsid w:val="00CE2A9E"/>
    <w:rsid w:val="00CE2BDD"/>
    <w:rsid w:val="00CE54B2"/>
    <w:rsid w:val="00CE5AF9"/>
    <w:rsid w:val="00CE7080"/>
    <w:rsid w:val="00CE775C"/>
    <w:rsid w:val="00CE7F03"/>
    <w:rsid w:val="00CF1702"/>
    <w:rsid w:val="00CF1763"/>
    <w:rsid w:val="00CF3FFB"/>
    <w:rsid w:val="00CF6DB2"/>
    <w:rsid w:val="00D0126D"/>
    <w:rsid w:val="00D01367"/>
    <w:rsid w:val="00D02518"/>
    <w:rsid w:val="00D03188"/>
    <w:rsid w:val="00D065DA"/>
    <w:rsid w:val="00D07987"/>
    <w:rsid w:val="00D10194"/>
    <w:rsid w:val="00D10C31"/>
    <w:rsid w:val="00D12469"/>
    <w:rsid w:val="00D13D4D"/>
    <w:rsid w:val="00D14DF8"/>
    <w:rsid w:val="00D152C5"/>
    <w:rsid w:val="00D154FA"/>
    <w:rsid w:val="00D16842"/>
    <w:rsid w:val="00D17298"/>
    <w:rsid w:val="00D17B49"/>
    <w:rsid w:val="00D17E80"/>
    <w:rsid w:val="00D22CA0"/>
    <w:rsid w:val="00D25B92"/>
    <w:rsid w:val="00D32344"/>
    <w:rsid w:val="00D347D1"/>
    <w:rsid w:val="00D36EC9"/>
    <w:rsid w:val="00D37571"/>
    <w:rsid w:val="00D407BA"/>
    <w:rsid w:val="00D44B02"/>
    <w:rsid w:val="00D52F2C"/>
    <w:rsid w:val="00D5342D"/>
    <w:rsid w:val="00D567D6"/>
    <w:rsid w:val="00D6025F"/>
    <w:rsid w:val="00D611DA"/>
    <w:rsid w:val="00D61D1B"/>
    <w:rsid w:val="00D61D85"/>
    <w:rsid w:val="00D625F1"/>
    <w:rsid w:val="00D629B6"/>
    <w:rsid w:val="00D66015"/>
    <w:rsid w:val="00D73E4A"/>
    <w:rsid w:val="00D74E7B"/>
    <w:rsid w:val="00D758DE"/>
    <w:rsid w:val="00D77B92"/>
    <w:rsid w:val="00D80C06"/>
    <w:rsid w:val="00D80F0C"/>
    <w:rsid w:val="00D92839"/>
    <w:rsid w:val="00D96CA5"/>
    <w:rsid w:val="00D973DA"/>
    <w:rsid w:val="00DA415C"/>
    <w:rsid w:val="00DA468E"/>
    <w:rsid w:val="00DA4E10"/>
    <w:rsid w:val="00DB116B"/>
    <w:rsid w:val="00DB7DD2"/>
    <w:rsid w:val="00DC099A"/>
    <w:rsid w:val="00DC27BF"/>
    <w:rsid w:val="00DC3CE3"/>
    <w:rsid w:val="00DC4E2F"/>
    <w:rsid w:val="00DC6867"/>
    <w:rsid w:val="00DC788C"/>
    <w:rsid w:val="00DD0B77"/>
    <w:rsid w:val="00DD2397"/>
    <w:rsid w:val="00DD245A"/>
    <w:rsid w:val="00DD3B41"/>
    <w:rsid w:val="00DD47C8"/>
    <w:rsid w:val="00DE23A7"/>
    <w:rsid w:val="00DE3469"/>
    <w:rsid w:val="00DE5A2F"/>
    <w:rsid w:val="00DE79A8"/>
    <w:rsid w:val="00DF089E"/>
    <w:rsid w:val="00DF2DB3"/>
    <w:rsid w:val="00DF3A45"/>
    <w:rsid w:val="00DF3D63"/>
    <w:rsid w:val="00DF58FF"/>
    <w:rsid w:val="00DF6DE3"/>
    <w:rsid w:val="00DF6F84"/>
    <w:rsid w:val="00DF7EBA"/>
    <w:rsid w:val="00E04C32"/>
    <w:rsid w:val="00E11938"/>
    <w:rsid w:val="00E123E5"/>
    <w:rsid w:val="00E20F8E"/>
    <w:rsid w:val="00E21586"/>
    <w:rsid w:val="00E25D3E"/>
    <w:rsid w:val="00E27DA9"/>
    <w:rsid w:val="00E303B7"/>
    <w:rsid w:val="00E3093C"/>
    <w:rsid w:val="00E318C1"/>
    <w:rsid w:val="00E31DA1"/>
    <w:rsid w:val="00E32ABD"/>
    <w:rsid w:val="00E338A3"/>
    <w:rsid w:val="00E33E72"/>
    <w:rsid w:val="00E36917"/>
    <w:rsid w:val="00E43F36"/>
    <w:rsid w:val="00E46421"/>
    <w:rsid w:val="00E47303"/>
    <w:rsid w:val="00E4786D"/>
    <w:rsid w:val="00E50DE4"/>
    <w:rsid w:val="00E52603"/>
    <w:rsid w:val="00E52CD5"/>
    <w:rsid w:val="00E55243"/>
    <w:rsid w:val="00E56A85"/>
    <w:rsid w:val="00E56C04"/>
    <w:rsid w:val="00E57407"/>
    <w:rsid w:val="00E7088D"/>
    <w:rsid w:val="00E763B4"/>
    <w:rsid w:val="00E80349"/>
    <w:rsid w:val="00E80DA0"/>
    <w:rsid w:val="00E815AD"/>
    <w:rsid w:val="00E831CE"/>
    <w:rsid w:val="00E846C2"/>
    <w:rsid w:val="00E85BA4"/>
    <w:rsid w:val="00E86AFC"/>
    <w:rsid w:val="00E91B8D"/>
    <w:rsid w:val="00E92F62"/>
    <w:rsid w:val="00E9494F"/>
    <w:rsid w:val="00E95577"/>
    <w:rsid w:val="00E97B11"/>
    <w:rsid w:val="00EA23C6"/>
    <w:rsid w:val="00EA37FC"/>
    <w:rsid w:val="00EA46EC"/>
    <w:rsid w:val="00EA7337"/>
    <w:rsid w:val="00EA76DA"/>
    <w:rsid w:val="00EB117C"/>
    <w:rsid w:val="00EB1D73"/>
    <w:rsid w:val="00EB3FCD"/>
    <w:rsid w:val="00EB4E03"/>
    <w:rsid w:val="00EB59FF"/>
    <w:rsid w:val="00EB5C7C"/>
    <w:rsid w:val="00EB61E5"/>
    <w:rsid w:val="00EB68EC"/>
    <w:rsid w:val="00EB7194"/>
    <w:rsid w:val="00EC1914"/>
    <w:rsid w:val="00EC4702"/>
    <w:rsid w:val="00ED099D"/>
    <w:rsid w:val="00ED4A3E"/>
    <w:rsid w:val="00ED6DE1"/>
    <w:rsid w:val="00EE3D04"/>
    <w:rsid w:val="00EE590A"/>
    <w:rsid w:val="00EE65FC"/>
    <w:rsid w:val="00EE7DFC"/>
    <w:rsid w:val="00EF1CB7"/>
    <w:rsid w:val="00EF2D38"/>
    <w:rsid w:val="00EF4B54"/>
    <w:rsid w:val="00EF4E2D"/>
    <w:rsid w:val="00EF50E7"/>
    <w:rsid w:val="00EF5A78"/>
    <w:rsid w:val="00EF6971"/>
    <w:rsid w:val="00EF6BDE"/>
    <w:rsid w:val="00EF72A3"/>
    <w:rsid w:val="00F00B06"/>
    <w:rsid w:val="00F01D87"/>
    <w:rsid w:val="00F0214D"/>
    <w:rsid w:val="00F024EB"/>
    <w:rsid w:val="00F0304A"/>
    <w:rsid w:val="00F0372E"/>
    <w:rsid w:val="00F073BB"/>
    <w:rsid w:val="00F108B5"/>
    <w:rsid w:val="00F13BEF"/>
    <w:rsid w:val="00F16234"/>
    <w:rsid w:val="00F16863"/>
    <w:rsid w:val="00F16A5A"/>
    <w:rsid w:val="00F23F2F"/>
    <w:rsid w:val="00F30519"/>
    <w:rsid w:val="00F30745"/>
    <w:rsid w:val="00F311D4"/>
    <w:rsid w:val="00F3355E"/>
    <w:rsid w:val="00F33B9A"/>
    <w:rsid w:val="00F36873"/>
    <w:rsid w:val="00F3729D"/>
    <w:rsid w:val="00F448D5"/>
    <w:rsid w:val="00F44B06"/>
    <w:rsid w:val="00F5175B"/>
    <w:rsid w:val="00F53FE0"/>
    <w:rsid w:val="00F57854"/>
    <w:rsid w:val="00F62202"/>
    <w:rsid w:val="00F62D76"/>
    <w:rsid w:val="00F634DE"/>
    <w:rsid w:val="00F6436B"/>
    <w:rsid w:val="00F653D5"/>
    <w:rsid w:val="00F657C8"/>
    <w:rsid w:val="00F70C6A"/>
    <w:rsid w:val="00F73215"/>
    <w:rsid w:val="00F7332D"/>
    <w:rsid w:val="00F744AD"/>
    <w:rsid w:val="00F76C99"/>
    <w:rsid w:val="00F7711B"/>
    <w:rsid w:val="00F775DC"/>
    <w:rsid w:val="00F81281"/>
    <w:rsid w:val="00F8155B"/>
    <w:rsid w:val="00F82ECA"/>
    <w:rsid w:val="00F839A7"/>
    <w:rsid w:val="00F83B9F"/>
    <w:rsid w:val="00F85954"/>
    <w:rsid w:val="00F866AF"/>
    <w:rsid w:val="00F92EF9"/>
    <w:rsid w:val="00F93523"/>
    <w:rsid w:val="00FA3ED4"/>
    <w:rsid w:val="00FA4295"/>
    <w:rsid w:val="00FA7C44"/>
    <w:rsid w:val="00FB050F"/>
    <w:rsid w:val="00FB2503"/>
    <w:rsid w:val="00FB4E39"/>
    <w:rsid w:val="00FB6846"/>
    <w:rsid w:val="00FC1C90"/>
    <w:rsid w:val="00FC284B"/>
    <w:rsid w:val="00FC3069"/>
    <w:rsid w:val="00FC60C9"/>
    <w:rsid w:val="00FC762A"/>
    <w:rsid w:val="00FC7CBB"/>
    <w:rsid w:val="00FD30B0"/>
    <w:rsid w:val="00FD44C5"/>
    <w:rsid w:val="00FD50EF"/>
    <w:rsid w:val="00FD766A"/>
    <w:rsid w:val="00FF02CA"/>
    <w:rsid w:val="00FF143F"/>
    <w:rsid w:val="00FF264A"/>
    <w:rsid w:val="00FF348F"/>
    <w:rsid w:val="00FF4056"/>
    <w:rsid w:val="00FF5411"/>
    <w:rsid w:val="00FF649D"/>
    <w:rsid w:val="00FF6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fillcolor="white">
      <v:fill color="white"/>
    </o:shapedefaults>
    <o:shapelayout v:ext="edit">
      <o:idmap v:ext="edit" data="1"/>
    </o:shapelayout>
  </w:shapeDefaults>
  <w:decimalSymbol w:val="."/>
  <w:listSeparator w:val=","/>
  <w14:docId w14:val="553A7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locked="1" w:semiHidden="0" w:uiPriority="0" w:unhideWhenUsed="0"/>
    <w:lsdException w:name="heading 2" w:locked="1" w:uiPriority="0"/>
    <w:lsdException w:name="heading 3" w:locked="1"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lsdException w:name="table of figures" w:uiPriority="0"/>
    <w:lsdException w:name="annotation reference" w:uiPriority="0"/>
    <w:lsdException w:name="page number" w:uiPriority="0"/>
    <w:lsdException w:name="toa heading" w:uiPriority="0"/>
    <w:lsdException w:name="List Bullet" w:uiPriority="0"/>
    <w:lsdException w:name="Title" w:locked="1" w:semiHidden="0" w:uiPriority="10" w:unhideWhenUsed="0"/>
    <w:lsdException w:name="Default Paragraph Font" w:uiPriority="1"/>
    <w:lsdException w:name="Subtitle" w:locked="1" w:uiPriority="0" w:unhideWhenUsed="0"/>
    <w:lsdException w:name="Strong" w:locked="1" w:semiHidden="0" w:uiPriority="22" w:unhideWhenUsed="0"/>
    <w:lsdException w:name="Emphasis" w:locked="1" w:semiHidden="0" w:uiPriority="0" w:unhideWhenUsed="0"/>
    <w:lsdException w:name="annotation subject" w:uiPriority="0"/>
    <w:lsdException w:name="Table Classic 1" w:locked="1" w:uiPriority="0"/>
    <w:lsdException w:name="Table Grid" w:locked="1" w:semiHidden="0" w:uiPriority="0" w:unhideWhenUsed="0"/>
    <w:lsdException w:name="Placeholder Text" w:uiPriority="34" w:unhideWhenUsed="0"/>
    <w:lsdException w:name="No Spacing" w:locked="1"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0"/>
  </w:latentStyles>
  <w:style w:type="paragraph" w:default="1" w:styleId="Normal">
    <w:name w:val="Normal"/>
    <w:semiHidden/>
    <w:rsid w:val="002567CF"/>
    <w:rPr>
      <w:sz w:val="24"/>
      <w:szCs w:val="24"/>
    </w:rPr>
  </w:style>
  <w:style w:type="paragraph" w:styleId="Heading1">
    <w:name w:val="heading 1"/>
    <w:basedOn w:val="Normal"/>
    <w:next w:val="Normal"/>
    <w:link w:val="Heading1Char"/>
    <w:semiHidden/>
    <w:locked/>
    <w:rsid w:val="0021081C"/>
    <w:pPr>
      <w:keepNext/>
      <w:numPr>
        <w:numId w:val="1"/>
      </w:numPr>
      <w:shd w:val="clear" w:color="auto" w:fill="0C0C0C"/>
      <w:spacing w:after="360"/>
      <w:jc w:val="center"/>
      <w:outlineLvl w:val="0"/>
    </w:pPr>
    <w:rPr>
      <w:rFonts w:ascii="Arial" w:eastAsia="Arial Unicode MS" w:hAnsi="Arial"/>
      <w:b/>
      <w:color w:val="FFFFFF"/>
      <w:szCs w:val="20"/>
    </w:rPr>
  </w:style>
  <w:style w:type="paragraph" w:styleId="Heading2">
    <w:name w:val="heading 2"/>
    <w:aliases w:val="First-Level Heading,Appendix,Heading 2 sec head,Section WC,Part title"/>
    <w:basedOn w:val="Normal"/>
    <w:next w:val="Normal"/>
    <w:link w:val="Heading2Char"/>
    <w:semiHidden/>
    <w:locked/>
    <w:rsid w:val="0021081C"/>
    <w:pPr>
      <w:keepNext/>
      <w:numPr>
        <w:ilvl w:val="1"/>
        <w:numId w:val="1"/>
      </w:numPr>
      <w:tabs>
        <w:tab w:val="left" w:pos="720"/>
      </w:tabs>
      <w:spacing w:before="360" w:after="240"/>
      <w:jc w:val="both"/>
      <w:outlineLvl w:val="1"/>
    </w:pPr>
    <w:rPr>
      <w:rFonts w:eastAsia="Arial Unicode MS"/>
      <w:b/>
      <w:szCs w:val="20"/>
    </w:rPr>
  </w:style>
  <w:style w:type="paragraph" w:styleId="Heading3">
    <w:name w:val="heading 3"/>
    <w:aliases w:val="Second-Level Heading"/>
    <w:basedOn w:val="Normal"/>
    <w:next w:val="Normal"/>
    <w:link w:val="Heading3Char"/>
    <w:semiHidden/>
    <w:locked/>
    <w:rsid w:val="0021081C"/>
    <w:pPr>
      <w:keepNext/>
      <w:numPr>
        <w:ilvl w:val="2"/>
        <w:numId w:val="1"/>
      </w:numPr>
      <w:spacing w:after="120"/>
      <w:jc w:val="both"/>
      <w:outlineLvl w:val="2"/>
    </w:pPr>
    <w:rPr>
      <w:rFonts w:eastAsia="Arial Unicode MS"/>
      <w:b/>
      <w:szCs w:val="20"/>
      <w:u w:val="single"/>
    </w:rPr>
  </w:style>
  <w:style w:type="paragraph" w:styleId="Heading4">
    <w:name w:val="heading 4"/>
    <w:next w:val="Normal"/>
    <w:link w:val="Heading4Char"/>
    <w:semiHidden/>
    <w:locked/>
    <w:rsid w:val="000B4F36"/>
    <w:pPr>
      <w:keepNext/>
      <w:numPr>
        <w:ilvl w:val="3"/>
        <w:numId w:val="1"/>
      </w:numPr>
      <w:outlineLvl w:val="3"/>
    </w:pPr>
    <w:rPr>
      <w:b/>
      <w:bCs/>
      <w:sz w:val="24"/>
      <w:szCs w:val="24"/>
    </w:rPr>
  </w:style>
  <w:style w:type="paragraph" w:styleId="Heading5">
    <w:name w:val="heading 5"/>
    <w:basedOn w:val="Normal"/>
    <w:next w:val="Normal"/>
    <w:link w:val="Heading5Char"/>
    <w:semiHidden/>
    <w:locked/>
    <w:rsid w:val="0021081C"/>
    <w:pPr>
      <w:keepNext/>
      <w:numPr>
        <w:ilvl w:val="4"/>
        <w:numId w:val="1"/>
      </w:numPr>
      <w:spacing w:after="120"/>
      <w:outlineLvl w:val="4"/>
    </w:pPr>
    <w:rPr>
      <w:b/>
      <w:bCs/>
      <w:sz w:val="22"/>
    </w:rPr>
  </w:style>
  <w:style w:type="paragraph" w:styleId="Heading6">
    <w:name w:val="heading 6"/>
    <w:aliases w:val="Main Head"/>
    <w:basedOn w:val="Normal"/>
    <w:next w:val="Normal"/>
    <w:link w:val="Heading6Char"/>
    <w:semiHidden/>
    <w:locked/>
    <w:rsid w:val="0021081C"/>
    <w:pPr>
      <w:keepNext/>
      <w:numPr>
        <w:ilvl w:val="5"/>
        <w:numId w:val="1"/>
      </w:numPr>
      <w:jc w:val="both"/>
      <w:outlineLvl w:val="5"/>
    </w:pPr>
    <w:rPr>
      <w:rFonts w:eastAsia="Arial Unicode MS"/>
      <w:b/>
      <w:i/>
      <w:color w:val="FF0000"/>
      <w:szCs w:val="20"/>
    </w:rPr>
  </w:style>
  <w:style w:type="paragraph" w:styleId="Heading7">
    <w:name w:val="heading 7"/>
    <w:basedOn w:val="Normal"/>
    <w:next w:val="Normal"/>
    <w:link w:val="Heading7Char"/>
    <w:semiHidden/>
    <w:locked/>
    <w:rsid w:val="0021081C"/>
    <w:pPr>
      <w:keepNext/>
      <w:numPr>
        <w:ilvl w:val="6"/>
        <w:numId w:val="1"/>
      </w:numPr>
      <w:tabs>
        <w:tab w:val="left" w:pos="2700"/>
        <w:tab w:val="left" w:pos="5040"/>
      </w:tabs>
      <w:spacing w:before="360" w:after="320"/>
      <w:jc w:val="both"/>
      <w:outlineLvl w:val="6"/>
    </w:pPr>
    <w:rPr>
      <w:b/>
      <w:bCs/>
    </w:rPr>
  </w:style>
  <w:style w:type="paragraph" w:styleId="Heading8">
    <w:name w:val="heading 8"/>
    <w:basedOn w:val="Normal"/>
    <w:next w:val="Normal"/>
    <w:link w:val="Heading8Char"/>
    <w:semiHidden/>
    <w:locked/>
    <w:rsid w:val="0021081C"/>
    <w:pPr>
      <w:keepNext/>
      <w:numPr>
        <w:ilvl w:val="7"/>
        <w:numId w:val="1"/>
      </w:numPr>
      <w:spacing w:after="120"/>
      <w:outlineLvl w:val="7"/>
    </w:pPr>
    <w:rPr>
      <w:i/>
      <w:iCs/>
      <w:sz w:val="22"/>
    </w:rPr>
  </w:style>
  <w:style w:type="paragraph" w:styleId="Heading9">
    <w:name w:val="heading 9"/>
    <w:basedOn w:val="Normal"/>
    <w:next w:val="Normal"/>
    <w:link w:val="Heading9Char"/>
    <w:semiHidden/>
    <w:locked/>
    <w:rsid w:val="0021081C"/>
    <w:pPr>
      <w:keepNext/>
      <w:numPr>
        <w:ilvl w:val="8"/>
        <w:numId w:val="1"/>
      </w:numPr>
      <w:tabs>
        <w:tab w:val="left" w:pos="3960"/>
      </w:tabs>
      <w:spacing w:before="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rsid w:val="00FD30B0"/>
    <w:rPr>
      <w:rFonts w:ascii="Arial" w:eastAsia="Arial Unicode MS" w:hAnsi="Arial"/>
      <w:b/>
      <w:color w:val="FFFFFF"/>
      <w:sz w:val="24"/>
      <w:shd w:val="clear" w:color="auto" w:fill="0C0C0C"/>
    </w:rPr>
  </w:style>
  <w:style w:type="character" w:customStyle="1" w:styleId="Heading2Char">
    <w:name w:val="Heading 2 Char"/>
    <w:aliases w:val="First-Level Heading Char,Appendix Char,Heading 2 sec head Char,Section WC Char,Part title Char"/>
    <w:link w:val="Heading2"/>
    <w:semiHidden/>
    <w:rsid w:val="00FD30B0"/>
    <w:rPr>
      <w:rFonts w:eastAsia="Arial Unicode MS"/>
      <w:b/>
      <w:sz w:val="24"/>
    </w:rPr>
  </w:style>
  <w:style w:type="character" w:customStyle="1" w:styleId="Heading3Char">
    <w:name w:val="Heading 3 Char"/>
    <w:aliases w:val="Second-Level Heading Char"/>
    <w:link w:val="Heading3"/>
    <w:semiHidden/>
    <w:rsid w:val="00FD30B0"/>
    <w:rPr>
      <w:rFonts w:eastAsia="Arial Unicode MS"/>
      <w:b/>
      <w:sz w:val="24"/>
      <w:u w:val="single"/>
    </w:rPr>
  </w:style>
  <w:style w:type="character" w:customStyle="1" w:styleId="Heading4Char">
    <w:name w:val="Heading 4 Char"/>
    <w:link w:val="Heading4"/>
    <w:semiHidden/>
    <w:rsid w:val="00FD30B0"/>
    <w:rPr>
      <w:b/>
      <w:bCs/>
      <w:sz w:val="24"/>
      <w:szCs w:val="24"/>
    </w:rPr>
  </w:style>
  <w:style w:type="character" w:customStyle="1" w:styleId="Heading5Char">
    <w:name w:val="Heading 5 Char"/>
    <w:link w:val="Heading5"/>
    <w:semiHidden/>
    <w:rsid w:val="00FD30B0"/>
    <w:rPr>
      <w:b/>
      <w:bCs/>
      <w:sz w:val="22"/>
      <w:szCs w:val="24"/>
    </w:rPr>
  </w:style>
  <w:style w:type="character" w:customStyle="1" w:styleId="Heading6Char">
    <w:name w:val="Heading 6 Char"/>
    <w:aliases w:val="Main Head Char"/>
    <w:link w:val="Heading6"/>
    <w:semiHidden/>
    <w:rsid w:val="00FD30B0"/>
    <w:rPr>
      <w:rFonts w:eastAsia="Arial Unicode MS"/>
      <w:b/>
      <w:i/>
      <w:color w:val="FF0000"/>
      <w:sz w:val="24"/>
    </w:rPr>
  </w:style>
  <w:style w:type="character" w:customStyle="1" w:styleId="Heading7Char">
    <w:name w:val="Heading 7 Char"/>
    <w:link w:val="Heading7"/>
    <w:semiHidden/>
    <w:rsid w:val="00FD30B0"/>
    <w:rPr>
      <w:b/>
      <w:bCs/>
      <w:sz w:val="24"/>
      <w:szCs w:val="24"/>
    </w:rPr>
  </w:style>
  <w:style w:type="character" w:customStyle="1" w:styleId="Heading8Char">
    <w:name w:val="Heading 8 Char"/>
    <w:link w:val="Heading8"/>
    <w:semiHidden/>
    <w:rsid w:val="00FD30B0"/>
    <w:rPr>
      <w:i/>
      <w:iCs/>
      <w:sz w:val="22"/>
      <w:szCs w:val="24"/>
    </w:rPr>
  </w:style>
  <w:style w:type="character" w:customStyle="1" w:styleId="Heading9Char">
    <w:name w:val="Heading 9 Char"/>
    <w:link w:val="Heading9"/>
    <w:semiHidden/>
    <w:rsid w:val="00FD30B0"/>
    <w:rPr>
      <w:b/>
      <w:bCs/>
      <w:sz w:val="24"/>
      <w:szCs w:val="24"/>
    </w:rPr>
  </w:style>
  <w:style w:type="paragraph" w:customStyle="1" w:styleId="ATAHeadingLevel1">
    <w:name w:val="ATA Heading Level 1"/>
    <w:next w:val="ATABody"/>
    <w:link w:val="ATAHeadingLevel1Char"/>
    <w:rsid w:val="00DA415C"/>
    <w:pPr>
      <w:keepNext/>
      <w:spacing w:before="180" w:after="60"/>
      <w:outlineLvl w:val="0"/>
    </w:pPr>
    <w:rPr>
      <w:rFonts w:ascii="Cambria" w:hAnsi="Cambria"/>
      <w:b/>
      <w:sz w:val="24"/>
      <w:szCs w:val="24"/>
    </w:rPr>
  </w:style>
  <w:style w:type="paragraph" w:customStyle="1" w:styleId="ATABody">
    <w:name w:val="ATA Body"/>
    <w:link w:val="ATABodyChar"/>
    <w:qFormat/>
    <w:rsid w:val="00476D74"/>
    <w:rPr>
      <w:rFonts w:ascii="Cambria" w:hAnsi="Cambria"/>
      <w:sz w:val="24"/>
      <w:szCs w:val="24"/>
    </w:rPr>
  </w:style>
  <w:style w:type="character" w:customStyle="1" w:styleId="ATABodyChar">
    <w:name w:val="ATA Body Char"/>
    <w:link w:val="ATABody"/>
    <w:locked/>
    <w:rsid w:val="00476D74"/>
    <w:rPr>
      <w:rFonts w:ascii="Cambria" w:hAnsi="Cambria"/>
      <w:sz w:val="24"/>
      <w:szCs w:val="24"/>
    </w:rPr>
  </w:style>
  <w:style w:type="character" w:customStyle="1" w:styleId="ATAHeadingLevel1Char">
    <w:name w:val="ATA Heading Level 1 Char"/>
    <w:link w:val="ATAHeadingLevel1"/>
    <w:rsid w:val="00DA415C"/>
    <w:rPr>
      <w:rFonts w:ascii="Cambria" w:hAnsi="Cambria"/>
      <w:b/>
      <w:sz w:val="24"/>
      <w:szCs w:val="24"/>
    </w:rPr>
  </w:style>
  <w:style w:type="character" w:customStyle="1" w:styleId="ATADirections">
    <w:name w:val="ATA Directions"/>
    <w:uiPriority w:val="7"/>
    <w:qFormat/>
    <w:rsid w:val="00C305B2"/>
    <w:rPr>
      <w:rFonts w:ascii="Helvetica" w:hAnsi="Helvetica"/>
      <w:b/>
      <w:color w:val="B79000" w:themeColor="accent2" w:themeShade="BF"/>
      <w:sz w:val="20"/>
    </w:rPr>
  </w:style>
  <w:style w:type="paragraph" w:customStyle="1" w:styleId="ATAFacNoteHeading">
    <w:name w:val="ATA Fac Note Heading"/>
    <w:next w:val="ATAFacNoteLevel1"/>
    <w:link w:val="ATAFacNoteHeadingChar"/>
    <w:rsid w:val="00476D74"/>
    <w:pPr>
      <w:pBdr>
        <w:top w:val="single" w:sz="2" w:space="0" w:color="5B5B5B"/>
      </w:pBdr>
    </w:pPr>
    <w:rPr>
      <w:rFonts w:ascii="Cambria" w:hAnsi="Cambria"/>
      <w:b/>
      <w:sz w:val="24"/>
      <w:szCs w:val="24"/>
    </w:rPr>
  </w:style>
  <w:style w:type="character" w:customStyle="1" w:styleId="ATAFacNoteHeadingChar">
    <w:name w:val="ATA Fac Note Heading Char"/>
    <w:link w:val="ATAFacNoteHeading"/>
    <w:locked/>
    <w:rsid w:val="00476D74"/>
    <w:rPr>
      <w:rFonts w:ascii="Cambria" w:hAnsi="Cambria"/>
      <w:b/>
      <w:sz w:val="24"/>
      <w:szCs w:val="24"/>
    </w:rPr>
  </w:style>
  <w:style w:type="paragraph" w:customStyle="1" w:styleId="ATAFacNoteLevel2">
    <w:name w:val="ATA Fac Note Level 2"/>
    <w:basedOn w:val="ATAFacNoteLevel1"/>
    <w:link w:val="ATAFacNoteLevel2Char"/>
    <w:rsid w:val="003E4791"/>
  </w:style>
  <w:style w:type="paragraph" w:styleId="BalloonText">
    <w:name w:val="Balloon Text"/>
    <w:basedOn w:val="Normal"/>
    <w:link w:val="BalloonTextChar"/>
    <w:uiPriority w:val="99"/>
    <w:semiHidden/>
    <w:unhideWhenUsed/>
    <w:rsid w:val="00775D9C"/>
    <w:rPr>
      <w:rFonts w:ascii="Tahoma" w:hAnsi="Tahoma" w:cs="Tahoma"/>
      <w:sz w:val="16"/>
      <w:szCs w:val="16"/>
    </w:rPr>
  </w:style>
  <w:style w:type="character" w:customStyle="1" w:styleId="BalloonTextChar">
    <w:name w:val="Balloon Text Char"/>
    <w:link w:val="BalloonText"/>
    <w:uiPriority w:val="99"/>
    <w:semiHidden/>
    <w:rsid w:val="00775D9C"/>
    <w:rPr>
      <w:rFonts w:ascii="Tahoma" w:hAnsi="Tahoma" w:cs="Tahoma"/>
      <w:sz w:val="16"/>
      <w:szCs w:val="16"/>
    </w:rPr>
  </w:style>
  <w:style w:type="paragraph" w:customStyle="1" w:styleId="ATAHeadingLevel2">
    <w:name w:val="ATA Heading Level 2"/>
    <w:basedOn w:val="ATAHeadingLevel1"/>
    <w:next w:val="ATABody"/>
    <w:link w:val="ATAHeadingLevel2Char"/>
    <w:rsid w:val="00DA415C"/>
    <w:pPr>
      <w:outlineLvl w:val="1"/>
    </w:pPr>
    <w:rPr>
      <w:u w:val="single"/>
    </w:rPr>
  </w:style>
  <w:style w:type="paragraph" w:customStyle="1" w:styleId="ATAHeadingLevel3">
    <w:name w:val="ATA Heading Level 3"/>
    <w:next w:val="ATABody"/>
    <w:link w:val="ATAHeadingLevel3Char"/>
    <w:rsid w:val="00EA23C6"/>
    <w:pPr>
      <w:keepNext/>
      <w:spacing w:before="180" w:after="60"/>
    </w:pPr>
    <w:rPr>
      <w:rFonts w:ascii="Cambria" w:hAnsi="Cambria"/>
      <w:sz w:val="24"/>
      <w:szCs w:val="24"/>
    </w:rPr>
  </w:style>
  <w:style w:type="character" w:customStyle="1" w:styleId="ATAHeadingLevel2Char">
    <w:name w:val="ATA Heading Level 2 Char"/>
    <w:link w:val="ATAHeadingLevel2"/>
    <w:rsid w:val="00DA415C"/>
    <w:rPr>
      <w:rFonts w:ascii="Cambria" w:hAnsi="Cambria"/>
      <w:b/>
      <w:sz w:val="24"/>
      <w:szCs w:val="24"/>
      <w:u w:val="single"/>
    </w:rPr>
  </w:style>
  <w:style w:type="character" w:customStyle="1" w:styleId="ATAFacNoteLevel2Char">
    <w:name w:val="ATA Fac Note Level 2 Char"/>
    <w:basedOn w:val="ATAFacNoteLevel1Char"/>
    <w:link w:val="ATAFacNoteLevel2"/>
    <w:rsid w:val="003E4791"/>
    <w:rPr>
      <w:rFonts w:ascii="Cambria" w:hAnsi="Cambria"/>
      <w:color w:val="000000"/>
      <w:sz w:val="24"/>
      <w:szCs w:val="24"/>
    </w:rPr>
  </w:style>
  <w:style w:type="character" w:customStyle="1" w:styleId="ATAHeadingLevel3Char">
    <w:name w:val="ATA Heading Level 3 Char"/>
    <w:link w:val="ATAHeadingLevel3"/>
    <w:rsid w:val="00FD30B0"/>
    <w:rPr>
      <w:rFonts w:ascii="Cambria" w:hAnsi="Cambria"/>
      <w:sz w:val="24"/>
      <w:szCs w:val="24"/>
    </w:rPr>
  </w:style>
  <w:style w:type="paragraph" w:styleId="CommentSubject">
    <w:name w:val="annotation subject"/>
    <w:basedOn w:val="Normal"/>
    <w:link w:val="CommentSubjectChar"/>
    <w:semiHidden/>
    <w:unhideWhenUsed/>
    <w:rsid w:val="0021081C"/>
    <w:rPr>
      <w:b/>
      <w:bCs/>
      <w:sz w:val="20"/>
      <w:szCs w:val="20"/>
    </w:rPr>
  </w:style>
  <w:style w:type="character" w:customStyle="1" w:styleId="CommentSubjectChar">
    <w:name w:val="Comment Subject Char"/>
    <w:link w:val="CommentSubject"/>
    <w:uiPriority w:val="99"/>
    <w:semiHidden/>
    <w:rsid w:val="0021081C"/>
    <w:rPr>
      <w:b/>
      <w:bCs/>
    </w:rPr>
  </w:style>
  <w:style w:type="paragraph" w:styleId="Revision">
    <w:name w:val="Revision"/>
    <w:hidden/>
    <w:uiPriority w:val="99"/>
    <w:semiHidden/>
    <w:rsid w:val="00F634DE"/>
    <w:rPr>
      <w:sz w:val="24"/>
      <w:szCs w:val="24"/>
    </w:rPr>
  </w:style>
  <w:style w:type="paragraph" w:customStyle="1" w:styleId="ATAHeadingLevel4">
    <w:name w:val="ATA Heading Level 4"/>
    <w:next w:val="ATABody"/>
    <w:link w:val="ATAHeadingLevel4Char"/>
    <w:rsid w:val="00EA23C6"/>
    <w:pPr>
      <w:spacing w:before="180" w:after="60"/>
    </w:pPr>
    <w:rPr>
      <w:rFonts w:ascii="Cambria" w:hAnsi="Cambria"/>
      <w:i/>
      <w:sz w:val="24"/>
      <w:szCs w:val="24"/>
    </w:rPr>
  </w:style>
  <w:style w:type="paragraph" w:customStyle="1" w:styleId="ATAHeader">
    <w:name w:val="ATA Header"/>
    <w:link w:val="ATAHeaderChar"/>
    <w:qFormat/>
    <w:rsid w:val="00456B51"/>
    <w:pPr>
      <w:tabs>
        <w:tab w:val="left" w:pos="0"/>
        <w:tab w:val="right" w:pos="9720"/>
      </w:tabs>
    </w:pPr>
    <w:rPr>
      <w:rFonts w:ascii="Arial" w:hAnsi="Arial"/>
      <w:sz w:val="18"/>
      <w:szCs w:val="18"/>
    </w:rPr>
  </w:style>
  <w:style w:type="paragraph" w:styleId="NormalWeb">
    <w:name w:val="Normal (Web)"/>
    <w:basedOn w:val="Normal"/>
    <w:uiPriority w:val="99"/>
    <w:semiHidden/>
    <w:unhideWhenUsed/>
    <w:rsid w:val="00EF6BDE"/>
    <w:pPr>
      <w:spacing w:before="100" w:beforeAutospacing="1" w:after="100" w:afterAutospacing="1"/>
    </w:pPr>
  </w:style>
  <w:style w:type="paragraph" w:customStyle="1" w:styleId="ATAFacNoteLevel1">
    <w:name w:val="ATA Fac Note Level 1"/>
    <w:link w:val="ATAFacNoteLevel1Char"/>
    <w:rsid w:val="00476D74"/>
    <w:rPr>
      <w:rFonts w:ascii="Cambria" w:hAnsi="Cambria"/>
      <w:color w:val="000000"/>
      <w:sz w:val="24"/>
      <w:szCs w:val="24"/>
    </w:rPr>
  </w:style>
  <w:style w:type="character" w:styleId="PlaceholderText">
    <w:name w:val="Placeholder Text"/>
    <w:uiPriority w:val="34"/>
    <w:semiHidden/>
    <w:rsid w:val="00423B24"/>
    <w:rPr>
      <w:color w:val="808080"/>
    </w:rPr>
  </w:style>
  <w:style w:type="character" w:styleId="BookTitle">
    <w:name w:val="Book Title"/>
    <w:uiPriority w:val="33"/>
    <w:semiHidden/>
    <w:locked/>
    <w:rsid w:val="0021081C"/>
    <w:rPr>
      <w:b/>
      <w:bCs/>
      <w:smallCaps/>
      <w:spacing w:val="5"/>
    </w:rPr>
  </w:style>
  <w:style w:type="paragraph" w:customStyle="1" w:styleId="ATAModuleTitle">
    <w:name w:val="ATA Module Title"/>
    <w:link w:val="ATAModuleTitleChar"/>
    <w:qFormat/>
    <w:rsid w:val="00ED6DE1"/>
    <w:pPr>
      <w:pBdr>
        <w:top w:val="single" w:sz="18" w:space="1" w:color="262626"/>
        <w:bottom w:val="single" w:sz="18" w:space="1" w:color="262626"/>
      </w:pBdr>
      <w:shd w:val="clear" w:color="auto" w:fill="262626"/>
      <w:spacing w:before="100" w:beforeAutospacing="1" w:after="100" w:afterAutospacing="1"/>
      <w:jc w:val="center"/>
    </w:pPr>
    <w:rPr>
      <w:rFonts w:ascii="Cambria" w:hAnsi="Cambria"/>
      <w:b/>
      <w:caps/>
      <w:sz w:val="24"/>
      <w:szCs w:val="24"/>
    </w:rPr>
  </w:style>
  <w:style w:type="paragraph" w:styleId="Footer">
    <w:name w:val="footer"/>
    <w:basedOn w:val="Normal"/>
    <w:link w:val="FooterChar"/>
    <w:unhideWhenUsed/>
    <w:rsid w:val="00CB1F8E"/>
    <w:pPr>
      <w:tabs>
        <w:tab w:val="center" w:pos="4680"/>
        <w:tab w:val="right" w:pos="9360"/>
      </w:tabs>
    </w:pPr>
  </w:style>
  <w:style w:type="character" w:customStyle="1" w:styleId="ATAModuleTitleChar">
    <w:name w:val="ATA Module Title Char"/>
    <w:link w:val="ATAModuleTitle"/>
    <w:rsid w:val="00ED6DE1"/>
    <w:rPr>
      <w:rFonts w:ascii="Cambria" w:hAnsi="Cambria"/>
      <w:b/>
      <w:caps/>
      <w:sz w:val="24"/>
      <w:szCs w:val="24"/>
      <w:shd w:val="clear" w:color="auto" w:fill="262626"/>
    </w:rPr>
  </w:style>
  <w:style w:type="character" w:customStyle="1" w:styleId="FooterChar">
    <w:name w:val="Footer Char"/>
    <w:link w:val="Footer"/>
    <w:rsid w:val="00CB1F8E"/>
    <w:rPr>
      <w:sz w:val="24"/>
      <w:szCs w:val="24"/>
    </w:rPr>
  </w:style>
  <w:style w:type="paragraph" w:customStyle="1" w:styleId="ATAFooter">
    <w:name w:val="ATA Footer"/>
    <w:link w:val="ATAFooterChar"/>
    <w:rsid w:val="0026591D"/>
    <w:pPr>
      <w:tabs>
        <w:tab w:val="left" w:pos="0"/>
        <w:tab w:val="right" w:pos="8640"/>
      </w:tabs>
    </w:pPr>
    <w:rPr>
      <w:rFonts w:ascii="Arial" w:hAnsi="Arial"/>
      <w:sz w:val="18"/>
      <w:szCs w:val="24"/>
    </w:rPr>
  </w:style>
  <w:style w:type="character" w:customStyle="1" w:styleId="ATAFooterChar">
    <w:name w:val="ATA Footer Char"/>
    <w:link w:val="ATAFooter"/>
    <w:rsid w:val="0026591D"/>
    <w:rPr>
      <w:rFonts w:ascii="Arial" w:hAnsi="Arial"/>
      <w:sz w:val="18"/>
      <w:szCs w:val="24"/>
    </w:rPr>
  </w:style>
  <w:style w:type="table" w:styleId="TableClassic1">
    <w:name w:val="Table Classic 1"/>
    <w:basedOn w:val="TableNormal"/>
    <w:locked/>
    <w:rsid w:val="006F44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TAFacNoteLevel1Char">
    <w:name w:val="ATA Fac Note Level 1 Char"/>
    <w:link w:val="ATAFacNoteLevel1"/>
    <w:rsid w:val="00476D74"/>
    <w:rPr>
      <w:rFonts w:ascii="Cambria" w:hAnsi="Cambria"/>
      <w:color w:val="000000"/>
      <w:sz w:val="24"/>
      <w:szCs w:val="24"/>
    </w:rPr>
  </w:style>
  <w:style w:type="character" w:customStyle="1" w:styleId="ATAHeaderChar">
    <w:name w:val="ATA Header Char"/>
    <w:link w:val="ATAHeader"/>
    <w:rsid w:val="00456B51"/>
    <w:rPr>
      <w:rFonts w:ascii="Arial" w:hAnsi="Arial"/>
      <w:sz w:val="18"/>
      <w:szCs w:val="18"/>
    </w:rPr>
  </w:style>
  <w:style w:type="table" w:styleId="TableGrid">
    <w:name w:val="Table Grid"/>
    <w:basedOn w:val="TableNormal"/>
    <w:locked/>
    <w:rsid w:val="00157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AHeadingLevel4Char">
    <w:name w:val="ATA Heading Level 4 Char"/>
    <w:link w:val="ATAHeadingLevel4"/>
    <w:rsid w:val="00FD30B0"/>
    <w:rPr>
      <w:rFonts w:ascii="Cambria" w:hAnsi="Cambria"/>
      <w:i/>
      <w:sz w:val="24"/>
      <w:szCs w:val="24"/>
    </w:rPr>
  </w:style>
  <w:style w:type="paragraph" w:styleId="Header">
    <w:name w:val="header"/>
    <w:basedOn w:val="Normal"/>
    <w:link w:val="HeaderChar"/>
    <w:unhideWhenUsed/>
    <w:rsid w:val="00644D00"/>
    <w:pPr>
      <w:tabs>
        <w:tab w:val="center" w:pos="4680"/>
        <w:tab w:val="right" w:pos="9360"/>
      </w:tabs>
    </w:pPr>
  </w:style>
  <w:style w:type="character" w:customStyle="1" w:styleId="HeaderChar">
    <w:name w:val="Header Char"/>
    <w:link w:val="Header"/>
    <w:rsid w:val="00644D00"/>
    <w:rPr>
      <w:sz w:val="24"/>
      <w:szCs w:val="24"/>
    </w:rPr>
  </w:style>
  <w:style w:type="paragraph" w:customStyle="1" w:styleId="ATATopicHeading">
    <w:name w:val="ATA Topic Heading"/>
    <w:next w:val="ATABody"/>
    <w:uiPriority w:val="34"/>
    <w:rsid w:val="008564F0"/>
    <w:pPr>
      <w:keepNext/>
      <w:pBdr>
        <w:top w:val="single" w:sz="4" w:space="1" w:color="auto"/>
        <w:bottom w:val="single" w:sz="4" w:space="1" w:color="auto"/>
      </w:pBdr>
      <w:spacing w:before="240" w:after="240"/>
    </w:pPr>
    <w:rPr>
      <w:rFonts w:ascii="Cambria" w:hAnsi="Cambria"/>
      <w:b/>
      <w:sz w:val="24"/>
      <w:szCs w:val="24"/>
    </w:rPr>
  </w:style>
  <w:style w:type="character" w:customStyle="1" w:styleId="ATASlideFacNoteHeadingChar">
    <w:name w:val="ATA Slide/Fac Note Heading Char"/>
    <w:basedOn w:val="DefaultParagraphFont"/>
    <w:link w:val="ATASlideFacNoteHeading"/>
    <w:locked/>
    <w:rsid w:val="002B3D5A"/>
    <w:rPr>
      <w:rFonts w:ascii="Cambria" w:hAnsi="Cambria"/>
      <w:b/>
      <w:sz w:val="24"/>
      <w:szCs w:val="24"/>
    </w:rPr>
  </w:style>
  <w:style w:type="paragraph" w:customStyle="1" w:styleId="ATASlideFacNoteHeading">
    <w:name w:val="ATA Slide/Fac Note Heading"/>
    <w:next w:val="Normal"/>
    <w:link w:val="ATASlideFacNoteHeadingChar"/>
    <w:qFormat/>
    <w:rsid w:val="002B3D5A"/>
    <w:pPr>
      <w:spacing w:before="80"/>
      <w:ind w:left="72"/>
    </w:pPr>
    <w:rPr>
      <w:rFonts w:ascii="Cambria" w:hAnsi="Cambria"/>
      <w:b/>
      <w:sz w:val="24"/>
      <w:szCs w:val="24"/>
    </w:rPr>
  </w:style>
  <w:style w:type="paragraph" w:styleId="CommentText">
    <w:name w:val="annotation text"/>
    <w:basedOn w:val="Normal"/>
    <w:link w:val="CommentTextChar"/>
    <w:semiHidden/>
    <w:unhideWhenUsed/>
    <w:rsid w:val="00264A72"/>
    <w:rPr>
      <w:sz w:val="20"/>
      <w:szCs w:val="20"/>
    </w:rPr>
  </w:style>
  <w:style w:type="character" w:customStyle="1" w:styleId="CommentTextChar">
    <w:name w:val="Comment Text Char"/>
    <w:basedOn w:val="DefaultParagraphFont"/>
    <w:link w:val="CommentText"/>
    <w:semiHidden/>
    <w:rsid w:val="00264A72"/>
  </w:style>
  <w:style w:type="paragraph" w:customStyle="1" w:styleId="ATABulletLevel02BodySlide">
    <w:name w:val="ATA  Bullet Level 02 Body/Slide"/>
    <w:link w:val="ATABulletLevel02BodySlideChar"/>
    <w:uiPriority w:val="6"/>
    <w:qFormat/>
    <w:rsid w:val="00D065DA"/>
    <w:pPr>
      <w:numPr>
        <w:numId w:val="25"/>
      </w:numPr>
      <w:ind w:right="72"/>
    </w:pPr>
    <w:rPr>
      <w:rFonts w:ascii="Cambria" w:eastAsia="MS PGothic" w:hAnsi="Cambria"/>
      <w:bCs/>
      <w:color w:val="262626" w:themeColor="text1" w:themeTint="D9"/>
      <w:sz w:val="24"/>
      <w:szCs w:val="24"/>
    </w:rPr>
  </w:style>
  <w:style w:type="character" w:customStyle="1" w:styleId="ATABulletLevel02BodySlideChar">
    <w:name w:val="ATA  Bullet Level 02 Body/Slide Char"/>
    <w:basedOn w:val="DefaultParagraphFont"/>
    <w:link w:val="ATABulletLevel02BodySlide"/>
    <w:uiPriority w:val="6"/>
    <w:rsid w:val="00D065DA"/>
    <w:rPr>
      <w:rFonts w:ascii="Cambria" w:eastAsia="MS PGothic" w:hAnsi="Cambria"/>
      <w:bCs/>
      <w:color w:val="262626" w:themeColor="text1" w:themeTint="D9"/>
      <w:sz w:val="24"/>
      <w:szCs w:val="24"/>
    </w:rPr>
  </w:style>
  <w:style w:type="paragraph" w:customStyle="1" w:styleId="ATABulletLevel01BodySlide">
    <w:name w:val="ATA  Bullet Level 01 Body/Slide"/>
    <w:link w:val="ATABulletLevel01BodySlideChar"/>
    <w:uiPriority w:val="5"/>
    <w:qFormat/>
    <w:rsid w:val="00E31DA1"/>
    <w:pPr>
      <w:numPr>
        <w:numId w:val="14"/>
      </w:numPr>
      <w:ind w:left="360" w:right="72" w:hanging="288"/>
    </w:pPr>
    <w:rPr>
      <w:rFonts w:ascii="Cambria" w:eastAsia="MS PGothic" w:hAnsi="Cambria"/>
      <w:bCs/>
      <w:color w:val="262626" w:themeColor="text1" w:themeTint="D9"/>
      <w:sz w:val="24"/>
      <w:szCs w:val="24"/>
    </w:rPr>
  </w:style>
  <w:style w:type="character" w:customStyle="1" w:styleId="ATABulletLevel01BodySlideChar">
    <w:name w:val="ATA  Bullet Level 01 Body/Slide Char"/>
    <w:basedOn w:val="DefaultParagraphFont"/>
    <w:link w:val="ATABulletLevel01BodySlide"/>
    <w:uiPriority w:val="5"/>
    <w:rsid w:val="00E31DA1"/>
    <w:rPr>
      <w:rFonts w:ascii="Cambria" w:eastAsia="MS PGothic" w:hAnsi="Cambria"/>
      <w:bCs/>
      <w:color w:val="262626" w:themeColor="text1" w:themeTint="D9"/>
      <w:sz w:val="24"/>
      <w:szCs w:val="24"/>
    </w:rPr>
  </w:style>
  <w:style w:type="paragraph" w:styleId="ListParagraph">
    <w:name w:val="List Paragraph"/>
    <w:basedOn w:val="Normal"/>
    <w:uiPriority w:val="34"/>
    <w:qFormat/>
    <w:locked/>
    <w:rsid w:val="004411F3"/>
    <w:pPr>
      <w:ind w:left="720"/>
      <w:contextualSpacing/>
    </w:pPr>
  </w:style>
  <w:style w:type="paragraph" w:customStyle="1" w:styleId="ataBody0">
    <w:name w:val="ataBody"/>
    <w:basedOn w:val="Normal"/>
    <w:qFormat/>
    <w:rsid w:val="00AB1C9C"/>
    <w:rPr>
      <w:rFonts w:ascii="Cambria" w:eastAsiaTheme="minorHAnsi" w:hAnsi="Cambria" w:cstheme="minorBidi"/>
      <w:szCs w:val="22"/>
    </w:rPr>
  </w:style>
  <w:style w:type="paragraph" w:customStyle="1" w:styleId="ataHeading1">
    <w:name w:val="ataHeading 1"/>
    <w:basedOn w:val="ataBody0"/>
    <w:next w:val="ataBody0"/>
    <w:qFormat/>
    <w:rsid w:val="00AB1C9C"/>
    <w:pPr>
      <w:keepNext/>
      <w:spacing w:before="240" w:after="240"/>
      <w:outlineLvl w:val="0"/>
    </w:pPr>
    <w:rPr>
      <w:b/>
    </w:rPr>
  </w:style>
  <w:style w:type="paragraph" w:customStyle="1" w:styleId="ataHeading2">
    <w:name w:val="ataHeading 2"/>
    <w:basedOn w:val="ataHeading1"/>
    <w:next w:val="ataBody0"/>
    <w:autoRedefine/>
    <w:qFormat/>
    <w:rsid w:val="00AB1C9C"/>
    <w:pPr>
      <w:spacing w:after="120"/>
      <w:outlineLvl w:val="1"/>
    </w:pPr>
    <w:rPr>
      <w:u w:val="single"/>
    </w:rPr>
  </w:style>
  <w:style w:type="paragraph" w:customStyle="1" w:styleId="ataBullet">
    <w:name w:val="ataBullet"/>
    <w:basedOn w:val="ataBody0"/>
    <w:link w:val="ataBulletChar"/>
    <w:qFormat/>
    <w:rsid w:val="00AB1C9C"/>
    <w:pPr>
      <w:numPr>
        <w:numId w:val="27"/>
      </w:numPr>
    </w:pPr>
    <w:rPr>
      <w:bCs/>
    </w:rPr>
  </w:style>
  <w:style w:type="character" w:customStyle="1" w:styleId="ataBulletChar">
    <w:name w:val="ataBullet Char"/>
    <w:basedOn w:val="DefaultParagraphFont"/>
    <w:link w:val="ataBullet"/>
    <w:locked/>
    <w:rsid w:val="00AB1C9C"/>
    <w:rPr>
      <w:rFonts w:ascii="Cambria" w:eastAsiaTheme="minorHAnsi" w:hAnsi="Cambria" w:cstheme="minorBidi"/>
      <w:bCs/>
      <w:sz w:val="24"/>
      <w:szCs w:val="22"/>
    </w:rPr>
  </w:style>
  <w:style w:type="paragraph" w:customStyle="1" w:styleId="ataNumberedList">
    <w:name w:val="ataNumbered List"/>
    <w:basedOn w:val="ataBody0"/>
    <w:qFormat/>
    <w:rsid w:val="00AB1C9C"/>
    <w:pPr>
      <w:numPr>
        <w:numId w:val="28"/>
      </w:numPr>
      <w:ind w:left="360"/>
    </w:pPr>
  </w:style>
  <w:style w:type="paragraph" w:customStyle="1" w:styleId="ataFigure">
    <w:name w:val="ataFigure"/>
    <w:basedOn w:val="Normal"/>
    <w:qFormat/>
    <w:rsid w:val="00AB1C9C"/>
    <w:pPr>
      <w:spacing w:before="120" w:after="120"/>
    </w:pPr>
    <w:rPr>
      <w:rFonts w:asciiTheme="majorHAnsi" w:eastAsiaTheme="minorHAnsi" w:hAnsiTheme="majorHAnsi" w:cstheme="minorBidi"/>
      <w:b/>
      <w:bCs/>
      <w:color w:val="FFFFFF"/>
      <w:szCs w:val="18"/>
    </w:rPr>
  </w:style>
  <w:style w:type="character" w:styleId="CommentReference">
    <w:name w:val="annotation reference"/>
    <w:basedOn w:val="DefaultParagraphFont"/>
    <w:semiHidden/>
    <w:unhideWhenUsed/>
    <w:rsid w:val="00A109E2"/>
    <w:rPr>
      <w:sz w:val="16"/>
      <w:szCs w:val="16"/>
    </w:rPr>
  </w:style>
  <w:style w:type="paragraph" w:customStyle="1" w:styleId="ATATableHeading">
    <w:name w:val="ATA Table Heading"/>
    <w:next w:val="ATABody"/>
    <w:link w:val="ATATableHeadingChar"/>
    <w:uiPriority w:val="34"/>
    <w:qFormat/>
    <w:rsid w:val="00FD50EF"/>
    <w:pPr>
      <w:keepNext/>
      <w:tabs>
        <w:tab w:val="right" w:pos="9360"/>
      </w:tabs>
      <w:spacing w:before="40" w:after="40"/>
      <w:ind w:left="72"/>
    </w:pPr>
    <w:rPr>
      <w:rFonts w:ascii="Cambria" w:hAnsi="Cambria"/>
      <w:color w:val="262626" w:themeColor="text1" w:themeTint="D9"/>
      <w:sz w:val="24"/>
      <w:szCs w:val="24"/>
    </w:rPr>
  </w:style>
  <w:style w:type="paragraph" w:customStyle="1" w:styleId="ATATableBody">
    <w:name w:val="ATA Table Body"/>
    <w:link w:val="ATATableBodyChar"/>
    <w:uiPriority w:val="34"/>
    <w:rsid w:val="00FD50EF"/>
    <w:pPr>
      <w:spacing w:before="40" w:after="40"/>
      <w:ind w:left="72"/>
    </w:pPr>
    <w:rPr>
      <w:rFonts w:ascii="Cambria" w:hAnsi="Cambria"/>
      <w:color w:val="262626" w:themeColor="text1" w:themeTint="D9"/>
      <w:sz w:val="24"/>
      <w:szCs w:val="24"/>
    </w:rPr>
  </w:style>
  <w:style w:type="character" w:customStyle="1" w:styleId="ATATableHeadingChar">
    <w:name w:val="ATA Table Heading Char"/>
    <w:basedOn w:val="DefaultParagraphFont"/>
    <w:link w:val="ATATableHeading"/>
    <w:uiPriority w:val="34"/>
    <w:rsid w:val="00FD50EF"/>
    <w:rPr>
      <w:rFonts w:ascii="Cambria" w:hAnsi="Cambria"/>
      <w:color w:val="262626" w:themeColor="text1" w:themeTint="D9"/>
      <w:sz w:val="24"/>
      <w:szCs w:val="24"/>
    </w:rPr>
  </w:style>
  <w:style w:type="character" w:customStyle="1" w:styleId="ATATableBodyChar">
    <w:name w:val="ATA Table Body Char"/>
    <w:basedOn w:val="DefaultParagraphFont"/>
    <w:link w:val="ATATableBody"/>
    <w:uiPriority w:val="34"/>
    <w:rsid w:val="00FD50EF"/>
    <w:rPr>
      <w:rFonts w:ascii="Cambria" w:hAnsi="Cambria"/>
      <w:color w:val="262626" w:themeColor="text1" w:themeTint="D9"/>
      <w:sz w:val="24"/>
      <w:szCs w:val="24"/>
    </w:rPr>
  </w:style>
  <w:style w:type="character" w:customStyle="1" w:styleId="ATAAnswers">
    <w:name w:val="ATA Answers"/>
    <w:uiPriority w:val="1"/>
    <w:qFormat/>
    <w:rsid w:val="00FD50EF"/>
    <w:rPr>
      <w:rFonts w:ascii="Cambria" w:eastAsia="Arial Unicode MS" w:hAnsi="Cambria"/>
      <w:i/>
      <w:color w:val="262626" w:themeColor="text1" w:themeTint="D9"/>
      <w:sz w:val="24"/>
    </w:rPr>
  </w:style>
  <w:style w:type="paragraph" w:customStyle="1" w:styleId="ATANumLevel01BodySlide">
    <w:name w:val="ATA Num Level 01 Body/Slide"/>
    <w:basedOn w:val="Normal"/>
    <w:link w:val="ATANumLevel01BodySlideChar"/>
    <w:uiPriority w:val="8"/>
    <w:rsid w:val="00A20451"/>
    <w:pPr>
      <w:numPr>
        <w:numId w:val="40"/>
      </w:numPr>
      <w:contextualSpacing/>
    </w:pPr>
    <w:rPr>
      <w:rFonts w:ascii="Cambria" w:hAnsi="Cambria"/>
      <w:color w:val="262626" w:themeColor="text1" w:themeTint="D9"/>
    </w:rPr>
  </w:style>
  <w:style w:type="character" w:customStyle="1" w:styleId="ATANumLevel01BodySlideChar">
    <w:name w:val="ATA Num Level 01 Body/Slide Char"/>
    <w:basedOn w:val="DefaultParagraphFont"/>
    <w:link w:val="ATANumLevel01BodySlide"/>
    <w:uiPriority w:val="8"/>
    <w:rsid w:val="00A20451"/>
    <w:rPr>
      <w:rFonts w:ascii="Cambria" w:hAnsi="Cambria"/>
      <w:color w:val="262626" w:themeColor="text1" w:themeTint="D9"/>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locked="1" w:semiHidden="0" w:uiPriority="0" w:unhideWhenUsed="0"/>
    <w:lsdException w:name="heading 2" w:locked="1" w:uiPriority="0"/>
    <w:lsdException w:name="heading 3" w:locked="1"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lsdException w:name="table of figures" w:uiPriority="0"/>
    <w:lsdException w:name="annotation reference" w:uiPriority="0"/>
    <w:lsdException w:name="page number" w:uiPriority="0"/>
    <w:lsdException w:name="toa heading" w:uiPriority="0"/>
    <w:lsdException w:name="List Bullet" w:uiPriority="0"/>
    <w:lsdException w:name="Title" w:locked="1" w:semiHidden="0" w:uiPriority="10" w:unhideWhenUsed="0"/>
    <w:lsdException w:name="Default Paragraph Font" w:uiPriority="1"/>
    <w:lsdException w:name="Subtitle" w:locked="1" w:uiPriority="0" w:unhideWhenUsed="0"/>
    <w:lsdException w:name="Strong" w:locked="1" w:semiHidden="0" w:uiPriority="22" w:unhideWhenUsed="0"/>
    <w:lsdException w:name="Emphasis" w:locked="1" w:semiHidden="0" w:uiPriority="0" w:unhideWhenUsed="0"/>
    <w:lsdException w:name="annotation subject" w:uiPriority="0"/>
    <w:lsdException w:name="Table Classic 1" w:locked="1" w:uiPriority="0"/>
    <w:lsdException w:name="Table Grid" w:locked="1" w:semiHidden="0" w:uiPriority="0" w:unhideWhenUsed="0"/>
    <w:lsdException w:name="Placeholder Text" w:uiPriority="34" w:unhideWhenUsed="0"/>
    <w:lsdException w:name="No Spacing" w:locked="1"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0"/>
  </w:latentStyles>
  <w:style w:type="paragraph" w:default="1" w:styleId="Normal">
    <w:name w:val="Normal"/>
    <w:semiHidden/>
    <w:rsid w:val="002567CF"/>
    <w:rPr>
      <w:sz w:val="24"/>
      <w:szCs w:val="24"/>
    </w:rPr>
  </w:style>
  <w:style w:type="paragraph" w:styleId="Heading1">
    <w:name w:val="heading 1"/>
    <w:basedOn w:val="Normal"/>
    <w:next w:val="Normal"/>
    <w:link w:val="Heading1Char"/>
    <w:semiHidden/>
    <w:locked/>
    <w:rsid w:val="0021081C"/>
    <w:pPr>
      <w:keepNext/>
      <w:numPr>
        <w:numId w:val="1"/>
      </w:numPr>
      <w:shd w:val="clear" w:color="auto" w:fill="0C0C0C"/>
      <w:spacing w:after="360"/>
      <w:jc w:val="center"/>
      <w:outlineLvl w:val="0"/>
    </w:pPr>
    <w:rPr>
      <w:rFonts w:ascii="Arial" w:eastAsia="Arial Unicode MS" w:hAnsi="Arial"/>
      <w:b/>
      <w:color w:val="FFFFFF"/>
      <w:szCs w:val="20"/>
    </w:rPr>
  </w:style>
  <w:style w:type="paragraph" w:styleId="Heading2">
    <w:name w:val="heading 2"/>
    <w:aliases w:val="First-Level Heading,Appendix,Heading 2 sec head,Section WC,Part title"/>
    <w:basedOn w:val="Normal"/>
    <w:next w:val="Normal"/>
    <w:link w:val="Heading2Char"/>
    <w:semiHidden/>
    <w:locked/>
    <w:rsid w:val="0021081C"/>
    <w:pPr>
      <w:keepNext/>
      <w:numPr>
        <w:ilvl w:val="1"/>
        <w:numId w:val="1"/>
      </w:numPr>
      <w:tabs>
        <w:tab w:val="left" w:pos="720"/>
      </w:tabs>
      <w:spacing w:before="360" w:after="240"/>
      <w:jc w:val="both"/>
      <w:outlineLvl w:val="1"/>
    </w:pPr>
    <w:rPr>
      <w:rFonts w:eastAsia="Arial Unicode MS"/>
      <w:b/>
      <w:szCs w:val="20"/>
    </w:rPr>
  </w:style>
  <w:style w:type="paragraph" w:styleId="Heading3">
    <w:name w:val="heading 3"/>
    <w:aliases w:val="Second-Level Heading"/>
    <w:basedOn w:val="Normal"/>
    <w:next w:val="Normal"/>
    <w:link w:val="Heading3Char"/>
    <w:semiHidden/>
    <w:locked/>
    <w:rsid w:val="0021081C"/>
    <w:pPr>
      <w:keepNext/>
      <w:numPr>
        <w:ilvl w:val="2"/>
        <w:numId w:val="1"/>
      </w:numPr>
      <w:spacing w:after="120"/>
      <w:jc w:val="both"/>
      <w:outlineLvl w:val="2"/>
    </w:pPr>
    <w:rPr>
      <w:rFonts w:eastAsia="Arial Unicode MS"/>
      <w:b/>
      <w:szCs w:val="20"/>
      <w:u w:val="single"/>
    </w:rPr>
  </w:style>
  <w:style w:type="paragraph" w:styleId="Heading4">
    <w:name w:val="heading 4"/>
    <w:next w:val="Normal"/>
    <w:link w:val="Heading4Char"/>
    <w:semiHidden/>
    <w:locked/>
    <w:rsid w:val="000B4F36"/>
    <w:pPr>
      <w:keepNext/>
      <w:numPr>
        <w:ilvl w:val="3"/>
        <w:numId w:val="1"/>
      </w:numPr>
      <w:outlineLvl w:val="3"/>
    </w:pPr>
    <w:rPr>
      <w:b/>
      <w:bCs/>
      <w:sz w:val="24"/>
      <w:szCs w:val="24"/>
    </w:rPr>
  </w:style>
  <w:style w:type="paragraph" w:styleId="Heading5">
    <w:name w:val="heading 5"/>
    <w:basedOn w:val="Normal"/>
    <w:next w:val="Normal"/>
    <w:link w:val="Heading5Char"/>
    <w:semiHidden/>
    <w:locked/>
    <w:rsid w:val="0021081C"/>
    <w:pPr>
      <w:keepNext/>
      <w:numPr>
        <w:ilvl w:val="4"/>
        <w:numId w:val="1"/>
      </w:numPr>
      <w:spacing w:after="120"/>
      <w:outlineLvl w:val="4"/>
    </w:pPr>
    <w:rPr>
      <w:b/>
      <w:bCs/>
      <w:sz w:val="22"/>
    </w:rPr>
  </w:style>
  <w:style w:type="paragraph" w:styleId="Heading6">
    <w:name w:val="heading 6"/>
    <w:aliases w:val="Main Head"/>
    <w:basedOn w:val="Normal"/>
    <w:next w:val="Normal"/>
    <w:link w:val="Heading6Char"/>
    <w:semiHidden/>
    <w:locked/>
    <w:rsid w:val="0021081C"/>
    <w:pPr>
      <w:keepNext/>
      <w:numPr>
        <w:ilvl w:val="5"/>
        <w:numId w:val="1"/>
      </w:numPr>
      <w:jc w:val="both"/>
      <w:outlineLvl w:val="5"/>
    </w:pPr>
    <w:rPr>
      <w:rFonts w:eastAsia="Arial Unicode MS"/>
      <w:b/>
      <w:i/>
      <w:color w:val="FF0000"/>
      <w:szCs w:val="20"/>
    </w:rPr>
  </w:style>
  <w:style w:type="paragraph" w:styleId="Heading7">
    <w:name w:val="heading 7"/>
    <w:basedOn w:val="Normal"/>
    <w:next w:val="Normal"/>
    <w:link w:val="Heading7Char"/>
    <w:semiHidden/>
    <w:locked/>
    <w:rsid w:val="0021081C"/>
    <w:pPr>
      <w:keepNext/>
      <w:numPr>
        <w:ilvl w:val="6"/>
        <w:numId w:val="1"/>
      </w:numPr>
      <w:tabs>
        <w:tab w:val="left" w:pos="2700"/>
        <w:tab w:val="left" w:pos="5040"/>
      </w:tabs>
      <w:spacing w:before="360" w:after="320"/>
      <w:jc w:val="both"/>
      <w:outlineLvl w:val="6"/>
    </w:pPr>
    <w:rPr>
      <w:b/>
      <w:bCs/>
    </w:rPr>
  </w:style>
  <w:style w:type="paragraph" w:styleId="Heading8">
    <w:name w:val="heading 8"/>
    <w:basedOn w:val="Normal"/>
    <w:next w:val="Normal"/>
    <w:link w:val="Heading8Char"/>
    <w:semiHidden/>
    <w:locked/>
    <w:rsid w:val="0021081C"/>
    <w:pPr>
      <w:keepNext/>
      <w:numPr>
        <w:ilvl w:val="7"/>
        <w:numId w:val="1"/>
      </w:numPr>
      <w:spacing w:after="120"/>
      <w:outlineLvl w:val="7"/>
    </w:pPr>
    <w:rPr>
      <w:i/>
      <w:iCs/>
      <w:sz w:val="22"/>
    </w:rPr>
  </w:style>
  <w:style w:type="paragraph" w:styleId="Heading9">
    <w:name w:val="heading 9"/>
    <w:basedOn w:val="Normal"/>
    <w:next w:val="Normal"/>
    <w:link w:val="Heading9Char"/>
    <w:semiHidden/>
    <w:locked/>
    <w:rsid w:val="0021081C"/>
    <w:pPr>
      <w:keepNext/>
      <w:numPr>
        <w:ilvl w:val="8"/>
        <w:numId w:val="1"/>
      </w:numPr>
      <w:tabs>
        <w:tab w:val="left" w:pos="3960"/>
      </w:tabs>
      <w:spacing w:before="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rsid w:val="00FD30B0"/>
    <w:rPr>
      <w:rFonts w:ascii="Arial" w:eastAsia="Arial Unicode MS" w:hAnsi="Arial"/>
      <w:b/>
      <w:color w:val="FFFFFF"/>
      <w:sz w:val="24"/>
      <w:shd w:val="clear" w:color="auto" w:fill="0C0C0C"/>
    </w:rPr>
  </w:style>
  <w:style w:type="character" w:customStyle="1" w:styleId="Heading2Char">
    <w:name w:val="Heading 2 Char"/>
    <w:aliases w:val="First-Level Heading Char,Appendix Char,Heading 2 sec head Char,Section WC Char,Part title Char"/>
    <w:link w:val="Heading2"/>
    <w:semiHidden/>
    <w:rsid w:val="00FD30B0"/>
    <w:rPr>
      <w:rFonts w:eastAsia="Arial Unicode MS"/>
      <w:b/>
      <w:sz w:val="24"/>
    </w:rPr>
  </w:style>
  <w:style w:type="character" w:customStyle="1" w:styleId="Heading3Char">
    <w:name w:val="Heading 3 Char"/>
    <w:aliases w:val="Second-Level Heading Char"/>
    <w:link w:val="Heading3"/>
    <w:semiHidden/>
    <w:rsid w:val="00FD30B0"/>
    <w:rPr>
      <w:rFonts w:eastAsia="Arial Unicode MS"/>
      <w:b/>
      <w:sz w:val="24"/>
      <w:u w:val="single"/>
    </w:rPr>
  </w:style>
  <w:style w:type="character" w:customStyle="1" w:styleId="Heading4Char">
    <w:name w:val="Heading 4 Char"/>
    <w:link w:val="Heading4"/>
    <w:semiHidden/>
    <w:rsid w:val="00FD30B0"/>
    <w:rPr>
      <w:b/>
      <w:bCs/>
      <w:sz w:val="24"/>
      <w:szCs w:val="24"/>
    </w:rPr>
  </w:style>
  <w:style w:type="character" w:customStyle="1" w:styleId="Heading5Char">
    <w:name w:val="Heading 5 Char"/>
    <w:link w:val="Heading5"/>
    <w:semiHidden/>
    <w:rsid w:val="00FD30B0"/>
    <w:rPr>
      <w:b/>
      <w:bCs/>
      <w:sz w:val="22"/>
      <w:szCs w:val="24"/>
    </w:rPr>
  </w:style>
  <w:style w:type="character" w:customStyle="1" w:styleId="Heading6Char">
    <w:name w:val="Heading 6 Char"/>
    <w:aliases w:val="Main Head Char"/>
    <w:link w:val="Heading6"/>
    <w:semiHidden/>
    <w:rsid w:val="00FD30B0"/>
    <w:rPr>
      <w:rFonts w:eastAsia="Arial Unicode MS"/>
      <w:b/>
      <w:i/>
      <w:color w:val="FF0000"/>
      <w:sz w:val="24"/>
    </w:rPr>
  </w:style>
  <w:style w:type="character" w:customStyle="1" w:styleId="Heading7Char">
    <w:name w:val="Heading 7 Char"/>
    <w:link w:val="Heading7"/>
    <w:semiHidden/>
    <w:rsid w:val="00FD30B0"/>
    <w:rPr>
      <w:b/>
      <w:bCs/>
      <w:sz w:val="24"/>
      <w:szCs w:val="24"/>
    </w:rPr>
  </w:style>
  <w:style w:type="character" w:customStyle="1" w:styleId="Heading8Char">
    <w:name w:val="Heading 8 Char"/>
    <w:link w:val="Heading8"/>
    <w:semiHidden/>
    <w:rsid w:val="00FD30B0"/>
    <w:rPr>
      <w:i/>
      <w:iCs/>
      <w:sz w:val="22"/>
      <w:szCs w:val="24"/>
    </w:rPr>
  </w:style>
  <w:style w:type="character" w:customStyle="1" w:styleId="Heading9Char">
    <w:name w:val="Heading 9 Char"/>
    <w:link w:val="Heading9"/>
    <w:semiHidden/>
    <w:rsid w:val="00FD30B0"/>
    <w:rPr>
      <w:b/>
      <w:bCs/>
      <w:sz w:val="24"/>
      <w:szCs w:val="24"/>
    </w:rPr>
  </w:style>
  <w:style w:type="paragraph" w:customStyle="1" w:styleId="ATAHeadingLevel1">
    <w:name w:val="ATA Heading Level 1"/>
    <w:next w:val="ATABody"/>
    <w:link w:val="ATAHeadingLevel1Char"/>
    <w:rsid w:val="00DA415C"/>
    <w:pPr>
      <w:keepNext/>
      <w:spacing w:before="180" w:after="60"/>
      <w:outlineLvl w:val="0"/>
    </w:pPr>
    <w:rPr>
      <w:rFonts w:ascii="Cambria" w:hAnsi="Cambria"/>
      <w:b/>
      <w:sz w:val="24"/>
      <w:szCs w:val="24"/>
    </w:rPr>
  </w:style>
  <w:style w:type="paragraph" w:customStyle="1" w:styleId="ATABody">
    <w:name w:val="ATA Body"/>
    <w:link w:val="ATABodyChar"/>
    <w:qFormat/>
    <w:rsid w:val="00476D74"/>
    <w:rPr>
      <w:rFonts w:ascii="Cambria" w:hAnsi="Cambria"/>
      <w:sz w:val="24"/>
      <w:szCs w:val="24"/>
    </w:rPr>
  </w:style>
  <w:style w:type="character" w:customStyle="1" w:styleId="ATABodyChar">
    <w:name w:val="ATA Body Char"/>
    <w:link w:val="ATABody"/>
    <w:locked/>
    <w:rsid w:val="00476D74"/>
    <w:rPr>
      <w:rFonts w:ascii="Cambria" w:hAnsi="Cambria"/>
      <w:sz w:val="24"/>
      <w:szCs w:val="24"/>
    </w:rPr>
  </w:style>
  <w:style w:type="character" w:customStyle="1" w:styleId="ATAHeadingLevel1Char">
    <w:name w:val="ATA Heading Level 1 Char"/>
    <w:link w:val="ATAHeadingLevel1"/>
    <w:rsid w:val="00DA415C"/>
    <w:rPr>
      <w:rFonts w:ascii="Cambria" w:hAnsi="Cambria"/>
      <w:b/>
      <w:sz w:val="24"/>
      <w:szCs w:val="24"/>
    </w:rPr>
  </w:style>
  <w:style w:type="character" w:customStyle="1" w:styleId="ATADirections">
    <w:name w:val="ATA Directions"/>
    <w:uiPriority w:val="7"/>
    <w:qFormat/>
    <w:rsid w:val="00C305B2"/>
    <w:rPr>
      <w:rFonts w:ascii="Helvetica" w:hAnsi="Helvetica"/>
      <w:b/>
      <w:color w:val="B79000" w:themeColor="accent2" w:themeShade="BF"/>
      <w:sz w:val="20"/>
    </w:rPr>
  </w:style>
  <w:style w:type="paragraph" w:customStyle="1" w:styleId="ATAFacNoteHeading">
    <w:name w:val="ATA Fac Note Heading"/>
    <w:next w:val="ATAFacNoteLevel1"/>
    <w:link w:val="ATAFacNoteHeadingChar"/>
    <w:rsid w:val="00476D74"/>
    <w:pPr>
      <w:pBdr>
        <w:top w:val="single" w:sz="2" w:space="0" w:color="5B5B5B"/>
      </w:pBdr>
    </w:pPr>
    <w:rPr>
      <w:rFonts w:ascii="Cambria" w:hAnsi="Cambria"/>
      <w:b/>
      <w:sz w:val="24"/>
      <w:szCs w:val="24"/>
    </w:rPr>
  </w:style>
  <w:style w:type="character" w:customStyle="1" w:styleId="ATAFacNoteHeadingChar">
    <w:name w:val="ATA Fac Note Heading Char"/>
    <w:link w:val="ATAFacNoteHeading"/>
    <w:locked/>
    <w:rsid w:val="00476D74"/>
    <w:rPr>
      <w:rFonts w:ascii="Cambria" w:hAnsi="Cambria"/>
      <w:b/>
      <w:sz w:val="24"/>
      <w:szCs w:val="24"/>
    </w:rPr>
  </w:style>
  <w:style w:type="paragraph" w:customStyle="1" w:styleId="ATAFacNoteLevel2">
    <w:name w:val="ATA Fac Note Level 2"/>
    <w:basedOn w:val="ATAFacNoteLevel1"/>
    <w:link w:val="ATAFacNoteLevel2Char"/>
    <w:rsid w:val="003E4791"/>
  </w:style>
  <w:style w:type="paragraph" w:styleId="BalloonText">
    <w:name w:val="Balloon Text"/>
    <w:basedOn w:val="Normal"/>
    <w:link w:val="BalloonTextChar"/>
    <w:uiPriority w:val="99"/>
    <w:semiHidden/>
    <w:unhideWhenUsed/>
    <w:rsid w:val="00775D9C"/>
    <w:rPr>
      <w:rFonts w:ascii="Tahoma" w:hAnsi="Tahoma" w:cs="Tahoma"/>
      <w:sz w:val="16"/>
      <w:szCs w:val="16"/>
    </w:rPr>
  </w:style>
  <w:style w:type="character" w:customStyle="1" w:styleId="BalloonTextChar">
    <w:name w:val="Balloon Text Char"/>
    <w:link w:val="BalloonText"/>
    <w:uiPriority w:val="99"/>
    <w:semiHidden/>
    <w:rsid w:val="00775D9C"/>
    <w:rPr>
      <w:rFonts w:ascii="Tahoma" w:hAnsi="Tahoma" w:cs="Tahoma"/>
      <w:sz w:val="16"/>
      <w:szCs w:val="16"/>
    </w:rPr>
  </w:style>
  <w:style w:type="paragraph" w:customStyle="1" w:styleId="ATAHeadingLevel2">
    <w:name w:val="ATA Heading Level 2"/>
    <w:basedOn w:val="ATAHeadingLevel1"/>
    <w:next w:val="ATABody"/>
    <w:link w:val="ATAHeadingLevel2Char"/>
    <w:rsid w:val="00DA415C"/>
    <w:pPr>
      <w:outlineLvl w:val="1"/>
    </w:pPr>
    <w:rPr>
      <w:u w:val="single"/>
    </w:rPr>
  </w:style>
  <w:style w:type="paragraph" w:customStyle="1" w:styleId="ATAHeadingLevel3">
    <w:name w:val="ATA Heading Level 3"/>
    <w:next w:val="ATABody"/>
    <w:link w:val="ATAHeadingLevel3Char"/>
    <w:rsid w:val="00EA23C6"/>
    <w:pPr>
      <w:keepNext/>
      <w:spacing w:before="180" w:after="60"/>
    </w:pPr>
    <w:rPr>
      <w:rFonts w:ascii="Cambria" w:hAnsi="Cambria"/>
      <w:sz w:val="24"/>
      <w:szCs w:val="24"/>
    </w:rPr>
  </w:style>
  <w:style w:type="character" w:customStyle="1" w:styleId="ATAHeadingLevel2Char">
    <w:name w:val="ATA Heading Level 2 Char"/>
    <w:link w:val="ATAHeadingLevel2"/>
    <w:rsid w:val="00DA415C"/>
    <w:rPr>
      <w:rFonts w:ascii="Cambria" w:hAnsi="Cambria"/>
      <w:b/>
      <w:sz w:val="24"/>
      <w:szCs w:val="24"/>
      <w:u w:val="single"/>
    </w:rPr>
  </w:style>
  <w:style w:type="character" w:customStyle="1" w:styleId="ATAFacNoteLevel2Char">
    <w:name w:val="ATA Fac Note Level 2 Char"/>
    <w:basedOn w:val="ATAFacNoteLevel1Char"/>
    <w:link w:val="ATAFacNoteLevel2"/>
    <w:rsid w:val="003E4791"/>
    <w:rPr>
      <w:rFonts w:ascii="Cambria" w:hAnsi="Cambria"/>
      <w:color w:val="000000"/>
      <w:sz w:val="24"/>
      <w:szCs w:val="24"/>
    </w:rPr>
  </w:style>
  <w:style w:type="character" w:customStyle="1" w:styleId="ATAHeadingLevel3Char">
    <w:name w:val="ATA Heading Level 3 Char"/>
    <w:link w:val="ATAHeadingLevel3"/>
    <w:rsid w:val="00FD30B0"/>
    <w:rPr>
      <w:rFonts w:ascii="Cambria" w:hAnsi="Cambria"/>
      <w:sz w:val="24"/>
      <w:szCs w:val="24"/>
    </w:rPr>
  </w:style>
  <w:style w:type="paragraph" w:styleId="CommentSubject">
    <w:name w:val="annotation subject"/>
    <w:basedOn w:val="Normal"/>
    <w:link w:val="CommentSubjectChar"/>
    <w:semiHidden/>
    <w:unhideWhenUsed/>
    <w:rsid w:val="0021081C"/>
    <w:rPr>
      <w:b/>
      <w:bCs/>
      <w:sz w:val="20"/>
      <w:szCs w:val="20"/>
    </w:rPr>
  </w:style>
  <w:style w:type="character" w:customStyle="1" w:styleId="CommentSubjectChar">
    <w:name w:val="Comment Subject Char"/>
    <w:link w:val="CommentSubject"/>
    <w:uiPriority w:val="99"/>
    <w:semiHidden/>
    <w:rsid w:val="0021081C"/>
    <w:rPr>
      <w:b/>
      <w:bCs/>
    </w:rPr>
  </w:style>
  <w:style w:type="paragraph" w:styleId="Revision">
    <w:name w:val="Revision"/>
    <w:hidden/>
    <w:uiPriority w:val="99"/>
    <w:semiHidden/>
    <w:rsid w:val="00F634DE"/>
    <w:rPr>
      <w:sz w:val="24"/>
      <w:szCs w:val="24"/>
    </w:rPr>
  </w:style>
  <w:style w:type="paragraph" w:customStyle="1" w:styleId="ATAHeadingLevel4">
    <w:name w:val="ATA Heading Level 4"/>
    <w:next w:val="ATABody"/>
    <w:link w:val="ATAHeadingLevel4Char"/>
    <w:rsid w:val="00EA23C6"/>
    <w:pPr>
      <w:spacing w:before="180" w:after="60"/>
    </w:pPr>
    <w:rPr>
      <w:rFonts w:ascii="Cambria" w:hAnsi="Cambria"/>
      <w:i/>
      <w:sz w:val="24"/>
      <w:szCs w:val="24"/>
    </w:rPr>
  </w:style>
  <w:style w:type="paragraph" w:customStyle="1" w:styleId="ATAHeader">
    <w:name w:val="ATA Header"/>
    <w:link w:val="ATAHeaderChar"/>
    <w:qFormat/>
    <w:rsid w:val="00456B51"/>
    <w:pPr>
      <w:tabs>
        <w:tab w:val="left" w:pos="0"/>
        <w:tab w:val="right" w:pos="9720"/>
      </w:tabs>
    </w:pPr>
    <w:rPr>
      <w:rFonts w:ascii="Arial" w:hAnsi="Arial"/>
      <w:sz w:val="18"/>
      <w:szCs w:val="18"/>
    </w:rPr>
  </w:style>
  <w:style w:type="paragraph" w:styleId="NormalWeb">
    <w:name w:val="Normal (Web)"/>
    <w:basedOn w:val="Normal"/>
    <w:uiPriority w:val="99"/>
    <w:semiHidden/>
    <w:unhideWhenUsed/>
    <w:rsid w:val="00EF6BDE"/>
    <w:pPr>
      <w:spacing w:before="100" w:beforeAutospacing="1" w:after="100" w:afterAutospacing="1"/>
    </w:pPr>
  </w:style>
  <w:style w:type="paragraph" w:customStyle="1" w:styleId="ATAFacNoteLevel1">
    <w:name w:val="ATA Fac Note Level 1"/>
    <w:link w:val="ATAFacNoteLevel1Char"/>
    <w:rsid w:val="00476D74"/>
    <w:rPr>
      <w:rFonts w:ascii="Cambria" w:hAnsi="Cambria"/>
      <w:color w:val="000000"/>
      <w:sz w:val="24"/>
      <w:szCs w:val="24"/>
    </w:rPr>
  </w:style>
  <w:style w:type="character" w:styleId="PlaceholderText">
    <w:name w:val="Placeholder Text"/>
    <w:uiPriority w:val="34"/>
    <w:semiHidden/>
    <w:rsid w:val="00423B24"/>
    <w:rPr>
      <w:color w:val="808080"/>
    </w:rPr>
  </w:style>
  <w:style w:type="character" w:styleId="BookTitle">
    <w:name w:val="Book Title"/>
    <w:uiPriority w:val="33"/>
    <w:semiHidden/>
    <w:locked/>
    <w:rsid w:val="0021081C"/>
    <w:rPr>
      <w:b/>
      <w:bCs/>
      <w:smallCaps/>
      <w:spacing w:val="5"/>
    </w:rPr>
  </w:style>
  <w:style w:type="paragraph" w:customStyle="1" w:styleId="ATAModuleTitle">
    <w:name w:val="ATA Module Title"/>
    <w:link w:val="ATAModuleTitleChar"/>
    <w:qFormat/>
    <w:rsid w:val="00ED6DE1"/>
    <w:pPr>
      <w:pBdr>
        <w:top w:val="single" w:sz="18" w:space="1" w:color="262626"/>
        <w:bottom w:val="single" w:sz="18" w:space="1" w:color="262626"/>
      </w:pBdr>
      <w:shd w:val="clear" w:color="auto" w:fill="262626"/>
      <w:spacing w:before="100" w:beforeAutospacing="1" w:after="100" w:afterAutospacing="1"/>
      <w:jc w:val="center"/>
    </w:pPr>
    <w:rPr>
      <w:rFonts w:ascii="Cambria" w:hAnsi="Cambria"/>
      <w:b/>
      <w:caps/>
      <w:sz w:val="24"/>
      <w:szCs w:val="24"/>
    </w:rPr>
  </w:style>
  <w:style w:type="paragraph" w:styleId="Footer">
    <w:name w:val="footer"/>
    <w:basedOn w:val="Normal"/>
    <w:link w:val="FooterChar"/>
    <w:unhideWhenUsed/>
    <w:rsid w:val="00CB1F8E"/>
    <w:pPr>
      <w:tabs>
        <w:tab w:val="center" w:pos="4680"/>
        <w:tab w:val="right" w:pos="9360"/>
      </w:tabs>
    </w:pPr>
  </w:style>
  <w:style w:type="character" w:customStyle="1" w:styleId="ATAModuleTitleChar">
    <w:name w:val="ATA Module Title Char"/>
    <w:link w:val="ATAModuleTitle"/>
    <w:rsid w:val="00ED6DE1"/>
    <w:rPr>
      <w:rFonts w:ascii="Cambria" w:hAnsi="Cambria"/>
      <w:b/>
      <w:caps/>
      <w:sz w:val="24"/>
      <w:szCs w:val="24"/>
      <w:shd w:val="clear" w:color="auto" w:fill="262626"/>
    </w:rPr>
  </w:style>
  <w:style w:type="character" w:customStyle="1" w:styleId="FooterChar">
    <w:name w:val="Footer Char"/>
    <w:link w:val="Footer"/>
    <w:rsid w:val="00CB1F8E"/>
    <w:rPr>
      <w:sz w:val="24"/>
      <w:szCs w:val="24"/>
    </w:rPr>
  </w:style>
  <w:style w:type="paragraph" w:customStyle="1" w:styleId="ATAFooter">
    <w:name w:val="ATA Footer"/>
    <w:link w:val="ATAFooterChar"/>
    <w:rsid w:val="0026591D"/>
    <w:pPr>
      <w:tabs>
        <w:tab w:val="left" w:pos="0"/>
        <w:tab w:val="right" w:pos="8640"/>
      </w:tabs>
    </w:pPr>
    <w:rPr>
      <w:rFonts w:ascii="Arial" w:hAnsi="Arial"/>
      <w:sz w:val="18"/>
      <w:szCs w:val="24"/>
    </w:rPr>
  </w:style>
  <w:style w:type="character" w:customStyle="1" w:styleId="ATAFooterChar">
    <w:name w:val="ATA Footer Char"/>
    <w:link w:val="ATAFooter"/>
    <w:rsid w:val="0026591D"/>
    <w:rPr>
      <w:rFonts w:ascii="Arial" w:hAnsi="Arial"/>
      <w:sz w:val="18"/>
      <w:szCs w:val="24"/>
    </w:rPr>
  </w:style>
  <w:style w:type="table" w:styleId="TableClassic1">
    <w:name w:val="Table Classic 1"/>
    <w:basedOn w:val="TableNormal"/>
    <w:locked/>
    <w:rsid w:val="006F44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TAFacNoteLevel1Char">
    <w:name w:val="ATA Fac Note Level 1 Char"/>
    <w:link w:val="ATAFacNoteLevel1"/>
    <w:rsid w:val="00476D74"/>
    <w:rPr>
      <w:rFonts w:ascii="Cambria" w:hAnsi="Cambria"/>
      <w:color w:val="000000"/>
      <w:sz w:val="24"/>
      <w:szCs w:val="24"/>
    </w:rPr>
  </w:style>
  <w:style w:type="character" w:customStyle="1" w:styleId="ATAHeaderChar">
    <w:name w:val="ATA Header Char"/>
    <w:link w:val="ATAHeader"/>
    <w:rsid w:val="00456B51"/>
    <w:rPr>
      <w:rFonts w:ascii="Arial" w:hAnsi="Arial"/>
      <w:sz w:val="18"/>
      <w:szCs w:val="18"/>
    </w:rPr>
  </w:style>
  <w:style w:type="table" w:styleId="TableGrid">
    <w:name w:val="Table Grid"/>
    <w:basedOn w:val="TableNormal"/>
    <w:locked/>
    <w:rsid w:val="00157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AHeadingLevel4Char">
    <w:name w:val="ATA Heading Level 4 Char"/>
    <w:link w:val="ATAHeadingLevel4"/>
    <w:rsid w:val="00FD30B0"/>
    <w:rPr>
      <w:rFonts w:ascii="Cambria" w:hAnsi="Cambria"/>
      <w:i/>
      <w:sz w:val="24"/>
      <w:szCs w:val="24"/>
    </w:rPr>
  </w:style>
  <w:style w:type="paragraph" w:styleId="Header">
    <w:name w:val="header"/>
    <w:basedOn w:val="Normal"/>
    <w:link w:val="HeaderChar"/>
    <w:unhideWhenUsed/>
    <w:rsid w:val="00644D00"/>
    <w:pPr>
      <w:tabs>
        <w:tab w:val="center" w:pos="4680"/>
        <w:tab w:val="right" w:pos="9360"/>
      </w:tabs>
    </w:pPr>
  </w:style>
  <w:style w:type="character" w:customStyle="1" w:styleId="HeaderChar">
    <w:name w:val="Header Char"/>
    <w:link w:val="Header"/>
    <w:rsid w:val="00644D00"/>
    <w:rPr>
      <w:sz w:val="24"/>
      <w:szCs w:val="24"/>
    </w:rPr>
  </w:style>
  <w:style w:type="paragraph" w:customStyle="1" w:styleId="ATATopicHeading">
    <w:name w:val="ATA Topic Heading"/>
    <w:next w:val="ATABody"/>
    <w:uiPriority w:val="34"/>
    <w:rsid w:val="008564F0"/>
    <w:pPr>
      <w:keepNext/>
      <w:pBdr>
        <w:top w:val="single" w:sz="4" w:space="1" w:color="auto"/>
        <w:bottom w:val="single" w:sz="4" w:space="1" w:color="auto"/>
      </w:pBdr>
      <w:spacing w:before="240" w:after="240"/>
    </w:pPr>
    <w:rPr>
      <w:rFonts w:ascii="Cambria" w:hAnsi="Cambria"/>
      <w:b/>
      <w:sz w:val="24"/>
      <w:szCs w:val="24"/>
    </w:rPr>
  </w:style>
  <w:style w:type="character" w:customStyle="1" w:styleId="ATASlideFacNoteHeadingChar">
    <w:name w:val="ATA Slide/Fac Note Heading Char"/>
    <w:basedOn w:val="DefaultParagraphFont"/>
    <w:link w:val="ATASlideFacNoteHeading"/>
    <w:locked/>
    <w:rsid w:val="002B3D5A"/>
    <w:rPr>
      <w:rFonts w:ascii="Cambria" w:hAnsi="Cambria"/>
      <w:b/>
      <w:sz w:val="24"/>
      <w:szCs w:val="24"/>
    </w:rPr>
  </w:style>
  <w:style w:type="paragraph" w:customStyle="1" w:styleId="ATASlideFacNoteHeading">
    <w:name w:val="ATA Slide/Fac Note Heading"/>
    <w:next w:val="Normal"/>
    <w:link w:val="ATASlideFacNoteHeadingChar"/>
    <w:qFormat/>
    <w:rsid w:val="002B3D5A"/>
    <w:pPr>
      <w:spacing w:before="80"/>
      <w:ind w:left="72"/>
    </w:pPr>
    <w:rPr>
      <w:rFonts w:ascii="Cambria" w:hAnsi="Cambria"/>
      <w:b/>
      <w:sz w:val="24"/>
      <w:szCs w:val="24"/>
    </w:rPr>
  </w:style>
  <w:style w:type="paragraph" w:styleId="CommentText">
    <w:name w:val="annotation text"/>
    <w:basedOn w:val="Normal"/>
    <w:link w:val="CommentTextChar"/>
    <w:semiHidden/>
    <w:unhideWhenUsed/>
    <w:rsid w:val="00264A72"/>
    <w:rPr>
      <w:sz w:val="20"/>
      <w:szCs w:val="20"/>
    </w:rPr>
  </w:style>
  <w:style w:type="character" w:customStyle="1" w:styleId="CommentTextChar">
    <w:name w:val="Comment Text Char"/>
    <w:basedOn w:val="DefaultParagraphFont"/>
    <w:link w:val="CommentText"/>
    <w:semiHidden/>
    <w:rsid w:val="00264A72"/>
  </w:style>
  <w:style w:type="paragraph" w:customStyle="1" w:styleId="ATABulletLevel02BodySlide">
    <w:name w:val="ATA  Bullet Level 02 Body/Slide"/>
    <w:link w:val="ATABulletLevel02BodySlideChar"/>
    <w:uiPriority w:val="6"/>
    <w:qFormat/>
    <w:rsid w:val="00D065DA"/>
    <w:pPr>
      <w:numPr>
        <w:numId w:val="25"/>
      </w:numPr>
      <w:ind w:right="72"/>
    </w:pPr>
    <w:rPr>
      <w:rFonts w:ascii="Cambria" w:eastAsia="MS PGothic" w:hAnsi="Cambria"/>
      <w:bCs/>
      <w:color w:val="262626" w:themeColor="text1" w:themeTint="D9"/>
      <w:sz w:val="24"/>
      <w:szCs w:val="24"/>
    </w:rPr>
  </w:style>
  <w:style w:type="character" w:customStyle="1" w:styleId="ATABulletLevel02BodySlideChar">
    <w:name w:val="ATA  Bullet Level 02 Body/Slide Char"/>
    <w:basedOn w:val="DefaultParagraphFont"/>
    <w:link w:val="ATABulletLevel02BodySlide"/>
    <w:uiPriority w:val="6"/>
    <w:rsid w:val="00D065DA"/>
    <w:rPr>
      <w:rFonts w:ascii="Cambria" w:eastAsia="MS PGothic" w:hAnsi="Cambria"/>
      <w:bCs/>
      <w:color w:val="262626" w:themeColor="text1" w:themeTint="D9"/>
      <w:sz w:val="24"/>
      <w:szCs w:val="24"/>
    </w:rPr>
  </w:style>
  <w:style w:type="paragraph" w:customStyle="1" w:styleId="ATABulletLevel01BodySlide">
    <w:name w:val="ATA  Bullet Level 01 Body/Slide"/>
    <w:link w:val="ATABulletLevel01BodySlideChar"/>
    <w:uiPriority w:val="5"/>
    <w:qFormat/>
    <w:rsid w:val="00E31DA1"/>
    <w:pPr>
      <w:numPr>
        <w:numId w:val="14"/>
      </w:numPr>
      <w:ind w:left="360" w:right="72" w:hanging="288"/>
    </w:pPr>
    <w:rPr>
      <w:rFonts w:ascii="Cambria" w:eastAsia="MS PGothic" w:hAnsi="Cambria"/>
      <w:bCs/>
      <w:color w:val="262626" w:themeColor="text1" w:themeTint="D9"/>
      <w:sz w:val="24"/>
      <w:szCs w:val="24"/>
    </w:rPr>
  </w:style>
  <w:style w:type="character" w:customStyle="1" w:styleId="ATABulletLevel01BodySlideChar">
    <w:name w:val="ATA  Bullet Level 01 Body/Slide Char"/>
    <w:basedOn w:val="DefaultParagraphFont"/>
    <w:link w:val="ATABulletLevel01BodySlide"/>
    <w:uiPriority w:val="5"/>
    <w:rsid w:val="00E31DA1"/>
    <w:rPr>
      <w:rFonts w:ascii="Cambria" w:eastAsia="MS PGothic" w:hAnsi="Cambria"/>
      <w:bCs/>
      <w:color w:val="262626" w:themeColor="text1" w:themeTint="D9"/>
      <w:sz w:val="24"/>
      <w:szCs w:val="24"/>
    </w:rPr>
  </w:style>
  <w:style w:type="paragraph" w:styleId="ListParagraph">
    <w:name w:val="List Paragraph"/>
    <w:basedOn w:val="Normal"/>
    <w:uiPriority w:val="34"/>
    <w:qFormat/>
    <w:locked/>
    <w:rsid w:val="004411F3"/>
    <w:pPr>
      <w:ind w:left="720"/>
      <w:contextualSpacing/>
    </w:pPr>
  </w:style>
  <w:style w:type="paragraph" w:customStyle="1" w:styleId="ataBody0">
    <w:name w:val="ataBody"/>
    <w:basedOn w:val="Normal"/>
    <w:qFormat/>
    <w:rsid w:val="00AB1C9C"/>
    <w:rPr>
      <w:rFonts w:ascii="Cambria" w:eastAsiaTheme="minorHAnsi" w:hAnsi="Cambria" w:cstheme="minorBidi"/>
      <w:szCs w:val="22"/>
    </w:rPr>
  </w:style>
  <w:style w:type="paragraph" w:customStyle="1" w:styleId="ataHeading1">
    <w:name w:val="ataHeading 1"/>
    <w:basedOn w:val="ataBody0"/>
    <w:next w:val="ataBody0"/>
    <w:qFormat/>
    <w:rsid w:val="00AB1C9C"/>
    <w:pPr>
      <w:keepNext/>
      <w:spacing w:before="240" w:after="240"/>
      <w:outlineLvl w:val="0"/>
    </w:pPr>
    <w:rPr>
      <w:b/>
    </w:rPr>
  </w:style>
  <w:style w:type="paragraph" w:customStyle="1" w:styleId="ataHeading2">
    <w:name w:val="ataHeading 2"/>
    <w:basedOn w:val="ataHeading1"/>
    <w:next w:val="ataBody0"/>
    <w:autoRedefine/>
    <w:qFormat/>
    <w:rsid w:val="00AB1C9C"/>
    <w:pPr>
      <w:spacing w:after="120"/>
      <w:outlineLvl w:val="1"/>
    </w:pPr>
    <w:rPr>
      <w:u w:val="single"/>
    </w:rPr>
  </w:style>
  <w:style w:type="paragraph" w:customStyle="1" w:styleId="ataBullet">
    <w:name w:val="ataBullet"/>
    <w:basedOn w:val="ataBody0"/>
    <w:link w:val="ataBulletChar"/>
    <w:qFormat/>
    <w:rsid w:val="00AB1C9C"/>
    <w:pPr>
      <w:numPr>
        <w:numId w:val="27"/>
      </w:numPr>
    </w:pPr>
    <w:rPr>
      <w:bCs/>
    </w:rPr>
  </w:style>
  <w:style w:type="character" w:customStyle="1" w:styleId="ataBulletChar">
    <w:name w:val="ataBullet Char"/>
    <w:basedOn w:val="DefaultParagraphFont"/>
    <w:link w:val="ataBullet"/>
    <w:locked/>
    <w:rsid w:val="00AB1C9C"/>
    <w:rPr>
      <w:rFonts w:ascii="Cambria" w:eastAsiaTheme="minorHAnsi" w:hAnsi="Cambria" w:cstheme="minorBidi"/>
      <w:bCs/>
      <w:sz w:val="24"/>
      <w:szCs w:val="22"/>
    </w:rPr>
  </w:style>
  <w:style w:type="paragraph" w:customStyle="1" w:styleId="ataNumberedList">
    <w:name w:val="ataNumbered List"/>
    <w:basedOn w:val="ataBody0"/>
    <w:qFormat/>
    <w:rsid w:val="00AB1C9C"/>
    <w:pPr>
      <w:numPr>
        <w:numId w:val="28"/>
      </w:numPr>
      <w:ind w:left="360"/>
    </w:pPr>
  </w:style>
  <w:style w:type="paragraph" w:customStyle="1" w:styleId="ataFigure">
    <w:name w:val="ataFigure"/>
    <w:basedOn w:val="Normal"/>
    <w:qFormat/>
    <w:rsid w:val="00AB1C9C"/>
    <w:pPr>
      <w:spacing w:before="120" w:after="120"/>
    </w:pPr>
    <w:rPr>
      <w:rFonts w:asciiTheme="majorHAnsi" w:eastAsiaTheme="minorHAnsi" w:hAnsiTheme="majorHAnsi" w:cstheme="minorBidi"/>
      <w:b/>
      <w:bCs/>
      <w:color w:val="FFFFFF"/>
      <w:szCs w:val="18"/>
    </w:rPr>
  </w:style>
  <w:style w:type="character" w:styleId="CommentReference">
    <w:name w:val="annotation reference"/>
    <w:basedOn w:val="DefaultParagraphFont"/>
    <w:semiHidden/>
    <w:unhideWhenUsed/>
    <w:rsid w:val="00A109E2"/>
    <w:rPr>
      <w:sz w:val="16"/>
      <w:szCs w:val="16"/>
    </w:rPr>
  </w:style>
  <w:style w:type="paragraph" w:customStyle="1" w:styleId="ATATableHeading">
    <w:name w:val="ATA Table Heading"/>
    <w:next w:val="ATABody"/>
    <w:link w:val="ATATableHeadingChar"/>
    <w:uiPriority w:val="34"/>
    <w:qFormat/>
    <w:rsid w:val="00FD50EF"/>
    <w:pPr>
      <w:keepNext/>
      <w:tabs>
        <w:tab w:val="right" w:pos="9360"/>
      </w:tabs>
      <w:spacing w:before="40" w:after="40"/>
      <w:ind w:left="72"/>
    </w:pPr>
    <w:rPr>
      <w:rFonts w:ascii="Cambria" w:hAnsi="Cambria"/>
      <w:color w:val="262626" w:themeColor="text1" w:themeTint="D9"/>
      <w:sz w:val="24"/>
      <w:szCs w:val="24"/>
    </w:rPr>
  </w:style>
  <w:style w:type="paragraph" w:customStyle="1" w:styleId="ATATableBody">
    <w:name w:val="ATA Table Body"/>
    <w:link w:val="ATATableBodyChar"/>
    <w:uiPriority w:val="34"/>
    <w:rsid w:val="00FD50EF"/>
    <w:pPr>
      <w:spacing w:before="40" w:after="40"/>
      <w:ind w:left="72"/>
    </w:pPr>
    <w:rPr>
      <w:rFonts w:ascii="Cambria" w:hAnsi="Cambria"/>
      <w:color w:val="262626" w:themeColor="text1" w:themeTint="D9"/>
      <w:sz w:val="24"/>
      <w:szCs w:val="24"/>
    </w:rPr>
  </w:style>
  <w:style w:type="character" w:customStyle="1" w:styleId="ATATableHeadingChar">
    <w:name w:val="ATA Table Heading Char"/>
    <w:basedOn w:val="DefaultParagraphFont"/>
    <w:link w:val="ATATableHeading"/>
    <w:uiPriority w:val="34"/>
    <w:rsid w:val="00FD50EF"/>
    <w:rPr>
      <w:rFonts w:ascii="Cambria" w:hAnsi="Cambria"/>
      <w:color w:val="262626" w:themeColor="text1" w:themeTint="D9"/>
      <w:sz w:val="24"/>
      <w:szCs w:val="24"/>
    </w:rPr>
  </w:style>
  <w:style w:type="character" w:customStyle="1" w:styleId="ATATableBodyChar">
    <w:name w:val="ATA Table Body Char"/>
    <w:basedOn w:val="DefaultParagraphFont"/>
    <w:link w:val="ATATableBody"/>
    <w:uiPriority w:val="34"/>
    <w:rsid w:val="00FD50EF"/>
    <w:rPr>
      <w:rFonts w:ascii="Cambria" w:hAnsi="Cambria"/>
      <w:color w:val="262626" w:themeColor="text1" w:themeTint="D9"/>
      <w:sz w:val="24"/>
      <w:szCs w:val="24"/>
    </w:rPr>
  </w:style>
  <w:style w:type="character" w:customStyle="1" w:styleId="ATAAnswers">
    <w:name w:val="ATA Answers"/>
    <w:uiPriority w:val="1"/>
    <w:qFormat/>
    <w:rsid w:val="00FD50EF"/>
    <w:rPr>
      <w:rFonts w:ascii="Cambria" w:eastAsia="Arial Unicode MS" w:hAnsi="Cambria"/>
      <w:i/>
      <w:color w:val="262626" w:themeColor="text1" w:themeTint="D9"/>
      <w:sz w:val="24"/>
    </w:rPr>
  </w:style>
  <w:style w:type="paragraph" w:customStyle="1" w:styleId="ATANumLevel01BodySlide">
    <w:name w:val="ATA Num Level 01 Body/Slide"/>
    <w:basedOn w:val="Normal"/>
    <w:link w:val="ATANumLevel01BodySlideChar"/>
    <w:uiPriority w:val="8"/>
    <w:rsid w:val="00A20451"/>
    <w:pPr>
      <w:numPr>
        <w:numId w:val="40"/>
      </w:numPr>
      <w:contextualSpacing/>
    </w:pPr>
    <w:rPr>
      <w:rFonts w:ascii="Cambria" w:hAnsi="Cambria"/>
      <w:color w:val="262626" w:themeColor="text1" w:themeTint="D9"/>
    </w:rPr>
  </w:style>
  <w:style w:type="character" w:customStyle="1" w:styleId="ATANumLevel01BodySlideChar">
    <w:name w:val="ATA Num Level 01 Body/Slide Char"/>
    <w:basedOn w:val="DefaultParagraphFont"/>
    <w:link w:val="ATANumLevel01BodySlide"/>
    <w:uiPriority w:val="8"/>
    <w:rsid w:val="00A20451"/>
    <w:rPr>
      <w:rFonts w:ascii="Cambria" w:hAnsi="Cambria"/>
      <w:color w:val="262626" w:themeColor="text1" w:themeTint="D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72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emf"/><Relationship Id="rId47" Type="http://schemas.openxmlformats.org/officeDocument/2006/relationships/image" Target="media/image37.png"/><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emf"/><Relationship Id="rId133" Type="http://schemas.openxmlformats.org/officeDocument/2006/relationships/image" Target="media/image123.emf"/><Relationship Id="rId138" Type="http://schemas.openxmlformats.org/officeDocument/2006/relationships/image" Target="media/image128.emf"/><Relationship Id="rId154" Type="http://schemas.openxmlformats.org/officeDocument/2006/relationships/fontTable" Target="fontTable.xml"/><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emf"/><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emf"/><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emf"/><Relationship Id="rId149" Type="http://schemas.openxmlformats.org/officeDocument/2006/relationships/image" Target="media/image139.png"/><Relationship Id="rId5" Type="http://schemas.openxmlformats.org/officeDocument/2006/relationships/styles" Target="styles.xml"/><Relationship Id="rId90" Type="http://schemas.openxmlformats.org/officeDocument/2006/relationships/image" Target="media/image80.png"/><Relationship Id="rId95" Type="http://schemas.openxmlformats.org/officeDocument/2006/relationships/image" Target="media/image85.e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emf"/><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image" Target="media/image103.emf"/><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emf"/><Relationship Id="rId80" Type="http://schemas.openxmlformats.org/officeDocument/2006/relationships/image" Target="media/image70.png"/><Relationship Id="rId85" Type="http://schemas.openxmlformats.org/officeDocument/2006/relationships/image" Target="media/image75.emf"/><Relationship Id="rId150" Type="http://schemas.openxmlformats.org/officeDocument/2006/relationships/image" Target="media/image140.png"/><Relationship Id="rId155" Type="http://schemas.openxmlformats.org/officeDocument/2006/relationships/glossaryDocument" Target="glossary/document.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emf"/><Relationship Id="rId103" Type="http://schemas.openxmlformats.org/officeDocument/2006/relationships/image" Target="media/image93.png"/><Relationship Id="rId108" Type="http://schemas.openxmlformats.org/officeDocument/2006/relationships/image" Target="media/image98.emf"/><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emf"/><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png"/><Relationship Id="rId96" Type="http://schemas.openxmlformats.org/officeDocument/2006/relationships/image" Target="media/image86.emf"/><Relationship Id="rId111" Type="http://schemas.openxmlformats.org/officeDocument/2006/relationships/image" Target="media/image101.emf"/><Relationship Id="rId132" Type="http://schemas.openxmlformats.org/officeDocument/2006/relationships/image" Target="media/image122.emf"/><Relationship Id="rId140" Type="http://schemas.openxmlformats.org/officeDocument/2006/relationships/image" Target="media/image130.emf"/><Relationship Id="rId145" Type="http://schemas.openxmlformats.org/officeDocument/2006/relationships/image" Target="media/image135.emf"/><Relationship Id="rId153"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emf"/><Relationship Id="rId119" Type="http://schemas.openxmlformats.org/officeDocument/2006/relationships/image" Target="media/image109.emf"/><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5.emf"/><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130" Type="http://schemas.openxmlformats.org/officeDocument/2006/relationships/image" Target="media/image120.png"/><Relationship Id="rId135" Type="http://schemas.openxmlformats.org/officeDocument/2006/relationships/image" Target="media/image125.emf"/><Relationship Id="rId143" Type="http://schemas.openxmlformats.org/officeDocument/2006/relationships/image" Target="media/image133.png"/><Relationship Id="rId148" Type="http://schemas.openxmlformats.org/officeDocument/2006/relationships/image" Target="media/image138.png"/><Relationship Id="rId151" Type="http://schemas.openxmlformats.org/officeDocument/2006/relationships/image" Target="media/image141.png"/><Relationship Id="rId15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image" Target="media/image115.emf"/><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131" Type="http://schemas.openxmlformats.org/officeDocument/2006/relationships/image" Target="media/image121.png"/><Relationship Id="rId136" Type="http://schemas.openxmlformats.org/officeDocument/2006/relationships/image" Target="media/image126.emf"/><Relationship Id="rId61" Type="http://schemas.openxmlformats.org/officeDocument/2006/relationships/image" Target="media/image51.png"/><Relationship Id="rId82" Type="http://schemas.openxmlformats.org/officeDocument/2006/relationships/image" Target="media/image72.emf"/><Relationship Id="rId152"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emf"/><Relationship Id="rId105" Type="http://schemas.openxmlformats.org/officeDocument/2006/relationships/image" Target="media/image95.emf"/><Relationship Id="rId126" Type="http://schemas.openxmlformats.org/officeDocument/2006/relationships/image" Target="media/image116.emf"/><Relationship Id="rId147" Type="http://schemas.openxmlformats.org/officeDocument/2006/relationships/image" Target="media/image137.png"/><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png"/><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142" Type="http://schemas.openxmlformats.org/officeDocument/2006/relationships/image" Target="media/image132.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llier\Documents\~State%20Dept\Source\Templates_July2012\3-MOD\Template02c_Addenda%20No%20Exercises%20Case%20Studies_vNO_FG-P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1E1BAE9F4A43A69E89A4F7A9F7B568"/>
        <w:category>
          <w:name w:val="General"/>
          <w:gallery w:val="placeholder"/>
        </w:category>
        <w:types>
          <w:type w:val="bbPlcHdr"/>
        </w:types>
        <w:behaviors>
          <w:behavior w:val="content"/>
        </w:behaviors>
        <w:guid w:val="{8F21BD05-A28C-46D7-B55D-D35510E99B39}"/>
      </w:docPartPr>
      <w:docPartBody>
        <w:p w:rsidR="00F51DB7" w:rsidRDefault="00365167" w:rsidP="00365167">
          <w:pPr>
            <w:pStyle w:val="191E1BAE9F4A43A69E89A4F7A9F7B568"/>
          </w:pPr>
          <w:r w:rsidRPr="00BF7CB4">
            <w:rPr>
              <w:rStyle w:val="PlaceholderText"/>
            </w:rPr>
            <w:t>[Title]</w:t>
          </w:r>
        </w:p>
      </w:docPartBody>
    </w:docPart>
    <w:docPart>
      <w:docPartPr>
        <w:name w:val="A3D18325DA2044A7B9C9D6E0202ADB5F"/>
        <w:category>
          <w:name w:val="General"/>
          <w:gallery w:val="placeholder"/>
        </w:category>
        <w:types>
          <w:type w:val="bbPlcHdr"/>
        </w:types>
        <w:behaviors>
          <w:behavior w:val="content"/>
        </w:behaviors>
        <w:guid w:val="{18F98617-F319-4089-B7ED-37E3B87D24CE}"/>
      </w:docPartPr>
      <w:docPartBody>
        <w:p w:rsidR="00F51DB7" w:rsidRDefault="00365167" w:rsidP="00365167">
          <w:pPr>
            <w:pStyle w:val="A3D18325DA2044A7B9C9D6E0202ADB5F"/>
          </w:pPr>
          <w:r w:rsidRPr="00BF7CB4">
            <w:rPr>
              <w:rStyle w:val="PlaceholderText"/>
            </w:rPr>
            <w:t>[Category]</w:t>
          </w:r>
        </w:p>
      </w:docPartBody>
    </w:docPart>
    <w:docPart>
      <w:docPartPr>
        <w:name w:val="B97551F226B045D8B18B5B3F1A4AC149"/>
        <w:category>
          <w:name w:val="General"/>
          <w:gallery w:val="placeholder"/>
        </w:category>
        <w:types>
          <w:type w:val="bbPlcHdr"/>
        </w:types>
        <w:behaviors>
          <w:behavior w:val="content"/>
        </w:behaviors>
        <w:guid w:val="{661DEA0C-966A-49E6-9522-C63C70BF6674}"/>
      </w:docPartPr>
      <w:docPartBody>
        <w:p w:rsidR="00065A64" w:rsidRDefault="000F466E">
          <w:r w:rsidRPr="003F2343">
            <w:rPr>
              <w:rStyle w:val="PlaceholderText"/>
            </w:rPr>
            <w:t>[Subject]</w:t>
          </w:r>
        </w:p>
      </w:docPartBody>
    </w:docPart>
    <w:docPart>
      <w:docPartPr>
        <w:name w:val="B12C828CB9F24E899ACD65748B1F5949"/>
        <w:category>
          <w:name w:val="General"/>
          <w:gallery w:val="placeholder"/>
        </w:category>
        <w:types>
          <w:type w:val="bbPlcHdr"/>
        </w:types>
        <w:behaviors>
          <w:behavior w:val="content"/>
        </w:behaviors>
        <w:guid w:val="{E161301E-92B5-4607-A921-D1ABA87AD519}"/>
      </w:docPartPr>
      <w:docPartBody>
        <w:p w:rsidR="000014A9" w:rsidRDefault="005168CC">
          <w:r w:rsidRPr="00C35278">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2C7C92"/>
    <w:rsid w:val="000014A9"/>
    <w:rsid w:val="00013F3E"/>
    <w:rsid w:val="00064265"/>
    <w:rsid w:val="000657E1"/>
    <w:rsid w:val="00065A64"/>
    <w:rsid w:val="000E00AA"/>
    <w:rsid w:val="000F466E"/>
    <w:rsid w:val="00182BE3"/>
    <w:rsid w:val="00187056"/>
    <w:rsid w:val="001917CC"/>
    <w:rsid w:val="001C35C4"/>
    <w:rsid w:val="00273741"/>
    <w:rsid w:val="002C7C92"/>
    <w:rsid w:val="00305DB2"/>
    <w:rsid w:val="00365167"/>
    <w:rsid w:val="004A219D"/>
    <w:rsid w:val="005168CC"/>
    <w:rsid w:val="00534BE0"/>
    <w:rsid w:val="006922F2"/>
    <w:rsid w:val="006E75D4"/>
    <w:rsid w:val="00766F8B"/>
    <w:rsid w:val="007934F0"/>
    <w:rsid w:val="009108B4"/>
    <w:rsid w:val="00945E6D"/>
    <w:rsid w:val="00A101E4"/>
    <w:rsid w:val="00A31ADC"/>
    <w:rsid w:val="00A57331"/>
    <w:rsid w:val="00A92F25"/>
    <w:rsid w:val="00C572C3"/>
    <w:rsid w:val="00C72014"/>
    <w:rsid w:val="00E14394"/>
    <w:rsid w:val="00E3646B"/>
    <w:rsid w:val="00F34E0E"/>
    <w:rsid w:val="00F51DB7"/>
    <w:rsid w:val="00FB5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34"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C9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34"/>
    <w:semiHidden/>
    <w:rsid w:val="005168CC"/>
    <w:rPr>
      <w:color w:val="808080"/>
    </w:rPr>
  </w:style>
  <w:style w:type="paragraph" w:customStyle="1" w:styleId="F1509D8CC421451CB002DD51B09DBAFF">
    <w:name w:val="F1509D8CC421451CB002DD51B09DBAFF"/>
    <w:rsid w:val="00365167"/>
  </w:style>
  <w:style w:type="paragraph" w:customStyle="1" w:styleId="A90DB1107B724A349BDB4CAF189EA220">
    <w:name w:val="A90DB1107B724A349BDB4CAF189EA220"/>
    <w:rsid w:val="00365167"/>
  </w:style>
  <w:style w:type="paragraph" w:customStyle="1" w:styleId="A4ECC9C4FC054E909CD84ACA695D0176">
    <w:name w:val="A4ECC9C4FC054E909CD84ACA695D0176"/>
    <w:rsid w:val="00365167"/>
  </w:style>
  <w:style w:type="paragraph" w:customStyle="1" w:styleId="0F3423B4364D41CD9AA29FE69C9EBDD8">
    <w:name w:val="0F3423B4364D41CD9AA29FE69C9EBDD8"/>
    <w:rsid w:val="00365167"/>
  </w:style>
  <w:style w:type="paragraph" w:customStyle="1" w:styleId="681AEF2B4364444C8784B96FEE3F7CF5">
    <w:name w:val="681AEF2B4364444C8784B96FEE3F7CF5"/>
    <w:rsid w:val="00365167"/>
  </w:style>
  <w:style w:type="paragraph" w:customStyle="1" w:styleId="191E1BAE9F4A43A69E89A4F7A9F7B568">
    <w:name w:val="191E1BAE9F4A43A69E89A4F7A9F7B568"/>
    <w:rsid w:val="00365167"/>
  </w:style>
  <w:style w:type="paragraph" w:customStyle="1" w:styleId="A3D18325DA2044A7B9C9D6E0202ADB5F">
    <w:name w:val="A3D18325DA2044A7B9C9D6E0202ADB5F"/>
    <w:rsid w:val="00365167"/>
  </w:style>
  <w:style w:type="paragraph" w:customStyle="1" w:styleId="9650EBB418A34C629FB7C3843A898347">
    <w:name w:val="9650EBB418A34C629FB7C3843A898347"/>
    <w:rsid w:val="0036516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D3A8669FE01B49B99F730BF577FB1F" ma:contentTypeVersion="" ma:contentTypeDescription="Create a new document." ma:contentTypeScope="" ma:versionID="43ad00e84c03e9fe39a1426cb1544343">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4999A-57FB-42DD-9C27-31BA9F4EE7FD}">
  <ds:schemaRefs>
    <ds:schemaRef ds:uri="http://schemas.microsoft.com/sharepoint/v3/contenttype/forms"/>
  </ds:schemaRefs>
</ds:datastoreItem>
</file>

<file path=customXml/itemProps2.xml><?xml version="1.0" encoding="utf-8"?>
<ds:datastoreItem xmlns:ds="http://schemas.openxmlformats.org/officeDocument/2006/customXml" ds:itemID="{A2C3158C-CCD9-449A-A15F-F010769B8475}">
  <ds:schemaRefs>
    <ds:schemaRef ds:uri="http://schemas.microsoft.com/office/2006/metadata/properties"/>
    <ds:schemaRef ds:uri="http://purl.org/dc/elements/1.1/"/>
    <ds:schemaRef ds:uri="http://www.w3.org/XML/1998/namespac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F878F0F7-D8C6-4052-9B61-3F4D66F8E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Template02c_Addenda No Exercises Case Studies_vNO_FG-PG.dotx</Template>
  <TotalTime>0</TotalTime>
  <Pages>6</Pages>
  <Words>1179</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Module 5: Critical Infrastructure Components</vt:lpstr>
    </vt:vector>
  </TitlesOfParts>
  <Company>Office of Antiterrorism Assistance</Company>
  <LinksUpToDate>false</LinksUpToDate>
  <CharactersWithSpaces>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5: Critical Infrastructure Components</dc:title>
  <dc:subject>Critical Infrastructure Security and Resilience (CISR)</dc:subject>
  <dc:creator>ATA</dc:creator>
  <cp:lastModifiedBy>RobinsKL</cp:lastModifiedBy>
  <cp:revision>3</cp:revision>
  <cp:lastPrinted>2013-12-04T12:49:00Z</cp:lastPrinted>
  <dcterms:created xsi:type="dcterms:W3CDTF">2016-11-15T20:25:00Z</dcterms:created>
  <dcterms:modified xsi:type="dcterms:W3CDTF">2016-11-15T20:25:00Z</dcterms:modified>
  <cp:category>Workbook 5.1: Gathering Component Data</cp:category>
  <cp:contentStatus>v4.00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0x01010039D3A8669FE01B49B99F730BF577FB1F</vt:lpwstr>
  </property>
</Properties>
</file>